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BF" w:rsidRDefault="00E41CC3">
      <w:pPr>
        <w:pStyle w:val="paragraph"/>
        <w:spacing w:before="0" w:beforeAutospacing="0" w:after="0" w:afterAutospacing="0" w:line="360" w:lineRule="auto"/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10858500</wp:posOffset>
            </wp:positionV>
            <wp:extent cx="266700" cy="4318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/>
          <w:color w:val="000000"/>
          <w:sz w:val="36"/>
          <w:szCs w:val="36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/>
          <w:color w:val="00000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七年级</w:t>
      </w:r>
      <w:r>
        <w:rPr>
          <w:rFonts w:ascii="Times New Roman" w:eastAsia="黑体" w:hAnsi="Times New Roman"/>
          <w:color w:val="000000"/>
          <w:sz w:val="36"/>
          <w:szCs w:val="36"/>
        </w:rPr>
        <w:t>数学下学期期</w:t>
      </w:r>
      <w:r>
        <w:rPr>
          <w:rFonts w:ascii="Times New Roman" w:eastAsia="黑体" w:hAnsi="Times New Roman"/>
          <w:color w:val="000000"/>
          <w:sz w:val="36"/>
          <w:szCs w:val="36"/>
        </w:rPr>
        <w:t>末真题重组卷</w:t>
      </w:r>
    </w:p>
    <w:p w:rsidR="005C45BF" w:rsidRDefault="00E41CC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sz w:val="30"/>
          <w:szCs w:val="30"/>
        </w:rPr>
      </w:pPr>
      <w:r>
        <w:rPr>
          <w:rFonts w:ascii="Times New Roman" w:eastAsia="黑体" w:hAnsi="Times New Roman"/>
          <w:sz w:val="36"/>
          <w:szCs w:val="36"/>
        </w:rPr>
        <w:t>数学</w:t>
      </w:r>
      <w:r>
        <w:rPr>
          <w:rFonts w:ascii="Times New Roman" w:eastAsia="黑体" w:hAnsi="Times New Roman" w:hint="eastAsia"/>
          <w:sz w:val="36"/>
          <w:szCs w:val="36"/>
        </w:rPr>
        <w:t>·</w:t>
      </w:r>
      <w:r>
        <w:rPr>
          <w:rFonts w:ascii="Times New Roman" w:eastAsia="黑体" w:hAnsi="Times New Roman" w:hint="eastAsia"/>
          <w:sz w:val="30"/>
          <w:szCs w:val="30"/>
        </w:rPr>
        <w:t>参考答案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5C45BF"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:rsidR="005C45BF"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5C45BF" w:rsidRDefault="00E41CC3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</w:tbl>
    <w:p w:rsidR="005C45BF" w:rsidRDefault="005C45BF">
      <w:pPr>
        <w:jc w:val="center"/>
        <w:textAlignment w:val="center"/>
        <w:rPr>
          <w:rFonts w:ascii="宋体" w:hAnsi="宋体" w:cs="宋体"/>
          <w:b/>
          <w:color w:val="000000"/>
        </w:rPr>
      </w:pPr>
    </w:p>
    <w:p w:rsidR="005C45BF" w:rsidRDefault="00E41CC3">
      <w:pPr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</w:p>
    <w:p w:rsidR="005C45BF" w:rsidRDefault="00E41CC3">
      <w:pPr>
        <w:spacing w:line="360" w:lineRule="auto"/>
        <w:jc w:val="left"/>
        <w:textAlignment w:val="center"/>
      </w:pPr>
      <w:r>
        <w:t>2</w:t>
      </w:r>
      <w:r>
        <w:t>．</w:t>
      </w:r>
      <w:r>
        <w:t>D</w:t>
      </w:r>
    </w:p>
    <w:p w:rsidR="005C45BF" w:rsidRDefault="00E41CC3">
      <w:pPr>
        <w:spacing w:line="360" w:lineRule="auto"/>
        <w:jc w:val="left"/>
        <w:textAlignment w:val="center"/>
      </w:pPr>
      <w:r>
        <w:t>3</w:t>
      </w:r>
      <w:r>
        <w:t>．</w:t>
      </w:r>
      <w:r>
        <w:t>D</w:t>
      </w:r>
    </w:p>
    <w:p w:rsidR="005C45BF" w:rsidRDefault="00E41CC3">
      <w:pPr>
        <w:spacing w:line="360" w:lineRule="auto"/>
        <w:jc w:val="left"/>
        <w:textAlignment w:val="center"/>
      </w:pPr>
      <w:r>
        <w:t>4</w:t>
      </w:r>
      <w:r>
        <w:t>．</w:t>
      </w:r>
      <w:r>
        <w:t>B</w:t>
      </w:r>
    </w:p>
    <w:p w:rsidR="005C45BF" w:rsidRDefault="00E41CC3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5C45BF" w:rsidRDefault="00E41CC3">
      <w:pPr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5C45BF" w:rsidRDefault="00E41CC3">
      <w:pPr>
        <w:spacing w:line="360" w:lineRule="auto"/>
        <w:jc w:val="left"/>
        <w:textAlignment w:val="center"/>
      </w:pPr>
      <w:r>
        <w:t>7</w:t>
      </w:r>
      <w:r>
        <w:t>．</w:t>
      </w:r>
      <w:r>
        <w:object w:dxaOrig="1073" w:dyaOrig="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11dac7ccbf5243f80f6184f0d368e81" style="width:53.5pt;height:27.5pt" o:ole="">
            <v:imagedata r:id="rId8" o:title="eqIdd11dac7ccbf5243f80f6184f0d368e81"/>
          </v:shape>
          <o:OLEObject Type="Embed" ProgID="Equation.DSMT4" ShapeID="_x0000_i1025" DrawAspect="Content" ObjectID="_1841953432" r:id="rId9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8</w:t>
      </w:r>
      <w:r>
        <w:t>．</w:t>
      </w:r>
      <w:r>
        <w:t>138</w:t>
      </w:r>
    </w:p>
    <w:p w:rsidR="005C45BF" w:rsidRDefault="00E41CC3">
      <w:pPr>
        <w:spacing w:line="360" w:lineRule="auto"/>
        <w:jc w:val="left"/>
        <w:textAlignment w:val="center"/>
      </w:pPr>
      <w:r>
        <w:t>9</w:t>
      </w:r>
      <w:r>
        <w:t>．</w:t>
      </w:r>
      <w:r>
        <w:t>6</w:t>
      </w:r>
    </w:p>
    <w:p w:rsidR="005C45BF" w:rsidRDefault="00E41CC3">
      <w:pPr>
        <w:spacing w:line="360" w:lineRule="auto"/>
        <w:jc w:val="left"/>
        <w:textAlignment w:val="center"/>
      </w:pPr>
      <w:r>
        <w:t>10</w:t>
      </w:r>
      <w:r>
        <w:t>．</w:t>
      </w:r>
      <w:r>
        <w:t>5</w:t>
      </w:r>
    </w:p>
    <w:p w:rsidR="005C45BF" w:rsidRDefault="00E41CC3">
      <w:pPr>
        <w:spacing w:line="360" w:lineRule="auto"/>
        <w:jc w:val="left"/>
        <w:textAlignment w:val="center"/>
      </w:pPr>
      <w:r>
        <w:t>11</w:t>
      </w:r>
      <w:r>
        <w:t>．</w:t>
      </w:r>
      <w:r>
        <w:object w:dxaOrig="862" w:dyaOrig="225">
          <v:shape id="_x0000_i1026" type="#_x0000_t75" alt="eqIdc503e29373e8d87134bdb46bd3912910" style="width:43pt;height:11.5pt" o:ole="">
            <v:imagedata r:id="rId10" o:title="eqIdc503e29373e8d87134bdb46bd3912910"/>
          </v:shape>
          <o:OLEObject Type="Embed" ProgID="Equation.DSMT4" ShapeID="_x0000_i1026" DrawAspect="Content" ObjectID="_1841953433" r:id="rId11"/>
        </w:object>
      </w:r>
      <w:r>
        <w:t>（答案不唯一）</w:t>
      </w:r>
    </w:p>
    <w:p w:rsidR="005C45BF" w:rsidRDefault="00E41CC3">
      <w:pPr>
        <w:spacing w:line="360" w:lineRule="auto"/>
        <w:jc w:val="left"/>
        <w:textAlignment w:val="center"/>
      </w:pPr>
      <w:r>
        <w:t>12</w:t>
      </w:r>
      <w:r>
        <w:t>．</w:t>
      </w:r>
      <w:r>
        <w:object w:dxaOrig="439" w:dyaOrig="253">
          <v:shape id="_x0000_i1027" type="#_x0000_t75" alt="eqId5afd5f10497ab8aa1bb169e5cc1d4d92" style="width:22pt;height:12.5pt" o:ole="">
            <v:imagedata r:id="rId12" o:title="eqId5afd5f10497ab8aa1bb169e5cc1d4d92"/>
          </v:shape>
          <o:OLEObject Type="Embed" ProgID="Equation.DSMT4" ShapeID="_x0000_i1027" DrawAspect="Content" ObjectID="_1841953434" r:id="rId13"/>
        </w:object>
      </w:r>
      <w:r>
        <w:t>/105</w:t>
      </w:r>
      <w:r>
        <w:t>度</w:t>
      </w:r>
    </w:p>
    <w:p w:rsidR="005C45BF" w:rsidRDefault="00E41CC3">
      <w:pPr>
        <w:spacing w:line="360" w:lineRule="auto"/>
        <w:jc w:val="left"/>
        <w:textAlignment w:val="center"/>
      </w:pPr>
      <w:r>
        <w:t>13</w:t>
      </w:r>
      <w:r>
        <w:t>．</w:t>
      </w:r>
      <w:r>
        <w:object w:dxaOrig="439" w:dyaOrig="253">
          <v:shape id="_x0000_i1028" type="#_x0000_t75" alt="eqId3c4198a4fac6fa1f0e4b567d88507fcf" style="width:22pt;height:12.5pt" o:ole="">
            <v:imagedata r:id="rId14" o:title="eqId3c4198a4fac6fa1f0e4b567d88507fcf"/>
          </v:shape>
          <o:OLEObject Type="Embed" ProgID="Equation.DSMT4" ShapeID="_x0000_i1028" DrawAspect="Content" ObjectID="_1841953435" r:id="rId15"/>
        </w:object>
      </w:r>
      <w:r>
        <w:t>/115</w:t>
      </w:r>
      <w:r>
        <w:t>度</w:t>
      </w:r>
    </w:p>
    <w:p w:rsidR="005C45BF" w:rsidRDefault="00E41CC3">
      <w:pPr>
        <w:spacing w:line="360" w:lineRule="auto"/>
        <w:jc w:val="left"/>
        <w:textAlignment w:val="center"/>
      </w:pPr>
      <w:r>
        <w:t>14</w:t>
      </w:r>
      <w:r>
        <w:t>．</w:t>
      </w:r>
      <w:r>
        <w:object w:dxaOrig="1231" w:dyaOrig="251">
          <v:shape id="_x0000_i1029" type="#_x0000_t75" alt="eqId7ddf9b4dd936b493a33bcc6871ce7c9d" style="width:61.5pt;height:12.5pt" o:ole="">
            <v:imagedata r:id="rId16" o:title="eqId7ddf9b4dd936b493a33bcc6871ce7c9d"/>
          </v:shape>
          <o:OLEObject Type="Embed" ProgID="Equation.DSMT4" ShapeID="_x0000_i1029" DrawAspect="Content" ObjectID="_1841953436" r:id="rId17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15</w:t>
      </w:r>
      <w:r>
        <w:t>．</w:t>
      </w:r>
      <w:r>
        <w:object w:dxaOrig="439" w:dyaOrig="253">
          <v:shape id="_x0000_i1030" type="#_x0000_t75" alt="eqId5afd5f10497ab8aa1bb169e5cc1d4d92" style="width:22pt;height:12.5pt" o:ole="">
            <v:imagedata r:id="rId12" o:title="eqId5afd5f10497ab8aa1bb169e5cc1d4d92"/>
          </v:shape>
          <o:OLEObject Type="Embed" ProgID="Equation.DSMT4" ShapeID="_x0000_i1030" DrawAspect="Content" ObjectID="_1841953437" r:id="rId18"/>
        </w:object>
      </w:r>
      <w:r>
        <w:t>/105</w:t>
      </w:r>
      <w:r>
        <w:t>度</w:t>
      </w:r>
    </w:p>
    <w:p w:rsidR="005C45BF" w:rsidRDefault="00E41CC3">
      <w:pPr>
        <w:spacing w:line="360" w:lineRule="auto"/>
        <w:jc w:val="left"/>
        <w:textAlignment w:val="center"/>
      </w:pPr>
      <w:r>
        <w:t>16</w:t>
      </w:r>
      <w:r>
        <w:t>．</w:t>
      </w:r>
      <w:r>
        <w:t>8</w:t>
      </w:r>
      <w:r>
        <w:t>或</w:t>
      </w:r>
      <w:r>
        <w:t>2</w:t>
      </w:r>
    </w:p>
    <w:p w:rsidR="005C45BF" w:rsidRDefault="00E41CC3">
      <w:pPr>
        <w:spacing w:line="360" w:lineRule="auto"/>
        <w:jc w:val="left"/>
        <w:textAlignment w:val="center"/>
      </w:pPr>
      <w:r>
        <w:t>17</w:t>
      </w:r>
      <w:r>
        <w:t>．</w:t>
      </w:r>
      <w:r>
        <w:t>7</w:t>
      </w:r>
    </w:p>
    <w:p w:rsidR="005C45BF" w:rsidRDefault="00E41CC3">
      <w:pPr>
        <w:spacing w:line="360" w:lineRule="auto"/>
        <w:jc w:val="left"/>
        <w:textAlignment w:val="center"/>
      </w:pPr>
      <w:r>
        <w:t>18</w:t>
      </w:r>
      <w:r>
        <w:t>．</w:t>
      </w:r>
      <w:r>
        <w:object w:dxaOrig="351" w:dyaOrig="247">
          <v:shape id="_x0000_i1031" type="#_x0000_t75" alt="eqIdb9db62df84b945698623379bbb398849" style="width:17.5pt;height:12.5pt" o:ole="">
            <v:imagedata r:id="rId19" o:title="eqIdb9db62df84b945698623379bbb398849"/>
          </v:shape>
          <o:OLEObject Type="Embed" ProgID="Equation.DSMT4" ShapeID="_x0000_i1031" DrawAspect="Content" ObjectID="_1841953438" r:id="rId20"/>
        </w:object>
      </w:r>
      <w:r>
        <w:t>或</w:t>
      </w:r>
      <w:r>
        <w:object w:dxaOrig="351" w:dyaOrig="245">
          <v:shape id="_x0000_i1032" type="#_x0000_t75" alt="eqIddfa70e352b0f119580a9716f636b75b4" style="width:17.5pt;height:12.5pt" o:ole="">
            <v:imagedata r:id="rId21" o:title="eqIddfa70e352b0f119580a9716f636b75b4"/>
          </v:shape>
          <o:OLEObject Type="Embed" ProgID="Equation.DSMT4" ShapeID="_x0000_i1032" DrawAspect="Content" ObjectID="_1841953439" r:id="rId22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19</w:t>
      </w:r>
      <w:r>
        <w:t>．</w:t>
      </w:r>
      <w:r>
        <w:object w:dxaOrig="914" w:dyaOrig="245">
          <v:shape id="_x0000_i1033" type="#_x0000_t75" alt="eqIdc1e9546bad03bcaecbde9ad87d7774d0" style="width:45.5pt;height:12.5pt" o:ole="">
            <v:imagedata r:id="rId23" o:title="eqIdc1e9546bad03bcaecbde9ad87d7774d0"/>
          </v:shape>
          <o:OLEObject Type="Embed" ProgID="Equation.DSMT4" ShapeID="_x0000_i1033" DrawAspect="Content" ObjectID="_1841953440" r:id="rId24"/>
        </w:object>
      </w:r>
      <w:r>
        <w:t>，不等式组的非负整数解为</w:t>
      </w:r>
      <w:r>
        <w:object w:dxaOrig="175" w:dyaOrig="256">
          <v:shape id="_x0000_i1034" type="#_x0000_t75" alt="eqIdc95b6be4554f03bf496092f1acdfbb89" style="width:9pt;height:13pt" o:ole="">
            <v:imagedata r:id="rId25" o:title="eqIdc95b6be4554f03bf496092f1acdfbb89"/>
          </v:shape>
          <o:OLEObject Type="Embed" ProgID="Equation.DSMT4" ShapeID="_x0000_i1034" DrawAspect="Content" ObjectID="_1841953441" r:id="rId26"/>
        </w:object>
      </w:r>
      <w:r>
        <w:t>，</w:t>
      </w:r>
      <w:r>
        <w:object w:dxaOrig="123" w:dyaOrig="234">
          <v:shape id="_x0000_i1035" type="#_x0000_t75" alt="eqIdbdaa19de263700a15fcf213d64a8cd57" style="width:6pt;height:11.5pt" o:ole="">
            <v:imagedata r:id="rId27" o:title="eqIdbdaa19de263700a15fcf213d64a8cd57"/>
          </v:shape>
          <o:OLEObject Type="Embed" ProgID="Equation.DSMT4" ShapeID="_x0000_i1035" DrawAspect="Content" ObjectID="_1841953442" r:id="rId28"/>
        </w:object>
      </w:r>
      <w:r>
        <w:t>．</w:t>
      </w:r>
    </w:p>
    <w:p w:rsidR="005C45BF" w:rsidRDefault="00E41CC3">
      <w:pPr>
        <w:spacing w:line="360" w:lineRule="auto"/>
        <w:jc w:val="left"/>
        <w:textAlignment w:val="center"/>
      </w:pPr>
      <w:r>
        <w:t>20</w:t>
      </w:r>
      <w:r>
        <w:t>．这个工人计划每天做</w:t>
      </w:r>
      <w:r>
        <w:t>12</w:t>
      </w:r>
      <w:r>
        <w:t>件或</w:t>
      </w:r>
      <w:r>
        <w:t>13</w:t>
      </w:r>
      <w:r>
        <w:t>件零</w:t>
      </w:r>
      <w:r>
        <w:t>件</w:t>
      </w:r>
    </w:p>
    <w:p w:rsidR="005C45BF" w:rsidRDefault="00E41CC3">
      <w:pPr>
        <w:spacing w:line="360" w:lineRule="auto"/>
        <w:jc w:val="left"/>
        <w:textAlignment w:val="center"/>
      </w:pPr>
      <w:r>
        <w:t>21</w:t>
      </w:r>
      <w:r>
        <w:t>．见解析</w:t>
      </w:r>
    </w:p>
    <w:p w:rsidR="005C45BF" w:rsidRDefault="00E41CC3">
      <w:pPr>
        <w:spacing w:line="360" w:lineRule="auto"/>
        <w:jc w:val="left"/>
        <w:textAlignment w:val="center"/>
      </w:pPr>
      <w:r>
        <w:t>22</w:t>
      </w:r>
      <w:r>
        <w:t>．</w:t>
      </w:r>
      <w:r>
        <w:t>(1)</w:t>
      </w:r>
      <w:r>
        <w:t>见解析</w:t>
      </w:r>
    </w:p>
    <w:p w:rsidR="005C45BF" w:rsidRDefault="00E41CC3">
      <w:pPr>
        <w:spacing w:line="360" w:lineRule="auto"/>
        <w:jc w:val="left"/>
        <w:textAlignment w:val="center"/>
      </w:pPr>
      <w:r>
        <w:t>(2)</w:t>
      </w:r>
      <w:r>
        <w:object w:dxaOrig="439" w:dyaOrig="253">
          <v:shape id="_x0000_i1036" type="#_x0000_t75" alt="eqIdfa49463467f73518eb2d2d11c5025f9c" style="width:22pt;height:12.5pt" o:ole="">
            <v:imagedata r:id="rId29" o:title="eqIdfa49463467f73518eb2d2d11c5025f9c"/>
          </v:shape>
          <o:OLEObject Type="Embed" ProgID="Equation.DSMT4" ShapeID="_x0000_i1036" DrawAspect="Content" ObjectID="_1841953443" r:id="rId30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23</w:t>
      </w:r>
      <w:r>
        <w:t>．</w:t>
      </w:r>
      <w:r>
        <w:t>(1)</w:t>
      </w:r>
      <w:r>
        <w:t>详见解析</w:t>
      </w:r>
    </w:p>
    <w:p w:rsidR="005C45BF" w:rsidRDefault="00E41CC3">
      <w:pPr>
        <w:spacing w:line="360" w:lineRule="auto"/>
        <w:jc w:val="left"/>
        <w:textAlignment w:val="center"/>
      </w:pPr>
      <w:r>
        <w:lastRenderedPageBreak/>
        <w:t>(2)</w:t>
      </w:r>
      <w:r>
        <w:object w:dxaOrig="510" w:dyaOrig="245">
          <v:shape id="_x0000_i1037" type="#_x0000_t75" alt="eqIdc94548d8806ab20bbc2690298187bc66" style="width:25.5pt;height:12.5pt" o:ole="">
            <v:imagedata r:id="rId31" o:title="eqIdc94548d8806ab20bbc2690298187bc66"/>
          </v:shape>
          <o:OLEObject Type="Embed" ProgID="Equation.DSMT4" ShapeID="_x0000_i1037" DrawAspect="Content" ObjectID="_1841953444" r:id="rId32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(3)</w:t>
      </w:r>
      <w:r>
        <w:object w:dxaOrig="351" w:dyaOrig="245">
          <v:shape id="_x0000_i1038" type="#_x0000_t75" alt="eqId79a97bb4dcfab4ec7539bc783d563c49" style="width:17.5pt;height:12.5pt" o:ole="">
            <v:imagedata r:id="rId33" o:title="eqId79a97bb4dcfab4ec7539bc783d563c49"/>
          </v:shape>
          <o:OLEObject Type="Embed" ProgID="Equation.DSMT4" ShapeID="_x0000_i1038" DrawAspect="Content" ObjectID="_1841953445" r:id="rId34"/>
        </w:object>
      </w:r>
      <w:r>
        <w:t>或</w:t>
      </w:r>
      <w:r>
        <w:object w:dxaOrig="475" w:dyaOrig="550">
          <v:shape id="_x0000_i1039" type="#_x0000_t75" alt="eqIdf2a805cd0b7fbe884dff1737cd582aa6" style="width:24pt;height:27.5pt" o:ole="">
            <v:imagedata r:id="rId35" o:title="eqIdf2a805cd0b7fbe884dff1737cd582aa6"/>
          </v:shape>
          <o:OLEObject Type="Embed" ProgID="Equation.DSMT4" ShapeID="_x0000_i1039" DrawAspect="Content" ObjectID="_1841953446" r:id="rId36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24</w:t>
      </w:r>
      <w:r>
        <w:t>．</w:t>
      </w:r>
      <w:r>
        <w:t>(1)</w:t>
      </w:r>
      <w:r>
        <w:object w:dxaOrig="774" w:dyaOrig="248">
          <v:shape id="_x0000_i1040" type="#_x0000_t75" alt="eqId284e282bb1d9fbf8634b3506ee5358ab" style="width:38.5pt;height:12.5pt" o:ole="">
            <v:imagedata r:id="rId37" o:title="eqId284e282bb1d9fbf8634b3506ee5358ab"/>
          </v:shape>
          <o:OLEObject Type="Embed" ProgID="Equation.DSMT4" ShapeID="_x0000_i1040" DrawAspect="Content" ObjectID="_1841953447" r:id="rId38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(2)</w:t>
      </w:r>
      <w:r>
        <w:t>见解析</w:t>
      </w:r>
    </w:p>
    <w:p w:rsidR="005C45BF" w:rsidRDefault="00E41CC3">
      <w:pPr>
        <w:spacing w:line="360" w:lineRule="auto"/>
        <w:jc w:val="left"/>
        <w:textAlignment w:val="center"/>
      </w:pPr>
      <w:r>
        <w:t>(3)</w:t>
      </w:r>
      <w:r>
        <w:object w:dxaOrig="439" w:dyaOrig="253">
          <v:shape id="_x0000_i1041" type="#_x0000_t75" alt="eqId3c14f95a400d8adbadad71d124ee6006" style="width:22pt;height:12.5pt" o:ole="">
            <v:imagedata r:id="rId39" o:title="eqId3c14f95a400d8adbadad71d124ee6006"/>
          </v:shape>
          <o:OLEObject Type="Embed" ProgID="Equation.DSMT4" ShapeID="_x0000_i1041" DrawAspect="Content" ObjectID="_1841953448" r:id="rId40"/>
        </w:object>
      </w:r>
    </w:p>
    <w:p w:rsidR="005C45BF" w:rsidRDefault="00E41CC3">
      <w:pPr>
        <w:spacing w:line="360" w:lineRule="auto"/>
        <w:jc w:val="left"/>
        <w:textAlignment w:val="center"/>
      </w:pPr>
      <w:r>
        <w:t>25</w:t>
      </w:r>
      <w:r>
        <w:t>．（</w:t>
      </w:r>
      <w:r>
        <w:t>1</w:t>
      </w:r>
      <w:r>
        <w:t>）</w:t>
      </w:r>
      <w:r>
        <w:object w:dxaOrig="422" w:dyaOrig="228">
          <v:shape id="_x0000_i1042" type="#_x0000_t75" alt="eqId9beb8b968744573e593ac28451c69729" style="width:21pt;height:11.5pt" o:ole="">
            <v:imagedata r:id="rId41" o:title="eqId9beb8b968744573e593ac28451c69729"/>
          </v:shape>
          <o:OLEObject Type="Embed" ProgID="Equation.DSMT4" ShapeID="_x0000_i1042" DrawAspect="Content" ObjectID="_1841953449" r:id="rId42"/>
        </w:object>
      </w:r>
      <w:r>
        <w:t>；（</w:t>
      </w:r>
      <w:r>
        <w:t>2</w:t>
      </w:r>
      <w:r>
        <w:t>）</w:t>
      </w:r>
      <w:r>
        <w:t>8</w:t>
      </w:r>
      <w:r>
        <w:t>；（</w:t>
      </w:r>
      <w:r>
        <w:t>3</w:t>
      </w:r>
      <w:r>
        <w:t>）</w:t>
      </w:r>
      <w:r>
        <w:t>①</w:t>
      </w:r>
      <w:r>
        <w:object w:dxaOrig="422" w:dyaOrig="245">
          <v:shape id="_x0000_i1043" type="#_x0000_t75" alt="eqIdf3a9eed64d225267a58cd001db67e2a3" style="width:21pt;height:12.5pt" o:ole="">
            <v:imagedata r:id="rId43" o:title="eqIdf3a9eed64d225267a58cd001db67e2a3"/>
          </v:shape>
          <o:OLEObject Type="Embed" ProgID="Equation.DSMT4" ShapeID="_x0000_i1043" DrawAspect="Content" ObjectID="_1841953450" r:id="rId44"/>
        </w:object>
      </w:r>
      <w:r>
        <w:t>；</w:t>
      </w:r>
      <w:r>
        <w:t>②</w:t>
      </w:r>
      <w:r>
        <w:object w:dxaOrig="492" w:dyaOrig="246">
          <v:shape id="_x0000_i1044" type="#_x0000_t75" alt="eqId12b4f1e94bb1ad72000178852492778c" style="width:24.5pt;height:12.5pt" o:ole="">
            <v:imagedata r:id="rId45" o:title="eqId12b4f1e94bb1ad72000178852492778c"/>
          </v:shape>
          <o:OLEObject Type="Embed" ProgID="Equation.DSMT4" ShapeID="_x0000_i1044" DrawAspect="Content" ObjectID="_1841953451" r:id="rId46"/>
        </w:object>
      </w:r>
    </w:p>
    <w:p w:rsidR="005C45BF" w:rsidRDefault="005C45BF">
      <w:pPr>
        <w:spacing w:line="360" w:lineRule="auto"/>
        <w:jc w:val="left"/>
        <w:textAlignment w:val="center"/>
      </w:pPr>
    </w:p>
    <w:p w:rsidR="005C45BF" w:rsidRDefault="005C45BF">
      <w:pPr>
        <w:spacing w:line="360" w:lineRule="auto"/>
        <w:jc w:val="left"/>
        <w:textAlignment w:val="center"/>
      </w:pPr>
    </w:p>
    <w:sectPr w:rsidR="005C45BF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CC3" w:rsidRDefault="00E41CC3">
      <w:r>
        <w:separator/>
      </w:r>
    </w:p>
  </w:endnote>
  <w:endnote w:type="continuationSeparator" w:id="0">
    <w:p w:rsidR="00E41CC3" w:rsidRDefault="00E4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558" w:rsidRDefault="0027355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5C45BF" w:rsidRDefault="00E41CC3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55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55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45BF" w:rsidRDefault="005C45BF">
    <w:pPr>
      <w:pStyle w:val="ab"/>
    </w:pPr>
  </w:p>
  <w:p w:rsidR="005C45BF" w:rsidRDefault="00E41CC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60288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8240;mso-width-relative:page;mso-height-relative:page">
          <v:imagedata r:id="rId1" o:title="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 w:rsidRDefault="00E41CC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5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_x0000_s2056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558" w:rsidRDefault="0027355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CC3" w:rsidRDefault="00E41CC3">
      <w:r>
        <w:separator/>
      </w:r>
    </w:p>
  </w:footnote>
  <w:footnote w:type="continuationSeparator" w:id="0">
    <w:p w:rsidR="00E41CC3" w:rsidRDefault="00E4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558" w:rsidRDefault="0027355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BF" w:rsidRDefault="005C45BF">
    <w:pPr>
      <w:pStyle w:val="ad"/>
      <w:pBdr>
        <w:bottom w:val="none" w:sz="0" w:space="1" w:color="auto"/>
      </w:pBdr>
    </w:pPr>
    <w:bookmarkStart w:id="0" w:name="_GoBack"/>
    <w:bookmarkEnd w:id="0"/>
  </w:p>
  <w:p w:rsidR="005C45BF" w:rsidRDefault="00E41CC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5168;mso-width-relative:page;mso-height-relative:page">
          <v:imagedata r:id="rId1" o:title="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45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E41CC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_x0000_s2051" type="#_x0000_t75" alt="学科网 zxxk.com" style="position:absolute;left:0;text-align:left;margin-left:351pt;margin-top:8.45pt;width:.75pt;height:.75pt;z-index:251657216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 id="_x0000_i10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558" w:rsidRDefault="0027355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3C1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3AE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3558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002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0CFF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228E"/>
    <w:rsid w:val="005352FB"/>
    <w:rsid w:val="005356CD"/>
    <w:rsid w:val="00537ABC"/>
    <w:rsid w:val="005411E9"/>
    <w:rsid w:val="00543309"/>
    <w:rsid w:val="00545524"/>
    <w:rsid w:val="005466C3"/>
    <w:rsid w:val="00550525"/>
    <w:rsid w:val="00551E82"/>
    <w:rsid w:val="005608F4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45BF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B10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3591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34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5FBE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3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1CC3"/>
    <w:rsid w:val="00E42FE5"/>
    <w:rsid w:val="00E46D70"/>
    <w:rsid w:val="00E47F90"/>
    <w:rsid w:val="00E521AB"/>
    <w:rsid w:val="00E5230D"/>
    <w:rsid w:val="00E532F7"/>
    <w:rsid w:val="00E53BE8"/>
    <w:rsid w:val="00E54D02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0EB85460"/>
    <w:rsid w:val="11F07A34"/>
    <w:rsid w:val="135C0B8F"/>
    <w:rsid w:val="189521FD"/>
    <w:rsid w:val="23DB7460"/>
    <w:rsid w:val="274B159D"/>
    <w:rsid w:val="2A522B7B"/>
    <w:rsid w:val="2B971505"/>
    <w:rsid w:val="334E1F20"/>
    <w:rsid w:val="3446128F"/>
    <w:rsid w:val="399B0999"/>
    <w:rsid w:val="3BEB09D1"/>
    <w:rsid w:val="41F330D8"/>
    <w:rsid w:val="426556F9"/>
    <w:rsid w:val="42E469EC"/>
    <w:rsid w:val="46642DF0"/>
    <w:rsid w:val="4ACC3E2B"/>
    <w:rsid w:val="4AEB77BC"/>
    <w:rsid w:val="4C023F62"/>
    <w:rsid w:val="4C4F173A"/>
    <w:rsid w:val="52AB61A6"/>
    <w:rsid w:val="5CC608DE"/>
    <w:rsid w:val="621242D1"/>
    <w:rsid w:val="623772E1"/>
    <w:rsid w:val="65B256CD"/>
    <w:rsid w:val="71880A5E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5:docId w15:val="{E2FE01D1-DD33-4AE2-A203-B110C39C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header" Target="header2.xml"/><Relationship Id="rId8" Type="http://schemas.openxmlformats.org/officeDocument/2006/relationships/image" Target="media/image2.wmf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</TotalTime>
  <Pages>2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17</cp:revision>
  <cp:lastPrinted>2017-04-20T05:31:00Z</cp:lastPrinted>
  <dcterms:created xsi:type="dcterms:W3CDTF">2024-12-04T06:13:00Z</dcterms:created>
  <dcterms:modified xsi:type="dcterms:W3CDTF">2026-06-02T12:07:00Z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