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0CC" w:rsidRPr="005D369E" w:rsidRDefault="00730434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5D369E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12179300</wp:posOffset>
            </wp:positionV>
            <wp:extent cx="495300" cy="393700"/>
            <wp:effectExtent l="0" t="0" r="0" b="0"/>
            <wp:wrapNone/>
            <wp:docPr id="100243" name="图片 1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D369E">
        <w:rPr>
          <w:rFonts w:asciiTheme="minorEastAsia" w:eastAsiaTheme="minorEastAsia" w:hAnsiTheme="minorEastAsia"/>
          <w:color w:val="000000"/>
          <w:sz w:val="36"/>
          <w:szCs w:val="36"/>
        </w:rPr>
        <w:t>2025-2026</w:t>
      </w:r>
      <w:r w:rsidRPr="005D369E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5D369E">
        <w:rPr>
          <w:rFonts w:asciiTheme="minorEastAsia" w:eastAsiaTheme="minorEastAsia" w:hAnsiTheme="minorEastAsia" w:hint="eastAsia"/>
          <w:color w:val="000000"/>
          <w:sz w:val="36"/>
          <w:szCs w:val="36"/>
        </w:rPr>
        <w:t>七</w:t>
      </w:r>
      <w:r w:rsidRPr="005D369E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5D369E">
        <w:rPr>
          <w:rFonts w:asciiTheme="minorEastAsia" w:eastAsiaTheme="minorEastAsia" w:hAnsiTheme="minorEastAsia" w:hint="eastAsia"/>
          <w:color w:val="000000"/>
          <w:sz w:val="36"/>
          <w:szCs w:val="36"/>
        </w:rPr>
        <w:t>下</w:t>
      </w:r>
      <w:r w:rsidRPr="005D369E">
        <w:rPr>
          <w:rFonts w:asciiTheme="minorEastAsia" w:eastAsiaTheme="minorEastAsia" w:hAnsiTheme="minorEastAsia"/>
          <w:color w:val="000000"/>
          <w:sz w:val="36"/>
          <w:szCs w:val="36"/>
        </w:rPr>
        <w:t>学期期</w:t>
      </w:r>
      <w:r w:rsidRPr="005D369E">
        <w:rPr>
          <w:rFonts w:asciiTheme="minorEastAsia" w:eastAsiaTheme="minorEastAsia" w:hAnsiTheme="minorEastAsia" w:hint="eastAsia"/>
          <w:color w:val="000000"/>
          <w:sz w:val="36"/>
          <w:szCs w:val="36"/>
        </w:rPr>
        <w:t>末</w:t>
      </w:r>
      <w:r w:rsidRPr="005D369E">
        <w:rPr>
          <w:rFonts w:asciiTheme="minorEastAsia" w:eastAsiaTheme="minorEastAsia" w:hAnsiTheme="minorEastAsia"/>
          <w:color w:val="000000"/>
          <w:sz w:val="36"/>
          <w:szCs w:val="36"/>
        </w:rPr>
        <w:t>模拟卷</w:t>
      </w:r>
    </w:p>
    <w:p w:rsidR="001330CC" w:rsidRPr="005D369E" w:rsidRDefault="00730434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  <w:color w:val="000000" w:themeColor="text1"/>
          <w:sz w:val="36"/>
          <w:szCs w:val="36"/>
        </w:rPr>
      </w:pPr>
      <w:r w:rsidRPr="005D369E">
        <w:rPr>
          <w:rFonts w:asciiTheme="minorEastAsia" w:eastAsiaTheme="minorEastAsia" w:hAnsiTheme="minorEastAsia" w:hint="eastAsia"/>
          <w:color w:val="000000" w:themeColor="text1"/>
          <w:sz w:val="36"/>
          <w:szCs w:val="36"/>
        </w:rPr>
        <w:t>参考答案</w:t>
      </w:r>
    </w:p>
    <w:p w:rsidR="001330CC" w:rsidRPr="005D369E" w:rsidRDefault="00730434">
      <w:pPr>
        <w:spacing w:line="360" w:lineRule="auto"/>
        <w:textAlignment w:val="center"/>
        <w:rPr>
          <w:rFonts w:asciiTheme="minorEastAsia" w:eastAsiaTheme="minorEastAsia" w:hAnsiTheme="minorEastAsia"/>
          <w:color w:val="000000" w:themeColor="text1"/>
          <w:szCs w:val="21"/>
        </w:rPr>
      </w:pP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一、选择题（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本大题共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6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小题，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每小题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3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分，满分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18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分。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在每个小题给出的四个选项中，只有一项符合题目要求的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754"/>
        <w:gridCol w:w="797"/>
        <w:gridCol w:w="860"/>
        <w:gridCol w:w="904"/>
        <w:gridCol w:w="905"/>
      </w:tblGrid>
      <w:tr w:rsidR="001330CC" w:rsidRPr="005D369E">
        <w:trPr>
          <w:trHeight w:val="472"/>
          <w:jc w:val="center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  <w:t>6</w:t>
            </w:r>
          </w:p>
        </w:tc>
      </w:tr>
      <w:tr w:rsidR="001330CC" w:rsidRPr="005D369E">
        <w:trPr>
          <w:trHeight w:val="472"/>
          <w:jc w:val="center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kern w:val="0"/>
                <w:szCs w:val="21"/>
              </w:rPr>
              <w:t>C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0CC" w:rsidRPr="005D369E" w:rsidRDefault="00730434">
            <w:pPr>
              <w:wordWrap w:val="0"/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snapToGrid w:val="0"/>
                <w:color w:val="000000" w:themeColor="text1"/>
                <w:kern w:val="0"/>
                <w:szCs w:val="21"/>
              </w:rPr>
            </w:pPr>
            <w:r w:rsidRPr="005D369E">
              <w:rPr>
                <w:rFonts w:asciiTheme="minorEastAsia" w:eastAsiaTheme="minorEastAsia" w:hAnsiTheme="minorEastAsia" w:hint="eastAsia"/>
                <w:snapToGrid w:val="0"/>
                <w:color w:val="000000" w:themeColor="text1"/>
                <w:kern w:val="0"/>
                <w:szCs w:val="21"/>
              </w:rPr>
              <w:t>C</w:t>
            </w:r>
          </w:p>
        </w:tc>
      </w:tr>
    </w:tbl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 w:cs="黑体"/>
          <w:b/>
          <w:color w:val="000000" w:themeColor="text1"/>
          <w:sz w:val="30"/>
        </w:rPr>
      </w:pP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二、填空题（本大题共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12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小题，每小题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2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分，满分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24</w:t>
      </w:r>
      <w:r w:rsidRPr="005D369E">
        <w:rPr>
          <w:rFonts w:asciiTheme="minorEastAsia" w:eastAsiaTheme="minorEastAsia" w:hAnsiTheme="minorEastAsia"/>
          <w:bCs/>
          <w:color w:val="000000" w:themeColor="text1"/>
          <w:kern w:val="0"/>
          <w:szCs w:val="21"/>
        </w:rPr>
        <w:t>分）</w:t>
      </w:r>
    </w:p>
    <w:p w:rsidR="001330CC" w:rsidRPr="005D369E" w:rsidRDefault="00730434">
      <w:pPr>
        <w:overflowPunct w:val="0"/>
        <w:adjustRightInd w:val="0"/>
        <w:spacing w:line="360" w:lineRule="auto"/>
        <w:ind w:left="420" w:hangingChars="200" w:hanging="420"/>
        <w:textAlignment w:val="center"/>
        <w:rPr>
          <w:rFonts w:asciiTheme="minorEastAsia" w:eastAsiaTheme="minorEastAsia" w:hAnsiTheme="minorEastAsia"/>
          <w:color w:val="000000" w:themeColor="text1"/>
          <w:szCs w:val="21"/>
        </w:rPr>
      </w:pP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7.  </w:t>
      </w:r>
      <w:r w:rsidRPr="005D369E">
        <w:rPr>
          <w:rFonts w:asciiTheme="minorEastAsia" w:eastAsiaTheme="minorEastAsia" w:hAnsiTheme="minorEastAsia"/>
        </w:rPr>
        <w:object w:dxaOrig="351" w:dyaOrig="2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b342d5cb6dd1c84a82f6aca68ed829c" style="width:17.5pt;height:12.5pt" o:ole="">
            <v:imagedata r:id="rId7" o:title="eqId8b342d5cb6dd1c84a82f6aca68ed829c"/>
          </v:shape>
          <o:OLEObject Type="Embed" ProgID="Equation.DSMT4" ShapeID="_x0000_i1025" DrawAspect="Content" ObjectID="_1841949709" r:id="rId8"/>
        </w:object>
      </w: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     8. </w:t>
      </w:r>
      <w:r w:rsidRPr="005D369E">
        <w:rPr>
          <w:rFonts w:asciiTheme="minorEastAsia" w:eastAsiaTheme="minorEastAsia" w:hAnsiTheme="minorEastAsia"/>
        </w:rPr>
        <w:object w:dxaOrig="527" w:dyaOrig="250">
          <v:shape id="_x0000_i1026" type="#_x0000_t75" alt="eqId79129b126dbc67198e736e18e24e94dc" style="width:26.5pt;height:12.5pt" o:ole="">
            <v:imagedata r:id="rId9" o:title="eqId79129b126dbc67198e736e18e24e94dc"/>
          </v:shape>
          <o:OLEObject Type="Embed" ProgID="Equation.DSMT4" ShapeID="_x0000_i1026" DrawAspect="Content" ObjectID="_1841949710" r:id="rId10"/>
        </w:object>
      </w: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    9.  </w:t>
      </w:r>
      <w:r w:rsidRPr="005D369E">
        <w:rPr>
          <w:rFonts w:asciiTheme="minorEastAsia" w:eastAsiaTheme="minorEastAsia" w:hAnsiTheme="minorEastAsia"/>
        </w:rPr>
        <w:t>真</w:t>
      </w: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     10 . 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D369E">
        <w:rPr>
          <w:rFonts w:asciiTheme="minorEastAsia" w:eastAsiaTheme="minorEastAsia" w:hAnsiTheme="minorEastAsia"/>
        </w:rPr>
        <w:t>7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 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11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．</w:t>
      </w:r>
      <w:r w:rsidRPr="005D369E">
        <w:rPr>
          <w:rFonts w:asciiTheme="minorEastAsia" w:eastAsiaTheme="minorEastAsia" w:hAnsiTheme="minorEastAsia"/>
        </w:rPr>
        <w:object w:dxaOrig="862" w:dyaOrig="225">
          <v:shape id="_x0000_i1027" type="#_x0000_t75" alt="eqIdc503e29373e8d87134bdb46bd3912910" style="width:43pt;height:11.5pt" o:ole="">
            <v:imagedata r:id="rId11" o:title="eqIdc503e29373e8d87134bdb46bd3912910"/>
          </v:shape>
          <o:OLEObject Type="Embed" ProgID="Equation.DSMT4" ShapeID="_x0000_i1027" DrawAspect="Content" ObjectID="_1841949711" r:id="rId12"/>
        </w:object>
      </w:r>
      <w:r w:rsidRPr="005D369E">
        <w:rPr>
          <w:rFonts w:asciiTheme="minorEastAsia" w:eastAsiaTheme="minorEastAsia" w:hAnsiTheme="minorEastAsia"/>
        </w:rPr>
        <w:t>（答案不唯一）</w:t>
      </w:r>
      <w:r w:rsidRPr="005D369E">
        <w:rPr>
          <w:rFonts w:asciiTheme="minorEastAsia" w:eastAsiaTheme="minorEastAsia" w:hAnsiTheme="minorEastAsia"/>
          <w:color w:val="000000" w:themeColor="text1"/>
        </w:rPr>
        <w:t xml:space="preserve">  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D369E">
        <w:rPr>
          <w:rFonts w:asciiTheme="minorEastAsia" w:eastAsiaTheme="minorEastAsia" w:hAnsiTheme="minorEastAsia"/>
          <w:color w:val="000000" w:themeColor="text1"/>
        </w:rPr>
        <w:t>12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．</w:t>
      </w:r>
      <w:r w:rsidRPr="005D369E">
        <w:rPr>
          <w:rFonts w:asciiTheme="minorEastAsia" w:eastAsiaTheme="minorEastAsia" w:hAnsiTheme="minorEastAsia"/>
        </w:rPr>
        <w:object w:dxaOrig="351" w:dyaOrig="247">
          <v:shape id="_x0000_i1028" type="#_x0000_t75" alt="eqId3acc2ab8a03ec7d05f386c9ba2e49f8c" style="width:17.5pt;height:12.5pt" o:ole="">
            <v:imagedata r:id="rId13" o:title="eqId3acc2ab8a03ec7d05f386c9ba2e49f8c"/>
          </v:shape>
          <o:OLEObject Type="Embed" ProgID="Equation.DSMT4" ShapeID="_x0000_i1028" DrawAspect="Content" ObjectID="_1841949712" r:id="rId14"/>
        </w:object>
      </w:r>
      <w:r w:rsidRPr="005D369E">
        <w:rPr>
          <w:rFonts w:asciiTheme="minorEastAsia" w:eastAsiaTheme="minorEastAsia" w:hAnsiTheme="minorEastAsia"/>
          <w:color w:val="000000" w:themeColor="text1"/>
          <w:szCs w:val="21"/>
        </w:rPr>
        <w:t xml:space="preserve"> </w:t>
      </w:r>
    </w:p>
    <w:p w:rsidR="001330CC" w:rsidRPr="005D369E" w:rsidRDefault="00730434">
      <w:pPr>
        <w:overflowPunct w:val="0"/>
        <w:adjustRightInd w:val="0"/>
        <w:spacing w:line="360" w:lineRule="auto"/>
        <w:textAlignment w:val="center"/>
        <w:rPr>
          <w:rFonts w:asciiTheme="minorEastAsia" w:eastAsiaTheme="minorEastAsia" w:hAnsiTheme="minorEastAsia"/>
          <w:color w:val="000000" w:themeColor="text1"/>
        </w:rPr>
      </w:pP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>13.</w:t>
      </w:r>
      <w:r w:rsidRPr="005D369E">
        <w:rPr>
          <w:rFonts w:asciiTheme="minorEastAsia" w:eastAsiaTheme="minorEastAsia" w:hAnsiTheme="minorEastAsia"/>
          <w:color w:val="000000" w:themeColor="text1"/>
          <w:szCs w:val="21"/>
        </w:rPr>
        <w:t xml:space="preserve"> </w:t>
      </w:r>
      <w:r w:rsidRPr="005D369E">
        <w:rPr>
          <w:rFonts w:asciiTheme="minorEastAsia" w:eastAsiaTheme="minorEastAsia" w:hAnsiTheme="minorEastAsia"/>
        </w:rPr>
        <w:object w:dxaOrig="562" w:dyaOrig="547">
          <v:shape id="_x0000_i1029" type="#_x0000_t75" alt="eqId111870a9ef48f1bb2797ae8f1825a8f4" style="width:28pt;height:27.5pt" o:ole="">
            <v:imagedata r:id="rId15" o:title="eqId111870a9ef48f1bb2797ae8f1825a8f4"/>
          </v:shape>
          <o:OLEObject Type="Embed" ProgID="Equation.DSMT4" ShapeID="_x0000_i1029" DrawAspect="Content" ObjectID="_1841949713" r:id="rId16"/>
        </w:object>
      </w:r>
      <w:r w:rsidRPr="005D369E">
        <w:rPr>
          <w:rFonts w:asciiTheme="minorEastAsia" w:eastAsiaTheme="minorEastAsia" w:hAnsiTheme="minorEastAsia" w:hint="eastAsia"/>
          <w:color w:val="000000" w:themeColor="text1"/>
          <w:szCs w:val="21"/>
        </w:rPr>
        <w:t xml:space="preserve">   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14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．</w:t>
      </w:r>
      <w:r w:rsidRPr="005D369E">
        <w:rPr>
          <w:rFonts w:asciiTheme="minorEastAsia" w:eastAsiaTheme="minorEastAsia" w:hAnsiTheme="minorEastAsia"/>
        </w:rPr>
        <w:object w:dxaOrig="1196" w:dyaOrig="251">
          <v:shape id="_x0000_i1030" type="#_x0000_t75" alt="eqId87572cd3d4f811863ef7e10b59b0bb23" style="width:60pt;height:12.5pt" o:ole="">
            <v:imagedata r:id="rId17" o:title="eqId87572cd3d4f811863ef7e10b59b0bb23"/>
          </v:shape>
          <o:OLEObject Type="Embed" ProgID="Equation.DSMT4" ShapeID="_x0000_i1030" DrawAspect="Content" ObjectID="_1841949714" r:id="rId18"/>
        </w:object>
      </w:r>
      <w:r w:rsidRPr="005D369E">
        <w:rPr>
          <w:rFonts w:asciiTheme="minorEastAsia" w:eastAsiaTheme="minorEastAsia" w:hAnsiTheme="minorEastAsia"/>
          <w:color w:val="000000" w:themeColor="text1"/>
        </w:rPr>
        <w:t xml:space="preserve">  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 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15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．</w:t>
      </w:r>
      <w:r w:rsidRPr="005D369E">
        <w:rPr>
          <w:rFonts w:asciiTheme="minorEastAsia" w:eastAsiaTheme="minorEastAsia" w:hAnsiTheme="minorEastAsia"/>
        </w:rPr>
        <w:t>21</w:t>
      </w:r>
      <w:r w:rsidRPr="005D369E">
        <w:rPr>
          <w:rFonts w:asciiTheme="minorEastAsia" w:eastAsiaTheme="minorEastAsia" w:hAnsiTheme="minorEastAsia"/>
          <w:color w:val="000000" w:themeColor="text1"/>
        </w:rPr>
        <w:t xml:space="preserve">    16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>.</w:t>
      </w:r>
      <w:r w:rsidRPr="005D369E">
        <w:rPr>
          <w:rFonts w:asciiTheme="minorEastAsia" w:eastAsiaTheme="minorEastAsia" w:hAnsiTheme="minorEastAsia" w:hint="eastAsia"/>
          <w:color w:val="000000" w:themeColor="text1"/>
          <w:kern w:val="0"/>
          <w:szCs w:val="21"/>
        </w:rPr>
        <w:t xml:space="preserve">  </w:t>
      </w:r>
      <w:r w:rsidRPr="005D369E">
        <w:rPr>
          <w:rFonts w:asciiTheme="minorEastAsia" w:eastAsiaTheme="minorEastAsia" w:hAnsiTheme="minorEastAsia"/>
        </w:rPr>
        <w:object w:dxaOrig="985" w:dyaOrig="246">
          <v:shape id="_x0000_i1031" type="#_x0000_t75" alt="eqId796e87c5e2fb2781bd39ab1574ac3a66" style="width:49.5pt;height:12.5pt" o:ole="">
            <v:imagedata r:id="rId19" o:title="eqId796e87c5e2fb2781bd39ab1574ac3a66"/>
          </v:shape>
          <o:OLEObject Type="Embed" ProgID="Equation.DSMT4" ShapeID="_x0000_i1031" DrawAspect="Content" ObjectID="_1841949715" r:id="rId20"/>
        </w:object>
      </w:r>
      <w:r w:rsidRPr="005D369E">
        <w:rPr>
          <w:rFonts w:asciiTheme="minorEastAsia" w:eastAsiaTheme="minorEastAsia" w:hAnsiTheme="minorEastAsia" w:hint="eastAsia"/>
          <w:color w:val="000000" w:themeColor="text1"/>
          <w:kern w:val="0"/>
          <w:szCs w:val="21"/>
        </w:rPr>
        <w:t xml:space="preserve">     </w:t>
      </w:r>
      <w:r w:rsidRPr="005D369E">
        <w:rPr>
          <w:rFonts w:asciiTheme="minorEastAsia" w:eastAsiaTheme="minorEastAsia" w:hAnsiTheme="minorEastAsia"/>
          <w:color w:val="000000" w:themeColor="text1"/>
        </w:rPr>
        <w:t>17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．</w:t>
      </w:r>
      <w:r w:rsidRPr="005D369E">
        <w:rPr>
          <w:rFonts w:asciiTheme="minorEastAsia" w:eastAsiaTheme="minorEastAsia" w:hAnsiTheme="minorEastAsia"/>
        </w:rPr>
        <w:object w:dxaOrig="615" w:dyaOrig="589">
          <v:shape id="_x0000_i1032" type="#_x0000_t75" alt="eqId7c6ffea46615eea182e40963d594488c" style="width:31pt;height:29.5pt" o:ole="">
            <v:imagedata r:id="rId21" o:title="eqId7c6ffea46615eea182e40963d594488c"/>
          </v:shape>
          <o:OLEObject Type="Embed" ProgID="Equation.DSMT4" ShapeID="_x0000_i1032" DrawAspect="Content" ObjectID="_1841949716" r:id="rId22"/>
        </w:object>
      </w:r>
      <w:r w:rsidRPr="005D369E">
        <w:rPr>
          <w:rFonts w:asciiTheme="minorEastAsia" w:eastAsiaTheme="minorEastAsia" w:hAnsiTheme="minorEastAsia"/>
        </w:rPr>
        <w:t>或</w:t>
      </w:r>
      <w:r w:rsidRPr="005D369E">
        <w:rPr>
          <w:rFonts w:asciiTheme="minorEastAsia" w:eastAsiaTheme="minorEastAsia" w:hAnsiTheme="minorEastAsia"/>
        </w:rPr>
        <w:object w:dxaOrig="510" w:dyaOrig="248">
          <v:shape id="_x0000_i1033" type="#_x0000_t75" alt="eqIdc703cee8627f6ab665c4877fbb11a51e" style="width:25.5pt;height:12.5pt" o:ole="">
            <v:imagedata r:id="rId23" o:title="eqIdc703cee8627f6ab665c4877fbb11a51e"/>
          </v:shape>
          <o:OLEObject Type="Embed" ProgID="Equation.DSMT4" ShapeID="_x0000_i1033" DrawAspect="Content" ObjectID="_1841949717" r:id="rId24"/>
        </w:objec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D369E">
        <w:rPr>
          <w:rFonts w:asciiTheme="minorEastAsia" w:eastAsiaTheme="minorEastAsia" w:hAnsiTheme="minorEastAsia"/>
          <w:color w:val="000000" w:themeColor="text1"/>
        </w:rPr>
        <w:t xml:space="preserve">  </w:t>
      </w:r>
      <w:r w:rsidRPr="005D369E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D369E">
        <w:rPr>
          <w:rFonts w:asciiTheme="minorEastAsia" w:eastAsiaTheme="minorEastAsia" w:hAnsiTheme="minorEastAsia"/>
          <w:color w:val="000000" w:themeColor="text1"/>
        </w:rPr>
        <w:t>18</w:t>
      </w:r>
      <w:r w:rsidRPr="005D369E">
        <w:rPr>
          <w:rFonts w:asciiTheme="minorEastAsia" w:eastAsiaTheme="minorEastAsia" w:hAnsiTheme="minorEastAsia"/>
          <w:color w:val="000000" w:themeColor="text1"/>
          <w:kern w:val="0"/>
          <w:szCs w:val="21"/>
        </w:rPr>
        <w:t>．</w:t>
      </w:r>
      <w:r w:rsidRPr="005D369E">
        <w:rPr>
          <w:rFonts w:asciiTheme="minorEastAsia" w:eastAsiaTheme="minorEastAsia" w:hAnsiTheme="minorEastAsia"/>
        </w:rPr>
        <w:object w:dxaOrig="351" w:dyaOrig="247">
          <v:shape id="_x0000_i1034" type="#_x0000_t75" alt="eqIdb9db62df84b945698623379bbb398849" style="width:17.5pt;height:12.5pt" o:ole="">
            <v:imagedata r:id="rId25" o:title="eqIdb9db62df84b945698623379bbb398849"/>
          </v:shape>
          <o:OLEObject Type="Embed" ProgID="Equation.DSMT4" ShapeID="_x0000_i1034" DrawAspect="Content" ObjectID="_1841949718" r:id="rId26"/>
        </w:object>
      </w:r>
      <w:r w:rsidRPr="005D369E">
        <w:rPr>
          <w:rFonts w:asciiTheme="minorEastAsia" w:eastAsiaTheme="minorEastAsia" w:hAnsiTheme="minorEastAsia"/>
        </w:rPr>
        <w:t>或</w:t>
      </w:r>
      <w:r w:rsidRPr="005D369E">
        <w:rPr>
          <w:rFonts w:asciiTheme="minorEastAsia" w:eastAsiaTheme="minorEastAsia" w:hAnsiTheme="minorEastAsia"/>
        </w:rPr>
        <w:object w:dxaOrig="351" w:dyaOrig="245">
          <v:shape id="_x0000_i1035" type="#_x0000_t75" alt="eqIddfa70e352b0f119580a9716f636b75b4" style="width:17.5pt;height:12.5pt" o:ole="">
            <v:imagedata r:id="rId27" o:title="eqIddfa70e352b0f119580a9716f636b75b4"/>
          </v:shape>
          <o:OLEObject Type="Embed" ProgID="Equation.DSMT4" ShapeID="_x0000_i1035" DrawAspect="Content" ObjectID="_1841949719" r:id="rId28"/>
        </w:object>
      </w:r>
    </w:p>
    <w:p w:rsidR="001330CC" w:rsidRPr="005D369E" w:rsidRDefault="00730434">
      <w:pPr>
        <w:textAlignment w:val="center"/>
        <w:rPr>
          <w:rFonts w:asciiTheme="minorEastAsia" w:eastAsiaTheme="minorEastAsia" w:hAnsiTheme="minorEastAsia" w:cs="黑体"/>
          <w:bCs/>
          <w:color w:val="000000" w:themeColor="text1"/>
          <w:kern w:val="0"/>
        </w:rPr>
      </w:pP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三</w:t>
      </w: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.</w:t>
      </w: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解答题（本大题共</w:t>
      </w: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8</w:t>
      </w: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小题，</w:t>
      </w: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58</w:t>
      </w:r>
      <w:r w:rsidRPr="005D369E">
        <w:rPr>
          <w:rFonts w:asciiTheme="minorEastAsia" w:eastAsiaTheme="minorEastAsia" w:hAnsiTheme="minorEastAsia" w:cs="黑体" w:hint="eastAsia"/>
          <w:bCs/>
          <w:color w:val="000000" w:themeColor="text1"/>
          <w:kern w:val="0"/>
        </w:rPr>
        <w:t>分。解答应写出文字说明，证明过程或演算步骤）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19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4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【答案】</w:t>
      </w:r>
      <w:r w:rsidRPr="005D369E">
        <w:rPr>
          <w:rFonts w:asciiTheme="minorEastAsia" w:eastAsiaTheme="minorEastAsia" w:hAnsiTheme="minorEastAsia"/>
        </w:rPr>
        <w:object w:dxaOrig="808" w:dyaOrig="223">
          <v:shape id="_x0000_i1036" type="#_x0000_t75" alt="eqId49e82db9449409b5807e2d1076978976" style="width:40.5pt;height:11pt" o:ole="">
            <v:imagedata r:id="rId29" o:title="eqId49e82db9449409b5807e2d1076978976"/>
          </v:shape>
          <o:OLEObject Type="Embed" ProgID="Equation.DSMT4" ShapeID="_x0000_i1036" DrawAspect="Content" ObjectID="_1841949720" r:id="rId30"/>
        </w:object>
      </w:r>
      <w:r w:rsidRPr="005D369E">
        <w:rPr>
          <w:rFonts w:asciiTheme="minorEastAsia" w:eastAsiaTheme="minorEastAsia" w:hAnsiTheme="minorEastAsia"/>
        </w:rPr>
        <w:t>，解集在数轴上表示见详解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【详解】解：</w:t>
      </w:r>
      <w:r w:rsidRPr="005D369E">
        <w:rPr>
          <w:rFonts w:asciiTheme="minorEastAsia" w:eastAsiaTheme="minorEastAsia" w:hAnsiTheme="minorEastAsia"/>
        </w:rPr>
        <w:object w:dxaOrig="1777" w:dyaOrig="908">
          <v:shape id="_x0000_i1037" type="#_x0000_t75" alt="eqId331720005d2e58e047496563efd37ebd" style="width:89pt;height:45.5pt" o:ole="">
            <v:imagedata r:id="rId31" o:title="eqId331720005d2e58e047496563efd37ebd"/>
          </v:shape>
          <o:OLEObject Type="Embed" ProgID="Equation.DSMT4" ShapeID="_x0000_i1037" DrawAspect="Content" ObjectID="_1841949721" r:id="rId32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解</w:t>
      </w:r>
      <w:r w:rsidRPr="005D369E">
        <w:rPr>
          <w:rFonts w:asciiTheme="minorEastAsia" w:eastAsiaTheme="minorEastAsia" w:hAnsiTheme="minorEastAsia"/>
        </w:rPr>
        <w:t>①</w:t>
      </w:r>
      <w:r w:rsidRPr="005D369E">
        <w:rPr>
          <w:rFonts w:asciiTheme="minorEastAsia" w:eastAsiaTheme="minorEastAsia" w:hAnsiTheme="minorEastAsia"/>
        </w:rPr>
        <w:t>式得：</w:t>
      </w:r>
      <w:r w:rsidRPr="005D369E">
        <w:rPr>
          <w:rFonts w:asciiTheme="minorEastAsia" w:eastAsiaTheme="minorEastAsia" w:hAnsiTheme="minorEastAsia"/>
        </w:rPr>
        <w:object w:dxaOrig="597" w:dyaOrig="237">
          <v:shape id="_x0000_i1038" type="#_x0000_t75" alt="eqId10a7e4dcebd24c843379926de9c0b780" style="width:30pt;height:12pt" o:ole="">
            <v:imagedata r:id="rId33" o:title="eqId10a7e4dcebd24c843379926de9c0b780"/>
          </v:shape>
          <o:OLEObject Type="Embed" ProgID="Equation.DSMT4" ShapeID="_x0000_i1038" DrawAspect="Content" ObjectID="_1841949722" r:id="rId34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1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解</w:t>
      </w:r>
      <w:r w:rsidRPr="005D369E">
        <w:rPr>
          <w:rFonts w:asciiTheme="minorEastAsia" w:eastAsiaTheme="minorEastAsia" w:hAnsiTheme="minorEastAsia"/>
        </w:rPr>
        <w:t>②</w:t>
      </w:r>
      <w:r w:rsidRPr="005D369E">
        <w:rPr>
          <w:rFonts w:asciiTheme="minorEastAsia" w:eastAsiaTheme="minorEastAsia" w:hAnsiTheme="minorEastAsia"/>
        </w:rPr>
        <w:t>式得：</w:t>
      </w:r>
      <w:r w:rsidRPr="005D369E">
        <w:rPr>
          <w:rFonts w:asciiTheme="minorEastAsia" w:eastAsiaTheme="minorEastAsia" w:hAnsiTheme="minorEastAsia"/>
        </w:rPr>
        <w:object w:dxaOrig="474" w:dyaOrig="242">
          <v:shape id="_x0000_i1039" type="#_x0000_t75" alt="eqIdba62d1de5fd5cd7b038603736d584df8" style="width:23.5pt;height:12pt" o:ole="">
            <v:imagedata r:id="rId35" o:title="eqIdba62d1de5fd5cd7b038603736d584df8"/>
          </v:shape>
          <o:OLEObject Type="Embed" ProgID="Equation.DSMT4" ShapeID="_x0000_i1039" DrawAspect="Content" ObjectID="_1841949723" r:id="rId36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2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t>不等式组的解集为：</w:t>
      </w:r>
      <w:r w:rsidRPr="005D369E">
        <w:rPr>
          <w:rFonts w:asciiTheme="minorEastAsia" w:eastAsiaTheme="minorEastAsia" w:hAnsiTheme="minorEastAsia"/>
        </w:rPr>
        <w:object w:dxaOrig="808" w:dyaOrig="223">
          <v:shape id="_x0000_i1040" type="#_x0000_t75" alt="eqId49e82db9449409b5807e2d1076978976" style="width:40.5pt;height:11pt" o:ole="">
            <v:imagedata r:id="rId29" o:title="eqId49e82db9449409b5807e2d1076978976"/>
          </v:shape>
          <o:OLEObject Type="Embed" ProgID="Equation.DSMT4" ShapeID="_x0000_i1040" DrawAspect="Content" ObjectID="_1841949724" r:id="rId37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3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解集在数轴上表示如下：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81150" cy="495300"/>
            <wp:effectExtent l="0" t="0" r="0" b="0"/>
            <wp:docPr id="100027" name="图片 100027" descr="@@@55260b26-998b-4936-b4da-95f336dd26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55260b26-998b-4936-b4da-95f336dd26f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……（</w:t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4</w:t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20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【详解】解：</w:t>
      </w:r>
      <w:r w:rsidRPr="005D369E">
        <w:rPr>
          <w:rFonts w:asciiTheme="minorEastAsia" w:eastAsiaTheme="minorEastAsia" w:hAnsiTheme="minorEastAsia"/>
        </w:rPr>
        <w:object w:dxaOrig="193" w:dyaOrig="175">
          <v:shape id="_x0000_i1041" type="#_x0000_t75" alt="eqId16f3d198e76391779fa3badc848c8ac8" style="width:9.5pt;height:9pt" o:ole="">
            <v:imagedata r:id="rId39" o:title="eqId16f3d198e76391779fa3badc848c8ac8"/>
          </v:shape>
          <o:OLEObject Type="Embed" ProgID="Equation.DSMT4" ShapeID="_x0000_i1041" DrawAspect="Content" ObjectID="_1841949725" r:id="rId40"/>
        </w:object>
      </w:r>
      <w:r w:rsidRPr="005D369E">
        <w:rPr>
          <w:rFonts w:asciiTheme="minorEastAsia" w:eastAsiaTheme="minorEastAsia" w:hAnsiTheme="minorEastAsia"/>
        </w:rPr>
        <w:object w:dxaOrig="369" w:dyaOrig="211">
          <v:shape id="_x0000_i1042" type="#_x0000_t75" alt="eqIde69d2b798744645af88a4fa411344a83" style="width:18.5pt;height:10.5pt" o:ole="">
            <v:imagedata r:id="rId41" o:title="eqIde69d2b798744645af88a4fa411344a83"/>
          </v:shape>
          <o:OLEObject Type="Embed" ProgID="Equation.DSMT4" ShapeID="_x0000_i1042" DrawAspect="Content" ObjectID="_1841949726" r:id="rId42"/>
        </w:object>
      </w:r>
      <w:r w:rsidRPr="005D369E">
        <w:rPr>
          <w:rFonts w:asciiTheme="minorEastAsia" w:eastAsiaTheme="minorEastAsia" w:hAnsiTheme="minorEastAsia"/>
        </w:rPr>
        <w:t>平分</w:t>
      </w:r>
      <w:r w:rsidRPr="005D369E">
        <w:rPr>
          <w:rFonts w:asciiTheme="minorEastAsia" w:eastAsiaTheme="minorEastAsia" w:hAnsiTheme="minorEastAsia"/>
        </w:rPr>
        <w:object w:dxaOrig="633" w:dyaOrig="246">
          <v:shape id="_x0000_i1043" type="#_x0000_t75" alt="eqIdd39b8d91afc34e4a9b0fdbb6bafb9087" style="width:31.5pt;height:12.5pt" o:ole="">
            <v:imagedata r:id="rId43" o:title="eqIdd39b8d91afc34e4a9b0fdbb6bafb9087"/>
          </v:shape>
          <o:OLEObject Type="Embed" ProgID="Equation.DSMT4" ShapeID="_x0000_i1043" DrawAspect="Content" ObjectID="_1841949727" r:id="rId4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741" w:dyaOrig="250">
          <v:shape id="_x0000_i1044" type="#_x0000_t75" alt="eqId5ba025ca7fc21d594f36e9cacd7492dd" style="width:87pt;height:12.5pt" o:ole="">
            <v:imagedata r:id="rId45" o:title="eqId5ba025ca7fc21d594f36e9cacd7492dd"/>
          </v:shape>
          <o:OLEObject Type="Embed" ProgID="Equation.DSMT4" ShapeID="_x0000_i1044" DrawAspect="Content" ObjectID="_1841949728" r:id="rId46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1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178" w:dyaOrig="225">
          <v:shape id="_x0000_i1045" type="#_x0000_t75" alt="eqId26e3480b5007c5478cc41a12a4849492" style="width:59pt;height:11.5pt" o:ole="">
            <v:imagedata r:id="rId47" o:title="eqId26e3480b5007c5478cc41a12a4849492"/>
          </v:shape>
          <o:OLEObject Type="Embed" ProgID="Equation.DSMT4" ShapeID="_x0000_i1045" DrawAspect="Content" ObjectID="_1841949729" r:id="rId4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706" w:dyaOrig="251">
          <v:shape id="_x0000_i1046" type="#_x0000_t75" alt="eqId9dd333ec43d083d139017900adbc1585" style="width:85.5pt;height:12.5pt" o:ole="">
            <v:imagedata r:id="rId49" o:title="eqId9dd333ec43d083d139017900adbc1585"/>
          </v:shape>
          <o:OLEObject Type="Embed" ProgID="Equation.DSMT4" ShapeID="_x0000_i1046" DrawAspect="Content" ObjectID="_1841949730" r:id="rId50"/>
        </w:object>
      </w:r>
      <w:r w:rsidRPr="005D369E">
        <w:rPr>
          <w:rFonts w:asciiTheme="minorEastAsia" w:eastAsiaTheme="minorEastAsia" w:hAnsiTheme="minorEastAsia"/>
        </w:rPr>
        <w:t>（两直线平行，内错角相等）．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2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759" w:dyaOrig="231">
          <v:shape id="_x0000_i1047" type="#_x0000_t75" alt="eqIdf7cb95055ef67090e5fbe0623325ebb1" style="width:88pt;height:11.5pt" o:ole="">
            <v:imagedata r:id="rId51" o:title="eqIdf7cb95055ef67090e5fbe0623325ebb1"/>
          </v:shape>
          <o:OLEObject Type="Embed" ProgID="Equation.DSMT4" ShapeID="_x0000_i1047" DrawAspect="Content" ObjectID="_1841949731" r:id="rId52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3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108" w:dyaOrig="227">
          <v:shape id="_x0000_i1048" type="#_x0000_t75" alt="eqId4895ec749935ac1a2995c2a50afe4b60" style="width:55.5pt;height:11.5pt" o:ole="">
            <v:imagedata r:id="rId53" o:title="eqId4895ec749935ac1a2995c2a50afe4b60"/>
          </v:shape>
          <o:OLEObject Type="Embed" ProgID="Equation.DSMT4" ShapeID="_x0000_i1048" DrawAspect="Content" ObjectID="_1841949732" r:id="rId54"/>
        </w:object>
      </w:r>
      <w:r w:rsidRPr="005D369E">
        <w:rPr>
          <w:rFonts w:asciiTheme="minorEastAsia" w:eastAsiaTheme="minorEastAsia" w:hAnsiTheme="minorEastAsia"/>
        </w:rPr>
        <w:t>（等角对等边）．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4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同理可得</w:t>
      </w:r>
      <w:r w:rsidRPr="005D369E">
        <w:rPr>
          <w:rFonts w:asciiTheme="minorEastAsia" w:eastAsiaTheme="minorEastAsia" w:hAnsiTheme="minorEastAsia"/>
        </w:rPr>
        <w:object w:dxaOrig="808" w:dyaOrig="225">
          <v:shape id="_x0000_i1049" type="#_x0000_t75" alt="eqId230fd9871204d369a068262c47d47866" style="width:40.5pt;height:11.5pt" o:ole="">
            <v:imagedata r:id="rId55" o:title="eqId230fd9871204d369a068262c47d47866"/>
          </v:shape>
          <o:OLEObject Type="Embed" ProgID="Equation.DSMT4" ShapeID="_x0000_i1049" DrawAspect="Content" ObjectID="_1841949733" r:id="rId56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5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756" w:dyaOrig="222">
          <v:shape id="_x0000_i1050" type="#_x0000_t75" alt="eqId0be87dbc2305fd960a55dc8a1589b173" style="width:38pt;height:11pt" o:ole="">
            <v:imagedata r:id="rId57" o:title="eqId0be87dbc2305fd960a55dc8a1589b173"/>
          </v:shape>
          <o:OLEObject Type="Embed" ProgID="Equation.DSMT4" ShapeID="_x0000_i1050" DrawAspect="Content" ObjectID="_1841949734" r:id="rId58"/>
        </w:object>
      </w:r>
      <w:r w:rsidRPr="005D369E">
        <w:rPr>
          <w:rFonts w:asciiTheme="minorEastAsia" w:eastAsiaTheme="minorEastAsia" w:hAnsiTheme="minorEastAsia"/>
        </w:rPr>
        <w:t>周长</w:t>
      </w:r>
      <w:r w:rsidRPr="005D369E">
        <w:rPr>
          <w:rFonts w:asciiTheme="minorEastAsia" w:eastAsiaTheme="minorEastAsia" w:hAnsiTheme="minorEastAsia"/>
        </w:rPr>
        <w:object w:dxaOrig="1495" w:dyaOrig="225">
          <v:shape id="_x0000_i1051" type="#_x0000_t75" alt="eqIdcbef3b933aa13bc4902b184b46f315f6" style="width:75pt;height:11.5pt" o:ole="">
            <v:imagedata r:id="rId59" o:title="eqIdcbef3b933aa13bc4902b184b46f315f6"/>
          </v:shape>
          <o:OLEObject Type="Embed" ProgID="Equation.DSMT4" ShapeID="_x0000_i1051" DrawAspect="Content" ObjectID="_1841949735" r:id="rId60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2094" w:dyaOrig="238">
          <v:shape id="_x0000_i1052" type="#_x0000_t75" alt="eqId490e68992e44ab275e8cb9d0fa54aab8" style="width:104.5pt;height:12pt" o:ole="">
            <v:imagedata r:id="rId61" o:title="eqId490e68992e44ab275e8cb9d0fa54aab8"/>
          </v:shape>
          <o:OLEObject Type="Embed" ProgID="Equation.DSMT4" ShapeID="_x0000_i1052" DrawAspect="Content" ObjectID="_1841949736" r:id="rId62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759" w:dyaOrig="228">
          <v:shape id="_x0000_i1053" type="#_x0000_t75" alt="eqId7ca2b13d1dc71d9958a485260ea203f4" style="width:88pt;height:11.5pt" o:ole="">
            <v:imagedata r:id="rId63" o:title="eqId7ca2b13d1dc71d9958a485260ea203f4"/>
          </v:shape>
          <o:OLEObject Type="Embed" ProgID="Equation.DSMT4" ShapeID="_x0000_i1053" DrawAspect="Content" ObjectID="_1841949737" r:id="rId64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389" w:dyaOrig="254">
          <v:shape id="_x0000_i1054" type="#_x0000_t75" alt="eqId1a663ee117250ac1bf7444b02f2d60e9" style="width:69.5pt;height:12.5pt" o:ole="">
            <v:imagedata r:id="rId65" o:title="eqId1a663ee117250ac1bf7444b02f2d60e9"/>
          </v:shape>
          <o:OLEObject Type="Embed" ProgID="Equation.DSMT4" ShapeID="_x0000_i1054" DrawAspect="Content" ObjectID="_1841949738" r:id="rId66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21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）解：如图所示，</w:t>
      </w:r>
      <w:r w:rsidRPr="005D369E">
        <w:rPr>
          <w:rFonts w:asciiTheme="minorEastAsia" w:eastAsiaTheme="minorEastAsia" w:hAnsiTheme="minorEastAsia"/>
        </w:rPr>
        <w:object w:dxaOrig="633" w:dyaOrig="243">
          <v:shape id="_x0000_i1055" type="#_x0000_t75" alt="eqId15c0dbe3c080c4c4636c64803e5c1f76" style="width:31.5pt;height:12pt" o:ole="">
            <v:imagedata r:id="rId67" o:title="eqId15c0dbe3c080c4c4636c64803e5c1f76"/>
          </v:shape>
          <o:OLEObject Type="Embed" ProgID="Equation.DSMT4" ShapeID="_x0000_i1055" DrawAspect="Content" ObjectID="_1841949739" r:id="rId68"/>
        </w:object>
      </w:r>
      <w:r w:rsidRPr="005D369E">
        <w:rPr>
          <w:rFonts w:asciiTheme="minorEastAsia" w:eastAsiaTheme="minorEastAsia" w:hAnsiTheme="minorEastAsia"/>
        </w:rPr>
        <w:t>即为所求作的三角形；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276215" cy="1235710"/>
            <wp:effectExtent l="0" t="0" r="635" b="2540"/>
            <wp:docPr id="100033" name="图片 100033" descr="@@@4013876c-f6b8-412b-86bd-01b92d173e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013876c-f6b8-412b-86bd-01b92d173ee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3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……（</w:t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4</w:t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2</w:t>
      </w:r>
      <w:r w:rsidRPr="005D369E">
        <w:rPr>
          <w:rFonts w:asciiTheme="minorEastAsia" w:eastAsiaTheme="minorEastAsia" w:hAnsiTheme="minorEastAsia"/>
        </w:rPr>
        <w:t>）解：如图所示，</w:t>
      </w:r>
      <w:r w:rsidRPr="005D369E">
        <w:rPr>
          <w:rFonts w:asciiTheme="minorEastAsia" w:eastAsiaTheme="minorEastAsia" w:hAnsiTheme="minorEastAsia"/>
        </w:rPr>
        <w:object w:dxaOrig="369" w:dyaOrig="228">
          <v:shape id="_x0000_i1056" type="#_x0000_t75" alt="eqId03902478df1a55bc99703210bccab910" style="width:18.5pt;height:11.5pt" o:ole="">
            <v:imagedata r:id="rId70" o:title="eqId03902478df1a55bc99703210bccab910"/>
          </v:shape>
          <o:OLEObject Type="Embed" ProgID="Equation.DSMT4" ShapeID="_x0000_i1056" DrawAspect="Content" ObjectID="_1841949740" r:id="rId71"/>
        </w:object>
      </w:r>
      <w:r w:rsidRPr="005D369E">
        <w:rPr>
          <w:rFonts w:asciiTheme="minorEastAsia" w:eastAsiaTheme="minorEastAsia" w:hAnsiTheme="minorEastAsia"/>
        </w:rPr>
        <w:t>即为所求作．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314575" cy="1362075"/>
            <wp:effectExtent l="0" t="0" r="9525" b="9525"/>
            <wp:docPr id="100035" name="图片 100035" descr="@@@d57f7ecc-5099-4a9a-8308-cbc06d6d0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d57f7ecc-5099-4a9a-8308-cbc06d6d053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……（</w:t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6</w:t>
      </w:r>
      <w:r w:rsidRPr="005D369E">
        <w:rPr>
          <w:rFonts w:asciiTheme="minorEastAsia" w:eastAsiaTheme="minorEastAsia" w:hAnsiTheme="minorEastAsia" w:hint="eastAsia"/>
          <w:kern w:val="0"/>
          <w:szCs w:val="21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22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）解：设每个</w:t>
      </w:r>
      <w:r w:rsidRPr="005D369E">
        <w:rPr>
          <w:rFonts w:asciiTheme="minorEastAsia" w:eastAsiaTheme="minorEastAsia" w:hAnsiTheme="minorEastAsia"/>
          <w:i/>
        </w:rPr>
        <w:t>A</w:t>
      </w:r>
      <w:r w:rsidRPr="005D369E">
        <w:rPr>
          <w:rFonts w:asciiTheme="minorEastAsia" w:eastAsiaTheme="minorEastAsia" w:hAnsiTheme="minorEastAsia"/>
        </w:rPr>
        <w:t>种徽章的价格为</w:t>
      </w:r>
      <w:r w:rsidRPr="005D369E">
        <w:rPr>
          <w:rFonts w:asciiTheme="minorEastAsia" w:eastAsiaTheme="minorEastAsia" w:hAnsiTheme="minorEastAsia"/>
        </w:rPr>
        <w:object w:dxaOrig="175" w:dyaOrig="193">
          <v:shape id="_x0000_i1057" type="#_x0000_t75" alt="eqId81dea63b8ce3e51adf66cf7b9982a248" style="width:9pt;height:9.5pt" o:ole="">
            <v:imagedata r:id="rId73" o:title="eqId81dea63b8ce3e51adf66cf7b9982a248"/>
          </v:shape>
          <o:OLEObject Type="Embed" ProgID="Equation.DSMT4" ShapeID="_x0000_i1057" DrawAspect="Content" ObjectID="_1841949741" r:id="rId74"/>
        </w:object>
      </w:r>
      <w:r w:rsidRPr="005D369E">
        <w:rPr>
          <w:rFonts w:asciiTheme="minorEastAsia" w:eastAsiaTheme="minorEastAsia" w:hAnsiTheme="minorEastAsia"/>
        </w:rPr>
        <w:t>元，每个</w:t>
      </w:r>
      <w:r w:rsidRPr="005D369E">
        <w:rPr>
          <w:rFonts w:asciiTheme="minorEastAsia" w:eastAsiaTheme="minorEastAsia" w:hAnsiTheme="minorEastAsia"/>
        </w:rPr>
        <w:object w:dxaOrig="193" w:dyaOrig="208">
          <v:shape id="_x0000_i1058" type="#_x0000_t75" alt="eqId7f9e8449aad35c5d840a3395ea86df6d" style="width:9.5pt;height:10.5pt" o:ole="">
            <v:imagedata r:id="rId75" o:title="eqId7f9e8449aad35c5d840a3395ea86df6d"/>
          </v:shape>
          <o:OLEObject Type="Embed" ProgID="Equation.DSMT4" ShapeID="_x0000_i1058" DrawAspect="Content" ObjectID="_1841949742" r:id="rId76"/>
        </w:object>
      </w:r>
      <w:r w:rsidRPr="005D369E">
        <w:rPr>
          <w:rFonts w:asciiTheme="minorEastAsia" w:eastAsiaTheme="minorEastAsia" w:hAnsiTheme="minorEastAsia"/>
        </w:rPr>
        <w:t>种徽章的价格为</w:t>
      </w:r>
      <w:r w:rsidRPr="005D369E">
        <w:rPr>
          <w:rFonts w:asciiTheme="minorEastAsia" w:eastAsiaTheme="minorEastAsia" w:hAnsiTheme="minorEastAsia"/>
        </w:rPr>
        <w:object w:dxaOrig="193" w:dyaOrig="238">
          <v:shape id="_x0000_i1059" type="#_x0000_t75" alt="eqIdd053b14c8588eee2acbbe44fc37a6886" style="width:9.5pt;height:12pt" o:ole="">
            <v:imagedata r:id="rId77" o:title="eqIdd053b14c8588eee2acbbe44fc37a6886"/>
          </v:shape>
          <o:OLEObject Type="Embed" ProgID="Equation.DSMT4" ShapeID="_x0000_i1059" DrawAspect="Content" ObjectID="_1841949743" r:id="rId78"/>
        </w:object>
      </w:r>
      <w:r w:rsidRPr="005D369E">
        <w:rPr>
          <w:rFonts w:asciiTheme="minorEastAsia" w:eastAsiaTheme="minorEastAsia" w:hAnsiTheme="minorEastAsia"/>
        </w:rPr>
        <w:t>元，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由题意得：</w:t>
      </w:r>
      <w:r w:rsidRPr="005D369E">
        <w:rPr>
          <w:rFonts w:asciiTheme="minorEastAsia" w:eastAsiaTheme="minorEastAsia" w:hAnsiTheme="minorEastAsia"/>
        </w:rPr>
        <w:object w:dxaOrig="1337" w:dyaOrig="635">
          <v:shape id="_x0000_i1060" type="#_x0000_t75" alt="eqIda0d4e1bd73420058f9fe0a59e0c79886" style="width:67pt;height:32pt" o:ole="">
            <v:imagedata r:id="rId79" o:title="eqIda0d4e1bd73420058f9fe0a59e0c79886"/>
          </v:shape>
          <o:OLEObject Type="Embed" ProgID="Equation.DSMT4" ShapeID="_x0000_i1060" DrawAspect="Content" ObjectID="_1841949744" r:id="rId8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解得：</w:t>
      </w:r>
      <w:r w:rsidRPr="005D369E">
        <w:rPr>
          <w:rFonts w:asciiTheme="minorEastAsia" w:eastAsiaTheme="minorEastAsia" w:hAnsiTheme="minorEastAsia"/>
        </w:rPr>
        <w:object w:dxaOrig="721" w:dyaOrig="629">
          <v:shape id="_x0000_i1061" type="#_x0000_t75" alt="eqIdb2ed8a6aadb79e26e459c28377cde7af" style="width:36pt;height:31.5pt" o:ole="">
            <v:imagedata r:id="rId81" o:title="eqIdb2ed8a6aadb79e26e459c28377cde7af"/>
          </v:shape>
          <o:OLEObject Type="Embed" ProgID="Equation.DSMT4" ShapeID="_x0000_i1061" DrawAspect="Content" ObjectID="_1841949745" r:id="rId8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答：每个</w:t>
      </w:r>
      <w:r w:rsidRPr="005D369E">
        <w:rPr>
          <w:rFonts w:asciiTheme="minorEastAsia" w:eastAsiaTheme="minorEastAsia" w:hAnsiTheme="minorEastAsia"/>
          <w:i/>
        </w:rPr>
        <w:t>A</w:t>
      </w:r>
      <w:r w:rsidRPr="005D369E">
        <w:rPr>
          <w:rFonts w:asciiTheme="minorEastAsia" w:eastAsiaTheme="minorEastAsia" w:hAnsiTheme="minorEastAsia"/>
        </w:rPr>
        <w:t>种徽章的价格为</w:t>
      </w:r>
      <w:r w:rsidRPr="005D369E">
        <w:rPr>
          <w:rFonts w:asciiTheme="minorEastAsia" w:eastAsiaTheme="minorEastAsia" w:hAnsiTheme="minorEastAsia"/>
        </w:rPr>
        <w:object w:dxaOrig="264" w:dyaOrig="250">
          <v:shape id="_x0000_i1062" type="#_x0000_t75" alt="eqId492b6d3883713fcaa8a4fdd87b87b480" style="width:13pt;height:12.5pt" o:ole="">
            <v:imagedata r:id="rId83" o:title="eqId492b6d3883713fcaa8a4fdd87b87b480"/>
          </v:shape>
          <o:OLEObject Type="Embed" ProgID="Equation.DSMT4" ShapeID="_x0000_i1062" DrawAspect="Content" ObjectID="_1841949746" r:id="rId84"/>
        </w:object>
      </w:r>
      <w:r w:rsidRPr="005D369E">
        <w:rPr>
          <w:rFonts w:asciiTheme="minorEastAsia" w:eastAsiaTheme="minorEastAsia" w:hAnsiTheme="minorEastAsia"/>
        </w:rPr>
        <w:t>元，每个</w:t>
      </w:r>
      <w:r w:rsidRPr="005D369E">
        <w:rPr>
          <w:rFonts w:asciiTheme="minorEastAsia" w:eastAsiaTheme="minorEastAsia" w:hAnsiTheme="minorEastAsia"/>
        </w:rPr>
        <w:object w:dxaOrig="193" w:dyaOrig="208">
          <v:shape id="_x0000_i1063" type="#_x0000_t75" alt="eqId7f9e8449aad35c5d840a3395ea86df6d" style="width:9.5pt;height:10.5pt" o:ole="">
            <v:imagedata r:id="rId75" o:title="eqId7f9e8449aad35c5d840a3395ea86df6d"/>
          </v:shape>
          <o:OLEObject Type="Embed" ProgID="Equation.DSMT4" ShapeID="_x0000_i1063" DrawAspect="Content" ObjectID="_1841949747" r:id="rId85"/>
        </w:object>
      </w:r>
      <w:r w:rsidRPr="005D369E">
        <w:rPr>
          <w:rFonts w:asciiTheme="minorEastAsia" w:eastAsiaTheme="minorEastAsia" w:hAnsiTheme="minorEastAsia"/>
        </w:rPr>
        <w:t>种徽章的价格为</w:t>
      </w:r>
      <w:r w:rsidRPr="005D369E">
        <w:rPr>
          <w:rFonts w:asciiTheme="minorEastAsia" w:eastAsiaTheme="minorEastAsia" w:hAnsiTheme="minorEastAsia"/>
        </w:rPr>
        <w:object w:dxaOrig="281" w:dyaOrig="254">
          <v:shape id="_x0000_i1064" type="#_x0000_t75" alt="eqIdfbbecbd7e92dcbe1766462fcf40066de" style="width:14pt;height:12.5pt" o:ole="">
            <v:imagedata r:id="rId86" o:title="eqIdfbbecbd7e92dcbe1766462fcf40066de"/>
          </v:shape>
          <o:OLEObject Type="Embed" ProgID="Equation.DSMT4" ShapeID="_x0000_i1064" DrawAspect="Content" ObjectID="_1841949748" r:id="rId87"/>
        </w:object>
      </w:r>
      <w:r w:rsidRPr="005D369E">
        <w:rPr>
          <w:rFonts w:asciiTheme="minorEastAsia" w:eastAsiaTheme="minorEastAsia" w:hAnsiTheme="minorEastAsia"/>
        </w:rPr>
        <w:t>元；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3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2</w:t>
      </w:r>
      <w:r w:rsidRPr="005D369E">
        <w:rPr>
          <w:rFonts w:asciiTheme="minorEastAsia" w:eastAsiaTheme="minorEastAsia" w:hAnsiTheme="minorEastAsia"/>
        </w:rPr>
        <w:t>）解：设购进</w:t>
      </w:r>
      <w:r w:rsidRPr="005D369E">
        <w:rPr>
          <w:rFonts w:asciiTheme="minorEastAsia" w:eastAsiaTheme="minorEastAsia" w:hAnsiTheme="minorEastAsia"/>
        </w:rPr>
        <w:object w:dxaOrig="228" w:dyaOrig="198">
          <v:shape id="_x0000_i1065" type="#_x0000_t75" alt="eqId294f5ba74cdf695fc9a8a8e52f421328" style="width:11.5pt;height:10pt" o:ole="">
            <v:imagedata r:id="rId88" o:title="eqId294f5ba74cdf695fc9a8a8e52f421328"/>
          </v:shape>
          <o:OLEObject Type="Embed" ProgID="Equation.DSMT4" ShapeID="_x0000_i1065" DrawAspect="Content" ObjectID="_1841949749" r:id="rId89"/>
        </w:object>
      </w:r>
      <w:r w:rsidRPr="005D369E">
        <w:rPr>
          <w:rFonts w:asciiTheme="minorEastAsia" w:eastAsiaTheme="minorEastAsia" w:hAnsiTheme="minorEastAsia"/>
        </w:rPr>
        <w:t>个</w:t>
      </w:r>
      <w:r w:rsidRPr="005D369E">
        <w:rPr>
          <w:rFonts w:asciiTheme="minorEastAsia" w:eastAsiaTheme="minorEastAsia" w:hAnsiTheme="minorEastAsia"/>
          <w:i/>
        </w:rPr>
        <w:t>A</w:t>
      </w:r>
      <w:r w:rsidRPr="005D369E">
        <w:rPr>
          <w:rFonts w:asciiTheme="minorEastAsia" w:eastAsiaTheme="minorEastAsia" w:hAnsiTheme="minorEastAsia"/>
        </w:rPr>
        <w:t>种徽章，则购进</w:t>
      </w:r>
      <w:r w:rsidRPr="005D369E">
        <w:rPr>
          <w:rFonts w:asciiTheme="minorEastAsia" w:eastAsiaTheme="minorEastAsia" w:hAnsiTheme="minorEastAsia"/>
        </w:rPr>
        <w:object w:dxaOrig="774" w:dyaOrig="354">
          <v:shape id="_x0000_i1066" type="#_x0000_t75" alt="eqId6d2a38a7a03139ef0a64b786cc67f279" style="width:38.5pt;height:17.5pt" o:ole="">
            <v:imagedata r:id="rId90" o:title="eqId6d2a38a7a03139ef0a64b786cc67f279"/>
          </v:shape>
          <o:OLEObject Type="Embed" ProgID="Equation.DSMT4" ShapeID="_x0000_i1066" DrawAspect="Content" ObjectID="_1841949750" r:id="rId91"/>
        </w:object>
      </w:r>
      <w:r w:rsidRPr="005D369E">
        <w:rPr>
          <w:rFonts w:asciiTheme="minorEastAsia" w:eastAsiaTheme="minorEastAsia" w:hAnsiTheme="minorEastAsia"/>
        </w:rPr>
        <w:t>个</w:t>
      </w:r>
      <w:r w:rsidRPr="005D369E">
        <w:rPr>
          <w:rFonts w:asciiTheme="minorEastAsia" w:eastAsiaTheme="minorEastAsia" w:hAnsiTheme="minorEastAsia"/>
        </w:rPr>
        <w:object w:dxaOrig="193" w:dyaOrig="208">
          <v:shape id="_x0000_i1067" type="#_x0000_t75" alt="eqId7f9e8449aad35c5d840a3395ea86df6d" style="width:9.5pt;height:10.5pt" o:ole="">
            <v:imagedata r:id="rId75" o:title="eqId7f9e8449aad35c5d840a3395ea86df6d"/>
          </v:shape>
          <o:OLEObject Type="Embed" ProgID="Equation.DSMT4" ShapeID="_x0000_i1067" DrawAspect="Content" ObjectID="_1841949751" r:id="rId92"/>
        </w:object>
      </w:r>
      <w:r w:rsidRPr="005D369E">
        <w:rPr>
          <w:rFonts w:asciiTheme="minorEastAsia" w:eastAsiaTheme="minorEastAsia" w:hAnsiTheme="minorEastAsia"/>
        </w:rPr>
        <w:t>种徽章，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由题意得：</w:t>
      </w:r>
      <w:r w:rsidRPr="005D369E">
        <w:rPr>
          <w:rFonts w:asciiTheme="minorEastAsia" w:eastAsiaTheme="minorEastAsia" w:hAnsiTheme="minorEastAsia"/>
        </w:rPr>
        <w:object w:dxaOrig="2305" w:dyaOrig="698">
          <v:shape id="_x0000_i1068" type="#_x0000_t75" alt="eqId84da3f4d6b6849365c95b94d6dc3ab7e" style="width:115.5pt;height:35pt" o:ole="">
            <v:imagedata r:id="rId93" o:title="eqId84da3f4d6b6849365c95b94d6dc3ab7e"/>
          </v:shape>
          <o:OLEObject Type="Embed" ProgID="Equation.DSMT4" ShapeID="_x0000_i1068" DrawAspect="Content" ObjectID="_1841949752" r:id="rId9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解得：</w:t>
      </w:r>
      <w:r w:rsidRPr="005D369E">
        <w:rPr>
          <w:rFonts w:asciiTheme="minorEastAsia" w:eastAsiaTheme="minorEastAsia" w:hAnsiTheme="minorEastAsia"/>
        </w:rPr>
        <w:object w:dxaOrig="756" w:dyaOrig="637">
          <v:shape id="_x0000_i1069" type="#_x0000_t75" alt="eqIdaab3d45f1ca64285741d73597b3db3c9" style="width:38pt;height:32pt" o:ole="">
            <v:imagedata r:id="rId95" o:title="eqIdaab3d45f1ca64285741d73597b3db3c9"/>
          </v:shape>
          <o:OLEObject Type="Embed" ProgID="Equation.DSMT4" ShapeID="_x0000_i1069" DrawAspect="Content" ObjectID="_1841949753" r:id="rId9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651" w:dyaOrig="252">
          <v:shape id="_x0000_i1070" type="#_x0000_t75" alt="eqId20f3a6a0e3f58379dbde3e03997c58bc" style="width:32.5pt;height:12.5pt" o:ole="">
            <v:imagedata r:id="rId97" o:title="eqId20f3a6a0e3f58379dbde3e03997c58bc"/>
          </v:shape>
          <o:OLEObject Type="Embed" ProgID="Equation.DSMT4" ShapeID="_x0000_i1070" DrawAspect="Content" ObjectID="_1841949754" r:id="rId9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lastRenderedPageBreak/>
        <w:t>答：购进</w:t>
      </w:r>
      <w:r w:rsidRPr="005D369E">
        <w:rPr>
          <w:rFonts w:asciiTheme="minorEastAsia" w:eastAsiaTheme="minorEastAsia" w:hAnsiTheme="minorEastAsia"/>
          <w:i/>
        </w:rPr>
        <w:t>A</w:t>
      </w:r>
      <w:r w:rsidRPr="005D369E">
        <w:rPr>
          <w:rFonts w:asciiTheme="minorEastAsia" w:eastAsiaTheme="minorEastAsia" w:hAnsiTheme="minorEastAsia"/>
        </w:rPr>
        <w:t>种徽章的个数是</w:t>
      </w:r>
      <w:r w:rsidRPr="005D369E">
        <w:rPr>
          <w:rFonts w:asciiTheme="minorEastAsia" w:eastAsiaTheme="minorEastAsia" w:hAnsiTheme="minorEastAsia"/>
        </w:rPr>
        <w:object w:dxaOrig="281" w:dyaOrig="252">
          <v:shape id="_x0000_i1071" type="#_x0000_t75" alt="eqId4b72ac611ae66b86761e080761d9aabc" style="width:14pt;height:12.5pt" o:ole="">
            <v:imagedata r:id="rId99" o:title="eqId4b72ac611ae66b86761e080761d9aabc"/>
          </v:shape>
          <o:OLEObject Type="Embed" ProgID="Equation.DSMT4" ShapeID="_x0000_i1071" DrawAspect="Content" ObjectID="_1841949755" r:id="rId100"/>
        </w:object>
      </w:r>
      <w:r w:rsidRPr="005D369E">
        <w:rPr>
          <w:rFonts w:asciiTheme="minorEastAsia" w:eastAsiaTheme="minorEastAsia" w:hAnsiTheme="minorEastAsia"/>
        </w:rPr>
        <w:t>个．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23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8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</w:t>
      </w:r>
      <w:r w:rsidRPr="005D369E">
        <w:rPr>
          <w:rFonts w:asciiTheme="minorEastAsia" w:eastAsiaTheme="minorEastAsia" w:hAnsiTheme="minorEastAsia"/>
        </w:rPr>
        <w:object w:dxaOrig="193" w:dyaOrig="175">
          <v:shape id="_x0000_i1072" type="#_x0000_t75" alt="eqId16f3d198e76391779fa3badc848c8ac8" style="width:9.5pt;height:9pt" o:ole="">
            <v:imagedata r:id="rId39" o:title="eqId16f3d198e76391779fa3badc848c8ac8"/>
          </v:shape>
          <o:OLEObject Type="Embed" ProgID="Equation.DSMT4" ShapeID="_x0000_i1072" DrawAspect="Content" ObjectID="_1841949756" r:id="rId101"/>
        </w:object>
      </w:r>
      <w:r w:rsidRPr="005D369E">
        <w:rPr>
          <w:rFonts w:asciiTheme="minorEastAsia" w:eastAsiaTheme="minorEastAsia" w:hAnsiTheme="minorEastAsia"/>
        </w:rPr>
        <w:t>点</w:t>
      </w:r>
      <w:r w:rsidRPr="005D369E">
        <w:rPr>
          <w:rFonts w:asciiTheme="minorEastAsia" w:eastAsiaTheme="minorEastAsia" w:hAnsiTheme="minorEastAsia"/>
        </w:rPr>
        <w:object w:dxaOrig="228" w:dyaOrig="228">
          <v:shape id="_x0000_i1073" type="#_x0000_t75" alt="eqId8455657dde27aabe6adb7b188e031c11" style="width:11.5pt;height:11.5pt" o:ole="">
            <v:imagedata r:id="rId102" o:title="eqId8455657dde27aabe6adb7b188e031c11"/>
          </v:shape>
          <o:OLEObject Type="Embed" ProgID="Equation.DSMT4" ShapeID="_x0000_i1073" DrawAspect="Content" ObjectID="_1841949757" r:id="rId103"/>
        </w:object>
      </w:r>
      <w:r w:rsidRPr="005D369E">
        <w:rPr>
          <w:rFonts w:asciiTheme="minorEastAsia" w:eastAsiaTheme="minorEastAsia" w:hAnsiTheme="minorEastAsia"/>
        </w:rPr>
        <w:t>、</w:t>
      </w:r>
      <w:r w:rsidRPr="005D369E">
        <w:rPr>
          <w:rFonts w:asciiTheme="minorEastAsia" w:eastAsiaTheme="minorEastAsia" w:hAnsiTheme="minorEastAsia"/>
        </w:rPr>
        <w:object w:dxaOrig="193" w:dyaOrig="208">
          <v:shape id="_x0000_i1074" type="#_x0000_t75" alt="eqId7f9e8449aad35c5d840a3395ea86df6d" style="width:9.5pt;height:10.5pt" o:ole="">
            <v:imagedata r:id="rId75" o:title="eqId7f9e8449aad35c5d840a3395ea86df6d"/>
          </v:shape>
          <o:OLEObject Type="Embed" ProgID="Equation.DSMT4" ShapeID="_x0000_i1074" DrawAspect="Content" ObjectID="_1841949758" r:id="rId104"/>
        </w:object>
      </w:r>
      <w:r w:rsidRPr="005D369E">
        <w:rPr>
          <w:rFonts w:asciiTheme="minorEastAsia" w:eastAsiaTheme="minorEastAsia" w:hAnsiTheme="minorEastAsia"/>
        </w:rPr>
        <w:t>分别在边</w:t>
      </w:r>
      <w:r w:rsidRPr="005D369E">
        <w:rPr>
          <w:rFonts w:asciiTheme="minorEastAsia" w:eastAsiaTheme="minorEastAsia" w:hAnsiTheme="minorEastAsia"/>
        </w:rPr>
        <w:object w:dxaOrig="334" w:dyaOrig="219">
          <v:shape id="_x0000_i1075" type="#_x0000_t75" alt="eqIdbd33764ff4efddfe11a98a609753715c" style="width:16.5pt;height:11pt" o:ole="">
            <v:imagedata r:id="rId105" o:title="eqIdbd33764ff4efddfe11a98a609753715c"/>
          </v:shape>
          <o:OLEObject Type="Embed" ProgID="Equation.DSMT4" ShapeID="_x0000_i1075" DrawAspect="Content" ObjectID="_1841949759" r:id="rId106"/>
        </w:object>
      </w:r>
      <w:r w:rsidRPr="005D369E">
        <w:rPr>
          <w:rFonts w:asciiTheme="minorEastAsia" w:eastAsiaTheme="minorEastAsia" w:hAnsiTheme="minorEastAsia"/>
        </w:rPr>
        <w:t>、</w:t>
      </w:r>
      <w:r w:rsidRPr="005D369E">
        <w:rPr>
          <w:rFonts w:asciiTheme="minorEastAsia" w:eastAsiaTheme="minorEastAsia" w:hAnsiTheme="minorEastAsia"/>
        </w:rPr>
        <w:object w:dxaOrig="351" w:dyaOrig="245">
          <v:shape id="_x0000_i1076" type="#_x0000_t75" alt="eqId48f3c9abbd78e9a6840ee5f30381daac" style="width:17.5pt;height:12.5pt" o:ole="">
            <v:imagedata r:id="rId107" o:title="eqId48f3c9abbd78e9a6840ee5f30381daac"/>
          </v:shape>
          <o:OLEObject Type="Embed" ProgID="Equation.DSMT4" ShapeID="_x0000_i1076" DrawAspect="Content" ObjectID="_1841949760" r:id="rId108"/>
        </w:object>
      </w:r>
      <w:r w:rsidRPr="005D369E">
        <w:rPr>
          <w:rFonts w:asciiTheme="minorEastAsia" w:eastAsiaTheme="minorEastAsia" w:hAnsiTheme="minorEastAsia"/>
        </w:rPr>
        <w:t>上，</w:t>
      </w:r>
      <w:r w:rsidRPr="005D369E">
        <w:rPr>
          <w:rFonts w:asciiTheme="minorEastAsia" w:eastAsiaTheme="minorEastAsia" w:hAnsiTheme="minorEastAsia"/>
        </w:rPr>
        <w:object w:dxaOrig="351" w:dyaOrig="229">
          <v:shape id="_x0000_i1077" type="#_x0000_t75" alt="eqIdf52a58fbaf4fea03567e88a9f0f6e37e" style="width:17.5pt;height:11.5pt" o:ole="">
            <v:imagedata r:id="rId109" o:title="eqIdf52a58fbaf4fea03567e88a9f0f6e37e"/>
          </v:shape>
          <o:OLEObject Type="Embed" ProgID="Equation.DSMT4" ShapeID="_x0000_i1077" DrawAspect="Content" ObjectID="_1841949761" r:id="rId110"/>
        </w:object>
      </w:r>
      <w:r w:rsidRPr="005D369E">
        <w:rPr>
          <w:rFonts w:asciiTheme="minorEastAsia" w:eastAsiaTheme="minorEastAsia" w:hAnsiTheme="minorEastAsia"/>
        </w:rPr>
        <w:t>与</w:t>
      </w:r>
      <w:r w:rsidRPr="005D369E">
        <w:rPr>
          <w:rFonts w:asciiTheme="minorEastAsia" w:eastAsiaTheme="minorEastAsia" w:hAnsiTheme="minorEastAsia"/>
        </w:rPr>
        <w:object w:dxaOrig="351" w:dyaOrig="246">
          <v:shape id="_x0000_i1078" type="#_x0000_t75" alt="eqId9d78abbad68bbbf12af10cd40ef4c353" style="width:17.5pt;height:12.5pt" o:ole="">
            <v:imagedata r:id="rId111" o:title="eqId9d78abbad68bbbf12af10cd40ef4c353"/>
          </v:shape>
          <o:OLEObject Type="Embed" ProgID="Equation.DSMT4" ShapeID="_x0000_i1078" DrawAspect="Content" ObjectID="_1841949762" r:id="rId112"/>
        </w:object>
      </w:r>
      <w:r w:rsidRPr="005D369E">
        <w:rPr>
          <w:rFonts w:asciiTheme="minorEastAsia" w:eastAsiaTheme="minorEastAsia" w:hAnsiTheme="minorEastAsia"/>
        </w:rPr>
        <w:t>相交于点</w:t>
      </w:r>
      <w:r w:rsidRPr="005D369E">
        <w:rPr>
          <w:rFonts w:asciiTheme="minorEastAsia" w:eastAsiaTheme="minorEastAsia" w:hAnsiTheme="minorEastAsia"/>
        </w:rPr>
        <w:object w:dxaOrig="211" w:dyaOrig="256">
          <v:shape id="_x0000_i1079" type="#_x0000_t75" alt="eqId1dde8112e8eb968fd042418dd632759e" style="width:10.5pt;height:13pt" o:ole="">
            <v:imagedata r:id="rId113" o:title="eqId1dde8112e8eb968fd042418dd632759e"/>
          </v:shape>
          <o:OLEObject Type="Embed" ProgID="Equation.DSMT4" ShapeID="_x0000_i1079" DrawAspect="Content" ObjectID="_1841949763" r:id="rId11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636" w:dyaOrig="250">
          <v:shape id="_x0000_i1080" type="#_x0000_t75" alt="eqIdd171351fbf60c4a7334dfb24af35e2fe" style="width:82pt;height:12.5pt" o:ole="">
            <v:imagedata r:id="rId115" o:title="eqIdd171351fbf60c4a7334dfb24af35e2fe"/>
          </v:shape>
          <o:OLEObject Type="Embed" ProgID="Equation.DSMT4" ShapeID="_x0000_i1080" DrawAspect="Content" ObjectID="_1841949764" r:id="rId11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601" w:dyaOrig="242">
          <v:shape id="_x0000_i1081" type="#_x0000_t75" alt="eqId537a1bdf2aa5a69f18a707777f2b962d" style="width:80pt;height:12pt" o:ole="">
            <v:imagedata r:id="rId117" o:title="eqId537a1bdf2aa5a69f18a707777f2b962d"/>
          </v:shape>
          <o:OLEObject Type="Embed" ProgID="Equation.DSMT4" ShapeID="_x0000_i1081" DrawAspect="Content" ObjectID="_1841949765" r:id="rId11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636" w:dyaOrig="249">
          <v:shape id="_x0000_i1082" type="#_x0000_t75" alt="eqId52ba6d9596e78f8ff6dc81877da842bc" style="width:82pt;height:12.5pt" o:ole="">
            <v:imagedata r:id="rId119" o:title="eqId52ba6d9596e78f8ff6dc81877da842bc"/>
          </v:shape>
          <o:OLEObject Type="Embed" ProgID="Equation.DSMT4" ShapeID="_x0000_i1082" DrawAspect="Content" ObjectID="_1841949766" r:id="rId12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在</w:t>
      </w:r>
      <w:r w:rsidRPr="005D369E">
        <w:rPr>
          <w:rFonts w:asciiTheme="minorEastAsia" w:eastAsiaTheme="minorEastAsia" w:hAnsiTheme="minorEastAsia"/>
        </w:rPr>
        <w:object w:dxaOrig="703" w:dyaOrig="258">
          <v:shape id="_x0000_i1083" type="#_x0000_t75" alt="eqId372629a8666de1e9bac3e7daadcac7b6" style="width:35pt;height:13pt" o:ole="">
            <v:imagedata r:id="rId121" o:title="eqId372629a8666de1e9bac3e7daadcac7b6"/>
          </v:shape>
          <o:OLEObject Type="Embed" ProgID="Equation.DSMT4" ShapeID="_x0000_i1083" DrawAspect="Content" ObjectID="_1841949767" r:id="rId122"/>
        </w:object>
      </w:r>
      <w:r w:rsidRPr="005D369E">
        <w:rPr>
          <w:rFonts w:asciiTheme="minorEastAsia" w:eastAsiaTheme="minorEastAsia" w:hAnsiTheme="minorEastAsia"/>
        </w:rPr>
        <w:t>和</w:t>
      </w:r>
      <w:r w:rsidRPr="005D369E">
        <w:rPr>
          <w:rFonts w:asciiTheme="minorEastAsia" w:eastAsiaTheme="minorEastAsia" w:hAnsiTheme="minorEastAsia"/>
        </w:rPr>
        <w:object w:dxaOrig="686" w:dyaOrig="245">
          <v:shape id="_x0000_i1084" type="#_x0000_t75" alt="eqIda6d630091e362f48d6dbc73811e07d41" style="width:34.5pt;height:12.5pt" o:ole="">
            <v:imagedata r:id="rId123" o:title="eqIda6d630091e362f48d6dbc73811e07d41"/>
          </v:shape>
          <o:OLEObject Type="Embed" ProgID="Equation.DSMT4" ShapeID="_x0000_i1084" DrawAspect="Content" ObjectID="_1841949768" r:id="rId124"/>
        </w:object>
      </w:r>
      <w:r w:rsidRPr="005D369E">
        <w:rPr>
          <w:rFonts w:asciiTheme="minorEastAsia" w:eastAsiaTheme="minorEastAsia" w:hAnsiTheme="minorEastAsia"/>
        </w:rPr>
        <w:t>中，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565" w:dyaOrig="986">
          <v:shape id="_x0000_i1085" type="#_x0000_t75" alt="eqId949b9152f803b340989b4b7db8a685c2" style="width:78.5pt;height:49.5pt" o:ole="">
            <v:imagedata r:id="rId125" o:title="eqId949b9152f803b340989b4b7db8a685c2"/>
          </v:shape>
          <o:OLEObject Type="Embed" ProgID="Equation.DSMT4" ShapeID="_x0000_i1085" DrawAspect="Content" ObjectID="_1841949769" r:id="rId12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93" w:dyaOrig="175">
          <v:shape id="_x0000_i1086" type="#_x0000_t75" alt="eqId2de0d10ef8b748d4531250c37c5d3f9e" style="width:9.5pt;height:9pt" o:ole="">
            <v:imagedata r:id="rId127" o:title="eqId2de0d10ef8b748d4531250c37c5d3f9e"/>
          </v:shape>
          <o:OLEObject Type="Embed" ProgID="Equation.DSMT4" ShapeID="_x0000_i1086" DrawAspect="Content" ObjectID="_1841949770" r:id="rId128"/>
        </w:object>
      </w:r>
      <w:r w:rsidRPr="005D369E">
        <w:rPr>
          <w:rFonts w:asciiTheme="minorEastAsia" w:eastAsiaTheme="minorEastAsia" w:hAnsiTheme="minorEastAsia"/>
        </w:rPr>
        <w:object w:dxaOrig="1952" w:dyaOrig="354">
          <v:shape id="_x0000_i1087" type="#_x0000_t75" alt="eqIdefc6b2a73f9fbcd8b619f8b533e28215" style="width:97.5pt;height:17.5pt" o:ole="">
            <v:imagedata r:id="rId129" o:title="eqIdefc6b2a73f9fbcd8b619f8b533e28215"/>
          </v:shape>
          <o:OLEObject Type="Embed" ProgID="Equation.DSMT4" ShapeID="_x0000_i1087" DrawAspect="Content" ObjectID="_1841949771" r:id="rId13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93" w:dyaOrig="175">
          <v:shape id="_x0000_i1088" type="#_x0000_t75" alt="eqId2de0d10ef8b748d4531250c37c5d3f9e" style="width:9.5pt;height:9pt" o:ole="">
            <v:imagedata r:id="rId127" o:title="eqId2de0d10ef8b748d4531250c37c5d3f9e"/>
          </v:shape>
          <o:OLEObject Type="Embed" ProgID="Equation.DSMT4" ShapeID="_x0000_i1088" DrawAspect="Content" ObjectID="_1841949772" r:id="rId131"/>
        </w:object>
      </w:r>
      <w:r w:rsidRPr="005D369E">
        <w:rPr>
          <w:rFonts w:asciiTheme="minorEastAsia" w:eastAsiaTheme="minorEastAsia" w:hAnsiTheme="minorEastAsia"/>
        </w:rPr>
        <w:object w:dxaOrig="1460" w:dyaOrig="250">
          <v:shape id="_x0000_i1089" type="#_x0000_t75" alt="eqId05ea422bd916e5b72c34eab3f551adc2" style="width:73pt;height:12.5pt" o:ole="">
            <v:imagedata r:id="rId132" o:title="eqId05ea422bd916e5b72c34eab3f551adc2"/>
          </v:shape>
          <o:OLEObject Type="Embed" ProgID="Equation.DSMT4" ShapeID="_x0000_i1089" DrawAspect="Content" ObjectID="_1841949773" r:id="rId133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844" w:dyaOrig="254">
          <v:shape id="_x0000_i1090" type="#_x0000_t75" alt="eqId9a23f35ebcd9799d82c1e41c09781a4c" style="width:42pt;height:12.5pt" o:ole="">
            <v:imagedata r:id="rId134" o:title="eqId9a23f35ebcd9799d82c1e41c09781a4c"/>
          </v:shape>
          <o:OLEObject Type="Embed" ProgID="Equation.DSMT4" ShapeID="_x0000_i1090" DrawAspect="Content" ObjectID="_1841949774" r:id="rId135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619" w:dyaOrig="250">
          <v:shape id="_x0000_i1091" type="#_x0000_t75" alt="eqId6f52e68d6dec73d1e5102e8a1705ae46" style="width:81pt;height:12.5pt" o:ole="">
            <v:imagedata r:id="rId136" o:title="eqId6f52e68d6dec73d1e5102e8a1705ae46"/>
          </v:shape>
          <o:OLEObject Type="Embed" ProgID="Equation.DSMT4" ShapeID="_x0000_i1091" DrawAspect="Content" ObjectID="_1841949775" r:id="rId13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3185" w:dyaOrig="242">
          <v:shape id="_x0000_i1092" type="#_x0000_t75" alt="eqIdc3445529a6705f036b2199e1a890d99f" style="width:159.5pt;height:12pt" o:ole="">
            <v:imagedata r:id="rId138" o:title="eqIdc3445529a6705f036b2199e1a890d99f"/>
          </v:shape>
          <o:OLEObject Type="Embed" ProgID="Equation.DSMT4" ShapeID="_x0000_i1092" DrawAspect="Content" ObjectID="_1841949776" r:id="rId13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565" w:dyaOrig="253">
          <v:shape id="_x0000_i1093" type="#_x0000_t75" alt="eqId0ac5f1034d8856a81400b8b23078db85" style="width:78.5pt;height:12.5pt" o:ole="">
            <v:imagedata r:id="rId140" o:title="eqId0ac5f1034d8856a81400b8b23078db85"/>
          </v:shape>
          <o:OLEObject Type="Embed" ProgID="Equation.DSMT4" ShapeID="_x0000_i1093" DrawAspect="Content" ObjectID="_1841949777" r:id="rId141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003" w:dyaOrig="245">
          <v:shape id="_x0000_i1094" type="#_x0000_t75" alt="eqId8ba3b8bab99e90ba42180129dcb469ec" style="width:50pt;height:12.5pt" o:ole="">
            <v:imagedata r:id="rId142" o:title="eqId8ba3b8bab99e90ba42180129dcb469ec"/>
          </v:shape>
          <o:OLEObject Type="Embed" ProgID="Equation.DSMT4" ShapeID="_x0000_i1094" DrawAspect="Content" ObjectID="_1841949778" r:id="rId143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4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2</w:t>
      </w:r>
      <w:r w:rsidRPr="005D369E">
        <w:rPr>
          <w:rFonts w:asciiTheme="minorEastAsia" w:eastAsiaTheme="minorEastAsia" w:hAnsiTheme="minorEastAsia"/>
        </w:rPr>
        <w:t>）连接</w:t>
      </w:r>
      <w:r w:rsidRPr="005D369E">
        <w:rPr>
          <w:rFonts w:asciiTheme="minorEastAsia" w:eastAsiaTheme="minorEastAsia" w:hAnsiTheme="minorEastAsia"/>
        </w:rPr>
        <w:object w:dxaOrig="351" w:dyaOrig="247">
          <v:shape id="_x0000_i1095" type="#_x0000_t75" alt="eqIdef49a3ca580a144cc65a609c167facc1" style="width:17.5pt;height:12.5pt" o:ole="">
            <v:imagedata r:id="rId144" o:title="eqIdef49a3ca580a144cc65a609c167facc1"/>
          </v:shape>
          <o:OLEObject Type="Embed" ProgID="Equation.DSMT4" ShapeID="_x0000_i1095" DrawAspect="Content" ObjectID="_1841949779" r:id="rId145"/>
        </w:object>
      </w:r>
      <w:r w:rsidRPr="005D369E">
        <w:rPr>
          <w:rFonts w:asciiTheme="minorEastAsia" w:eastAsiaTheme="minorEastAsia" w:hAnsiTheme="minorEastAsia"/>
        </w:rPr>
        <w:t>并延长交</w:t>
      </w:r>
      <w:r w:rsidRPr="005D369E">
        <w:rPr>
          <w:rFonts w:asciiTheme="minorEastAsia" w:eastAsiaTheme="minorEastAsia" w:hAnsiTheme="minorEastAsia"/>
        </w:rPr>
        <w:object w:dxaOrig="369" w:dyaOrig="246">
          <v:shape id="_x0000_i1096" type="#_x0000_t75" alt="eqId60ef95894ceebaf236170e8832dcf7e3" style="width:18.5pt;height:12.5pt" o:ole="">
            <v:imagedata r:id="rId146" o:title="eqId60ef95894ceebaf236170e8832dcf7e3"/>
          </v:shape>
          <o:OLEObject Type="Embed" ProgID="Equation.DSMT4" ShapeID="_x0000_i1096" DrawAspect="Content" ObjectID="_1841949780" r:id="rId147"/>
        </w:object>
      </w:r>
      <w:r w:rsidRPr="005D369E">
        <w:rPr>
          <w:rFonts w:asciiTheme="minorEastAsia" w:eastAsiaTheme="minorEastAsia" w:hAnsiTheme="minorEastAsia"/>
        </w:rPr>
        <w:t>于点</w:t>
      </w:r>
      <w:r w:rsidRPr="005D369E">
        <w:rPr>
          <w:rFonts w:asciiTheme="minorEastAsia" w:eastAsiaTheme="minorEastAsia" w:hAnsiTheme="minorEastAsia"/>
        </w:rPr>
        <w:object w:dxaOrig="211" w:dyaOrig="228">
          <v:shape id="_x0000_i1097" type="#_x0000_t75" alt="eqId2a30f3a8b673cc28bd90c50cf1a35281" style="width:10.5pt;height:11.5pt" o:ole="">
            <v:imagedata r:id="rId148" o:title="eqId2a30f3a8b673cc28bd90c50cf1a35281"/>
          </v:shape>
          <o:OLEObject Type="Embed" ProgID="Equation.DSMT4" ShapeID="_x0000_i1097" DrawAspect="Content" ObjectID="_1841949781" r:id="rId14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71550" cy="1362075"/>
            <wp:effectExtent l="0" t="0" r="0" b="9525"/>
            <wp:docPr id="100039" name="图片 100039" descr="@@@09ebd858-5073-4496-b7c6-60bcb3cdd6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9ebd858-5073-4496-b7c6-60bcb3cdd62b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369E">
        <w:rPr>
          <w:rFonts w:asciiTheme="minorEastAsia" w:eastAsiaTheme="minorEastAsia" w:hAnsiTheme="minorEastAsia"/>
        </w:rPr>
        <w:object w:dxaOrig="193" w:dyaOrig="175">
          <v:shape id="_x0000_i1098" type="#_x0000_t75" alt="eqId16f3d198e76391779fa3badc848c8ac8" style="width:9.5pt;height:9pt" o:ole="">
            <v:imagedata r:id="rId39" o:title="eqId16f3d198e76391779fa3badc848c8ac8"/>
          </v:shape>
          <o:OLEObject Type="Embed" ProgID="Equation.DSMT4" ShapeID="_x0000_i1098" DrawAspect="Content" ObjectID="_1841949782" r:id="rId151"/>
        </w:object>
      </w:r>
      <w:r w:rsidRPr="005D369E">
        <w:rPr>
          <w:rFonts w:asciiTheme="minorEastAsia" w:eastAsiaTheme="minorEastAsia" w:hAnsiTheme="minorEastAsia"/>
        </w:rPr>
        <w:object w:dxaOrig="826" w:dyaOrig="245">
          <v:shape id="_x0000_i1099" type="#_x0000_t75" alt="eqId8cb96e0331eebe80ed1ff610faf531fe" style="width:41.5pt;height:12.5pt" o:ole="">
            <v:imagedata r:id="rId152" o:title="eqId8cb96e0331eebe80ed1ff610faf531fe"/>
          </v:shape>
          <o:OLEObject Type="Embed" ProgID="Equation.DSMT4" ShapeID="_x0000_i1099" DrawAspect="Content" ObjectID="_1841949783" r:id="rId153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861" w:dyaOrig="246">
          <v:shape id="_x0000_i1100" type="#_x0000_t75" alt="eqIde8d2530e7023b2345c651e8f53629ff1" style="width:43pt;height:12.5pt" o:ole="">
            <v:imagedata r:id="rId154" o:title="eqIde8d2530e7023b2345c651e8f53629ff1"/>
          </v:shape>
          <o:OLEObject Type="Embed" ProgID="Equation.DSMT4" ShapeID="_x0000_i1100" DrawAspect="Content" ObjectID="_1841949784" r:id="rId155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952" w:dyaOrig="242">
          <v:shape id="_x0000_i1101" type="#_x0000_t75" alt="eqId8a455c5e4877beab63ab2b01f575f31b" style="width:97.5pt;height:12pt" o:ole="">
            <v:imagedata r:id="rId156" o:title="eqId8a455c5e4877beab63ab2b01f575f31b"/>
          </v:shape>
          <o:OLEObject Type="Embed" ProgID="Equation.DSMT4" ShapeID="_x0000_i1101" DrawAspect="Content" ObjectID="_1841949785" r:id="rId15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002" w:dyaOrig="237">
          <v:shape id="_x0000_i1102" type="#_x0000_t75" alt="eqId4e8289cff054c88b6d59dbee77c12564" style="width:50pt;height:12pt" o:ole="">
            <v:imagedata r:id="rId158" o:title="eqId4e8289cff054c88b6d59dbee77c12564"/>
          </v:shape>
          <o:OLEObject Type="Embed" ProgID="Equation.DSMT4" ShapeID="_x0000_i1102" DrawAspect="Content" ObjectID="_1841949786" r:id="rId15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由（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）得</w:t>
      </w:r>
      <w:r w:rsidRPr="005D369E">
        <w:rPr>
          <w:rFonts w:asciiTheme="minorEastAsia" w:eastAsiaTheme="minorEastAsia" w:hAnsiTheme="minorEastAsia"/>
        </w:rPr>
        <w:object w:dxaOrig="1584" w:dyaOrig="264">
          <v:shape id="_x0000_i1103" type="#_x0000_t75" alt="eqId9f5502cbe19a1aa957da2c1b8c276ad5" style="width:79pt;height:13pt" o:ole="">
            <v:imagedata r:id="rId160" o:title="eqId9f5502cbe19a1aa957da2c1b8c276ad5"/>
          </v:shape>
          <o:OLEObject Type="Embed" ProgID="Equation.DSMT4" ShapeID="_x0000_i1103" DrawAspect="Content" ObjectID="_1841949787" r:id="rId161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020" w:dyaOrig="251">
          <v:shape id="_x0000_i1104" type="#_x0000_t75" alt="eqId9f7d7117753331d9bd85ab4501943f7e" style="width:51pt;height:12.5pt" o:ole="">
            <v:imagedata r:id="rId162" o:title="eqId9f7d7117753331d9bd85ab4501943f7e"/>
          </v:shape>
          <o:OLEObject Type="Embed" ProgID="Equation.DSMT4" ShapeID="_x0000_i1104" DrawAspect="Content" ObjectID="_1841949788" r:id="rId163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在</w:t>
      </w:r>
      <w:r w:rsidRPr="005D369E">
        <w:rPr>
          <w:rFonts w:asciiTheme="minorEastAsia" w:eastAsiaTheme="minorEastAsia" w:hAnsiTheme="minorEastAsia"/>
        </w:rPr>
        <w:object w:dxaOrig="598" w:dyaOrig="241">
          <v:shape id="_x0000_i1105" type="#_x0000_t75" alt="eqIdf798e4487f5b752ea1caa829f68dac90" style="width:30pt;height:12pt" o:ole="">
            <v:imagedata r:id="rId164" o:title="eqIdf798e4487f5b752ea1caa829f68dac90"/>
          </v:shape>
          <o:OLEObject Type="Embed" ProgID="Equation.DSMT4" ShapeID="_x0000_i1105" DrawAspect="Content" ObjectID="_1841949789" r:id="rId165"/>
        </w:object>
      </w:r>
      <w:r w:rsidRPr="005D369E">
        <w:rPr>
          <w:rFonts w:asciiTheme="minorEastAsia" w:eastAsiaTheme="minorEastAsia" w:hAnsiTheme="minorEastAsia"/>
        </w:rPr>
        <w:t>和</w:t>
      </w:r>
      <w:r w:rsidRPr="005D369E">
        <w:rPr>
          <w:rFonts w:asciiTheme="minorEastAsia" w:eastAsiaTheme="minorEastAsia" w:hAnsiTheme="minorEastAsia"/>
        </w:rPr>
        <w:object w:dxaOrig="668" w:dyaOrig="249">
          <v:shape id="_x0000_i1106" type="#_x0000_t75" alt="eqId2a10347f66197ccc693068ca3686e793" style="width:33.5pt;height:12.5pt" o:ole="">
            <v:imagedata r:id="rId166" o:title="eqId2a10347f66197ccc693068ca3686e793"/>
          </v:shape>
          <o:OLEObject Type="Embed" ProgID="Equation.DSMT4" ShapeID="_x0000_i1106" DrawAspect="Content" ObjectID="_1841949790" r:id="rId167"/>
        </w:object>
      </w:r>
      <w:r w:rsidRPr="005D369E">
        <w:rPr>
          <w:rFonts w:asciiTheme="minorEastAsia" w:eastAsiaTheme="minorEastAsia" w:hAnsiTheme="minorEastAsia"/>
        </w:rPr>
        <w:t>中，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968" w:dyaOrig="994">
          <v:shape id="_x0000_i1107" type="#_x0000_t75" alt="eqId1f214387928389d96e3c999749da00b1" style="width:48.5pt;height:49.5pt" o:ole="">
            <v:imagedata r:id="rId168" o:title="eqId1f214387928389d96e3c999749da00b1"/>
          </v:shape>
          <o:OLEObject Type="Embed" ProgID="Equation.DSMT4" ShapeID="_x0000_i1107" DrawAspect="Content" ObjectID="_1841949791" r:id="rId16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93" w:dyaOrig="175">
          <v:shape id="_x0000_i1108" type="#_x0000_t75" alt="eqId2de0d10ef8b748d4531250c37c5d3f9e" style="width:9.5pt;height:9pt" o:ole="">
            <v:imagedata r:id="rId127" o:title="eqId2de0d10ef8b748d4531250c37c5d3f9e"/>
          </v:shape>
          <o:OLEObject Type="Embed" ProgID="Equation.DSMT4" ShapeID="_x0000_i1108" DrawAspect="Content" ObjectID="_1841949792" r:id="rId170"/>
        </w:object>
      </w:r>
      <w:r w:rsidRPr="005D369E">
        <w:rPr>
          <w:rFonts w:asciiTheme="minorEastAsia" w:eastAsiaTheme="minorEastAsia" w:hAnsiTheme="minorEastAsia"/>
        </w:rPr>
        <w:object w:dxaOrig="1848" w:dyaOrig="348">
          <v:shape id="_x0000_i1109" type="#_x0000_t75" alt="eqId7a9058ab30739c3803b57665b4ca48ac" style="width:92.5pt;height:17.5pt" o:ole="">
            <v:imagedata r:id="rId171" o:title="eqId7a9058ab30739c3803b57665b4ca48ac"/>
          </v:shape>
          <o:OLEObject Type="Embed" ProgID="Equation.DSMT4" ShapeID="_x0000_i1109" DrawAspect="Content" ObjectID="_1841949793" r:id="rId17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618" w:dyaOrig="243">
          <v:shape id="_x0000_i1110" type="#_x0000_t75" alt="eqId1b2512ef9a7bf53740ef4947a5dde4a5" style="width:81pt;height:12pt" o:ole="">
            <v:imagedata r:id="rId173" o:title="eqId1b2512ef9a7bf53740ef4947a5dde4a5"/>
          </v:shape>
          <o:OLEObject Type="Embed" ProgID="Equation.DSMT4" ShapeID="_x0000_i1110" DrawAspect="Content" ObjectID="_1841949794" r:id="rId17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002" w:dyaOrig="250">
          <v:shape id="_x0000_i1111" type="#_x0000_t75" alt="eqIdecff69fe7f0b3e9649d0ca164bb9a20b" style="width:50pt;height:12.5pt" o:ole="">
            <v:imagedata r:id="rId175" o:title="eqIdecff69fe7f0b3e9649d0ca164bb9a20b"/>
          </v:shape>
          <o:OLEObject Type="Embed" ProgID="Equation.DSMT4" ShapeID="_x0000_i1111" DrawAspect="Content" ObjectID="_1841949795" r:id="rId176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334" w:dyaOrig="228">
          <v:shape id="_x0000_i1112" type="#_x0000_t75" alt="eqIdfc5adb5eb60ae4435a12d93854066298" style="width:16.5pt;height:11.5pt" o:ole="">
            <v:imagedata r:id="rId177" o:title="eqIdfc5adb5eb60ae4435a12d93854066298"/>
          </v:shape>
          <o:OLEObject Type="Embed" ProgID="Equation.DSMT4" ShapeID="_x0000_i1112" DrawAspect="Content" ObjectID="_1841949796" r:id="rId178"/>
        </w:object>
      </w:r>
      <w:r w:rsidRPr="005D369E">
        <w:rPr>
          <w:rFonts w:asciiTheme="minorEastAsia" w:eastAsiaTheme="minorEastAsia" w:hAnsiTheme="minorEastAsia"/>
        </w:rPr>
        <w:t>平分</w:t>
      </w:r>
      <w:r w:rsidRPr="005D369E">
        <w:rPr>
          <w:rFonts w:asciiTheme="minorEastAsia" w:eastAsiaTheme="minorEastAsia" w:hAnsiTheme="minorEastAsia"/>
        </w:rPr>
        <w:object w:dxaOrig="685" w:dyaOrig="245">
          <v:shape id="_x0000_i1113" type="#_x0000_t75" alt="eqIdac3c1375c64dceef45846308a418cf7f" style="width:34.5pt;height:12.5pt" o:ole="">
            <v:imagedata r:id="rId179" o:title="eqIdac3c1375c64dceef45846308a418cf7f"/>
          </v:shape>
          <o:OLEObject Type="Embed" ProgID="Equation.DSMT4" ShapeID="_x0000_i1113" DrawAspect="Content" ObjectID="_1841949797" r:id="rId18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038" w:dyaOrig="243">
          <v:shape id="_x0000_i1114" type="#_x0000_t75" alt="eqId89c9689def13c74139a866a9c3902de3" style="width:52pt;height:12pt" o:ole="">
            <v:imagedata r:id="rId181" o:title="eqId89c9689def13c74139a866a9c3902de3"/>
          </v:shape>
          <o:OLEObject Type="Embed" ProgID="Equation.DSMT4" ShapeID="_x0000_i1114" DrawAspect="Content" ObjectID="_1841949798" r:id="rId182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8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24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9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）解：</w:t>
      </w:r>
      <w:r w:rsidRPr="005D369E">
        <w:rPr>
          <w:rFonts w:asciiTheme="minorEastAsia" w:eastAsiaTheme="minorEastAsia" w:hAnsiTheme="minorEastAsia"/>
        </w:rPr>
        <w:t>①∵</w:t>
      </w:r>
      <w:r w:rsidRPr="005D369E">
        <w:rPr>
          <w:rFonts w:asciiTheme="minorEastAsia" w:eastAsiaTheme="minorEastAsia" w:hAnsiTheme="minorEastAsia"/>
        </w:rPr>
        <w:object w:dxaOrig="2446" w:dyaOrig="245">
          <v:shape id="_x0000_i1115" type="#_x0000_t75" alt="eqId3095f9aaab6dcee19329f0ddf68584a3" style="width:122.5pt;height:12.5pt" o:ole="">
            <v:imagedata r:id="rId183" o:title="eqId3095f9aaab6dcee19329f0ddf68584a3"/>
          </v:shape>
          <o:OLEObject Type="Embed" ProgID="Equation.DSMT4" ShapeID="_x0000_i1115" DrawAspect="Content" ObjectID="_1841949799" r:id="rId184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2463" w:dyaOrig="243">
          <v:shape id="_x0000_i1116" type="#_x0000_t75" alt="eqId3f68caeff53f98b726433da2fcb9d27c" style="width:123pt;height:12pt" o:ole="">
            <v:imagedata r:id="rId185" o:title="eqId3f68caeff53f98b726433da2fcb9d27c"/>
          </v:shape>
          <o:OLEObject Type="Embed" ProgID="Equation.DSMT4" ShapeID="_x0000_i1116" DrawAspect="Content" ObjectID="_1841949800" r:id="rId18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445" w:dyaOrig="251">
          <v:shape id="_x0000_i1117" type="#_x0000_t75" alt="eqId529e13b9b44d1ab943192d57c385027b" style="width:122.5pt;height:12.5pt" o:ole="">
            <v:imagedata r:id="rId187" o:title="eqId529e13b9b44d1ab943192d57c385027b"/>
          </v:shape>
          <o:OLEObject Type="Embed" ProgID="Equation.DSMT4" ShapeID="_x0000_i1117" DrawAspect="Content" ObjectID="_1841949801" r:id="rId188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2463" w:dyaOrig="247">
          <v:shape id="_x0000_i1118" type="#_x0000_t75" alt="eqId0a4f7589a9d61dfdbd9d4e304eeb97f3" style="width:123pt;height:12.5pt" o:ole="">
            <v:imagedata r:id="rId189" o:title="eqId0a4f7589a9d61dfdbd9d4e304eeb97f3"/>
          </v:shape>
          <o:OLEObject Type="Embed" ProgID="Equation.DSMT4" ShapeID="_x0000_i1118" DrawAspect="Content" ObjectID="_1841949802" r:id="rId190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又</w:t>
      </w: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4752" w:dyaOrig="356">
          <v:shape id="_x0000_i1119" type="#_x0000_t75" alt="eqIdafaba30ac79bf8cfb186a35d0c5a9823" style="width:237.5pt;height:18pt" o:ole="">
            <v:imagedata r:id="rId191" o:title="eqIdafaba30ac79bf8cfb186a35d0c5a9823"/>
          </v:shape>
          <o:OLEObject Type="Embed" ProgID="Equation.DSMT4" ShapeID="_x0000_i1119" DrawAspect="Content" ObjectID="_1841949803" r:id="rId192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2288" w:dyaOrig="357">
          <v:shape id="_x0000_i1120" type="#_x0000_t75" alt="eqId8dcf27f5bdaf38cf54f852347b8a844d" style="width:114.5pt;height:18pt" o:ole="">
            <v:imagedata r:id="rId193" o:title="eqId8dcf27f5bdaf38cf54f852347b8a844d"/>
          </v:shape>
          <o:OLEObject Type="Embed" ProgID="Equation.DSMT4" ShapeID="_x0000_i1120" DrawAspect="Content" ObjectID="_1841949804" r:id="rId194"/>
        </w:object>
      </w:r>
      <w:r w:rsidRPr="005D369E">
        <w:rPr>
          <w:rFonts w:asciiTheme="minorEastAsia" w:eastAsiaTheme="minorEastAsia" w:hAnsiTheme="minorEastAsia"/>
        </w:rPr>
        <w:t xml:space="preserve"> 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002" w:dyaOrig="226">
          <v:shape id="_x0000_i1121" type="#_x0000_t75" alt="eqId1b0cb69ebbac51e25f29ddff6a21cf58" style="width:50pt;height:11.5pt" o:ole="">
            <v:imagedata r:id="rId195" o:title="eqId1b0cb69ebbac51e25f29ddff6a21cf58"/>
          </v:shape>
          <o:OLEObject Type="Embed" ProgID="Equation.DSMT4" ShapeID="_x0000_i1121" DrawAspect="Content" ObjectID="_1841949805" r:id="rId196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861" w:dyaOrig="241">
          <v:shape id="_x0000_i1122" type="#_x0000_t75" alt="eqId65c5840e0454fdec7d2158072c43b8db" style="width:43pt;height:12pt" o:ole="">
            <v:imagedata r:id="rId197" o:title="eqId65c5840e0454fdec7d2158072c43b8db"/>
          </v:shape>
          <o:OLEObject Type="Embed" ProgID="Equation.DSMT4" ShapeID="_x0000_i1122" DrawAspect="Content" ObjectID="_1841949806" r:id="rId198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862" w:dyaOrig="252">
          <v:shape id="_x0000_i1123" type="#_x0000_t75" alt="eqId01fb7cc752222306029fabbeb894a800" style="width:43pt;height:12.5pt" o:ole="">
            <v:imagedata r:id="rId199" o:title="eqId01fb7cc752222306029fabbeb894a800"/>
          </v:shape>
          <o:OLEObject Type="Embed" ProgID="Equation.DSMT4" ShapeID="_x0000_i1123" DrawAspect="Content" ObjectID="_1841949807" r:id="rId20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3836" w:dyaOrig="247">
          <v:shape id="_x0000_i1124" type="#_x0000_t75" alt="eqId17e87f1551e53e153d8fd7367b4d1b89" style="width:192pt;height:12.5pt" o:ole="">
            <v:imagedata r:id="rId201" o:title="eqId17e87f1551e53e153d8fd7367b4d1b89"/>
          </v:shape>
          <o:OLEObject Type="Embed" ProgID="Equation.DSMT4" ShapeID="_x0000_i1124" DrawAspect="Content" ObjectID="_1841949808" r:id="rId202"/>
        </w:objec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2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②∵</w:t>
      </w:r>
      <w:r w:rsidRPr="005D369E">
        <w:rPr>
          <w:rFonts w:asciiTheme="minorEastAsia" w:eastAsiaTheme="minorEastAsia" w:hAnsiTheme="minorEastAsia"/>
        </w:rPr>
        <w:object w:dxaOrig="792" w:dyaOrig="250">
          <v:shape id="_x0000_i1125" type="#_x0000_t75" alt="eqId878e48357ec37956f4d8fb656e7bed8a" style="width:39.5pt;height:12.5pt" o:ole="">
            <v:imagedata r:id="rId203" o:title="eqId878e48357ec37956f4d8fb656e7bed8a"/>
          </v:shape>
          <o:OLEObject Type="Embed" ProgID="Equation.DSMT4" ShapeID="_x0000_i1125" DrawAspect="Content" ObjectID="_1841949809" r:id="rId204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686" w:dyaOrig="229">
          <v:shape id="_x0000_i1126" type="#_x0000_t75" alt="eqId8ebb4978451d178a0887b258e21cba08" style="width:34.5pt;height:11.5pt" o:ole="">
            <v:imagedata r:id="rId205" o:title="eqId8ebb4978451d178a0887b258e21cba08"/>
          </v:shape>
          <o:OLEObject Type="Embed" ProgID="Equation.DSMT4" ShapeID="_x0000_i1126" DrawAspect="Content" ObjectID="_1841949810" r:id="rId20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3185" w:dyaOrig="247">
          <v:shape id="_x0000_i1127" type="#_x0000_t75" alt="eqId613714472940f5f30061d5bd111b8a95" style="width:159.5pt;height:12.5pt" o:ole="">
            <v:imagedata r:id="rId207" o:title="eqId613714472940f5f30061d5bd111b8a95"/>
          </v:shape>
          <o:OLEObject Type="Embed" ProgID="Equation.DSMT4" ShapeID="_x0000_i1127" DrawAspect="Content" ObjectID="_1841949811" r:id="rId208"/>
        </w:objec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4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2</w:t>
      </w:r>
      <w:r w:rsidRPr="005D369E">
        <w:rPr>
          <w:rFonts w:asciiTheme="minorEastAsia" w:eastAsiaTheme="minorEastAsia" w:hAnsiTheme="minorEastAsia"/>
        </w:rPr>
        <w:t>）解：</w:t>
      </w:r>
      <w:r w:rsidRPr="005D369E">
        <w:rPr>
          <w:rFonts w:asciiTheme="minorEastAsia" w:eastAsiaTheme="minorEastAsia" w:hAnsiTheme="minorEastAsia"/>
        </w:rPr>
        <w:t>①</w:t>
      </w:r>
      <w:r w:rsidRPr="005D369E">
        <w:rPr>
          <w:rFonts w:asciiTheme="minorEastAsia" w:eastAsiaTheme="minorEastAsia" w:hAnsiTheme="minorEastAsia"/>
        </w:rPr>
        <w:t>如图，当</w:t>
      </w:r>
      <w:r w:rsidRPr="005D369E">
        <w:rPr>
          <w:rFonts w:asciiTheme="minorEastAsia" w:eastAsiaTheme="minorEastAsia" w:hAnsiTheme="minorEastAsia"/>
        </w:rPr>
        <w:object w:dxaOrig="211" w:dyaOrig="228">
          <v:shape id="_x0000_i1128" type="#_x0000_t75" alt="eqId2a30f3a8b673cc28bd90c50cf1a35281" style="width:10.5pt;height:11.5pt" o:ole="">
            <v:imagedata r:id="rId148" o:title="eqId2a30f3a8b673cc28bd90c50cf1a35281"/>
          </v:shape>
          <o:OLEObject Type="Embed" ProgID="Equation.DSMT4" ShapeID="_x0000_i1128" DrawAspect="Content" ObjectID="_1841949812" r:id="rId209"/>
        </w:object>
      </w:r>
      <w:r w:rsidRPr="005D369E">
        <w:rPr>
          <w:rFonts w:asciiTheme="minorEastAsia" w:eastAsiaTheme="minorEastAsia" w:hAnsiTheme="minorEastAsia"/>
        </w:rPr>
        <w:t>在</w:t>
      </w:r>
      <w:r w:rsidRPr="005D369E">
        <w:rPr>
          <w:rFonts w:asciiTheme="minorEastAsia" w:eastAsiaTheme="minorEastAsia" w:hAnsiTheme="minorEastAsia"/>
        </w:rPr>
        <w:object w:dxaOrig="351" w:dyaOrig="229">
          <v:shape id="_x0000_i1129" type="#_x0000_t75" alt="eqIdf52a58fbaf4fea03567e88a9f0f6e37e" style="width:17.5pt;height:11.5pt" o:ole="">
            <v:imagedata r:id="rId109" o:title="eqIdf52a58fbaf4fea03567e88a9f0f6e37e"/>
          </v:shape>
          <o:OLEObject Type="Embed" ProgID="Equation.DSMT4" ShapeID="_x0000_i1129" DrawAspect="Content" ObjectID="_1841949813" r:id="rId210"/>
        </w:object>
      </w:r>
      <w:r w:rsidRPr="005D369E">
        <w:rPr>
          <w:rFonts w:asciiTheme="minorEastAsia" w:eastAsiaTheme="minorEastAsia" w:hAnsiTheme="minorEastAsia"/>
        </w:rPr>
        <w:t>的左侧时，设</w:t>
      </w:r>
      <w:r w:rsidRPr="005D369E">
        <w:rPr>
          <w:rFonts w:asciiTheme="minorEastAsia" w:eastAsiaTheme="minorEastAsia" w:hAnsiTheme="minorEastAsia"/>
        </w:rPr>
        <w:object w:dxaOrig="622" w:dyaOrig="251">
          <v:shape id="_x0000_i1130" type="#_x0000_t75" alt="eqId7f3a221f7ecf69a6bb147c2e6a0626d6" style="width:31pt;height:12.5pt" o:ole="">
            <v:imagedata r:id="rId211" o:title="eqId7f3a221f7ecf69a6bb147c2e6a0626d6"/>
          </v:shape>
          <o:OLEObject Type="Embed" ProgID="Equation.DSMT4" ShapeID="_x0000_i1130" DrawAspect="Content" ObjectID="_1841949814" r:id="rId212"/>
        </w:object>
      </w:r>
      <w:r w:rsidRPr="005D369E">
        <w:rPr>
          <w:rFonts w:asciiTheme="minorEastAsia" w:eastAsiaTheme="minorEastAsia" w:hAnsiTheme="minorEastAsia"/>
        </w:rPr>
        <w:t>交于点</w:t>
      </w:r>
      <w:r w:rsidRPr="005D369E">
        <w:rPr>
          <w:rFonts w:asciiTheme="minorEastAsia" w:eastAsiaTheme="minorEastAsia" w:hAnsiTheme="minorEastAsia"/>
        </w:rPr>
        <w:object w:dxaOrig="228" w:dyaOrig="228">
          <v:shape id="_x0000_i1131" type="#_x0000_t75" alt="eqIda0ed1ec316bc54c37c4286c208f55667" style="width:11.5pt;height:11.5pt" o:ole="">
            <v:imagedata r:id="rId213" o:title="eqIda0ed1ec316bc54c37c4286c208f55667"/>
          </v:shape>
          <o:OLEObject Type="Embed" ProgID="Equation.DSMT4" ShapeID="_x0000_i1131" DrawAspect="Content" ObjectID="_1841949815" r:id="rId214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62050" cy="1257300"/>
            <wp:effectExtent l="0" t="0" r="0" b="0"/>
            <wp:docPr id="100043" name="图片 100043" descr="@@@ecf32c44-093f-4e4f-acf7-a3718201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ecf32c44-093f-4e4f-acf7-a37182011510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3132" w:dyaOrig="247">
          <v:shape id="_x0000_i1132" type="#_x0000_t75" alt="eqId3eb93cdbc3d933b8145c10661ae49b3b" style="width:156.5pt;height:12.5pt" o:ole="">
            <v:imagedata r:id="rId216" o:title="eqId3eb93cdbc3d933b8145c10661ae49b3b"/>
          </v:shape>
          <o:OLEObject Type="Embed" ProgID="Equation.DSMT4" ShapeID="_x0000_i1132" DrawAspect="Content" ObjectID="_1841949816" r:id="rId217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t xml:space="preserve"> 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°-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°</m:t>
        </m:r>
      </m:oMath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②</w:t>
      </w:r>
      <w:r w:rsidRPr="005D369E">
        <w:rPr>
          <w:rFonts w:asciiTheme="minorEastAsia" w:eastAsiaTheme="minorEastAsia" w:hAnsiTheme="minorEastAsia"/>
        </w:rPr>
        <w:t>如图，当</w:t>
      </w:r>
      <w:r w:rsidRPr="005D369E">
        <w:rPr>
          <w:rFonts w:asciiTheme="minorEastAsia" w:eastAsiaTheme="minorEastAsia" w:hAnsiTheme="minorEastAsia"/>
        </w:rPr>
        <w:object w:dxaOrig="211" w:dyaOrig="228">
          <v:shape id="_x0000_i1133" type="#_x0000_t75" alt="eqId2a30f3a8b673cc28bd90c50cf1a35281" style="width:10.5pt;height:11.5pt" o:ole="">
            <v:imagedata r:id="rId148" o:title="eqId2a30f3a8b673cc28bd90c50cf1a35281"/>
          </v:shape>
          <o:OLEObject Type="Embed" ProgID="Equation.DSMT4" ShapeID="_x0000_i1133" DrawAspect="Content" ObjectID="_1841949817" r:id="rId218"/>
        </w:object>
      </w:r>
      <w:r w:rsidRPr="005D369E">
        <w:rPr>
          <w:rFonts w:asciiTheme="minorEastAsia" w:eastAsiaTheme="minorEastAsia" w:hAnsiTheme="minorEastAsia"/>
        </w:rPr>
        <w:t>在</w:t>
      </w:r>
      <w:r w:rsidRPr="005D369E">
        <w:rPr>
          <w:rFonts w:asciiTheme="minorEastAsia" w:eastAsiaTheme="minorEastAsia" w:hAnsiTheme="minorEastAsia"/>
        </w:rPr>
        <w:object w:dxaOrig="351" w:dyaOrig="229">
          <v:shape id="_x0000_i1134" type="#_x0000_t75" alt="eqIdf52a58fbaf4fea03567e88a9f0f6e37e" style="width:17.5pt;height:11.5pt" o:ole="">
            <v:imagedata r:id="rId109" o:title="eqIdf52a58fbaf4fea03567e88a9f0f6e37e"/>
          </v:shape>
          <o:OLEObject Type="Embed" ProgID="Equation.DSMT4" ShapeID="_x0000_i1134" DrawAspect="Content" ObjectID="_1841949818" r:id="rId219"/>
        </w:object>
      </w:r>
      <w:r w:rsidRPr="005D369E">
        <w:rPr>
          <w:rFonts w:asciiTheme="minorEastAsia" w:eastAsiaTheme="minorEastAsia" w:hAnsiTheme="minorEastAsia"/>
        </w:rPr>
        <w:t>的右侧时，设</w:t>
      </w:r>
      <w:r w:rsidRPr="005D369E">
        <w:rPr>
          <w:rFonts w:asciiTheme="minorEastAsia" w:eastAsiaTheme="minorEastAsia" w:hAnsiTheme="minorEastAsia"/>
        </w:rPr>
        <w:object w:dxaOrig="721" w:dyaOrig="275">
          <v:shape id="_x0000_i1135" type="#_x0000_t75" alt="eqId09f27f36703e71f271a501949abfa342" style="width:36pt;height:14pt" o:ole="">
            <v:imagedata r:id="rId220" o:title="eqId09f27f36703e71f271a501949abfa342"/>
          </v:shape>
          <o:OLEObject Type="Embed" ProgID="Equation.DSMT4" ShapeID="_x0000_i1135" DrawAspect="Content" ObjectID="_1841949819" r:id="rId221"/>
        </w:object>
      </w:r>
      <w:r w:rsidRPr="005D369E">
        <w:rPr>
          <w:rFonts w:asciiTheme="minorEastAsia" w:eastAsiaTheme="minorEastAsia" w:hAnsiTheme="minorEastAsia"/>
        </w:rPr>
        <w:t>交于点</w:t>
      </w:r>
      <w:r w:rsidRPr="005D369E">
        <w:rPr>
          <w:rFonts w:asciiTheme="minorEastAsia" w:eastAsiaTheme="minorEastAsia" w:hAnsiTheme="minorEastAsia"/>
        </w:rPr>
        <w:object w:dxaOrig="228" w:dyaOrig="245">
          <v:shape id="_x0000_i1136" type="#_x0000_t75" alt="eqId895dc3dc3a6606ff487a4c4863e18509" style="width:11.5pt;height:12.5pt" o:ole="">
            <v:imagedata r:id="rId222" o:title="eqId895dc3dc3a6606ff487a4c4863e18509"/>
          </v:shape>
          <o:OLEObject Type="Embed" ProgID="Equation.DSMT4" ShapeID="_x0000_i1136" DrawAspect="Content" ObjectID="_1841949820" r:id="rId223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85875" cy="1285875"/>
            <wp:effectExtent l="0" t="0" r="9525" b="9525"/>
            <wp:docPr id="100045" name="图片 100045" descr="@@@c22c7b6b-78fe-4506-8e29-8b42a8ee8e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c22c7b6b-78fe-4506-8e29-8b42a8ee8e1b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AGE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E</m:t>
        </m:r>
        <m:r>
          <w:rPr>
            <w:rFonts w:ascii="Cambria Math" w:eastAsiaTheme="minorEastAsia" w:hAnsi="Cambria Math" w:cs="Cambria Math"/>
          </w:rPr>
          <m:t>+∠</m:t>
        </m:r>
        <m:r>
          <w:rPr>
            <w:rFonts w:ascii="Cambria Math" w:eastAsiaTheme="minorEastAsia" w:hAnsi="Cambria Math" w:cs="Cambria Math"/>
          </w:rPr>
          <m:t>ACE</m:t>
        </m:r>
      </m:oMath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lastRenderedPageBreak/>
        <w:t>∴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°-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°</m:t>
        </m:r>
      </m:oMath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③</w:t>
      </w:r>
      <w:r w:rsidRPr="005D369E">
        <w:rPr>
          <w:rFonts w:asciiTheme="minorEastAsia" w:eastAsiaTheme="minorEastAsia" w:hAnsiTheme="minorEastAsia"/>
        </w:rPr>
        <w:t>如图，当</w:t>
      </w:r>
      <w:r w:rsidRPr="005D369E">
        <w:rPr>
          <w:rFonts w:asciiTheme="minorEastAsia" w:eastAsiaTheme="minorEastAsia" w:hAnsiTheme="minorEastAsia"/>
        </w:rPr>
        <w:object w:dxaOrig="211" w:dyaOrig="228">
          <v:shape id="_x0000_i1137" type="#_x0000_t75" alt="eqId2a30f3a8b673cc28bd90c50cf1a35281" style="width:10.5pt;height:11.5pt" o:ole="">
            <v:imagedata r:id="rId148" o:title="eqId2a30f3a8b673cc28bd90c50cf1a35281"/>
          </v:shape>
          <o:OLEObject Type="Embed" ProgID="Equation.DSMT4" ShapeID="_x0000_i1137" DrawAspect="Content" ObjectID="_1841949821" r:id="rId225"/>
        </w:object>
      </w:r>
      <w:r w:rsidRPr="005D369E">
        <w:rPr>
          <w:rFonts w:asciiTheme="minorEastAsia" w:eastAsiaTheme="minorEastAsia" w:hAnsiTheme="minorEastAsia"/>
        </w:rPr>
        <w:t>在</w:t>
      </w:r>
      <w:r w:rsidRPr="005D369E">
        <w:rPr>
          <w:rFonts w:asciiTheme="minorEastAsia" w:eastAsiaTheme="minorEastAsia" w:hAnsiTheme="minorEastAsia"/>
        </w:rPr>
        <w:object w:dxaOrig="351" w:dyaOrig="241">
          <v:shape id="_x0000_i1138" type="#_x0000_t75" alt="eqId0dc5c9827dfd0be5a9c85962d6ccbfb1" style="width:17.5pt;height:12pt" o:ole="">
            <v:imagedata r:id="rId226" o:title="eqId0dc5c9827dfd0be5a9c85962d6ccbfb1"/>
          </v:shape>
          <o:OLEObject Type="Embed" ProgID="Equation.DSMT4" ShapeID="_x0000_i1138" DrawAspect="Content" ObjectID="_1841949822" r:id="rId227"/>
        </w:object>
      </w:r>
      <w:r w:rsidRPr="005D369E">
        <w:rPr>
          <w:rFonts w:asciiTheme="minorEastAsia" w:eastAsiaTheme="minorEastAsia" w:hAnsiTheme="minorEastAsia"/>
        </w:rPr>
        <w:t>的下方时，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04900" cy="1733550"/>
            <wp:effectExtent l="0" t="0" r="0" b="0"/>
            <wp:docPr id="100047" name="图片 100047" descr="@@@389a53cb-ff1b-4a76-9f58-a4756b1e0c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389a53cb-ff1b-4a76-9f58-a4756b1e0cd6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2446" w:dyaOrig="245">
          <v:shape id="_x0000_i1139" type="#_x0000_t75" alt="eqId3095f9aaab6dcee19329f0ddf68584a3" style="width:122.5pt;height:12.5pt" o:ole="">
            <v:imagedata r:id="rId183" o:title="eqId3095f9aaab6dcee19329f0ddf68584a3"/>
          </v:shape>
          <o:OLEObject Type="Embed" ProgID="Equation.DSMT4" ShapeID="_x0000_i1139" DrawAspect="Content" ObjectID="_1841949823" r:id="rId229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2463" w:dyaOrig="243">
          <v:shape id="_x0000_i1140" type="#_x0000_t75" alt="eqId3f68caeff53f98b726433da2fcb9d27c" style="width:123pt;height:12pt" o:ole="">
            <v:imagedata r:id="rId185" o:title="eqId3f68caeff53f98b726433da2fcb9d27c"/>
          </v:shape>
          <o:OLEObject Type="Embed" ProgID="Equation.DSMT4" ShapeID="_x0000_i1140" DrawAspect="Content" ObjectID="_1841949824" r:id="rId23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445" w:dyaOrig="251">
          <v:shape id="_x0000_i1141" type="#_x0000_t75" alt="eqId529e13b9b44d1ab943192d57c385027b" style="width:122.5pt;height:12.5pt" o:ole="">
            <v:imagedata r:id="rId187" o:title="eqId529e13b9b44d1ab943192d57c385027b"/>
          </v:shape>
          <o:OLEObject Type="Embed" ProgID="Equation.DSMT4" ShapeID="_x0000_i1141" DrawAspect="Content" ObjectID="_1841949825" r:id="rId231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2463" w:dyaOrig="247">
          <v:shape id="_x0000_i1142" type="#_x0000_t75" alt="eqId0a4f7589a9d61dfdbd9d4e304eeb97f3" style="width:123pt;height:12.5pt" o:ole="">
            <v:imagedata r:id="rId189" o:title="eqId0a4f7589a9d61dfdbd9d4e304eeb97f3"/>
          </v:shape>
          <o:OLEObject Type="Embed" ProgID="Equation.DSMT4" ShapeID="_x0000_i1142" DrawAspect="Content" ObjectID="_1841949826" r:id="rId232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又</w:t>
      </w: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4752" w:dyaOrig="356">
          <v:shape id="_x0000_i1143" type="#_x0000_t75" alt="eqIdf902abbd809b995ece410cb34e8a9f20" style="width:237.5pt;height:18pt" o:ole="">
            <v:imagedata r:id="rId233" o:title="eqIdf902abbd809b995ece410cb34e8a9f20"/>
          </v:shape>
          <o:OLEObject Type="Embed" ProgID="Equation.DSMT4" ShapeID="_x0000_i1143" DrawAspect="Content" ObjectID="_1841949827" r:id="rId234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2288" w:dyaOrig="357">
          <v:shape id="_x0000_i1144" type="#_x0000_t75" alt="eqIdc21478de1d90a7368ce5979a3c4acf94" style="width:114.5pt;height:18pt" o:ole="">
            <v:imagedata r:id="rId235" o:title="eqIdc21478de1d90a7368ce5979a3c4acf94"/>
          </v:shape>
          <o:OLEObject Type="Embed" ProgID="Equation.DSMT4" ShapeID="_x0000_i1144" DrawAspect="Content" ObjectID="_1841949828" r:id="rId236"/>
        </w:object>
      </w:r>
      <w:r w:rsidRPr="005D369E">
        <w:rPr>
          <w:rFonts w:asciiTheme="minorEastAsia" w:eastAsiaTheme="minorEastAsia" w:hAnsiTheme="minorEastAsia"/>
        </w:rPr>
        <w:t xml:space="preserve"> 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741" w:dyaOrig="356">
          <v:shape id="_x0000_i1145" type="#_x0000_t75" alt="eqId578b10b4f8be36902d8f34cde2f215c8" style="width:87pt;height:18pt" o:ole="">
            <v:imagedata r:id="rId237" o:title="eqId578b10b4f8be36902d8f34cde2f215c8"/>
          </v:shape>
          <o:OLEObject Type="Embed" ProgID="Equation.DSMT4" ShapeID="_x0000_i1145" DrawAspect="Content" ObjectID="_1841949829" r:id="rId238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object w:dxaOrig="1584" w:dyaOrig="356">
          <v:shape id="_x0000_i1146" type="#_x0000_t75" alt="eqId3873df3e0ef9e51a3e8afdcd76c81501" style="width:79pt;height:18pt" o:ole="">
            <v:imagedata r:id="rId239" o:title="eqId3873df3e0ef9e51a3e8afdcd76c81501"/>
          </v:shape>
          <o:OLEObject Type="Embed" ProgID="Equation.DSMT4" ShapeID="_x0000_i1146" DrawAspect="Content" ObjectID="_1841949830" r:id="rId240"/>
        </w:objec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综上所述，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°-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°</m:t>
        </m:r>
      </m:oMath>
      <w:r w:rsidRPr="005D369E">
        <w:rPr>
          <w:rFonts w:asciiTheme="minorEastAsia" w:eastAsiaTheme="minorEastAsia" w:hAnsiTheme="minorEastAsia"/>
        </w:rPr>
        <w:t>或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ACE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ABE</m:t>
        </m:r>
        <m:r>
          <w:rPr>
            <w:rFonts w:ascii="Cambria Math" w:eastAsiaTheme="minorEastAsia" w:hAnsi="Cambria Math" w:cs="Cambria Math"/>
          </w:rPr>
          <m:t>=∠</m:t>
        </m:r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°-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°</m:t>
        </m:r>
      </m:oMath>
      <w:r w:rsidRPr="005D369E">
        <w:rPr>
          <w:rFonts w:asciiTheme="minorEastAsia" w:eastAsiaTheme="minorEastAsia" w:hAnsiTheme="minorEastAsia"/>
        </w:rPr>
        <w:t>或</w:t>
      </w:r>
      <w:r w:rsidRPr="005D369E">
        <w:rPr>
          <w:rFonts w:asciiTheme="minorEastAsia" w:eastAsiaTheme="minorEastAsia" w:hAnsiTheme="minorEastAsia"/>
        </w:rPr>
        <w:object w:dxaOrig="2939" w:dyaOrig="355">
          <v:shape id="_x0000_i1147" type="#_x0000_t75" alt="eqId65a321b93a79bbc37e34d56549bdc45b" style="width:147pt;height:18pt" o:ole="">
            <v:imagedata r:id="rId241" o:title="eqId65a321b93a79bbc37e34d56549bdc45b"/>
          </v:shape>
          <o:OLEObject Type="Embed" ProgID="Equation.DSMT4" ShapeID="_x0000_i1147" DrawAspect="Content" ObjectID="_1841949831" r:id="rId242"/>
        </w:objec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9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25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9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）解：</w:t>
      </w:r>
      <w:r w:rsidRPr="005D369E">
        <w:rPr>
          <w:rFonts w:asciiTheme="minorEastAsia" w:eastAsiaTheme="minorEastAsia" w:hAnsiTheme="minorEastAsia"/>
        </w:rPr>
        <w:object w:dxaOrig="2146" w:dyaOrig="246">
          <v:shape id="_x0000_i1148" type="#_x0000_t75" alt="eqIda19a0383ba99f036177eb8cd03bc709e" style="width:107.5pt;height:12.5pt" o:ole="">
            <v:imagedata r:id="rId243" o:title="eqIda19a0383ba99f036177eb8cd03bc709e"/>
          </v:shape>
          <o:OLEObject Type="Embed" ProgID="Equation.DSMT4" ShapeID="_x0000_i1148" DrawAspect="Content" ObjectID="_1841949832" r:id="rId244"/>
        </w:object>
      </w:r>
      <w:r w:rsidRPr="005D369E">
        <w:rPr>
          <w:rFonts w:asciiTheme="minorEastAsia" w:eastAsiaTheme="minorEastAsia" w:hAnsiTheme="minorEastAsia"/>
        </w:rPr>
        <w:t>，理由如下：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如图，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04925" cy="828675"/>
            <wp:effectExtent l="0" t="0" r="9525" b="9525"/>
            <wp:docPr id="100051" name="图片 100051" descr="@@@46094b8c-94c2-4b9a-a59d-98d5580205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46094b8c-94c2-4b9a-a59d-98d5580205ea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过点</w:t>
      </w:r>
      <w:r w:rsidRPr="005D369E">
        <w:rPr>
          <w:rFonts w:asciiTheme="minorEastAsia" w:eastAsiaTheme="minorEastAsia" w:hAnsiTheme="minorEastAsia"/>
        </w:rPr>
        <w:object w:dxaOrig="193" w:dyaOrig="208">
          <v:shape id="_x0000_i1149" type="#_x0000_t75" alt="eqIddad2a36927223bd70f426ba06aea4b45" style="width:9.5pt;height:10.5pt" o:ole="">
            <v:imagedata r:id="rId246" o:title="eqIddad2a36927223bd70f426ba06aea4b45"/>
          </v:shape>
          <o:OLEObject Type="Embed" ProgID="Equation.DSMT4" ShapeID="_x0000_i1149" DrawAspect="Content" ObjectID="_1841949833" r:id="rId247"/>
        </w:object>
      </w:r>
      <w:r w:rsidRPr="005D369E">
        <w:rPr>
          <w:rFonts w:asciiTheme="minorEastAsia" w:eastAsiaTheme="minorEastAsia" w:hAnsiTheme="minorEastAsia"/>
        </w:rPr>
        <w:t>作</w:t>
      </w:r>
      <w:r w:rsidRPr="005D369E">
        <w:rPr>
          <w:rFonts w:asciiTheme="minorEastAsia" w:eastAsiaTheme="minorEastAsia" w:hAnsiTheme="minorEastAsia"/>
        </w:rPr>
        <w:object w:dxaOrig="826" w:dyaOrig="233">
          <v:shape id="_x0000_i1150" type="#_x0000_t75" alt="eqId31307b00524e461b0ad8dfbcdf24bacf" style="width:41.5pt;height:11.5pt" o:ole="">
            <v:imagedata r:id="rId248" o:title="eqId31307b00524e461b0ad8dfbcdf24bacf"/>
          </v:shape>
          <o:OLEObject Type="Embed" ProgID="Equation.DSMT4" ShapeID="_x0000_i1150" DrawAspect="Content" ObjectID="_1841949834" r:id="rId24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407" w:dyaOrig="250">
          <v:shape id="_x0000_i1151" type="#_x0000_t75" alt="eqId3343cf6c50db2753d36a91e5fcbd91a7" style="width:70.5pt;height:12.5pt" o:ole="">
            <v:imagedata r:id="rId250" o:title="eqId3343cf6c50db2753d36a91e5fcbd91a7"/>
          </v:shape>
          <o:OLEObject Type="Embed" ProgID="Equation.DSMT4" ShapeID="_x0000_i1151" DrawAspect="Content" ObjectID="_1841949835" r:id="rId251"/>
        </w:object>
      </w:r>
      <w:r w:rsidRPr="005D369E">
        <w:rPr>
          <w:rFonts w:asciiTheme="minorEastAsia" w:eastAsiaTheme="minorEastAsia" w:hAnsiTheme="minorEastAsia"/>
        </w:rPr>
        <w:t>（两直线平行，内错角相等），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897" w:dyaOrig="251">
          <v:shape id="_x0000_i1152" type="#_x0000_t75" alt="eqIdb0fff774b4b0087a6f304ce930d359be" style="width:45pt;height:12.5pt" o:ole="">
            <v:imagedata r:id="rId252" o:title="eqIdb0fff774b4b0087a6f304ce930d359be"/>
          </v:shape>
          <o:OLEObject Type="Embed" ProgID="Equation.DSMT4" ShapeID="_x0000_i1152" DrawAspect="Content" ObjectID="_1841949836" r:id="rId253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897" w:dyaOrig="250">
          <v:shape id="_x0000_i1153" type="#_x0000_t75" alt="eqIdf7475ed82abed407ad2ff74cf3f59600" style="width:45pt;height:12.5pt" o:ole="">
            <v:imagedata r:id="rId254" o:title="eqIdf7475ed82abed407ad2ff74cf3f59600"/>
          </v:shape>
          <o:OLEObject Type="Embed" ProgID="Equation.DSMT4" ShapeID="_x0000_i1153" DrawAspect="Content" ObjectID="_1841949837" r:id="rId255"/>
        </w:object>
      </w:r>
      <w:r w:rsidRPr="005D369E">
        <w:rPr>
          <w:rFonts w:asciiTheme="minorEastAsia" w:eastAsiaTheme="minorEastAsia" w:hAnsiTheme="minorEastAsia"/>
        </w:rPr>
        <w:t>（平行于同一直线的两直线平行），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425" w:dyaOrig="250">
          <v:shape id="_x0000_i1154" type="#_x0000_t75" alt="eqId4ae1a89e91530b1c5e84d1cc9233e709" style="width:71.5pt;height:12.5pt" o:ole="">
            <v:imagedata r:id="rId256" o:title="eqId4ae1a89e91530b1c5e84d1cc9233e709"/>
          </v:shape>
          <o:OLEObject Type="Embed" ProgID="Equation.DSMT4" ShapeID="_x0000_i1154" DrawAspect="Content" ObjectID="_1841949838" r:id="rId25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3713" w:dyaOrig="255">
          <v:shape id="_x0000_i1155" type="#_x0000_t75" alt="eqId2a7fa4f288a450358c0c03cfadd6a610" style="width:185.5pt;height:13pt" o:ole="">
            <v:imagedata r:id="rId258" o:title="eqId2a7fa4f288a450358c0c03cfadd6a610"/>
          </v:shape>
          <o:OLEObject Type="Embed" ProgID="Equation.DSMT4" ShapeID="_x0000_i1155" DrawAspect="Content" ObjectID="_1841949839" r:id="rId259"/>
        </w:object>
      </w:r>
      <w:r w:rsidRPr="005D369E">
        <w:rPr>
          <w:rFonts w:asciiTheme="minorEastAsia" w:eastAsiaTheme="minorEastAsia" w:hAnsiTheme="minorEastAsia"/>
        </w:rPr>
        <w:t>（等量代换）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lastRenderedPageBreak/>
        <w:t>∴</w:t>
      </w:r>
      <w:r w:rsidRPr="005D369E">
        <w:rPr>
          <w:rFonts w:asciiTheme="minorEastAsia" w:eastAsiaTheme="minorEastAsia" w:hAnsiTheme="minorEastAsia"/>
        </w:rPr>
        <w:object w:dxaOrig="2146" w:dyaOrig="246">
          <v:shape id="_x0000_i1156" type="#_x0000_t75" alt="eqIda19a0383ba99f036177eb8cd03bc709e" style="width:107.5pt;height:12.5pt" o:ole="">
            <v:imagedata r:id="rId243" o:title="eqIda19a0383ba99f036177eb8cd03bc709e"/>
          </v:shape>
          <o:OLEObject Type="Embed" ProgID="Equation.DSMT4" ShapeID="_x0000_i1156" DrawAspect="Content" ObjectID="_1841949840" r:id="rId260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2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2</w:t>
      </w:r>
      <w:r w:rsidRPr="005D369E">
        <w:rPr>
          <w:rFonts w:asciiTheme="minorEastAsia" w:eastAsiaTheme="minorEastAsia" w:hAnsiTheme="minorEastAsia"/>
        </w:rPr>
        <w:t>）解：猜想</w:t>
      </w:r>
      <w:r w:rsidRPr="005D369E">
        <w:rPr>
          <w:rFonts w:asciiTheme="minorEastAsia" w:eastAsiaTheme="minorEastAsia" w:hAnsiTheme="minorEastAsia"/>
        </w:rPr>
        <w:object w:dxaOrig="2728" w:dyaOrig="251">
          <v:shape id="_x0000_i1157" type="#_x0000_t75" alt="eqId147b3f4de02708c3e47aff2160f0af34" style="width:136.5pt;height:12.5pt" o:ole="">
            <v:imagedata r:id="rId261" o:title="eqId147b3f4de02708c3e47aff2160f0af34"/>
          </v:shape>
          <o:OLEObject Type="Embed" ProgID="Equation.DSMT4" ShapeID="_x0000_i1157" DrawAspect="Content" ObjectID="_1841949841" r:id="rId262"/>
        </w:object>
      </w:r>
      <w:r w:rsidRPr="005D369E">
        <w:rPr>
          <w:rFonts w:asciiTheme="minorEastAsia" w:eastAsiaTheme="minorEastAsia" w:hAnsiTheme="minorEastAsia"/>
        </w:rPr>
        <w:t>，理由如下：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同理可得</w:t>
      </w:r>
      <w:r w:rsidRPr="005D369E">
        <w:rPr>
          <w:rFonts w:asciiTheme="minorEastAsia" w:eastAsiaTheme="minorEastAsia" w:hAnsiTheme="minorEastAsia"/>
        </w:rPr>
        <w:object w:dxaOrig="1900" w:dyaOrig="211">
          <v:shape id="_x0000_i1158" type="#_x0000_t75" alt="eqId2d395cefd20f52d55b4697518813767a" style="width:95pt;height:10.5pt" o:ole="">
            <v:imagedata r:id="rId263" o:title="eqId2d395cefd20f52d55b4697518813767a"/>
          </v:shape>
          <o:OLEObject Type="Embed" ProgID="Equation.DSMT4" ShapeID="_x0000_i1158" DrawAspect="Content" ObjectID="_1841949842" r:id="rId26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4224" w:dyaOrig="242">
          <v:shape id="_x0000_i1159" type="#_x0000_t75" alt="eqIdc6bbd1a0b3779cd4952b12d73ffe4a75" style="width:211pt;height:12pt" o:ole="">
            <v:imagedata r:id="rId265" o:title="eqIdc6bbd1a0b3779cd4952b12d73ffe4a75"/>
          </v:shape>
          <o:OLEObject Type="Embed" ProgID="Equation.DSMT4" ShapeID="_x0000_i1159" DrawAspect="Content" ObjectID="_1841949843" r:id="rId26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3625" w:dyaOrig="243">
          <v:shape id="_x0000_i1160" type="#_x0000_t75" alt="eqId4a5cfd7739eb3c831d047e020adefc77" style="width:181.5pt;height:12pt" o:ole="">
            <v:imagedata r:id="rId267" o:title="eqId4a5cfd7739eb3c831d047e020adefc77"/>
          </v:shape>
          <o:OLEObject Type="Embed" ProgID="Equation.DSMT4" ShapeID="_x0000_i1160" DrawAspect="Content" ObjectID="_1841949844" r:id="rId26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728" w:dyaOrig="251">
          <v:shape id="_x0000_i1161" type="#_x0000_t75" alt="eqId147b3f4de02708c3e47aff2160f0af34" style="width:136.5pt;height:12.5pt" o:ole="">
            <v:imagedata r:id="rId261" o:title="eqId147b3f4de02708c3e47aff2160f0af34"/>
          </v:shape>
          <o:OLEObject Type="Embed" ProgID="Equation.DSMT4" ShapeID="_x0000_i1161" DrawAspect="Content" ObjectID="_1841949845" r:id="rId269"/>
        </w:object>
      </w:r>
      <w:r w:rsidRPr="005D369E">
        <w:rPr>
          <w:rFonts w:asciiTheme="minorEastAsia" w:eastAsiaTheme="minorEastAsia" w:hAnsiTheme="minorEastAsia"/>
        </w:rPr>
        <w:t>；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4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3</w:t>
      </w:r>
      <w:r w:rsidRPr="005D369E">
        <w:rPr>
          <w:rFonts w:asciiTheme="minorEastAsia" w:eastAsiaTheme="minorEastAsia" w:hAnsiTheme="minorEastAsia"/>
        </w:rPr>
        <w:t>）解：</w:t>
      </w:r>
      <w:r w:rsidRPr="005D369E">
        <w:rPr>
          <w:rFonts w:asciiTheme="minorEastAsia" w:eastAsiaTheme="minorEastAsia" w:hAnsiTheme="minorEastAsia"/>
        </w:rPr>
        <w:t>①</w:t>
      </w:r>
      <w:r w:rsidRPr="005D369E">
        <w:rPr>
          <w:rFonts w:asciiTheme="minorEastAsia" w:eastAsiaTheme="minorEastAsia" w:hAnsiTheme="minorEastAsia"/>
        </w:rPr>
        <w:t>同理可得</w:t>
      </w:r>
      <w:r w:rsidRPr="005D369E">
        <w:rPr>
          <w:rFonts w:asciiTheme="minorEastAsia" w:eastAsiaTheme="minorEastAsia" w:hAnsiTheme="minorEastAsia"/>
        </w:rPr>
        <w:object w:dxaOrig="2728" w:dyaOrig="251">
          <v:shape id="_x0000_i1162" type="#_x0000_t75" alt="eqId147b3f4de02708c3e47aff2160f0af34" style="width:136.5pt;height:12.5pt" o:ole="">
            <v:imagedata r:id="rId261" o:title="eqId147b3f4de02708c3e47aff2160f0af34"/>
          </v:shape>
          <o:OLEObject Type="Embed" ProgID="Equation.DSMT4" ShapeID="_x0000_i1162" DrawAspect="Content" ObjectID="_1841949846" r:id="rId27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213" w:dyaOrig="242">
          <v:shape id="_x0000_i1163" type="#_x0000_t75" alt="eqId2c965d871385afc9a42d83ac59265bb1" style="width:60.5pt;height:12pt" o:ole="">
            <v:imagedata r:id="rId271" o:title="eqId2c965d871385afc9a42d83ac59265bb1"/>
          </v:shape>
          <o:OLEObject Type="Embed" ProgID="Equation.DSMT4" ShapeID="_x0000_i1163" DrawAspect="Content" ObjectID="_1841949847" r:id="rId27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023" w:dyaOrig="247">
          <v:shape id="_x0000_i1164" type="#_x0000_t75" alt="eqIdcc0546779eb526d96e1010b8cdaf7633" style="width:101pt;height:12.5pt" o:ole="">
            <v:imagedata r:id="rId273" o:title="eqIdcc0546779eb526d96e1010b8cdaf7633"/>
          </v:shape>
          <o:OLEObject Type="Embed" ProgID="Equation.DSMT4" ShapeID="_x0000_i1164" DrawAspect="Content" ObjectID="_1841949848" r:id="rId27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615" w:dyaOrig="222">
          <v:shape id="_x0000_i1165" type="#_x0000_t75" alt="eqId1a9b4a78c3b85dafdaec2e4e6dc87bd7" style="width:31pt;height:11pt" o:ole="">
            <v:imagedata r:id="rId275" o:title="eqId1a9b4a78c3b85dafdaec2e4e6dc87bd7"/>
          </v:shape>
          <o:OLEObject Type="Embed" ProgID="Equation.DSMT4" ShapeID="_x0000_i1165" DrawAspect="Content" ObjectID="_1841949849" r:id="rId276"/>
        </w:object>
      </w:r>
      <w:r w:rsidRPr="005D369E">
        <w:rPr>
          <w:rFonts w:asciiTheme="minorEastAsia" w:eastAsiaTheme="minorEastAsia" w:hAnsiTheme="minorEastAsia"/>
        </w:rPr>
        <w:t>与</w:t>
      </w:r>
      <w:r w:rsidRPr="005D369E">
        <w:rPr>
          <w:rFonts w:asciiTheme="minorEastAsia" w:eastAsiaTheme="minorEastAsia" w:hAnsiTheme="minorEastAsia"/>
        </w:rPr>
        <w:object w:dxaOrig="633" w:dyaOrig="250">
          <v:shape id="_x0000_i1166" type="#_x0000_t75" alt="eqId431bd1ab475f5c7936a3b45b317abe99" style="width:31.5pt;height:12.5pt" o:ole="">
            <v:imagedata r:id="rId277" o:title="eqId431bd1ab475f5c7936a3b45b317abe99"/>
          </v:shape>
          <o:OLEObject Type="Embed" ProgID="Equation.DSMT4" ShapeID="_x0000_i1166" DrawAspect="Content" ObjectID="_1841949850" r:id="rId278"/>
        </w:object>
      </w:r>
      <w:r w:rsidRPr="005D369E">
        <w:rPr>
          <w:rFonts w:asciiTheme="minorEastAsia" w:eastAsiaTheme="minorEastAsia" w:hAnsiTheme="minorEastAsia"/>
        </w:rPr>
        <w:t>的角平分线相交于点</w:t>
      </w:r>
      <w:r w:rsidRPr="005D369E">
        <w:rPr>
          <w:rFonts w:asciiTheme="minorEastAsia" w:eastAsiaTheme="minorEastAsia" w:hAnsiTheme="minorEastAsia"/>
          <w:i/>
        </w:rPr>
        <w:t>Q</w: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3432" w:dyaOrig="549">
          <v:shape id="_x0000_i1167" type="#_x0000_t75" alt="eqId3b9f32ce827882f23358e14eb7325335" style="width:171.5pt;height:27.5pt" o:ole="">
            <v:imagedata r:id="rId279" o:title="eqId3b9f32ce827882f23358e14eb7325335"/>
          </v:shape>
          <o:OLEObject Type="Embed" ProgID="Equation.DSMT4" ShapeID="_x0000_i1167" DrawAspect="Content" ObjectID="_1841949851" r:id="rId28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584" w:dyaOrig="546">
          <v:shape id="_x0000_i1168" type="#_x0000_t75" alt="eqId2c2903a19fe16b9de1fd0531df1d8261" style="width:79pt;height:27.5pt" o:ole="">
            <v:imagedata r:id="rId281" o:title="eqId2c2903a19fe16b9de1fd0531df1d8261"/>
          </v:shape>
          <o:OLEObject Type="Embed" ProgID="Equation.DSMT4" ShapeID="_x0000_i1168" DrawAspect="Content" ObjectID="_1841949852" r:id="rId282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601" w:dyaOrig="543">
          <v:shape id="_x0000_i1169" type="#_x0000_t75" alt="eqIdc1f28625baa6e6f4367ab9214e3f38dc" style="width:80pt;height:27pt" o:ole="">
            <v:imagedata r:id="rId283" o:title="eqIdc1f28625baa6e6f4367ab9214e3f38dc"/>
          </v:shape>
          <o:OLEObject Type="Embed" ProgID="Equation.DSMT4" ShapeID="_x0000_i1169" DrawAspect="Content" ObjectID="_1841949853" r:id="rId28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565" w:dyaOrig="550">
          <v:shape id="_x0000_i1170" type="#_x0000_t75" alt="eqId72ae1949ea74ed0e5d2c992468dce71e" style="width:78.5pt;height:27.5pt" o:ole="">
            <v:imagedata r:id="rId285" o:title="eqId72ae1949ea74ed0e5d2c992468dce71e"/>
          </v:shape>
          <o:OLEObject Type="Embed" ProgID="Equation.DSMT4" ShapeID="_x0000_i1170" DrawAspect="Content" ObjectID="_1841949854" r:id="rId286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601" w:dyaOrig="548">
          <v:shape id="_x0000_i1171" type="#_x0000_t75" alt="eqId8b4be18fa3cc79808997b57a1727fd32" style="width:80pt;height:27.5pt" o:ole="">
            <v:imagedata r:id="rId287" o:title="eqId8b4be18fa3cc79808997b57a1727fd32"/>
          </v:shape>
          <o:OLEObject Type="Embed" ProgID="Equation.DSMT4" ShapeID="_x0000_i1171" DrawAspect="Content" ObjectID="_1841949855" r:id="rId28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6142" w:dyaOrig="543">
          <v:shape id="_x0000_i1172" type="#_x0000_t75" alt="eqIdda674bab5012f9a6159aad19df06fc8e" style="width:307pt;height:27pt" o:ole="">
            <v:imagedata r:id="rId289" o:title="eqIdda674bab5012f9a6159aad19df06fc8e"/>
          </v:shape>
          <o:OLEObject Type="Embed" ProgID="Equation.DSMT4" ShapeID="_x0000_i1172" DrawAspect="Content" ObjectID="_1841949856" r:id="rId290"/>
        </w:object>
      </w:r>
      <w:r w:rsidRPr="005D369E">
        <w:rPr>
          <w:rFonts w:asciiTheme="minorEastAsia" w:eastAsiaTheme="minorEastAsia" w:hAnsiTheme="minorEastAsia"/>
        </w:rPr>
        <w:t>；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②</w:t>
      </w:r>
      <w:r w:rsidRPr="005D369E">
        <w:rPr>
          <w:rFonts w:asciiTheme="minorEastAsia" w:eastAsiaTheme="minorEastAsia" w:hAnsiTheme="minorEastAsia"/>
        </w:rPr>
        <w:t>如图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19225" cy="895350"/>
            <wp:effectExtent l="0" t="0" r="9525" b="0"/>
            <wp:docPr id="100053" name="图片 100053" descr="@@@4185c9d0-b148-4aca-aec9-d2a4d6b4f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4185c9d0-b148-4aca-aec9-d2a4d6b4f285"/>
                    <pic:cNvPicPr>
                      <a:picLocks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038" w:dyaOrig="240">
          <v:shape id="_x0000_i1173" type="#_x0000_t75" alt="eqId85e633ef2d5b53ccc8a424e0d8e8b70b" style="width:52pt;height:12pt" o:ole="">
            <v:imagedata r:id="rId292" o:title="eqId85e633ef2d5b53ccc8a424e0d8e8b70b"/>
          </v:shape>
          <o:OLEObject Type="Embed" ProgID="Equation.DSMT4" ShapeID="_x0000_i1173" DrawAspect="Content" ObjectID="_1841949857" r:id="rId293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2728" w:dyaOrig="251">
          <v:shape id="_x0000_i1174" type="#_x0000_t75" alt="eqId147b3f4de02708c3e47aff2160f0af34" style="width:136.5pt;height:12.5pt" o:ole="">
            <v:imagedata r:id="rId261" o:title="eqId147b3f4de02708c3e47aff2160f0af34"/>
          </v:shape>
          <o:OLEObject Type="Embed" ProgID="Equation.DSMT4" ShapeID="_x0000_i1174" DrawAspect="Content" ObjectID="_1841949858" r:id="rId29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427" w:dyaOrig="242">
          <v:shape id="_x0000_i1175" type="#_x0000_t75" alt="eqId20465d9b9ce47642291140b7f074b52c" style="width:121.5pt;height:12pt" o:ole="">
            <v:imagedata r:id="rId295" o:title="eqId20465d9b9ce47642291140b7f074b52c"/>
          </v:shape>
          <o:OLEObject Type="Embed" ProgID="Equation.DSMT4" ShapeID="_x0000_i1175" DrawAspect="Content" ObjectID="_1841949859" r:id="rId29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615" w:dyaOrig="222">
          <v:shape id="_x0000_i1176" type="#_x0000_t75" alt="eqId1a9b4a78c3b85dafdaec2e4e6dc87bd7" style="width:31pt;height:11pt" o:ole="">
            <v:imagedata r:id="rId275" o:title="eqId1a9b4a78c3b85dafdaec2e4e6dc87bd7"/>
          </v:shape>
          <o:OLEObject Type="Embed" ProgID="Equation.DSMT4" ShapeID="_x0000_i1176" DrawAspect="Content" ObjectID="_1841949860" r:id="rId297"/>
        </w:object>
      </w:r>
      <w:r w:rsidRPr="005D369E">
        <w:rPr>
          <w:rFonts w:asciiTheme="minorEastAsia" w:eastAsiaTheme="minorEastAsia" w:hAnsiTheme="minorEastAsia"/>
        </w:rPr>
        <w:t>与</w:t>
      </w:r>
      <w:r w:rsidRPr="005D369E">
        <w:rPr>
          <w:rFonts w:asciiTheme="minorEastAsia" w:eastAsiaTheme="minorEastAsia" w:hAnsiTheme="minorEastAsia"/>
        </w:rPr>
        <w:object w:dxaOrig="633" w:dyaOrig="250">
          <v:shape id="_x0000_i1177" type="#_x0000_t75" alt="eqId431bd1ab475f5c7936a3b45b317abe99" style="width:31.5pt;height:12.5pt" o:ole="">
            <v:imagedata r:id="rId277" o:title="eqId431bd1ab475f5c7936a3b45b317abe99"/>
          </v:shape>
          <o:OLEObject Type="Embed" ProgID="Equation.DSMT4" ShapeID="_x0000_i1177" DrawAspect="Content" ObjectID="_1841949861" r:id="rId298"/>
        </w:object>
      </w:r>
      <w:r w:rsidRPr="005D369E">
        <w:rPr>
          <w:rFonts w:asciiTheme="minorEastAsia" w:eastAsiaTheme="minorEastAsia" w:hAnsiTheme="minorEastAsia"/>
        </w:rPr>
        <w:t>的角平分线相交于点</w:t>
      </w:r>
      <w:r w:rsidRPr="005D369E">
        <w:rPr>
          <w:rFonts w:asciiTheme="minorEastAsia" w:eastAsiaTheme="minorEastAsia" w:hAnsiTheme="minorEastAsia"/>
          <w:i/>
        </w:rPr>
        <w:t>Q</w: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3432" w:dyaOrig="549">
          <v:shape id="_x0000_i1178" type="#_x0000_t75" alt="eqId3b9f32ce827882f23358e14eb7325335" style="width:171.5pt;height:27.5pt" o:ole="">
            <v:imagedata r:id="rId279" o:title="eqId3b9f32ce827882f23358e14eb7325335"/>
          </v:shape>
          <o:OLEObject Type="Embed" ProgID="Equation.DSMT4" ShapeID="_x0000_i1178" DrawAspect="Content" ObjectID="_1841949862" r:id="rId29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654" w:dyaOrig="548">
          <v:shape id="_x0000_i1179" type="#_x0000_t75" alt="eqId0e745623869d6250fc29abd9146f4303" style="width:82.5pt;height:27.5pt" o:ole="">
            <v:imagedata r:id="rId300" o:title="eqId0e745623869d6250fc29abd9146f4303"/>
          </v:shape>
          <o:OLEObject Type="Embed" ProgID="Equation.DSMT4" ShapeID="_x0000_i1179" DrawAspect="Content" ObjectID="_1841949863" r:id="rId301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671" w:dyaOrig="550">
          <v:shape id="_x0000_i1180" type="#_x0000_t75" alt="eqId4b19cd993cd1043da29dde51143b9cd6" style="width:83.5pt;height:27.5pt" o:ole="">
            <v:imagedata r:id="rId302" o:title="eqId4b19cd993cd1043da29dde51143b9cd6"/>
          </v:shape>
          <o:OLEObject Type="Embed" ProgID="Equation.DSMT4" ShapeID="_x0000_i1180" DrawAspect="Content" ObjectID="_1841949864" r:id="rId303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741" w:dyaOrig="548">
          <v:shape id="_x0000_i1181" type="#_x0000_t75" alt="eqId17eb6a3ff9c61b31d0f9a572aeb2bd10" style="width:87pt;height:27.5pt" o:ole="">
            <v:imagedata r:id="rId304" o:title="eqId17eb6a3ff9c61b31d0f9a572aeb2bd10"/>
          </v:shape>
          <o:OLEObject Type="Embed" ProgID="Equation.DSMT4" ShapeID="_x0000_i1181" DrawAspect="Content" ObjectID="_1841949865" r:id="rId305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759" w:dyaOrig="547">
          <v:shape id="_x0000_i1182" type="#_x0000_t75" alt="eqId8603f0d0d7c818eea3e29954641081a4" style="width:88pt;height:27.5pt" o:ole="">
            <v:imagedata r:id="rId306" o:title="eqId8603f0d0d7c818eea3e29954641081a4"/>
          </v:shape>
          <o:OLEObject Type="Embed" ProgID="Equation.DSMT4" ShapeID="_x0000_i1182" DrawAspect="Content" ObjectID="_1841949866" r:id="rId30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5315" w:dyaOrig="549">
          <v:shape id="_x0000_i1183" type="#_x0000_t75" alt="eqIda54b7c1198505d077bd0281391601262" style="width:266pt;height:27.5pt" o:ole="">
            <v:imagedata r:id="rId308" o:title="eqIda54b7c1198505d077bd0281391601262"/>
          </v:shape>
          <o:OLEObject Type="Embed" ProgID="Equation.DSMT4" ShapeID="_x0000_i1183" DrawAspect="Content" ObjectID="_1841949867" r:id="rId309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9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26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（</w:t>
      </w:r>
      <w:r w:rsidRPr="005D369E">
        <w:rPr>
          <w:rFonts w:asciiTheme="minorEastAsia" w:eastAsiaTheme="minorEastAsia" w:hAnsiTheme="minorEastAsia" w:hint="eastAsia"/>
        </w:rPr>
        <w:t>10</w:t>
      </w:r>
      <w:r w:rsidRPr="005D369E">
        <w:rPr>
          <w:rFonts w:asciiTheme="minorEastAsia" w:eastAsiaTheme="minorEastAsia" w:hAnsiTheme="minorEastAsia" w:hint="eastAsia"/>
        </w:rPr>
        <w:t>分</w:t>
      </w:r>
      <w:r w:rsidRPr="005D369E">
        <w:rPr>
          <w:rFonts w:asciiTheme="minorEastAsia" w:eastAsiaTheme="minorEastAsia" w:hAnsiTheme="minorEastAsia" w:hint="eastAsia"/>
        </w:rPr>
        <w:t>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【详解】（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）解：如图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633" w:dyaOrig="243">
          <v:shape id="_x0000_i1184" type="#_x0000_t75" alt="eqId15c0dbe3c080c4c4636c64803e5c1f76" style="width:31.5pt;height:12pt" o:ole="">
            <v:imagedata r:id="rId67" o:title="eqId15c0dbe3c080c4c4636c64803e5c1f76"/>
          </v:shape>
          <o:OLEObject Type="Embed" ProgID="Equation.DSMT4" ShapeID="_x0000_i1184" DrawAspect="Content" ObjectID="_1841949868" r:id="rId310"/>
        </w:object>
      </w:r>
      <w:r w:rsidRPr="005D369E">
        <w:rPr>
          <w:rFonts w:asciiTheme="minorEastAsia" w:eastAsiaTheme="minorEastAsia" w:hAnsiTheme="minorEastAsia"/>
        </w:rPr>
        <w:t>中，</w:t>
      </w:r>
      <w:r w:rsidRPr="005D369E">
        <w:rPr>
          <w:rFonts w:asciiTheme="minorEastAsia" w:eastAsiaTheme="minorEastAsia" w:hAnsiTheme="minorEastAsia"/>
        </w:rPr>
        <w:object w:dxaOrig="1126" w:dyaOrig="255">
          <v:shape id="_x0000_i1185" type="#_x0000_t75" alt="eqIded10df4140819d5451773a45de66201b" style="width:56.5pt;height:13pt" o:ole="">
            <v:imagedata r:id="rId311" o:title="eqIded10df4140819d5451773a45de66201b"/>
          </v:shape>
          <o:OLEObject Type="Embed" ProgID="Equation.DSMT4" ShapeID="_x0000_i1185" DrawAspect="Content" ObjectID="_1841949869" r:id="rId312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861" w:dyaOrig="251">
          <v:shape id="_x0000_i1186" type="#_x0000_t75" alt="eqId4b10134e7a46e6f6f7cb9d5e2371727d" style="width:43pt;height:12.5pt" o:ole="">
            <v:imagedata r:id="rId313" o:title="eqId4b10134e7a46e6f6f7cb9d5e2371727d"/>
          </v:shape>
          <o:OLEObject Type="Embed" ProgID="Equation.DSMT4" ShapeID="_x0000_i1186" DrawAspect="Content" ObjectID="_1841949870" r:id="rId314"/>
        </w:object>
      </w:r>
      <w:r w:rsidRPr="005D369E">
        <w:rPr>
          <w:rFonts w:asciiTheme="minorEastAsia" w:eastAsiaTheme="minorEastAsia" w:hAnsiTheme="minorEastAsia"/>
        </w:rPr>
        <w:t>，直线</w:t>
      </w:r>
      <w:r w:rsidRPr="005D369E">
        <w:rPr>
          <w:rFonts w:asciiTheme="minorEastAsia" w:eastAsiaTheme="minorEastAsia" w:hAnsiTheme="minorEastAsia"/>
        </w:rPr>
        <w:object w:dxaOrig="122" w:dyaOrig="246">
          <v:shape id="_x0000_i1187" type="#_x0000_t75" alt="eqId0f85fca60a11e1af2bf50138d0e3fe62" style="width:6pt;height:12.5pt" o:ole="">
            <v:imagedata r:id="rId315" o:title="eqId0f85fca60a11e1af2bf50138d0e3fe62"/>
          </v:shape>
          <o:OLEObject Type="Embed" ProgID="Equation.DSMT4" ShapeID="_x0000_i1187" DrawAspect="Content" ObjectID="_1841949871" r:id="rId316"/>
        </w:object>
      </w:r>
      <w:r w:rsidRPr="005D369E">
        <w:rPr>
          <w:rFonts w:asciiTheme="minorEastAsia" w:eastAsiaTheme="minorEastAsia" w:hAnsiTheme="minorEastAsia"/>
        </w:rPr>
        <w:t>过点</w:t>
      </w:r>
      <w:r w:rsidRPr="005D369E">
        <w:rPr>
          <w:rFonts w:asciiTheme="minorEastAsia" w:eastAsiaTheme="minorEastAsia" w:hAnsiTheme="minorEastAsia"/>
        </w:rPr>
        <w:object w:dxaOrig="211" w:dyaOrig="240">
          <v:shape id="_x0000_i1188" type="#_x0000_t75" alt="eqIdc5db41a1f31d6baee7c69990811edb9f" style="width:10.5pt;height:12pt" o:ole="">
            <v:imagedata r:id="rId317" o:title="eqIdc5db41a1f31d6baee7c69990811edb9f"/>
          </v:shape>
          <o:OLEObject Type="Embed" ProgID="Equation.DSMT4" ShapeID="_x0000_i1188" DrawAspect="Content" ObjectID="_1841949872" r:id="rId318"/>
        </w:object>
      </w:r>
      <w:r w:rsidRPr="005D369E">
        <w:rPr>
          <w:rFonts w:asciiTheme="minorEastAsia" w:eastAsiaTheme="minorEastAsia" w:hAnsiTheme="minorEastAsia"/>
        </w:rPr>
        <w:t>，点</w:t>
      </w:r>
      <w:r w:rsidRPr="005D369E">
        <w:rPr>
          <w:rFonts w:asciiTheme="minorEastAsia" w:eastAsiaTheme="minorEastAsia" w:hAnsiTheme="minorEastAsia"/>
        </w:rPr>
        <w:object w:dxaOrig="211" w:dyaOrig="224">
          <v:shape id="_x0000_i1189" type="#_x0000_t75" alt="eqId5963abe8f421bd99a2aaa94831a951e9" style="width:10.5pt;height:11pt" o:ole="">
            <v:imagedata r:id="rId319" o:title="eqId5963abe8f421bd99a2aaa94831a951e9"/>
          </v:shape>
          <o:OLEObject Type="Embed" ProgID="Equation.DSMT4" ShapeID="_x0000_i1189" DrawAspect="Content" ObjectID="_1841949873" r:id="rId320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93" w:dyaOrig="208">
          <v:shape id="_x0000_i1190" type="#_x0000_t75" alt="eqId7f9e8449aad35c5d840a3395ea86df6d" style="width:9.5pt;height:10.5pt" o:ole="">
            <v:imagedata r:id="rId75" o:title="eqId7f9e8449aad35c5d840a3395ea86df6d"/>
          </v:shape>
          <o:OLEObject Type="Embed" ProgID="Equation.DSMT4" ShapeID="_x0000_i1190" DrawAspect="Content" ObjectID="_1841949874" r:id="rId321"/>
        </w:object>
      </w:r>
      <w:r w:rsidRPr="005D369E">
        <w:rPr>
          <w:rFonts w:asciiTheme="minorEastAsia" w:eastAsiaTheme="minorEastAsia" w:hAnsiTheme="minorEastAsia"/>
        </w:rPr>
        <w:t>在直线</w:t>
      </w:r>
      <w:r w:rsidRPr="005D369E">
        <w:rPr>
          <w:rFonts w:asciiTheme="minorEastAsia" w:eastAsiaTheme="minorEastAsia" w:hAnsiTheme="minorEastAsia"/>
        </w:rPr>
        <w:object w:dxaOrig="122" w:dyaOrig="246">
          <v:shape id="_x0000_i1191" type="#_x0000_t75" alt="eqId0f85fca60a11e1af2bf50138d0e3fe62" style="width:6pt;height:12.5pt" o:ole="">
            <v:imagedata r:id="rId315" o:title="eqId0f85fca60a11e1af2bf50138d0e3fe62"/>
          </v:shape>
          <o:OLEObject Type="Embed" ProgID="Equation.DSMT4" ShapeID="_x0000_i1191" DrawAspect="Content" ObjectID="_1841949875" r:id="rId322"/>
        </w:object>
      </w:r>
      <w:r w:rsidRPr="005D369E">
        <w:rPr>
          <w:rFonts w:asciiTheme="minorEastAsia" w:eastAsiaTheme="minorEastAsia" w:hAnsiTheme="minorEastAsia"/>
        </w:rPr>
        <w:t>同侧，</w:t>
      </w:r>
      <w:r w:rsidRPr="005D369E">
        <w:rPr>
          <w:rFonts w:asciiTheme="minorEastAsia" w:eastAsiaTheme="minorEastAsia" w:hAnsiTheme="minorEastAsia"/>
        </w:rPr>
        <w:object w:dxaOrig="651" w:dyaOrig="256">
          <v:shape id="_x0000_i1192" type="#_x0000_t75" alt="eqIdbb0a2d7d40a6c0bf1fddb802db381689" style="width:32.5pt;height:13pt" o:ole="">
            <v:imagedata r:id="rId323" o:title="eqIdbb0a2d7d40a6c0bf1fddb802db381689"/>
          </v:shape>
          <o:OLEObject Type="Embed" ProgID="Equation.DSMT4" ShapeID="_x0000_i1192" DrawAspect="Content" ObjectID="_1841949876" r:id="rId324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651" w:dyaOrig="254">
          <v:shape id="_x0000_i1193" type="#_x0000_t75" alt="eqId3e77a906a317863df81327e97ae0d5e4" style="width:32.5pt;height:12.5pt" o:ole="">
            <v:imagedata r:id="rId325" o:title="eqId3e77a906a317863df81327e97ae0d5e4"/>
          </v:shape>
          <o:OLEObject Type="Embed" ProgID="Equation.DSMT4" ShapeID="_x0000_i1193" DrawAspect="Content" ObjectID="_1841949877" r:id="rId326"/>
        </w:object>
      </w:r>
      <w:r w:rsidRPr="005D369E">
        <w:rPr>
          <w:rFonts w:asciiTheme="minorEastAsia" w:eastAsiaTheme="minorEastAsia" w:hAnsiTheme="minorEastAsia"/>
        </w:rPr>
        <w:t>，垂足分别为</w:t>
      </w:r>
      <w:r w:rsidRPr="005D369E">
        <w:rPr>
          <w:rFonts w:asciiTheme="minorEastAsia" w:eastAsiaTheme="minorEastAsia" w:hAnsiTheme="minorEastAsia"/>
        </w:rPr>
        <w:object w:dxaOrig="228" w:dyaOrig="228">
          <v:shape id="_x0000_i1194" type="#_x0000_t75" alt="eqId8455657dde27aabe6adb7b188e031c11" style="width:11.5pt;height:11.5pt" o:ole="">
            <v:imagedata r:id="rId102" o:title="eqId8455657dde27aabe6adb7b188e031c11"/>
          </v:shape>
          <o:OLEObject Type="Embed" ProgID="Equation.DSMT4" ShapeID="_x0000_i1194" DrawAspect="Content" ObjectID="_1841949878" r:id="rId327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211" w:dyaOrig="228">
          <v:shape id="_x0000_i1195" type="#_x0000_t75" alt="eqId2a30f3a8b673cc28bd90c50cf1a35281" style="width:10.5pt;height:11.5pt" o:ole="">
            <v:imagedata r:id="rId148" o:title="eqId2a30f3a8b673cc28bd90c50cf1a35281"/>
          </v:shape>
          <o:OLEObject Type="Embed" ProgID="Equation.DSMT4" ShapeID="_x0000_i1195" DrawAspect="Content" ObjectID="_1841949879" r:id="rId328"/>
        </w:object>
      </w:r>
      <w:r w:rsidRPr="005D369E">
        <w:rPr>
          <w:rFonts w:asciiTheme="minorEastAsia" w:eastAsiaTheme="minorEastAsia" w:hAnsiTheme="minorEastAsia"/>
        </w:rPr>
        <w:t>，由此可得：</w:t>
      </w:r>
      <w:r w:rsidRPr="005D369E">
        <w:rPr>
          <w:rFonts w:asciiTheme="minorEastAsia" w:eastAsiaTheme="minorEastAsia" w:hAnsiTheme="minorEastAsia"/>
        </w:rPr>
        <w:object w:dxaOrig="1935" w:dyaOrig="250">
          <v:shape id="_x0000_i1196" type="#_x0000_t75" alt="eqIda3f0ca8685431a5114a4b9288e6f93bf" style="width:97pt;height:12.5pt" o:ole="">
            <v:imagedata r:id="rId329" o:title="eqIda3f0ca8685431a5114a4b9288e6f93bf"/>
          </v:shape>
          <o:OLEObject Type="Embed" ProgID="Equation.DSMT4" ShapeID="_x0000_i1196" DrawAspect="Content" ObjectID="_1841949880" r:id="rId330"/>
        </w:object>
      </w:r>
      <w:r w:rsidRPr="005D369E">
        <w:rPr>
          <w:rFonts w:asciiTheme="minorEastAsia" w:eastAsiaTheme="minorEastAsia" w:hAnsiTheme="minorEastAsia"/>
        </w:rPr>
        <w:t>，所以</w:t>
      </w:r>
      <w:r w:rsidRPr="005D369E">
        <w:rPr>
          <w:rFonts w:asciiTheme="minorEastAsia" w:eastAsiaTheme="minorEastAsia" w:hAnsiTheme="minorEastAsia"/>
        </w:rPr>
        <w:object w:dxaOrig="1900" w:dyaOrig="250">
          <v:shape id="_x0000_i1197" type="#_x0000_t75" alt="eqId3b2b6f11b74b1cb04d9ed8fe485687e7" style="width:95pt;height:12.5pt" o:ole="">
            <v:imagedata r:id="rId331" o:title="eqId3b2b6f11b74b1cb04d9ed8fe485687e7"/>
          </v:shape>
          <o:OLEObject Type="Embed" ProgID="Equation.DSMT4" ShapeID="_x0000_i1197" DrawAspect="Content" ObjectID="_1841949881" r:id="rId332"/>
        </w:object>
      </w:r>
      <w:r w:rsidRPr="005D369E">
        <w:rPr>
          <w:rFonts w:asciiTheme="minorEastAsia" w:eastAsiaTheme="minorEastAsia" w:hAnsiTheme="minorEastAsia"/>
        </w:rPr>
        <w:t>，又因为</w:t>
      </w:r>
      <w:r w:rsidRPr="005D369E">
        <w:rPr>
          <w:rFonts w:asciiTheme="minorEastAsia" w:eastAsiaTheme="minorEastAsia" w:hAnsiTheme="minorEastAsia"/>
        </w:rPr>
        <w:object w:dxaOrig="1126" w:dyaOrig="255">
          <v:shape id="_x0000_i1198" type="#_x0000_t75" alt="eqIded10df4140819d5451773a45de66201b" style="width:56.5pt;height:13pt" o:ole="">
            <v:imagedata r:id="rId311" o:title="eqIded10df4140819d5451773a45de66201b"/>
          </v:shape>
          <o:OLEObject Type="Embed" ProgID="Equation.DSMT4" ShapeID="_x0000_i1198" DrawAspect="Content" ObjectID="_1841949882" r:id="rId333"/>
        </w:object>
      </w:r>
      <w:r w:rsidRPr="005D369E">
        <w:rPr>
          <w:rFonts w:asciiTheme="minorEastAsia" w:eastAsiaTheme="minorEastAsia" w:hAnsiTheme="minorEastAsia"/>
        </w:rPr>
        <w:t>，所以</w:t>
      </w:r>
      <w:r w:rsidRPr="005D369E">
        <w:rPr>
          <w:rFonts w:asciiTheme="minorEastAsia" w:eastAsiaTheme="minorEastAsia" w:hAnsiTheme="minorEastAsia"/>
        </w:rPr>
        <w:object w:dxaOrig="1917" w:dyaOrig="242">
          <v:shape id="_x0000_i1199" type="#_x0000_t75" alt="eqId4dfc52a6655c83c8c7eb081bd0f26e52" style="width:96pt;height:12pt" o:ole="">
            <v:imagedata r:id="rId334" o:title="eqId4dfc52a6655c83c8c7eb081bd0f26e52"/>
          </v:shape>
          <o:OLEObject Type="Embed" ProgID="Equation.DSMT4" ShapeID="_x0000_i1199" DrawAspect="Content" ObjectID="_1841949883" r:id="rId335"/>
        </w:object>
      </w:r>
      <w:r w:rsidRPr="005D369E">
        <w:rPr>
          <w:rFonts w:asciiTheme="minorEastAsia" w:eastAsiaTheme="minorEastAsia" w:hAnsiTheme="minorEastAsia"/>
        </w:rPr>
        <w:t>，所以</w:t>
      </w:r>
      <w:r w:rsidRPr="005D369E">
        <w:rPr>
          <w:rFonts w:asciiTheme="minorEastAsia" w:eastAsiaTheme="minorEastAsia" w:hAnsiTheme="minorEastAsia"/>
        </w:rPr>
        <w:object w:dxaOrig="1442" w:dyaOrig="251">
          <v:shape id="_x0000_i1200" type="#_x0000_t75" alt="eqIdb83e72d812fdaca589976ea299cc7468" style="width:1in;height:12.5pt" o:ole="">
            <v:imagedata r:id="rId336" o:title="eqIdb83e72d812fdaca589976ea299cc7468"/>
          </v:shape>
          <o:OLEObject Type="Embed" ProgID="Equation.DSMT4" ShapeID="_x0000_i1200" DrawAspect="Content" ObjectID="_1841949884" r:id="rId337"/>
        </w:object>
      </w:r>
      <w:r w:rsidRPr="005D369E">
        <w:rPr>
          <w:rFonts w:asciiTheme="minorEastAsia" w:eastAsiaTheme="minorEastAsia" w:hAnsiTheme="minorEastAsia"/>
        </w:rPr>
        <w:t>，又因为</w:t>
      </w:r>
      <w:r w:rsidRPr="005D369E">
        <w:rPr>
          <w:rFonts w:asciiTheme="minorEastAsia" w:eastAsiaTheme="minorEastAsia" w:hAnsiTheme="minorEastAsia"/>
        </w:rPr>
        <w:object w:dxaOrig="861" w:dyaOrig="251">
          <v:shape id="_x0000_i1201" type="#_x0000_t75" alt="eqId4b10134e7a46e6f6f7cb9d5e2371727d" style="width:43pt;height:12.5pt" o:ole="">
            <v:imagedata r:id="rId313" o:title="eqId4b10134e7a46e6f6f7cb9d5e2371727d"/>
          </v:shape>
          <o:OLEObject Type="Embed" ProgID="Equation.DSMT4" ShapeID="_x0000_i1201" DrawAspect="Content" ObjectID="_1841949885" r:id="rId338"/>
        </w:object>
      </w:r>
      <w:r w:rsidRPr="005D369E">
        <w:rPr>
          <w:rFonts w:asciiTheme="minorEastAsia" w:eastAsiaTheme="minorEastAsia" w:hAnsiTheme="minorEastAsia"/>
        </w:rPr>
        <w:t>，所以</w:t>
      </w:r>
      <w:r w:rsidRPr="005D369E">
        <w:rPr>
          <w:rFonts w:asciiTheme="minorEastAsia" w:eastAsiaTheme="minorEastAsia" w:hAnsiTheme="minorEastAsia"/>
        </w:rPr>
        <w:object w:dxaOrig="1513" w:dyaOrig="250">
          <v:shape id="_x0000_i1202" type="#_x0000_t75" alt="eqIdc129fbab6979fd83f4c1ef52feb35557" style="width:75.5pt;height:12.5pt" o:ole="">
            <v:imagedata r:id="rId339" o:title="eqIdc129fbab6979fd83f4c1ef52feb35557"/>
          </v:shape>
          <o:OLEObject Type="Embed" ProgID="Equation.DSMT4" ShapeID="_x0000_i1202" DrawAspect="Content" ObjectID="_1841949886" r:id="rId340"/>
        </w:object>
      </w: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object w:dxaOrig="422" w:dyaOrig="228">
          <v:shape id="_x0000_i1203" type="#_x0000_t75" alt="eqId9beb8b968744573e593ac28451c69729" style="width:21pt;height:11.5pt" o:ole="">
            <v:imagedata r:id="rId341" o:title="eqId9beb8b968744573e593ac28451c69729"/>
          </v:shape>
          <o:OLEObject Type="Embed" ProgID="Equation.DSMT4" ShapeID="_x0000_i1203" DrawAspect="Content" ObjectID="_1841949887" r:id="rId342"/>
        </w:object>
      </w:r>
      <w:r w:rsidRPr="005D369E">
        <w:rPr>
          <w:rFonts w:asciiTheme="minorEastAsia" w:eastAsiaTheme="minorEastAsia" w:hAnsiTheme="minorEastAsia"/>
        </w:rPr>
        <w:t>），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故答案为：</w:t>
      </w:r>
      <w:r w:rsidRPr="005D369E">
        <w:rPr>
          <w:rFonts w:asciiTheme="minorEastAsia" w:eastAsiaTheme="minorEastAsia" w:hAnsiTheme="minorEastAsia"/>
        </w:rPr>
        <w:object w:dxaOrig="422" w:dyaOrig="228">
          <v:shape id="_x0000_i1204" type="#_x0000_t75" alt="eqId9beb8b968744573e593ac28451c69729" style="width:21pt;height:11.5pt" o:ole="">
            <v:imagedata r:id="rId341" o:title="eqId9beb8b968744573e593ac28451c69729"/>
          </v:shape>
          <o:OLEObject Type="Embed" ProgID="Equation.DSMT4" ShapeID="_x0000_i1204" DrawAspect="Content" ObjectID="_1841949888" r:id="rId343"/>
        </w:object>
      </w:r>
      <w:r w:rsidRPr="005D369E">
        <w:rPr>
          <w:rFonts w:asciiTheme="minorEastAsia" w:eastAsiaTheme="minorEastAsia" w:hAnsiTheme="minorEastAsia"/>
        </w:rPr>
        <w:t>；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2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2</w:t>
      </w:r>
      <w:r w:rsidRPr="005D369E">
        <w:rPr>
          <w:rFonts w:asciiTheme="minorEastAsia" w:eastAsiaTheme="minorEastAsia" w:hAnsiTheme="minorEastAsia"/>
        </w:rPr>
        <w:t>）解：由（</w:t>
      </w:r>
      <w:r w:rsidRPr="005D369E">
        <w:rPr>
          <w:rFonts w:asciiTheme="minorEastAsia" w:eastAsiaTheme="minorEastAsia" w:hAnsiTheme="minorEastAsia"/>
        </w:rPr>
        <w:t>1</w:t>
      </w:r>
      <w:r w:rsidRPr="005D369E">
        <w:rPr>
          <w:rFonts w:asciiTheme="minorEastAsia" w:eastAsiaTheme="minorEastAsia" w:hAnsiTheme="minorEastAsia"/>
        </w:rPr>
        <w:t>）同理可证，</w:t>
      </w:r>
      <w:r w:rsidRPr="005D369E">
        <w:rPr>
          <w:rFonts w:asciiTheme="minorEastAsia" w:eastAsiaTheme="minorEastAsia" w:hAnsiTheme="minorEastAsia"/>
        </w:rPr>
        <w:object w:dxaOrig="1918" w:dyaOrig="357">
          <v:shape id="_x0000_i1205" type="#_x0000_t75" alt="eqId1b5e81bc0df41f3434f412f8f09991ff" style="width:96pt;height:18pt" o:ole="">
            <v:imagedata r:id="rId344" o:title="eqId1b5e81bc0df41f3434f412f8f09991ff"/>
          </v:shape>
          <o:OLEObject Type="Embed" ProgID="Equation.DSMT4" ShapeID="_x0000_i1205" DrawAspect="Content" ObjectID="_1841949889" r:id="rId345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971" w:dyaOrig="357">
          <v:shape id="_x0000_i1206" type="#_x0000_t75" alt="eqIdadc7aab856b002f74659b2a900c2ab27" style="width:98.5pt;height:18pt" o:ole="">
            <v:imagedata r:id="rId346" o:title="eqIdadc7aab856b002f74659b2a900c2ab27"/>
          </v:shape>
          <o:OLEObject Type="Embed" ProgID="Equation.DSMT4" ShapeID="_x0000_i1206" DrawAspect="Content" ObjectID="_1841949890" r:id="rId34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861" w:dyaOrig="251">
          <v:shape id="_x0000_i1207" type="#_x0000_t75" alt="eqId81d02e80eda7d2180941dfe300a2f19b" style="width:43pt;height:12.5pt" o:ole="">
            <v:imagedata r:id="rId348" o:title="eqId81d02e80eda7d2180941dfe300a2f19b"/>
          </v:shape>
          <o:OLEObject Type="Embed" ProgID="Equation.DSMT4" ShapeID="_x0000_i1207" DrawAspect="Content" ObjectID="_1841949891" r:id="rId349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810" w:dyaOrig="226">
          <v:shape id="_x0000_i1208" type="#_x0000_t75" alt="eqIdb609d816ecc097707d621fdbc0cb64cd" style="width:40.5pt;height:11.5pt" o:ole="">
            <v:imagedata r:id="rId350" o:title="eqIdb609d816ecc097707d621fdbc0cb64cd"/>
          </v:shape>
          <o:OLEObject Type="Embed" ProgID="Equation.DSMT4" ShapeID="_x0000_i1208" DrawAspect="Content" ObjectID="_1841949892" r:id="rId351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372" w:dyaOrig="283">
          <v:shape id="_x0000_i1209" type="#_x0000_t75" alt="eqId0b3ea6c9cc3d1c65eb6373fc60a98fa4" style="width:68.5pt;height:14pt" o:ole="">
            <v:imagedata r:id="rId352" o:title="eqId0b3ea6c9cc3d1c65eb6373fc60a98fa4"/>
          </v:shape>
          <o:OLEObject Type="Embed" ProgID="Equation.DSMT4" ShapeID="_x0000_i1209" DrawAspect="Content" ObjectID="_1841949893" r:id="rId353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354" w:dyaOrig="284">
          <v:shape id="_x0000_i1210" type="#_x0000_t75" alt="eqIdafbe2e2837eb929c7e3b7dc19dd551eb" style="width:67.5pt;height:14pt" o:ole="">
            <v:imagedata r:id="rId354" o:title="eqIdafbe2e2837eb929c7e3b7dc19dd551eb"/>
          </v:shape>
          <o:OLEObject Type="Embed" ProgID="Equation.DSMT4" ShapeID="_x0000_i1210" DrawAspect="Content" ObjectID="_1841949894" r:id="rId355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671" w:dyaOrig="244">
          <v:shape id="_x0000_i1211" type="#_x0000_t75" alt="eqId87aa86070fa9dd42558b842fd6b3598e" style="width:83.5pt;height:12pt" o:ole="">
            <v:imagedata r:id="rId356" o:title="eqId87aa86070fa9dd42558b842fd6b3598e"/>
          </v:shape>
          <o:OLEObject Type="Embed" ProgID="Equation.DSMT4" ShapeID="_x0000_i1211" DrawAspect="Content" ObjectID="_1841949895" r:id="rId35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597" w:dyaOrig="228">
          <v:shape id="_x0000_i1212" type="#_x0000_t75" alt="eqId55269b815a50c204cf9d847ac69f1ba7" style="width:30pt;height:11.5pt" o:ole="">
            <v:imagedata r:id="rId358" o:title="eqId55269b815a50c204cf9d847ac69f1ba7"/>
          </v:shape>
          <o:OLEObject Type="Embed" ProgID="Equation.DSMT4" ShapeID="_x0000_i1212" DrawAspect="Content" ObjectID="_1841949896" r:id="rId35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633" w:dyaOrig="243">
          <v:shape id="_x0000_i1213" type="#_x0000_t75" alt="eqId15c0dbe3c080c4c4636c64803e5c1f76" style="width:31.5pt;height:12pt" o:ole="">
            <v:imagedata r:id="rId67" o:title="eqId15c0dbe3c080c4c4636c64803e5c1f76"/>
          </v:shape>
          <o:OLEObject Type="Embed" ProgID="Equation.DSMT4" ShapeID="_x0000_i1213" DrawAspect="Content" ObjectID="_1841949897" r:id="rId360"/>
        </w:object>
      </w:r>
      <w:r w:rsidRPr="005D369E">
        <w:rPr>
          <w:rFonts w:asciiTheme="minorEastAsia" w:eastAsiaTheme="minorEastAsia" w:hAnsiTheme="minorEastAsia"/>
        </w:rPr>
        <w:t>的面积是</w:t>
      </w:r>
      <w:r w:rsidRPr="005D369E">
        <w:rPr>
          <w:rFonts w:asciiTheme="minorEastAsia" w:eastAsiaTheme="minorEastAsia" w:hAnsiTheme="minorEastAsia"/>
        </w:rPr>
        <w:object w:dxaOrig="2075" w:dyaOrig="546">
          <v:shape id="_x0000_i1214" type="#_x0000_t75" alt="eqId0e9c7277635c51cab0a9bc0ea1e361c3" style="width:104pt;height:27.5pt" o:ole="">
            <v:imagedata r:id="rId361" o:title="eqId0e9c7277635c51cab0a9bc0ea1e361c3"/>
          </v:shape>
          <o:OLEObject Type="Embed" ProgID="Equation.DSMT4" ShapeID="_x0000_i1214" DrawAspect="Content" ObjectID="_1841949898" r:id="rId36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故答案为：</w:t>
      </w:r>
      <w:r w:rsidRPr="005D369E">
        <w:rPr>
          <w:rFonts w:asciiTheme="minorEastAsia" w:eastAsiaTheme="minorEastAsia" w:hAnsiTheme="minorEastAsia"/>
        </w:rPr>
        <w:t>8</w: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4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（</w:t>
      </w:r>
      <w:r w:rsidRPr="005D369E">
        <w:rPr>
          <w:rFonts w:asciiTheme="minorEastAsia" w:eastAsiaTheme="minorEastAsia" w:hAnsiTheme="minorEastAsia"/>
        </w:rPr>
        <w:t>3</w:t>
      </w:r>
      <w:r w:rsidRPr="005D369E">
        <w:rPr>
          <w:rFonts w:asciiTheme="minorEastAsia" w:eastAsiaTheme="minorEastAsia" w:hAnsiTheme="minorEastAsia"/>
        </w:rPr>
        <w:t>）</w:t>
      </w:r>
      <w:r w:rsidRPr="005D369E">
        <w:rPr>
          <w:rFonts w:asciiTheme="minorEastAsia" w:eastAsiaTheme="minorEastAsia" w:hAnsiTheme="minorEastAsia"/>
        </w:rPr>
        <w:t>①</w:t>
      </w:r>
      <w:r w:rsidRPr="005D369E">
        <w:rPr>
          <w:rFonts w:asciiTheme="minorEastAsia" w:eastAsiaTheme="minorEastAsia" w:hAnsiTheme="minorEastAsia"/>
        </w:rPr>
        <w:t>如图，当</w:t>
      </w:r>
      <w:r w:rsidRPr="005D369E">
        <w:rPr>
          <w:rFonts w:asciiTheme="minorEastAsia" w:eastAsiaTheme="minorEastAsia" w:hAnsiTheme="minorEastAsia"/>
        </w:rPr>
        <w:object w:dxaOrig="826" w:dyaOrig="249">
          <v:shape id="_x0000_i1215" type="#_x0000_t75" alt="eqId2b561e63043cd4c4e2e295d817e83ac0" style="width:41.5pt;height:12.5pt" o:ole="">
            <v:imagedata r:id="rId363" o:title="eqId2b561e63043cd4c4e2e295d817e83ac0"/>
          </v:shape>
          <o:OLEObject Type="Embed" ProgID="Equation.DSMT4" ShapeID="_x0000_i1215" DrawAspect="Content" ObjectID="_1841949899" r:id="rId364"/>
        </w:object>
      </w:r>
      <w:r w:rsidRPr="005D369E">
        <w:rPr>
          <w:rFonts w:asciiTheme="minorEastAsia" w:eastAsiaTheme="minorEastAsia" w:hAnsiTheme="minorEastAsia"/>
        </w:rPr>
        <w:t>时，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则</w:t>
      </w:r>
      <w:r w:rsidRPr="005D369E">
        <w:rPr>
          <w:rFonts w:asciiTheme="minorEastAsia" w:eastAsiaTheme="minorEastAsia" w:hAnsiTheme="minorEastAsia"/>
        </w:rPr>
        <w:object w:dxaOrig="1460" w:dyaOrig="244">
          <v:shape id="_x0000_i1216" type="#_x0000_t75" alt="eqId82da5db6fe25c6587b9fcb596854293e" style="width:73pt;height:12pt" o:ole="">
            <v:imagedata r:id="rId365" o:title="eqId82da5db6fe25c6587b9fcb596854293e"/>
          </v:shape>
          <o:OLEObject Type="Embed" ProgID="Equation.DSMT4" ShapeID="_x0000_i1216" DrawAspect="Content" ObjectID="_1841949900" r:id="rId36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t>等边</w:t>
      </w:r>
      <w:r w:rsidRPr="005D369E">
        <w:rPr>
          <w:rFonts w:asciiTheme="minorEastAsia" w:eastAsiaTheme="minorEastAsia" w:hAnsiTheme="minorEastAsia"/>
        </w:rPr>
        <w:object w:dxaOrig="597" w:dyaOrig="252">
          <v:shape id="_x0000_i1217" type="#_x0000_t75" alt="eqId6818a98204f62c1b16699d26ca0c3f62" style="width:30pt;height:12.5pt" o:ole="">
            <v:imagedata r:id="rId367" o:title="eqId6818a98204f62c1b16699d26ca0c3f62"/>
          </v:shape>
          <o:OLEObject Type="Embed" ProgID="Equation.DSMT4" ShapeID="_x0000_i1217" DrawAspect="Content" ObjectID="_1841949901" r:id="rId368"/>
        </w:object>
      </w:r>
      <w:r w:rsidRPr="005D369E">
        <w:rPr>
          <w:rFonts w:asciiTheme="minorEastAsia" w:eastAsiaTheme="minorEastAsia" w:hAnsiTheme="minorEastAsia"/>
        </w:rPr>
        <w:t>中，</w:t>
      </w:r>
      <w:r w:rsidRPr="005D369E">
        <w:rPr>
          <w:rFonts w:asciiTheme="minorEastAsia" w:eastAsiaTheme="minorEastAsia" w:hAnsiTheme="minorEastAsia"/>
        </w:rPr>
        <w:object w:dxaOrig="932" w:dyaOrig="249">
          <v:shape id="_x0000_i1218" type="#_x0000_t75" alt="eqIdf7bb21d87e6c5fc497207bd2281d3c27" style="width:46.5pt;height:12.5pt" o:ole="">
            <v:imagedata r:id="rId369" o:title="eqIdf7bb21d87e6c5fc497207bd2281d3c27"/>
          </v:shape>
          <o:OLEObject Type="Embed" ProgID="Equation.DSMT4" ShapeID="_x0000_i1218" DrawAspect="Content" ObjectID="_1841949902" r:id="rId370"/>
        </w:object>
      </w:r>
      <w:r w:rsidRPr="005D369E">
        <w:rPr>
          <w:rFonts w:asciiTheme="minorEastAsia" w:eastAsiaTheme="minorEastAsia" w:hAnsiTheme="minorEastAsia"/>
        </w:rPr>
        <w:t>，且</w:t>
      </w:r>
      <w:r w:rsidRPr="005D369E">
        <w:rPr>
          <w:rFonts w:asciiTheme="minorEastAsia" w:eastAsiaTheme="minorEastAsia" w:hAnsiTheme="minorEastAsia"/>
        </w:rPr>
        <w:object w:dxaOrig="932" w:dyaOrig="245">
          <v:shape id="_x0000_i1219" type="#_x0000_t75" alt="eqId444537e1b2e959dbacbc4d3da7c8fb8c" style="width:46.5pt;height:12.5pt" o:ole="">
            <v:imagedata r:id="rId371" o:title="eqId444537e1b2e959dbacbc4d3da7c8fb8c"/>
          </v:shape>
          <o:OLEObject Type="Embed" ProgID="Equation.DSMT4" ShapeID="_x0000_i1219" DrawAspect="Content" ObjectID="_1841949903" r:id="rId37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691" w:dyaOrig="244">
          <v:shape id="_x0000_i1220" type="#_x0000_t75" alt="eqId719760d8593094e54ad10c1d4407b212" style="width:134.5pt;height:12pt" o:ole="">
            <v:imagedata r:id="rId373" o:title="eqId719760d8593094e54ad10c1d4407b212"/>
          </v:shape>
          <o:OLEObject Type="Embed" ProgID="Equation.DSMT4" ShapeID="_x0000_i1220" DrawAspect="Content" ObjectID="_1841949904" r:id="rId37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952" w:dyaOrig="244">
          <v:shape id="_x0000_i1221" type="#_x0000_t75" alt="eqId389e31359df1d86944d9f7be8d1dbb63" style="width:97.5pt;height:12pt" o:ole="">
            <v:imagedata r:id="rId375" o:title="eqId389e31359df1d86944d9f7be8d1dbb63"/>
          </v:shape>
          <o:OLEObject Type="Embed" ProgID="Equation.DSMT4" ShapeID="_x0000_i1221" DrawAspect="Content" ObjectID="_1841949905" r:id="rId37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232" w:dyaOrig="242">
          <v:shape id="_x0000_i1222" type="#_x0000_t75" alt="eqId1f1c304ec994ae4eb0eab3ba7b56d878" style="width:61.5pt;height:12pt" o:ole="">
            <v:imagedata r:id="rId377" o:title="eqId1f1c304ec994ae4eb0eab3ba7b56d878"/>
          </v:shape>
          <o:OLEObject Type="Embed" ProgID="Equation.DSMT4" ShapeID="_x0000_i1222" DrawAspect="Content" ObjectID="_1841949906" r:id="rId37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161" w:dyaOrig="246">
          <v:shape id="_x0000_i1223" type="#_x0000_t75" alt="eqId3aa35a27cd912f997ca83658ff7dfc12" style="width:58pt;height:12.5pt" o:ole="">
            <v:imagedata r:id="rId379" o:title="eqId3aa35a27cd912f997ca83658ff7dfc12"/>
          </v:shape>
          <o:OLEObject Type="Embed" ProgID="Equation.DSMT4" ShapeID="_x0000_i1223" DrawAspect="Content" ObjectID="_1841949907" r:id="rId38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161" w:dyaOrig="242">
          <v:shape id="_x0000_i1224" type="#_x0000_t75" alt="eqId02347d0beb0aa4189ab084639429d1ae" style="width:58pt;height:12pt" o:ole="">
            <v:imagedata r:id="rId381" o:title="eqId02347d0beb0aa4189ab084639429d1ae"/>
          </v:shape>
          <o:OLEObject Type="Embed" ProgID="Equation.DSMT4" ShapeID="_x0000_i1224" DrawAspect="Content" ObjectID="_1841949908" r:id="rId38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704" w:dyaOrig="252">
          <v:shape id="_x0000_i1225" type="#_x0000_t75" alt="eqId0ee780a7d0e8811fb04d955304543fce" style="width:35pt;height:12.5pt" o:ole="">
            <v:imagedata r:id="rId383" o:title="eqId0ee780a7d0e8811fb04d955304543fce"/>
          </v:shape>
          <o:OLEObject Type="Embed" ProgID="Equation.DSMT4" ShapeID="_x0000_i1225" DrawAspect="Content" ObjectID="_1841949909" r:id="rId384"/>
        </w:object>
      </w:r>
      <w:r w:rsidRPr="005D369E">
        <w:rPr>
          <w:rFonts w:asciiTheme="minorEastAsia" w:eastAsiaTheme="minorEastAsia" w:hAnsiTheme="minorEastAsia"/>
        </w:rPr>
        <w:t>是等边三角形，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425" w:dyaOrig="244">
          <v:shape id="_x0000_i1226" type="#_x0000_t75" alt="eqId6007e96bb64146582d0a03df50756e4c" style="width:71.5pt;height:12pt" o:ole="">
            <v:imagedata r:id="rId385" o:title="eqId6007e96bb64146582d0a03df50756e4c"/>
          </v:shape>
          <o:OLEObject Type="Embed" ProgID="Equation.DSMT4" ShapeID="_x0000_i1226" DrawAspect="Content" ObjectID="_1841949910" r:id="rId38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38250" cy="1285875"/>
            <wp:effectExtent l="0" t="0" r="0" b="9525"/>
            <wp:docPr id="100057" name="图片 100057" descr="@@@f2449291-2412-4020-9700-e784d187ae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f2449291-2412-4020-9700-e784d187ae99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故答案为：</w:t>
      </w:r>
      <w:r w:rsidRPr="005D369E">
        <w:rPr>
          <w:rFonts w:asciiTheme="minorEastAsia" w:eastAsiaTheme="minorEastAsia" w:hAnsiTheme="minorEastAsia"/>
        </w:rPr>
        <w:object w:dxaOrig="422" w:dyaOrig="245">
          <v:shape id="_x0000_i1227" type="#_x0000_t75" alt="eqId9938aea41f03701b233dee15809f2126" style="width:21pt;height:12.5pt" o:ole="">
            <v:imagedata r:id="rId388" o:title="eqId9938aea41f03701b233dee15809f2126"/>
          </v:shape>
          <o:OLEObject Type="Embed" ProgID="Equation.DSMT4" ShapeID="_x0000_i1227" DrawAspect="Content" ObjectID="_1841949911" r:id="rId389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6</w:t>
      </w:r>
      <w:r w:rsidRPr="005D369E">
        <w:rPr>
          <w:rFonts w:asciiTheme="minorEastAsia" w:eastAsiaTheme="minorEastAsia" w:hAnsiTheme="minorEastAsia" w:hint="eastAsia"/>
        </w:rPr>
        <w:t>分）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②</w:t>
      </w:r>
      <w:r w:rsidRPr="005D369E">
        <w:rPr>
          <w:rFonts w:asciiTheme="minorEastAsia" w:eastAsiaTheme="minorEastAsia" w:hAnsiTheme="minorEastAsia"/>
        </w:rPr>
        <w:t>如图所示，当点</w:t>
      </w:r>
      <w:r w:rsidRPr="005D369E">
        <w:rPr>
          <w:rFonts w:asciiTheme="minorEastAsia" w:eastAsiaTheme="minorEastAsia" w:hAnsiTheme="minorEastAsia"/>
        </w:rPr>
        <w:object w:dxaOrig="228" w:dyaOrig="228">
          <v:shape id="_x0000_i1228" type="#_x0000_t75" alt="eqIda0ed1ec316bc54c37c4286c208f55667" style="width:11.5pt;height:11.5pt" o:ole="">
            <v:imagedata r:id="rId213" o:title="eqIda0ed1ec316bc54c37c4286c208f55667"/>
          </v:shape>
          <o:OLEObject Type="Embed" ProgID="Equation.DSMT4" ShapeID="_x0000_i1228" DrawAspect="Content" ObjectID="_1841949912" r:id="rId390"/>
        </w:object>
      </w:r>
      <w:r w:rsidRPr="005D369E">
        <w:rPr>
          <w:rFonts w:asciiTheme="minorEastAsia" w:eastAsiaTheme="minorEastAsia" w:hAnsiTheme="minorEastAsia"/>
        </w:rPr>
        <w:t>恰好落在射线</w:t>
      </w:r>
      <w:r w:rsidRPr="005D369E">
        <w:rPr>
          <w:rFonts w:asciiTheme="minorEastAsia" w:eastAsiaTheme="minorEastAsia" w:hAnsiTheme="minorEastAsia"/>
        </w:rPr>
        <w:object w:dxaOrig="334" w:dyaOrig="232">
          <v:shape id="_x0000_i1229" type="#_x0000_t75" alt="eqIdccaee8f228ff24e7c89879bb5b999cf2" style="width:16.5pt;height:11.5pt" o:ole="">
            <v:imagedata r:id="rId391" o:title="eqIdccaee8f228ff24e7c89879bb5b999cf2"/>
          </v:shape>
          <o:OLEObject Type="Embed" ProgID="Equation.DSMT4" ShapeID="_x0000_i1229" DrawAspect="Content" ObjectID="_1841949913" r:id="rId392"/>
        </w:object>
      </w:r>
      <w:r w:rsidRPr="005D369E">
        <w:rPr>
          <w:rFonts w:asciiTheme="minorEastAsia" w:eastAsiaTheme="minorEastAsia" w:hAnsiTheme="minorEastAsia"/>
        </w:rPr>
        <w:t>上时，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t>等边</w:t>
      </w:r>
      <w:r w:rsidRPr="005D369E">
        <w:rPr>
          <w:rFonts w:asciiTheme="minorEastAsia" w:eastAsiaTheme="minorEastAsia" w:hAnsiTheme="minorEastAsia"/>
        </w:rPr>
        <w:object w:dxaOrig="597" w:dyaOrig="252">
          <v:shape id="_x0000_i1230" type="#_x0000_t75" alt="eqId6818a98204f62c1b16699d26ca0c3f62" style="width:30pt;height:12.5pt" o:ole="">
            <v:imagedata r:id="rId367" o:title="eqId6818a98204f62c1b16699d26ca0c3f62"/>
          </v:shape>
          <o:OLEObject Type="Embed" ProgID="Equation.DSMT4" ShapeID="_x0000_i1230" DrawAspect="Content" ObjectID="_1841949914" r:id="rId393"/>
        </w:object>
      </w:r>
      <w:r w:rsidRPr="005D369E">
        <w:rPr>
          <w:rFonts w:asciiTheme="minorEastAsia" w:eastAsiaTheme="minorEastAsia" w:hAnsiTheme="minorEastAsia"/>
        </w:rPr>
        <w:t>中，</w:t>
      </w:r>
      <w:r w:rsidRPr="005D369E">
        <w:rPr>
          <w:rFonts w:asciiTheme="minorEastAsia" w:eastAsiaTheme="minorEastAsia" w:hAnsiTheme="minorEastAsia"/>
        </w:rPr>
        <w:object w:dxaOrig="932" w:dyaOrig="249">
          <v:shape id="_x0000_i1231" type="#_x0000_t75" alt="eqIdf7bb21d87e6c5fc497207bd2281d3c27" style="width:46.5pt;height:12.5pt" o:ole="">
            <v:imagedata r:id="rId369" o:title="eqIdf7bb21d87e6c5fc497207bd2281d3c27"/>
          </v:shape>
          <o:OLEObject Type="Embed" ProgID="Equation.DSMT4" ShapeID="_x0000_i1231" DrawAspect="Content" ObjectID="_1841949915" r:id="rId394"/>
        </w:object>
      </w:r>
      <w:r w:rsidRPr="005D369E">
        <w:rPr>
          <w:rFonts w:asciiTheme="minorEastAsia" w:eastAsiaTheme="minorEastAsia" w:hAnsiTheme="minorEastAsia"/>
        </w:rPr>
        <w:t>，且</w:t>
      </w:r>
      <w:r w:rsidRPr="005D369E">
        <w:rPr>
          <w:rFonts w:asciiTheme="minorEastAsia" w:eastAsiaTheme="minorEastAsia" w:hAnsiTheme="minorEastAsia"/>
        </w:rPr>
        <w:object w:dxaOrig="932" w:dyaOrig="245">
          <v:shape id="_x0000_i1232" type="#_x0000_t75" alt="eqId444537e1b2e959dbacbc4d3da7c8fb8c" style="width:46.5pt;height:12.5pt" o:ole="">
            <v:imagedata r:id="rId371" o:title="eqId444537e1b2e959dbacbc4d3da7c8fb8c"/>
          </v:shape>
          <o:OLEObject Type="Embed" ProgID="Equation.DSMT4" ShapeID="_x0000_i1232" DrawAspect="Content" ObjectID="_1841949916" r:id="rId395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lastRenderedPageBreak/>
        <w:t>∴</w:t>
      </w:r>
      <w:r w:rsidRPr="005D369E">
        <w:rPr>
          <w:rFonts w:asciiTheme="minorEastAsia" w:eastAsiaTheme="minorEastAsia" w:hAnsiTheme="minorEastAsia"/>
        </w:rPr>
        <w:object w:dxaOrig="2691" w:dyaOrig="244">
          <v:shape id="_x0000_i1233" type="#_x0000_t75" alt="eqId719760d8593094e54ad10c1d4407b212" style="width:134.5pt;height:12pt" o:ole="">
            <v:imagedata r:id="rId373" o:title="eqId719760d8593094e54ad10c1d4407b212"/>
          </v:shape>
          <o:OLEObject Type="Embed" ProgID="Equation.DSMT4" ShapeID="_x0000_i1233" DrawAspect="Content" ObjectID="_1841949917" r:id="rId396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425" w:dyaOrig="242">
          <v:shape id="_x0000_i1234" type="#_x0000_t75" alt="eqId739eb279dc27688381b24ec5ea9a234c" style="width:71.5pt;height:12pt" o:ole="">
            <v:imagedata r:id="rId397" o:title="eqId739eb279dc27688381b24ec5ea9a234c"/>
          </v:shape>
          <o:OLEObject Type="Embed" ProgID="Equation.DSMT4" ShapeID="_x0000_i1234" DrawAspect="Content" ObjectID="_1841949918" r:id="rId398"/>
        </w:object>
      </w:r>
      <w:r w:rsidRPr="005D369E">
        <w:rPr>
          <w:rFonts w:asciiTheme="minorEastAsia" w:eastAsiaTheme="minorEastAsia" w:hAnsiTheme="minorEastAsia"/>
        </w:rPr>
        <w:t>，</w:t>
      </w:r>
      <w:r w:rsidRPr="005D369E">
        <w:rPr>
          <w:rFonts w:asciiTheme="minorEastAsia" w:eastAsiaTheme="minorEastAsia" w:hAnsiTheme="minorEastAsia"/>
        </w:rPr>
        <w:object w:dxaOrig="1917" w:dyaOrig="244">
          <v:shape id="_x0000_i1235" type="#_x0000_t75" alt="eqIdc221ced6941904b56425cc636f55078f" style="width:96pt;height:12pt" o:ole="">
            <v:imagedata r:id="rId399" o:title="eqIdc221ced6941904b56425cc636f55078f"/>
          </v:shape>
          <o:OLEObject Type="Embed" ProgID="Equation.DSMT4" ShapeID="_x0000_i1235" DrawAspect="Content" ObjectID="_1841949919" r:id="rId400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2023" w:dyaOrig="236">
          <v:shape id="_x0000_i1236" type="#_x0000_t75" alt="eqId149fa7cb00cb5656eb11fe4a324a035a" style="width:101pt;height:12pt" o:ole="">
            <v:imagedata r:id="rId401" o:title="eqId149fa7cb00cb5656eb11fe4a324a035a"/>
          </v:shape>
          <o:OLEObject Type="Embed" ProgID="Equation.DSMT4" ShapeID="_x0000_i1236" DrawAspect="Content" ObjectID="_1841949920" r:id="rId402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232" w:dyaOrig="242">
          <v:shape id="_x0000_i1237" type="#_x0000_t75" alt="eqId1f1c304ec994ae4eb0eab3ba7b56d878" style="width:61.5pt;height:12pt" o:ole="">
            <v:imagedata r:id="rId377" o:title="eqId1f1c304ec994ae4eb0eab3ba7b56d878"/>
          </v:shape>
          <o:OLEObject Type="Embed" ProgID="Equation.DSMT4" ShapeID="_x0000_i1237" DrawAspect="Content" ObjectID="_1841949921" r:id="rId403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917" w:dyaOrig="256">
          <v:shape id="_x0000_i1238" type="#_x0000_t75" alt="eqId3d6a28319434addaebf2dc4c2eeb364a" style="width:96pt;height:13pt" o:ole="">
            <v:imagedata r:id="rId404" o:title="eqId3d6a28319434addaebf2dc4c2eeb364a"/>
          </v:shape>
          <o:OLEObject Type="Embed" ProgID="Equation.DSMT4" ShapeID="_x0000_i1238" DrawAspect="Content" ObjectID="_1841949922" r:id="rId405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又</w:t>
      </w: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1126" w:dyaOrig="251">
          <v:shape id="_x0000_i1239" type="#_x0000_t75" alt="eqId9685ab781f942a3e28b2f39778515185" style="width:56.5pt;height:12.5pt" o:ole="">
            <v:imagedata r:id="rId406" o:title="eqId9685ab781f942a3e28b2f39778515185"/>
          </v:shape>
          <o:OLEObject Type="Embed" ProgID="Equation.DSMT4" ShapeID="_x0000_i1239" DrawAspect="Content" ObjectID="_1841949923" r:id="rId407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935" w:dyaOrig="244">
          <v:shape id="_x0000_i1240" type="#_x0000_t75" alt="eqIdc9eb743bd04cfc5c141b88f04a88142c" style="width:97pt;height:12pt" o:ole="">
            <v:imagedata r:id="rId408" o:title="eqIdc9eb743bd04cfc5c141b88f04a88142c"/>
          </v:shape>
          <o:OLEObject Type="Embed" ProgID="Equation.DSMT4" ShapeID="_x0000_i1240" DrawAspect="Content" ObjectID="_1841949924" r:id="rId409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442" w:dyaOrig="246">
          <v:shape id="_x0000_i1241" type="#_x0000_t75" alt="eqIdb7d899c63940949c1709e39412141be5" style="width:1in;height:12.5pt" o:ole="">
            <v:imagedata r:id="rId410" o:title="eqIdb7d899c63940949c1709e39412141be5"/>
          </v:shape>
          <o:OLEObject Type="Embed" ProgID="Equation.DSMT4" ShapeID="_x0000_i1241" DrawAspect="Content" ObjectID="_1841949925" r:id="rId411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333500" cy="1371600"/>
            <wp:effectExtent l="0" t="0" r="0" b="0"/>
            <wp:docPr id="100059" name="图片 100059" descr="@@@38b3d9da-3872-44e0-b446-e380eed22d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38b3d9da-3872-44e0-b446-e380eed22dd3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又</w:t>
      </w:r>
      <w:r w:rsidRPr="005D369E">
        <w:rPr>
          <w:rFonts w:asciiTheme="minorEastAsia" w:eastAsiaTheme="minorEastAsia" w:hAnsiTheme="minorEastAsia"/>
        </w:rPr>
        <w:t>∵</w:t>
      </w:r>
      <w:r w:rsidRPr="005D369E">
        <w:rPr>
          <w:rFonts w:asciiTheme="minorEastAsia" w:eastAsiaTheme="minorEastAsia" w:hAnsiTheme="minorEastAsia"/>
        </w:rPr>
        <w:object w:dxaOrig="844" w:dyaOrig="246">
          <v:shape id="_x0000_i1242" type="#_x0000_t75" alt="eqId3cebe253d172a94f03bb76fe1c1de41c" style="width:42pt;height:12.5pt" o:ole="">
            <v:imagedata r:id="rId413" o:title="eqId3cebe253d172a94f03bb76fe1c1de41c"/>
          </v:shape>
          <o:OLEObject Type="Embed" ProgID="Equation.DSMT4" ShapeID="_x0000_i1242" DrawAspect="Content" ObjectID="_1841949926" r:id="rId414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918" w:dyaOrig="357">
          <v:shape id="_x0000_i1243" type="#_x0000_t75" alt="eqId4bb6770e906e649988abbe81ffae70bf" style="width:96pt;height:18pt" o:ole="">
            <v:imagedata r:id="rId415" o:title="eqId4bb6770e906e649988abbe81ffae70bf"/>
          </v:shape>
          <o:OLEObject Type="Embed" ProgID="Equation.DSMT4" ShapeID="_x0000_i1243" DrawAspect="Content" ObjectID="_1841949927" r:id="rId416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407" w:dyaOrig="244">
          <v:shape id="_x0000_i1244" type="#_x0000_t75" alt="eqIdf0330c6fb8e7b8aac813c13c99828398" style="width:70.5pt;height:12pt" o:ole="">
            <v:imagedata r:id="rId417" o:title="eqIdf0330c6fb8e7b8aac813c13c99828398"/>
          </v:shape>
          <o:OLEObject Type="Embed" ProgID="Equation.DSMT4" ShapeID="_x0000_i1244" DrawAspect="Content" ObjectID="_1841949928" r:id="rId418"/>
        </w:object>
      </w:r>
      <w:r w:rsidRPr="005D369E">
        <w:rPr>
          <w:rFonts w:asciiTheme="minorEastAsia" w:eastAsiaTheme="minorEastAsia" w:hAnsiTheme="minorEastAsia"/>
        </w:rPr>
        <w:t>，</w:t>
      </w:r>
    </w:p>
    <w:p w:rsidR="001330CC" w:rsidRPr="005D369E" w:rsidRDefault="00730434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D369E">
        <w:rPr>
          <w:rFonts w:asciiTheme="minorEastAsia" w:eastAsiaTheme="minorEastAsia" w:hAnsiTheme="minorEastAsia"/>
        </w:rPr>
        <w:t>∴</w:t>
      </w:r>
      <w:r w:rsidRPr="005D369E">
        <w:rPr>
          <w:rFonts w:asciiTheme="minorEastAsia" w:eastAsiaTheme="minorEastAsia" w:hAnsiTheme="minorEastAsia"/>
        </w:rPr>
        <w:object w:dxaOrig="1952" w:dyaOrig="244">
          <v:shape id="_x0000_i1245" type="#_x0000_t75" alt="eqId5bb8714f56e218d01043a97ef3ed3a7e" style="width:97.5pt;height:12pt" o:ole="">
            <v:imagedata r:id="rId419" o:title="eqId5bb8714f56e218d01043a97ef3ed3a7e"/>
          </v:shape>
          <o:OLEObject Type="Embed" ProgID="Equation.DSMT4" ShapeID="_x0000_i1245" DrawAspect="Content" ObjectID="_1841949929" r:id="rId420"/>
        </w:object>
      </w:r>
      <w:r w:rsidRPr="005D369E">
        <w:rPr>
          <w:rFonts w:asciiTheme="minorEastAsia" w:eastAsiaTheme="minorEastAsia" w:hAnsiTheme="minorEastAsia"/>
        </w:rPr>
        <w:t>．</w:t>
      </w:r>
      <w:r w:rsidRPr="005D369E">
        <w:rPr>
          <w:rFonts w:asciiTheme="minorEastAsia" w:eastAsiaTheme="minorEastAsia" w:hAnsiTheme="minorEastAsia" w:hint="eastAsia"/>
        </w:rPr>
        <w:t>……（</w:t>
      </w:r>
      <w:r w:rsidRPr="005D369E">
        <w:rPr>
          <w:rFonts w:asciiTheme="minorEastAsia" w:eastAsiaTheme="minorEastAsia" w:hAnsiTheme="minorEastAsia" w:hint="eastAsia"/>
        </w:rPr>
        <w:t>10</w:t>
      </w:r>
      <w:r w:rsidRPr="005D369E">
        <w:rPr>
          <w:rFonts w:asciiTheme="minorEastAsia" w:eastAsiaTheme="minorEastAsia" w:hAnsiTheme="minorEastAsia" w:hint="eastAsia"/>
        </w:rPr>
        <w:t>分）</w:t>
      </w:r>
    </w:p>
    <w:bookmarkEnd w:id="0"/>
    <w:p w:rsidR="001330CC" w:rsidRPr="005D369E" w:rsidRDefault="001330CC">
      <w:pPr>
        <w:textAlignment w:val="center"/>
        <w:rPr>
          <w:rFonts w:asciiTheme="minorEastAsia" w:eastAsiaTheme="minorEastAsia" w:hAnsiTheme="minorEastAsia" w:cs="黑体"/>
          <w:bCs/>
          <w:color w:val="000000" w:themeColor="text1"/>
          <w:kern w:val="0"/>
        </w:rPr>
      </w:pPr>
    </w:p>
    <w:sectPr w:rsidR="001330CC" w:rsidRPr="005D369E">
      <w:headerReference w:type="even" r:id="rId421"/>
      <w:headerReference w:type="default" r:id="rId422"/>
      <w:footerReference w:type="even" r:id="rId423"/>
      <w:footerReference w:type="default" r:id="rId424"/>
      <w:headerReference w:type="first" r:id="rId425"/>
      <w:footerReference w:type="first" r:id="rId426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434" w:rsidRDefault="00730434">
      <w:r>
        <w:separator/>
      </w:r>
    </w:p>
  </w:endnote>
  <w:endnote w:type="continuationSeparator" w:id="0">
    <w:p w:rsidR="00730434" w:rsidRDefault="00730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69E" w:rsidRDefault="005D369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1330CC" w:rsidRDefault="00730434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369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369E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330CC" w:rsidRDefault="001330CC">
    <w:pPr>
      <w:pStyle w:val="ab"/>
    </w:pPr>
  </w:p>
  <w:p w:rsidR="004151FC" w:rsidRDefault="00730434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69E" w:rsidRDefault="005D369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434" w:rsidRDefault="00730434">
      <w:r>
        <w:separator/>
      </w:r>
    </w:p>
  </w:footnote>
  <w:footnote w:type="continuationSeparator" w:id="0">
    <w:p w:rsidR="00730434" w:rsidRDefault="00730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69E" w:rsidRDefault="005D369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0CC" w:rsidRDefault="001330CC">
    <w:pPr>
      <w:pStyle w:val="ad"/>
      <w:pBdr>
        <w:bottom w:val="none" w:sz="0" w:space="0" w:color="auto"/>
      </w:pBdr>
    </w:pPr>
  </w:p>
  <w:p w:rsidR="004151FC" w:rsidRDefault="00730434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4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69E" w:rsidRDefault="005D369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0CC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369E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434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3692FE1"/>
    <w:rsid w:val="0C74040C"/>
    <w:rsid w:val="0E3B7409"/>
    <w:rsid w:val="122A215C"/>
    <w:rsid w:val="12C17BAB"/>
    <w:rsid w:val="135C0B8F"/>
    <w:rsid w:val="17346086"/>
    <w:rsid w:val="189521FD"/>
    <w:rsid w:val="1916775B"/>
    <w:rsid w:val="1A2978CE"/>
    <w:rsid w:val="1A8C79EB"/>
    <w:rsid w:val="1DF40C70"/>
    <w:rsid w:val="22347C51"/>
    <w:rsid w:val="238B5807"/>
    <w:rsid w:val="23DB7460"/>
    <w:rsid w:val="27321A7F"/>
    <w:rsid w:val="274B159D"/>
    <w:rsid w:val="29856640"/>
    <w:rsid w:val="2A522B7B"/>
    <w:rsid w:val="2A9B3E40"/>
    <w:rsid w:val="2AF216D6"/>
    <w:rsid w:val="317B34E1"/>
    <w:rsid w:val="334E1F20"/>
    <w:rsid w:val="3446128F"/>
    <w:rsid w:val="37D37E56"/>
    <w:rsid w:val="399B0999"/>
    <w:rsid w:val="3BEB09D1"/>
    <w:rsid w:val="41F330D8"/>
    <w:rsid w:val="426556F9"/>
    <w:rsid w:val="46642DF0"/>
    <w:rsid w:val="4ACC3E2B"/>
    <w:rsid w:val="4AEB77BC"/>
    <w:rsid w:val="4C4F173A"/>
    <w:rsid w:val="4D4A0234"/>
    <w:rsid w:val="4D9164D8"/>
    <w:rsid w:val="51903C83"/>
    <w:rsid w:val="520E537A"/>
    <w:rsid w:val="52AB61A6"/>
    <w:rsid w:val="52F25296"/>
    <w:rsid w:val="598D4786"/>
    <w:rsid w:val="5DAD0056"/>
    <w:rsid w:val="5DC83302"/>
    <w:rsid w:val="621242D1"/>
    <w:rsid w:val="668369D7"/>
    <w:rsid w:val="683804CD"/>
    <w:rsid w:val="6E0F34C8"/>
    <w:rsid w:val="6E2B4E68"/>
    <w:rsid w:val="71880A5E"/>
    <w:rsid w:val="73643DE1"/>
    <w:rsid w:val="74227BB1"/>
    <w:rsid w:val="798153F1"/>
    <w:rsid w:val="7A0609D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ED1385C0-DCA7-48DF-8078-5B236B14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54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68.bin"/><Relationship Id="rId366" Type="http://schemas.openxmlformats.org/officeDocument/2006/relationships/oleObject" Target="embeddings/oleObject192.bin"/><Relationship Id="rId170" Type="http://schemas.openxmlformats.org/officeDocument/2006/relationships/oleObject" Target="embeddings/oleObject84.bin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6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75.bin"/><Relationship Id="rId377" Type="http://schemas.openxmlformats.org/officeDocument/2006/relationships/image" Target="media/image175.wmf"/><Relationship Id="rId5" Type="http://schemas.openxmlformats.org/officeDocument/2006/relationships/endnotes" Target="endnotes.xml"/><Relationship Id="rId181" Type="http://schemas.openxmlformats.org/officeDocument/2006/relationships/image" Target="media/image87.wmf"/><Relationship Id="rId237" Type="http://schemas.openxmlformats.org/officeDocument/2006/relationships/image" Target="media/image112.wmf"/><Relationship Id="rId402" Type="http://schemas.openxmlformats.org/officeDocument/2006/relationships/oleObject" Target="embeddings/oleObject212.bin"/><Relationship Id="rId279" Type="http://schemas.openxmlformats.org/officeDocument/2006/relationships/image" Target="media/image132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8.bin"/><Relationship Id="rId304" Type="http://schemas.openxmlformats.org/officeDocument/2006/relationships/image" Target="media/image143.wmf"/><Relationship Id="rId346" Type="http://schemas.openxmlformats.org/officeDocument/2006/relationships/image" Target="media/image160.wmf"/><Relationship Id="rId388" Type="http://schemas.openxmlformats.org/officeDocument/2006/relationships/image" Target="media/image181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png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413" Type="http://schemas.openxmlformats.org/officeDocument/2006/relationships/image" Target="media/image191.wmf"/><Relationship Id="rId248" Type="http://schemas.openxmlformats.org/officeDocument/2006/relationships/image" Target="media/image118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48.wmf"/><Relationship Id="rId357" Type="http://schemas.openxmlformats.org/officeDocument/2006/relationships/oleObject" Target="embeddings/oleObject187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8.bin"/><Relationship Id="rId399" Type="http://schemas.openxmlformats.org/officeDocument/2006/relationships/image" Target="media/image184.wmf"/><Relationship Id="rId259" Type="http://schemas.openxmlformats.org/officeDocument/2006/relationships/oleObject" Target="embeddings/oleObject131.bin"/><Relationship Id="rId424" Type="http://schemas.openxmlformats.org/officeDocument/2006/relationships/footer" Target="footer2.xml"/><Relationship Id="rId23" Type="http://schemas.openxmlformats.org/officeDocument/2006/relationships/image" Target="media/image10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8.bin"/><Relationship Id="rId326" Type="http://schemas.openxmlformats.org/officeDocument/2006/relationships/oleObject" Target="embeddings/oleObject169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93.bin"/><Relationship Id="rId172" Type="http://schemas.openxmlformats.org/officeDocument/2006/relationships/oleObject" Target="embeddings/oleObject85.bin"/><Relationship Id="rId228" Type="http://schemas.openxmlformats.org/officeDocument/2006/relationships/image" Target="media/image109.png"/><Relationship Id="rId281" Type="http://schemas.openxmlformats.org/officeDocument/2006/relationships/image" Target="media/image133.wmf"/><Relationship Id="rId337" Type="http://schemas.openxmlformats.org/officeDocument/2006/relationships/oleObject" Target="embeddings/oleObject176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9.bin"/><Relationship Id="rId379" Type="http://schemas.openxmlformats.org/officeDocument/2006/relationships/image" Target="media/image176.wmf"/><Relationship Id="rId7" Type="http://schemas.openxmlformats.org/officeDocument/2006/relationships/image" Target="media/image2.wmf"/><Relationship Id="rId183" Type="http://schemas.openxmlformats.org/officeDocument/2006/relationships/image" Target="media/image88.wmf"/><Relationship Id="rId239" Type="http://schemas.openxmlformats.org/officeDocument/2006/relationships/image" Target="media/image113.wmf"/><Relationship Id="rId390" Type="http://schemas.openxmlformats.org/officeDocument/2006/relationships/oleObject" Target="embeddings/oleObject204.bin"/><Relationship Id="rId404" Type="http://schemas.openxmlformats.org/officeDocument/2006/relationships/image" Target="media/image186.wmf"/><Relationship Id="rId250" Type="http://schemas.openxmlformats.org/officeDocument/2006/relationships/image" Target="media/image119.wmf"/><Relationship Id="rId292" Type="http://schemas.openxmlformats.org/officeDocument/2006/relationships/image" Target="media/image139.wmf"/><Relationship Id="rId306" Type="http://schemas.openxmlformats.org/officeDocument/2006/relationships/image" Target="media/image144.wmf"/><Relationship Id="rId45" Type="http://schemas.openxmlformats.org/officeDocument/2006/relationships/image" Target="media/image21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3.bin"/><Relationship Id="rId348" Type="http://schemas.openxmlformats.org/officeDocument/2006/relationships/image" Target="media/image161.wmf"/><Relationship Id="rId152" Type="http://schemas.openxmlformats.org/officeDocument/2006/relationships/image" Target="media/image73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image" Target="media/image192.wmf"/><Relationship Id="rId261" Type="http://schemas.openxmlformats.org/officeDocument/2006/relationships/image" Target="media/image124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49.wmf"/><Relationship Id="rId359" Type="http://schemas.openxmlformats.org/officeDocument/2006/relationships/oleObject" Target="embeddings/oleObject188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80.bin"/><Relationship Id="rId219" Type="http://schemas.openxmlformats.org/officeDocument/2006/relationships/oleObject" Target="embeddings/oleObject110.bin"/><Relationship Id="rId370" Type="http://schemas.openxmlformats.org/officeDocument/2006/relationships/oleObject" Target="embeddings/oleObject194.bin"/><Relationship Id="rId426" Type="http://schemas.openxmlformats.org/officeDocument/2006/relationships/footer" Target="footer3.xml"/><Relationship Id="rId230" Type="http://schemas.openxmlformats.org/officeDocument/2006/relationships/oleObject" Target="embeddings/oleObject116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9.bin"/><Relationship Id="rId328" Type="http://schemas.openxmlformats.org/officeDocument/2006/relationships/oleObject" Target="embeddings/oleObject171.bin"/><Relationship Id="rId132" Type="http://schemas.openxmlformats.org/officeDocument/2006/relationships/image" Target="media/image63.wmf"/><Relationship Id="rId174" Type="http://schemas.openxmlformats.org/officeDocument/2006/relationships/oleObject" Target="embeddings/oleObject86.bin"/><Relationship Id="rId381" Type="http://schemas.openxmlformats.org/officeDocument/2006/relationships/image" Target="media/image177.wmf"/><Relationship Id="rId241" Type="http://schemas.openxmlformats.org/officeDocument/2006/relationships/image" Target="media/image114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34.wmf"/><Relationship Id="rId339" Type="http://schemas.openxmlformats.org/officeDocument/2006/relationships/image" Target="media/image157.wmf"/><Relationship Id="rId78" Type="http://schemas.openxmlformats.org/officeDocument/2006/relationships/oleObject" Target="embeddings/oleObject35.bin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70.bin"/><Relationship Id="rId185" Type="http://schemas.openxmlformats.org/officeDocument/2006/relationships/image" Target="media/image89.wmf"/><Relationship Id="rId350" Type="http://schemas.openxmlformats.org/officeDocument/2006/relationships/image" Target="media/image162.wmf"/><Relationship Id="rId406" Type="http://schemas.openxmlformats.org/officeDocument/2006/relationships/image" Target="media/image187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5.bin"/><Relationship Id="rId392" Type="http://schemas.openxmlformats.org/officeDocument/2006/relationships/oleObject" Target="embeddings/oleObject205.bin"/><Relationship Id="rId252" Type="http://schemas.openxmlformats.org/officeDocument/2006/relationships/image" Target="media/image120.wmf"/><Relationship Id="rId294" Type="http://schemas.openxmlformats.org/officeDocument/2006/relationships/oleObject" Target="embeddings/oleObject150.bin"/><Relationship Id="rId308" Type="http://schemas.openxmlformats.org/officeDocument/2006/relationships/image" Target="media/image145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54" Type="http://schemas.openxmlformats.org/officeDocument/2006/relationships/image" Target="media/image74.wmf"/><Relationship Id="rId361" Type="http://schemas.openxmlformats.org/officeDocument/2006/relationships/image" Target="media/image167.wmf"/><Relationship Id="rId196" Type="http://schemas.openxmlformats.org/officeDocument/2006/relationships/oleObject" Target="embeddings/oleObject97.bin"/><Relationship Id="rId417" Type="http://schemas.openxmlformats.org/officeDocument/2006/relationships/image" Target="media/image193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1.bin"/><Relationship Id="rId263" Type="http://schemas.openxmlformats.org/officeDocument/2006/relationships/image" Target="media/image125.wmf"/><Relationship Id="rId319" Type="http://schemas.openxmlformats.org/officeDocument/2006/relationships/image" Target="media/image150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72.bin"/><Relationship Id="rId165" Type="http://schemas.openxmlformats.org/officeDocument/2006/relationships/oleObject" Target="embeddings/oleObject81.bin"/><Relationship Id="rId372" Type="http://schemas.openxmlformats.org/officeDocument/2006/relationships/oleObject" Target="embeddings/oleObject195.bin"/><Relationship Id="rId428" Type="http://schemas.openxmlformats.org/officeDocument/2006/relationships/theme" Target="theme/theme1.xml"/><Relationship Id="rId232" Type="http://schemas.openxmlformats.org/officeDocument/2006/relationships/oleObject" Target="embeddings/oleObject118.bin"/><Relationship Id="rId274" Type="http://schemas.openxmlformats.org/officeDocument/2006/relationships/oleObject" Target="embeddings/oleObject140.bin"/><Relationship Id="rId27" Type="http://schemas.openxmlformats.org/officeDocument/2006/relationships/image" Target="media/image12.wmf"/><Relationship Id="rId69" Type="http://schemas.openxmlformats.org/officeDocument/2006/relationships/image" Target="media/image33.png"/><Relationship Id="rId134" Type="http://schemas.openxmlformats.org/officeDocument/2006/relationships/image" Target="media/image64.wmf"/><Relationship Id="rId80" Type="http://schemas.openxmlformats.org/officeDocument/2006/relationships/oleObject" Target="embeddings/oleObject36.bin"/><Relationship Id="rId176" Type="http://schemas.openxmlformats.org/officeDocument/2006/relationships/oleObject" Target="embeddings/oleObject87.bin"/><Relationship Id="rId341" Type="http://schemas.openxmlformats.org/officeDocument/2006/relationships/image" Target="media/image158.wmf"/><Relationship Id="rId383" Type="http://schemas.openxmlformats.org/officeDocument/2006/relationships/image" Target="media/image178.wmf"/><Relationship Id="rId201" Type="http://schemas.openxmlformats.org/officeDocument/2006/relationships/image" Target="media/image97.wmf"/><Relationship Id="rId243" Type="http://schemas.openxmlformats.org/officeDocument/2006/relationships/image" Target="media/image115.wmf"/><Relationship Id="rId285" Type="http://schemas.openxmlformats.org/officeDocument/2006/relationships/image" Target="media/image135.wmf"/><Relationship Id="rId38" Type="http://schemas.openxmlformats.org/officeDocument/2006/relationships/image" Target="media/image17.png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60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80.wmf"/><Relationship Id="rId187" Type="http://schemas.openxmlformats.org/officeDocument/2006/relationships/image" Target="media/image90.wmf"/><Relationship Id="rId331" Type="http://schemas.openxmlformats.org/officeDocument/2006/relationships/image" Target="media/image154.wmf"/><Relationship Id="rId352" Type="http://schemas.openxmlformats.org/officeDocument/2006/relationships/image" Target="media/image163.wmf"/><Relationship Id="rId373" Type="http://schemas.openxmlformats.org/officeDocument/2006/relationships/image" Target="media/image173.wmf"/><Relationship Id="rId394" Type="http://schemas.openxmlformats.org/officeDocument/2006/relationships/oleObject" Target="embeddings/oleObject207.bin"/><Relationship Id="rId408" Type="http://schemas.openxmlformats.org/officeDocument/2006/relationships/image" Target="media/image188.wmf"/><Relationship Id="rId1" Type="http://schemas.openxmlformats.org/officeDocument/2006/relationships/styles" Target="styles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0.wmf"/><Relationship Id="rId254" Type="http://schemas.openxmlformats.org/officeDocument/2006/relationships/image" Target="media/image121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0.wmf"/><Relationship Id="rId296" Type="http://schemas.openxmlformats.org/officeDocument/2006/relationships/oleObject" Target="embeddings/oleObject151.bin"/><Relationship Id="rId300" Type="http://schemas.openxmlformats.org/officeDocument/2006/relationships/image" Target="media/image141.wmf"/><Relationship Id="rId60" Type="http://schemas.openxmlformats.org/officeDocument/2006/relationships/oleObject" Target="embeddings/oleObject27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6.bin"/><Relationship Id="rId342" Type="http://schemas.openxmlformats.org/officeDocument/2006/relationships/oleObject" Target="embeddings/oleObject179.bin"/><Relationship Id="rId363" Type="http://schemas.openxmlformats.org/officeDocument/2006/relationships/image" Target="media/image168.wmf"/><Relationship Id="rId384" Type="http://schemas.openxmlformats.org/officeDocument/2006/relationships/oleObject" Target="embeddings/oleObject201.bin"/><Relationship Id="rId419" Type="http://schemas.openxmlformats.org/officeDocument/2006/relationships/image" Target="media/image194.wmf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265" Type="http://schemas.openxmlformats.org/officeDocument/2006/relationships/image" Target="media/image126.wmf"/><Relationship Id="rId286" Type="http://schemas.openxmlformats.org/officeDocument/2006/relationships/oleObject" Target="embeddings/oleObject146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311" Type="http://schemas.openxmlformats.org/officeDocument/2006/relationships/image" Target="media/image146.wmf"/><Relationship Id="rId332" Type="http://schemas.openxmlformats.org/officeDocument/2006/relationships/oleObject" Target="embeddings/oleObject173.bin"/><Relationship Id="rId353" Type="http://schemas.openxmlformats.org/officeDocument/2006/relationships/oleObject" Target="embeddings/oleObject185.bin"/><Relationship Id="rId374" Type="http://schemas.openxmlformats.org/officeDocument/2006/relationships/oleObject" Target="embeddings/oleObject196.bin"/><Relationship Id="rId395" Type="http://schemas.openxmlformats.org/officeDocument/2006/relationships/oleObject" Target="embeddings/oleObject208.bin"/><Relationship Id="rId409" Type="http://schemas.openxmlformats.org/officeDocument/2006/relationships/oleObject" Target="embeddings/oleObject216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2.wmf"/><Relationship Id="rId234" Type="http://schemas.openxmlformats.org/officeDocument/2006/relationships/oleObject" Target="embeddings/oleObject119.bin"/><Relationship Id="rId420" Type="http://schemas.openxmlformats.org/officeDocument/2006/relationships/oleObject" Target="embeddings/oleObject221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9.bin"/><Relationship Id="rId276" Type="http://schemas.openxmlformats.org/officeDocument/2006/relationships/oleObject" Target="embeddings/oleObject141.bin"/><Relationship Id="rId297" Type="http://schemas.openxmlformats.org/officeDocument/2006/relationships/oleObject" Target="embeddings/oleObject152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55.bin"/><Relationship Id="rId322" Type="http://schemas.openxmlformats.org/officeDocument/2006/relationships/oleObject" Target="embeddings/oleObject167.bin"/><Relationship Id="rId343" Type="http://schemas.openxmlformats.org/officeDocument/2006/relationships/oleObject" Target="embeddings/oleObject180.bin"/><Relationship Id="rId364" Type="http://schemas.openxmlformats.org/officeDocument/2006/relationships/oleObject" Target="embeddings/oleObject191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image" Target="media/image179.wmf"/><Relationship Id="rId19" Type="http://schemas.openxmlformats.org/officeDocument/2006/relationships/image" Target="media/image8.wmf"/><Relationship Id="rId224" Type="http://schemas.openxmlformats.org/officeDocument/2006/relationships/image" Target="media/image107.png"/><Relationship Id="rId245" Type="http://schemas.openxmlformats.org/officeDocument/2006/relationships/image" Target="media/image116.png"/><Relationship Id="rId266" Type="http://schemas.openxmlformats.org/officeDocument/2006/relationships/oleObject" Target="embeddings/oleObject135.bin"/><Relationship Id="rId287" Type="http://schemas.openxmlformats.org/officeDocument/2006/relationships/image" Target="media/image136.wmf"/><Relationship Id="rId410" Type="http://schemas.openxmlformats.org/officeDocument/2006/relationships/image" Target="media/image189.wmf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61.bin"/><Relationship Id="rId333" Type="http://schemas.openxmlformats.org/officeDocument/2006/relationships/oleObject" Target="embeddings/oleObject174.bin"/><Relationship Id="rId354" Type="http://schemas.openxmlformats.org/officeDocument/2006/relationships/image" Target="media/image164.wmf"/><Relationship Id="rId51" Type="http://schemas.openxmlformats.org/officeDocument/2006/relationships/image" Target="media/image24.wmf"/><Relationship Id="rId72" Type="http://schemas.openxmlformats.org/officeDocument/2006/relationships/image" Target="media/image35.png"/><Relationship Id="rId93" Type="http://schemas.openxmlformats.org/officeDocument/2006/relationships/image" Target="media/image45.wmf"/><Relationship Id="rId189" Type="http://schemas.openxmlformats.org/officeDocument/2006/relationships/image" Target="media/image91.wmf"/><Relationship Id="rId375" Type="http://schemas.openxmlformats.org/officeDocument/2006/relationships/image" Target="media/image174.wmf"/><Relationship Id="rId396" Type="http://schemas.openxmlformats.org/officeDocument/2006/relationships/oleObject" Target="embeddings/oleObject209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1.wmf"/><Relationship Id="rId256" Type="http://schemas.openxmlformats.org/officeDocument/2006/relationships/image" Target="media/image122.wmf"/><Relationship Id="rId277" Type="http://schemas.openxmlformats.org/officeDocument/2006/relationships/image" Target="media/image131.wmf"/><Relationship Id="rId298" Type="http://schemas.openxmlformats.org/officeDocument/2006/relationships/oleObject" Target="embeddings/oleObject153.bin"/><Relationship Id="rId400" Type="http://schemas.openxmlformats.org/officeDocument/2006/relationships/oleObject" Target="embeddings/oleObject211.bin"/><Relationship Id="rId421" Type="http://schemas.openxmlformats.org/officeDocument/2006/relationships/header" Target="header1.xml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302" Type="http://schemas.openxmlformats.org/officeDocument/2006/relationships/image" Target="media/image142.wmf"/><Relationship Id="rId323" Type="http://schemas.openxmlformats.org/officeDocument/2006/relationships/image" Target="media/image151.wmf"/><Relationship Id="rId344" Type="http://schemas.openxmlformats.org/officeDocument/2006/relationships/image" Target="media/image159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1.wmf"/><Relationship Id="rId179" Type="http://schemas.openxmlformats.org/officeDocument/2006/relationships/image" Target="media/image86.wmf"/><Relationship Id="rId365" Type="http://schemas.openxmlformats.org/officeDocument/2006/relationships/image" Target="media/image169.wmf"/><Relationship Id="rId386" Type="http://schemas.openxmlformats.org/officeDocument/2006/relationships/oleObject" Target="embeddings/oleObject202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3.bin"/><Relationship Id="rId246" Type="http://schemas.openxmlformats.org/officeDocument/2006/relationships/image" Target="media/image117.wmf"/><Relationship Id="rId267" Type="http://schemas.openxmlformats.org/officeDocument/2006/relationships/image" Target="media/image127.wmf"/><Relationship Id="rId288" Type="http://schemas.openxmlformats.org/officeDocument/2006/relationships/oleObject" Target="embeddings/oleObject147.bin"/><Relationship Id="rId411" Type="http://schemas.openxmlformats.org/officeDocument/2006/relationships/oleObject" Target="embeddings/oleObject217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1.wmf"/><Relationship Id="rId313" Type="http://schemas.openxmlformats.org/officeDocument/2006/relationships/image" Target="media/image14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6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3.bin"/><Relationship Id="rId334" Type="http://schemas.openxmlformats.org/officeDocument/2006/relationships/image" Target="media/image155.wmf"/><Relationship Id="rId355" Type="http://schemas.openxmlformats.org/officeDocument/2006/relationships/oleObject" Target="embeddings/oleObject186.bin"/><Relationship Id="rId376" Type="http://schemas.openxmlformats.org/officeDocument/2006/relationships/oleObject" Target="embeddings/oleObject197.bin"/><Relationship Id="rId397" Type="http://schemas.openxmlformats.org/officeDocument/2006/relationships/image" Target="media/image183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3.png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0.bin"/><Relationship Id="rId278" Type="http://schemas.openxmlformats.org/officeDocument/2006/relationships/oleObject" Target="embeddings/oleObject142.bin"/><Relationship Id="rId401" Type="http://schemas.openxmlformats.org/officeDocument/2006/relationships/image" Target="media/image185.wmf"/><Relationship Id="rId422" Type="http://schemas.openxmlformats.org/officeDocument/2006/relationships/header" Target="header2.xml"/><Relationship Id="rId303" Type="http://schemas.openxmlformats.org/officeDocument/2006/relationships/oleObject" Target="embeddings/oleObject156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181.bin"/><Relationship Id="rId387" Type="http://schemas.openxmlformats.org/officeDocument/2006/relationships/image" Target="media/image180.png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oleObject" Target="embeddings/oleObject125.bin"/><Relationship Id="rId412" Type="http://schemas.openxmlformats.org/officeDocument/2006/relationships/image" Target="media/image190.png"/><Relationship Id="rId107" Type="http://schemas.openxmlformats.org/officeDocument/2006/relationships/image" Target="media/image51.wmf"/><Relationship Id="rId289" Type="http://schemas.openxmlformats.org/officeDocument/2006/relationships/image" Target="media/image137.wmf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62.bin"/><Relationship Id="rId356" Type="http://schemas.openxmlformats.org/officeDocument/2006/relationships/image" Target="media/image165.wmf"/><Relationship Id="rId398" Type="http://schemas.openxmlformats.org/officeDocument/2006/relationships/oleObject" Target="embeddings/oleObject210.bin"/><Relationship Id="rId95" Type="http://schemas.openxmlformats.org/officeDocument/2006/relationships/image" Target="media/image46.wmf"/><Relationship Id="rId160" Type="http://schemas.openxmlformats.org/officeDocument/2006/relationships/image" Target="media/image77.wmf"/><Relationship Id="rId216" Type="http://schemas.openxmlformats.org/officeDocument/2006/relationships/image" Target="media/image104.wmf"/><Relationship Id="rId423" Type="http://schemas.openxmlformats.org/officeDocument/2006/relationships/footer" Target="footer1.xml"/><Relationship Id="rId258" Type="http://schemas.openxmlformats.org/officeDocument/2006/relationships/image" Target="media/image123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2.wmf"/><Relationship Id="rId367" Type="http://schemas.openxmlformats.org/officeDocument/2006/relationships/image" Target="media/image170.wmf"/><Relationship Id="rId171" Type="http://schemas.openxmlformats.org/officeDocument/2006/relationships/image" Target="media/image82.wmf"/><Relationship Id="rId227" Type="http://schemas.openxmlformats.org/officeDocument/2006/relationships/oleObject" Target="embeddings/oleObject114.bin"/><Relationship Id="rId269" Type="http://schemas.openxmlformats.org/officeDocument/2006/relationships/oleObject" Target="embeddings/oleObject137.bin"/><Relationship Id="rId33" Type="http://schemas.openxmlformats.org/officeDocument/2006/relationships/image" Target="media/image15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43.bin"/><Relationship Id="rId336" Type="http://schemas.openxmlformats.org/officeDocument/2006/relationships/image" Target="media/image156.wmf"/><Relationship Id="rId75" Type="http://schemas.openxmlformats.org/officeDocument/2006/relationships/image" Target="media/image37.wmf"/><Relationship Id="rId140" Type="http://schemas.openxmlformats.org/officeDocument/2006/relationships/image" Target="media/image67.wmf"/><Relationship Id="rId182" Type="http://schemas.openxmlformats.org/officeDocument/2006/relationships/oleObject" Target="embeddings/oleObject90.bin"/><Relationship Id="rId378" Type="http://schemas.openxmlformats.org/officeDocument/2006/relationships/oleObject" Target="embeddings/oleObject198.bin"/><Relationship Id="rId403" Type="http://schemas.openxmlformats.org/officeDocument/2006/relationships/oleObject" Target="embeddings/oleObject213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1.bin"/><Relationship Id="rId291" Type="http://schemas.openxmlformats.org/officeDocument/2006/relationships/image" Target="media/image138.png"/><Relationship Id="rId305" Type="http://schemas.openxmlformats.org/officeDocument/2006/relationships/oleObject" Target="embeddings/oleObject157.bin"/><Relationship Id="rId347" Type="http://schemas.openxmlformats.org/officeDocument/2006/relationships/oleObject" Target="embeddings/oleObject182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203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18.bin"/><Relationship Id="rId13" Type="http://schemas.openxmlformats.org/officeDocument/2006/relationships/image" Target="media/image5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32.bin"/><Relationship Id="rId316" Type="http://schemas.openxmlformats.org/officeDocument/2006/relationships/oleObject" Target="embeddings/oleObject163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image" Target="media/image166.wmf"/><Relationship Id="rId162" Type="http://schemas.openxmlformats.org/officeDocument/2006/relationships/image" Target="media/image78.wmf"/><Relationship Id="rId218" Type="http://schemas.openxmlformats.org/officeDocument/2006/relationships/oleObject" Target="embeddings/oleObject109.bin"/><Relationship Id="rId425" Type="http://schemas.openxmlformats.org/officeDocument/2006/relationships/header" Target="header3.xml"/><Relationship Id="rId271" Type="http://schemas.openxmlformats.org/officeDocument/2006/relationships/image" Target="media/image128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70.bin"/><Relationship Id="rId369" Type="http://schemas.openxmlformats.org/officeDocument/2006/relationships/image" Target="media/image171.wmf"/><Relationship Id="rId173" Type="http://schemas.openxmlformats.org/officeDocument/2006/relationships/image" Target="media/image83.wmf"/><Relationship Id="rId229" Type="http://schemas.openxmlformats.org/officeDocument/2006/relationships/oleObject" Target="embeddings/oleObject115.bin"/><Relationship Id="rId380" Type="http://schemas.openxmlformats.org/officeDocument/2006/relationships/oleObject" Target="embeddings/oleObject199.bin"/><Relationship Id="rId240" Type="http://schemas.openxmlformats.org/officeDocument/2006/relationships/oleObject" Target="embeddings/oleObject122.bin"/><Relationship Id="rId35" Type="http://schemas.openxmlformats.org/officeDocument/2006/relationships/image" Target="media/image16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44.bin"/><Relationship Id="rId338" Type="http://schemas.openxmlformats.org/officeDocument/2006/relationships/oleObject" Target="embeddings/oleObject177.bin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184" Type="http://schemas.openxmlformats.org/officeDocument/2006/relationships/oleObject" Target="embeddings/oleObject91.bin"/><Relationship Id="rId391" Type="http://schemas.openxmlformats.org/officeDocument/2006/relationships/image" Target="media/image182.wmf"/><Relationship Id="rId405" Type="http://schemas.openxmlformats.org/officeDocument/2006/relationships/oleObject" Target="embeddings/oleObject214.bin"/><Relationship Id="rId251" Type="http://schemas.openxmlformats.org/officeDocument/2006/relationships/oleObject" Target="embeddings/oleObject127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9.bin"/><Relationship Id="rId307" Type="http://schemas.openxmlformats.org/officeDocument/2006/relationships/oleObject" Target="embeddings/oleObject158.bin"/><Relationship Id="rId349" Type="http://schemas.openxmlformats.org/officeDocument/2006/relationships/oleObject" Target="embeddings/oleObject183.bin"/><Relationship Id="rId88" Type="http://schemas.openxmlformats.org/officeDocument/2006/relationships/image" Target="media/image43.wmf"/><Relationship Id="rId111" Type="http://schemas.openxmlformats.org/officeDocument/2006/relationships/image" Target="media/image53.wmf"/><Relationship Id="rId153" Type="http://schemas.openxmlformats.org/officeDocument/2006/relationships/oleObject" Target="embeddings/oleObject75.bin"/><Relationship Id="rId195" Type="http://schemas.openxmlformats.org/officeDocument/2006/relationships/image" Target="media/image94.wmf"/><Relationship Id="rId209" Type="http://schemas.openxmlformats.org/officeDocument/2006/relationships/oleObject" Target="embeddings/oleObject104.bin"/><Relationship Id="rId360" Type="http://schemas.openxmlformats.org/officeDocument/2006/relationships/oleObject" Target="embeddings/oleObject189.bin"/><Relationship Id="rId416" Type="http://schemas.openxmlformats.org/officeDocument/2006/relationships/oleObject" Target="embeddings/oleObject219.bin"/><Relationship Id="rId220" Type="http://schemas.openxmlformats.org/officeDocument/2006/relationships/image" Target="media/image105.wmf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33.bin"/><Relationship Id="rId318" Type="http://schemas.openxmlformats.org/officeDocument/2006/relationships/oleObject" Target="embeddings/oleObject164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9.wmf"/><Relationship Id="rId371" Type="http://schemas.openxmlformats.org/officeDocument/2006/relationships/image" Target="media/image172.wmf"/><Relationship Id="rId427" Type="http://schemas.openxmlformats.org/officeDocument/2006/relationships/fontTable" Target="fontTable.xml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7.bin"/><Relationship Id="rId273" Type="http://schemas.openxmlformats.org/officeDocument/2006/relationships/image" Target="media/image129.wmf"/><Relationship Id="rId329" Type="http://schemas.openxmlformats.org/officeDocument/2006/relationships/image" Target="media/image153.wmf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5.bin"/><Relationship Id="rId175" Type="http://schemas.openxmlformats.org/officeDocument/2006/relationships/image" Target="media/image84.wmf"/><Relationship Id="rId340" Type="http://schemas.openxmlformats.org/officeDocument/2006/relationships/oleObject" Target="embeddings/oleObject178.bin"/><Relationship Id="rId200" Type="http://schemas.openxmlformats.org/officeDocument/2006/relationships/oleObject" Target="embeddings/oleObject99.bin"/><Relationship Id="rId382" Type="http://schemas.openxmlformats.org/officeDocument/2006/relationships/oleObject" Target="embeddings/oleObject200.bin"/><Relationship Id="rId242" Type="http://schemas.openxmlformats.org/officeDocument/2006/relationships/oleObject" Target="embeddings/oleObject123.bin"/><Relationship Id="rId284" Type="http://schemas.openxmlformats.org/officeDocument/2006/relationships/oleObject" Target="embeddings/oleObject145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9.wmf"/><Relationship Id="rId102" Type="http://schemas.openxmlformats.org/officeDocument/2006/relationships/image" Target="media/image49.wmf"/><Relationship Id="rId144" Type="http://schemas.openxmlformats.org/officeDocument/2006/relationships/image" Target="media/image69.wmf"/><Relationship Id="rId90" Type="http://schemas.openxmlformats.org/officeDocument/2006/relationships/image" Target="media/image44.wmf"/><Relationship Id="rId186" Type="http://schemas.openxmlformats.org/officeDocument/2006/relationships/oleObject" Target="embeddings/oleObject92.bin"/><Relationship Id="rId351" Type="http://schemas.openxmlformats.org/officeDocument/2006/relationships/oleObject" Target="embeddings/oleObject184.bin"/><Relationship Id="rId393" Type="http://schemas.openxmlformats.org/officeDocument/2006/relationships/oleObject" Target="embeddings/oleObject206.bin"/><Relationship Id="rId407" Type="http://schemas.openxmlformats.org/officeDocument/2006/relationships/oleObject" Target="embeddings/oleObject215.bin"/><Relationship Id="rId211" Type="http://schemas.openxmlformats.org/officeDocument/2006/relationships/image" Target="media/image101.wmf"/><Relationship Id="rId253" Type="http://schemas.openxmlformats.org/officeDocument/2006/relationships/oleObject" Target="embeddings/oleObject128.bin"/><Relationship Id="rId295" Type="http://schemas.openxmlformats.org/officeDocument/2006/relationships/image" Target="media/image140.wmf"/><Relationship Id="rId309" Type="http://schemas.openxmlformats.org/officeDocument/2006/relationships/oleObject" Target="embeddings/oleObject159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65.bin"/><Relationship Id="rId155" Type="http://schemas.openxmlformats.org/officeDocument/2006/relationships/oleObject" Target="embeddings/oleObject76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190.bin"/><Relationship Id="rId418" Type="http://schemas.openxmlformats.org/officeDocument/2006/relationships/oleObject" Target="embeddings/oleObject220.bin"/><Relationship Id="rId222" Type="http://schemas.openxmlformats.org/officeDocument/2006/relationships/image" Target="media/image106.wmf"/><Relationship Id="rId264" Type="http://schemas.openxmlformats.org/officeDocument/2006/relationships/oleObject" Target="embeddings/oleObject134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6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</TotalTime>
  <Pages>8</Pages>
  <Words>1099</Words>
  <Characters>6270</Characters>
  <Application>Microsoft Office Word</Application>
  <DocSecurity>0</DocSecurity>
  <Lines>52</Lines>
  <Paragraphs>14</Paragraphs>
  <ScaleCrop>false</ScaleCrop>
  <Company>Microsoft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YLMF</cp:lastModifiedBy>
  <cp:revision>12</cp:revision>
  <cp:lastPrinted>2017-04-20T05:31:00Z</cp:lastPrinted>
  <dcterms:created xsi:type="dcterms:W3CDTF">2024-12-04T06:13:00Z</dcterms:created>
  <dcterms:modified xsi:type="dcterms:W3CDTF">2026-06-02T12:05:00Z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