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3"/>
        <w:spacing w:before="0" w:beforeAutospacing="0" w:after="240" w:afterAutospacing="0" w:line="360" w:lineRule="auto"/>
        <w:jc w:val="center"/>
        <w:rPr>
          <w:rFonts w:eastAsia="黑体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11290300</wp:posOffset>
            </wp:positionV>
            <wp:extent cx="469900" cy="317500"/>
            <wp:effectExtent l="0" t="0" r="6350" b="6350"/>
            <wp:wrapNone/>
            <wp:docPr id="100097" name="图片 100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7" name="图片 10009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3175" b="3175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hint="eastAsia" w:ascii="黑体" w:hAnsi="黑体" w:eastAsia="黑体"/>
          <w:color w:val="000000"/>
          <w:sz w:val="36"/>
          <w:szCs w:val="36"/>
        </w:rPr>
        <w:t>学年七年级数学上学期期中模拟卷</w:t>
      </w:r>
    </w:p>
    <w:p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</w:rPr>
        <w:t>90</w:t>
      </w:r>
      <w:r>
        <w:rPr>
          <w:rFonts w:ascii="Times New Roman" w:hAnsi="Times New Roman" w:eastAsia="楷体"/>
          <w:kern w:val="0"/>
        </w:rPr>
        <w:t>分钟  试卷满分：</w:t>
      </w:r>
      <w:r>
        <w:rPr>
          <w:rFonts w:hint="eastAsia" w:ascii="Times New Roman" w:hAnsi="Times New Roman" w:eastAsia="楷体"/>
          <w:kern w:val="0"/>
        </w:rPr>
        <w:t>100</w:t>
      </w:r>
      <w:r>
        <w:rPr>
          <w:rFonts w:ascii="Times New Roman" w:hAnsi="Times New Roman" w:eastAsia="楷体"/>
          <w:kern w:val="0"/>
        </w:rPr>
        <w:t>分）</w:t>
      </w:r>
    </w:p>
    <w:p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b/>
          <w:spacing w:val="2"/>
          <w:kern w:val="0"/>
          <w:szCs w:val="21"/>
        </w:rPr>
        <w:t>注意事项：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在本试卷上无效。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bookmarkStart w:id="0" w:name="OLE_LINK16"/>
      <w:r>
        <w:rPr>
          <w:rFonts w:hint="eastAsia"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沪教版（五四制）第10章整式的加减~第12章因式分解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。</w:t>
      </w:r>
    </w:p>
    <w:p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12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>
      <w:pPr>
        <w:spacing w:line="360" w:lineRule="auto"/>
        <w:jc w:val="left"/>
        <w:rPr>
          <w:rFonts w:ascii="Times New Roman" w:hAnsi="Times New Roman" w:eastAsia="黑体"/>
          <w:bCs/>
          <w:szCs w:val="21"/>
        </w:rPr>
      </w:pPr>
      <w:r>
        <w:rPr>
          <w:rFonts w:ascii="Times New Roman" w:hAnsi="Times New Roman" w:eastAsia="黑体"/>
          <w:bCs/>
          <w:szCs w:val="21"/>
        </w:rPr>
        <w:t>一、选择题（本大题共</w:t>
      </w:r>
      <w:r>
        <w:rPr>
          <w:rFonts w:hint="eastAsia" w:ascii="Times New Roman" w:hAnsi="Times New Roman" w:eastAsia="黑体"/>
          <w:bCs/>
          <w:szCs w:val="21"/>
        </w:rPr>
        <w:t>6</w:t>
      </w:r>
      <w:r>
        <w:rPr>
          <w:rFonts w:ascii="Times New Roman" w:hAnsi="Times New Roman" w:eastAsia="黑体"/>
          <w:bCs/>
          <w:szCs w:val="21"/>
        </w:rPr>
        <w:t>小题，每小题</w:t>
      </w:r>
      <w:r>
        <w:rPr>
          <w:rFonts w:hint="eastAsia" w:ascii="Times New Roman" w:hAnsi="Times New Roman" w:eastAsia="黑体"/>
          <w:bCs/>
          <w:szCs w:val="21"/>
        </w:rPr>
        <w:t>2</w:t>
      </w:r>
      <w:r>
        <w:rPr>
          <w:rFonts w:ascii="Times New Roman" w:hAnsi="Times New Roman" w:eastAsia="黑体"/>
          <w:bCs/>
          <w:szCs w:val="21"/>
        </w:rPr>
        <w:t>分，满分</w:t>
      </w:r>
      <w:r>
        <w:rPr>
          <w:rFonts w:hint="eastAsia" w:ascii="Times New Roman" w:hAnsi="Times New Roman" w:eastAsia="黑体"/>
          <w:bCs/>
          <w:szCs w:val="21"/>
        </w:rPr>
        <w:t>12</w:t>
      </w:r>
      <w:r>
        <w:rPr>
          <w:rFonts w:ascii="Times New Roman" w:hAnsi="Times New Roman" w:eastAsia="黑体"/>
          <w:bCs/>
          <w:szCs w:val="21"/>
        </w:rPr>
        <w:t>分．在每个小题给出的四个选项中，只有一项符合题目要求的）</w:t>
      </w:r>
    </w:p>
    <w:p>
      <w:pPr>
        <w:spacing w:line="360" w:lineRule="auto"/>
        <w:jc w:val="left"/>
        <w:textAlignment w:val="center"/>
      </w:pPr>
      <w:r>
        <w:t>1．在0、</w:t>
      </w:r>
      <w:r>
        <w:rPr>
          <w:rFonts w:ascii="Times New Roman" w:hAnsi="Times New Roman" w:eastAsia="Times New Roman"/>
          <w:i/>
        </w:rPr>
        <w:t>x</w:t>
      </w:r>
      <w:r>
        <w:t>、</w:t>
      </w:r>
      <w:r>
        <w:object>
          <v:shape id="_x0000_i1025" o:spt="75" alt="eqIde2f89a8b5cf6996a6455375e405bfb9d" type="#_x0000_t75" style="height:27pt;width:24.75pt;" o:ole="t" filled="f" o:preferrelative="t" stroked="f" coordsize="21600,21600">
            <v:path/>
            <v:fill on="f" focussize="0,0"/>
            <v:stroke on="f" joinstyle="miter"/>
            <v:imagedata r:id="rId9" o:title="eqIde2f89a8b5cf6996a6455375e405bfb9d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>、</w:t>
      </w:r>
      <w:r>
        <w:object>
          <v:shape id="_x0000_i1026" o:spt="75" alt="eqIdcf35027e76f8ea593f82023973d4aba3" type="#_x0000_t75" style="height:27pt;width:10.5pt;" o:ole="t" filled="f" o:preferrelative="t" stroked="f" coordsize="21600,21600">
            <v:path/>
            <v:fill on="f" focussize="0,0"/>
            <v:stroke on="f" joinstyle="miter"/>
            <v:imagedata r:id="rId11" o:title="eqIdcf35027e76f8ea593f82023973d4aba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>、</w:t>
      </w:r>
      <w:r>
        <w:object>
          <v:shape id="_x0000_i1027" o:spt="75" alt="eqIde59ca8762de16a91d4f2a7b257bf2f3d" type="#_x0000_t75" style="height:27pt;width:11.25pt;" o:ole="t" filled="f" o:preferrelative="t" stroked="f" coordsize="21600,21600">
            <v:path/>
            <v:fill on="f" focussize="0,0"/>
            <v:stroke on="f" joinstyle="miter"/>
            <v:imagedata r:id="rId13" o:title="eqIde59ca8762de16a91d4f2a7b257bf2f3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>、</w:t>
      </w:r>
      <w:r>
        <w:object>
          <v:shape id="_x0000_i1028" o:spt="75" alt="eqIdf8eb3709c01122850d8771dfdf16de51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5" o:title="eqIdf8eb3709c01122850d8771dfdf16de51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>、</w:t>
      </w:r>
      <w:r>
        <w:object>
          <v:shape id="_x0000_i1029" o:spt="75" alt="eqId87b63ef5ab80c0d21c8e3e55b82a3226" type="#_x0000_t75" style="height:29.25pt;width:26.25pt;" o:ole="t" filled="f" o:preferrelative="t" stroked="f" coordsize="21600,21600">
            <v:path/>
            <v:fill on="f" focussize="0,0"/>
            <v:stroke on="f" joinstyle="miter"/>
            <v:imagedata r:id="rId17" o:title="eqId87b63ef5ab80c0d21c8e3e55b82a322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t>这些代数式中，整式的个数为（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A．2个</w:t>
      </w:r>
      <w:r>
        <w:tab/>
      </w:r>
      <w:r>
        <w:t>B．3个</w:t>
      </w:r>
      <w:r>
        <w:tab/>
      </w:r>
      <w:r>
        <w:t>C．4个</w:t>
      </w:r>
      <w:r>
        <w:tab/>
      </w:r>
      <w:r>
        <w:t>D．5个</w:t>
      </w:r>
    </w:p>
    <w:p>
      <w:pPr>
        <w:spacing w:line="360" w:lineRule="auto"/>
        <w:jc w:val="left"/>
        <w:textAlignment w:val="center"/>
      </w:pPr>
      <w:r>
        <w:t>2．下列计算正确的是（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0" o:spt="75" alt="eqId4015385cdbe417eca85bcf28b19bf1d4" type="#_x0000_t75" style="height:13.5pt;width:51.75pt;" o:ole="t" filled="f" o:preferrelative="t" stroked="f" coordsize="21600,21600">
            <v:path/>
            <v:fill on="f" focussize="0,0"/>
            <v:stroke on="f" joinstyle="miter"/>
            <v:imagedata r:id="rId19" o:title="eqId4015385cdbe417eca85bcf28b19bf1d4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>B．</w:t>
      </w:r>
      <w:r>
        <w:object>
          <v:shape id="_x0000_i1031" o:spt="75" alt="eqId2ac857d37a5b657c79953698ce211221" type="#_x0000_t75" style="height:19.5pt;width:80.25pt;" o:ole="t" filled="f" o:preferrelative="t" stroked="f" coordsize="21600,21600">
            <v:path/>
            <v:fill on="f" focussize="0,0"/>
            <v:stroke on="f" joinstyle="miter"/>
            <v:imagedata r:id="rId21" o:title="eqId2ac857d37a5b657c79953698ce21122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32" o:spt="75" alt="eqIdbb0267f11721908713784447f37d0151" type="#_x0000_t75" style="height:22.5pt;width:55.5pt;" o:ole="t" filled="f" o:preferrelative="t" stroked="f" coordsize="21600,21600">
            <v:path/>
            <v:fill on="f" focussize="0,0"/>
            <v:stroke on="f" joinstyle="miter"/>
            <v:imagedata r:id="rId23" o:title="eqIdbb0267f11721908713784447f37d015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tab/>
      </w:r>
      <w:r>
        <w:t>D．</w:t>
      </w:r>
      <w:r>
        <w:object>
          <v:shape id="_x0000_i1033" o:spt="75" alt="eqId545e7c1f00fae507f21c35c64f059df7" type="#_x0000_t75" style="height:21pt;width:45pt;" o:ole="t" filled="f" o:preferrelative="t" stroked="f" coordsize="21600,21600">
            <v:path/>
            <v:fill on="f" focussize="0,0"/>
            <v:stroke on="f" joinstyle="miter"/>
            <v:imagedata r:id="rId25" o:title="eqId545e7c1f00fae507f21c35c64f059df7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>
      <w:pPr>
        <w:spacing w:line="360" w:lineRule="auto"/>
        <w:jc w:val="left"/>
        <w:textAlignment w:val="center"/>
      </w:pPr>
      <w:r>
        <w:t>3．下列各式中，运算正确的是（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</w:t>
      </w:r>
      <w:r>
        <w:t>）</w:t>
      </w:r>
    </w:p>
    <w:p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4" o:spt="75" alt="eqIdc43181ce8cf8a7c63acb3cf7c56ee930" type="#_x0000_t75" style="height:21pt;width:67.5pt;" o:ole="t" filled="f" o:preferrelative="t" stroked="f" coordsize="21600,21600">
            <v:path/>
            <v:fill on="f" focussize="0,0"/>
            <v:stroke on="f" joinstyle="miter"/>
            <v:imagedata r:id="rId27" o:title="eqIdc43181ce8cf8a7c63acb3cf7c56ee93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tab/>
      </w:r>
      <w:r>
        <w:t>B．</w:t>
      </w:r>
      <w:r>
        <w:object>
          <v:shape id="_x0000_i1035" o:spt="75" alt="eqIdaf8f3bb8f1f442e780e3a2daf329347b" type="#_x0000_t75" style="height:21pt;width:70.5pt;" o:ole="t" filled="f" o:preferrelative="t" stroked="f" coordsize="21600,21600">
            <v:path/>
            <v:fill on="f" focussize="0,0"/>
            <v:stroke on="f" joinstyle="miter"/>
            <v:imagedata r:id="rId29" o:title="eqIdaf8f3bb8f1f442e780e3a2daf329347b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</w:p>
    <w:p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36" o:spt="75" alt="eqIdd1db26d9accb2c5b026e2ee9c5f228d9" type="#_x0000_t75" style="height:19.5pt;width:85.5pt;" o:ole="t" filled="f" o:preferrelative="t" stroked="f" coordsize="21600,21600">
            <v:path/>
            <v:fill on="f" focussize="0,0"/>
            <v:stroke on="f" joinstyle="miter"/>
            <v:imagedata r:id="rId31" o:title="eqIdd1db26d9accb2c5b026e2ee9c5f228d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tab/>
      </w:r>
      <w:r>
        <w:t>D．</w:t>
      </w:r>
      <w:r>
        <w:object>
          <v:shape id="_x0000_i1037" o:spt="75" alt="eqId4a4aff99e5e45e62bb457951ac8d72a4" type="#_x0000_t75" style="height:18pt;width:121.5pt;" o:ole="t" filled="f" o:preferrelative="t" stroked="f" coordsize="21600,21600">
            <v:path/>
            <v:fill on="f" focussize="0,0"/>
            <v:stroke on="f" joinstyle="miter"/>
            <v:imagedata r:id="rId33" o:title="eqId4a4aff99e5e45e62bb457951ac8d72a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</w:p>
    <w:p>
      <w:pPr>
        <w:spacing w:line="360" w:lineRule="auto"/>
        <w:jc w:val="left"/>
        <w:textAlignment w:val="center"/>
      </w:pPr>
      <w:r>
        <w:t>4．已知</w:t>
      </w:r>
      <w:r>
        <w:object>
          <v:shape id="_x0000_i1038" o:spt="75" alt="eqId6387251b6357dea8cca1a875ab74e516" type="#_x0000_t75" style="height:15.75pt;width:126.75pt;" o:ole="t" filled="f" o:preferrelative="t" stroked="f" coordsize="21600,21600">
            <v:path/>
            <v:fill on="f" focussize="0,0"/>
            <v:stroke on="f" joinstyle="miter"/>
            <v:imagedata r:id="rId35" o:title="eqId6387251b6357dea8cca1a875ab74e51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t>，那么</w:t>
      </w:r>
      <w:r>
        <w:object>
          <v:shape id="_x0000_i1039" o:spt="75" alt="eqId6d10449bc77d692a7270e0f20a68cdf2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37" o:title="eqId6d10449bc77d692a7270e0f20a68cdf2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t>从小到大的顺序是（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</w:t>
      </w:r>
    </w:p>
    <w:p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0" o:spt="75" alt="eqIdf601a99c48622498a673472eb732f1f5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39" o:title="eqIdf601a99c48622498a673472eb732f1f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tab/>
      </w:r>
      <w:r>
        <w:t>B．</w:t>
      </w:r>
      <w:r>
        <w:object>
          <v:shape id="_x0000_i1041" o:spt="75" alt="eqIdef5ae4fd284d16146eec4d6a2c3d269b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41" o:title="eqIdef5ae4fd284d16146eec4d6a2c3d269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42" o:spt="75" alt="eqId64f17a47a34599255e214aca576d4293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43" o:title="eqId64f17a47a34599255e214aca576d429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tab/>
      </w:r>
      <w:r>
        <w:t>D．</w:t>
      </w:r>
      <w:r>
        <w:object>
          <v:shape id="_x0000_i1043" o:spt="75" alt="eqIdcdca9ab7d9725aa97ac0c9701f5d2581" type="#_x0000_t75" style="height:12.75pt;width:56.25pt;" o:ole="t" filled="f" o:preferrelative="t" stroked="f" coordsize="21600,21600">
            <v:path/>
            <v:fill on="f" focussize="0,0"/>
            <v:stroke on="f" joinstyle="miter"/>
            <v:imagedata r:id="rId45" o:title="eqIdcdca9ab7d9725aa97ac0c9701f5d258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</w:p>
    <w:p>
      <w:pPr>
        <w:spacing w:line="360" w:lineRule="auto"/>
        <w:jc w:val="left"/>
        <w:textAlignment w:val="center"/>
      </w:pPr>
      <w:r>
        <w:t>5．下列各式中，从左到右因式分解正确的是（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</w:t>
      </w:r>
      <w:r>
        <w:t>）</w:t>
      </w:r>
    </w:p>
    <w:p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 xml:space="preserve">A． </w:t>
      </w:r>
      <w:r>
        <w:object>
          <v:shape id="_x0000_i1044" o:spt="75" alt="eqId16f88b3220c1a52bc8424bfcda9218e6" type="#_x0000_t75" style="height:17.25pt;width:103.5pt;" o:ole="t" filled="f" o:preferrelative="t" stroked="f" coordsize="21600,21600">
            <v:path/>
            <v:fill on="f" focussize="0,0"/>
            <v:stroke on="f" joinstyle="miter"/>
            <v:imagedata r:id="rId47" o:title="eqId16f88b3220c1a52bc8424bfcda9218e6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tab/>
      </w:r>
      <w:r>
        <w:t xml:space="preserve">B． </w:t>
      </w:r>
      <w:r>
        <w:object>
          <v:shape id="_x0000_i1045" o:spt="75" alt="eqIda996857304be3242353730644d7e978b" type="#_x0000_t75" style="height:18.75pt;width:100.5pt;" o:ole="t" filled="f" o:preferrelative="t" stroked="f" coordsize="21600,21600">
            <v:path/>
            <v:fill on="f" focussize="0,0"/>
            <v:stroke on="f" joinstyle="miter"/>
            <v:imagedata r:id="rId49" o:title="eqIda996857304be3242353730644d7e978b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</w:p>
    <w:p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 xml:space="preserve">C． </w:t>
      </w:r>
      <w:r>
        <w:object>
          <v:shape id="_x0000_i1046" o:spt="75" alt="eqId8978ffdb68801f46cb8c1a33767f64de" type="#_x0000_t75" style="height:17.25pt;width:96pt;" o:ole="t" filled="f" o:preferrelative="t" stroked="f" coordsize="21600,21600">
            <v:path/>
            <v:fill on="f" focussize="0,0"/>
            <v:stroke on="f" joinstyle="miter"/>
            <v:imagedata r:id="rId51" o:title="eqId8978ffdb68801f46cb8c1a33767f64d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tab/>
      </w:r>
      <w:r>
        <w:t xml:space="preserve">D． </w:t>
      </w:r>
      <w:r>
        <w:object>
          <v:shape id="_x0000_i1047" o:spt="75" alt="eqId18ba448f5d3f2c091409e6692172ee6d" type="#_x0000_t75" style="height:18pt;width:150.75pt;" o:ole="t" filled="f" o:preferrelative="t" stroked="f" coordsize="21600,21600">
            <v:path/>
            <v:fill on="f" focussize="0,0"/>
            <v:stroke on="f" joinstyle="miter"/>
            <v:imagedata r:id="rId53" o:title="eqId18ba448f5d3f2c091409e6692172ee6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</w:p>
    <w:p>
      <w:pPr>
        <w:spacing w:line="360" w:lineRule="auto"/>
        <w:jc w:val="left"/>
        <w:textAlignment w:val="center"/>
      </w:pPr>
      <w:r>
        <w:t>6．若</w:t>
      </w:r>
      <w:r>
        <w:object>
          <v:shape id="_x0000_i1048" o:spt="75" alt="eqIdf7fbeee98d0d9345af7f59726837588d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55" o:title="eqIdf7fbeee98d0d9345af7f59726837588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t>在整数范围内可以进行因式分解，则常数</w:t>
      </w:r>
      <w:r>
        <w:rPr>
          <w:rFonts w:ascii="Times New Roman" w:hAnsi="Times New Roman" w:eastAsia="Times New Roman"/>
          <w:i/>
        </w:rPr>
        <w:t>a</w:t>
      </w:r>
      <w:r>
        <w:t>的值有（</w:t>
      </w:r>
      <w:r>
        <w:rPr>
          <w:rFonts w:ascii="Times New Roman" w:hAnsi="Times New Roman" w:eastAsia="Times New Roman"/>
          <w:kern w:val="0"/>
          <w:sz w:val="24"/>
          <w:szCs w:val="24"/>
        </w:rPr>
        <w:t>    </w:t>
      </w:r>
      <w:r>
        <w:t>）个</w:t>
      </w:r>
    </w:p>
    <w:p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A．2</w:t>
      </w:r>
      <w:r>
        <w:tab/>
      </w:r>
      <w:r>
        <w:t>B．4</w:t>
      </w:r>
      <w:r>
        <w:tab/>
      </w:r>
      <w:r>
        <w:t>C．6</w:t>
      </w:r>
      <w:r>
        <w:tab/>
      </w:r>
      <w:r>
        <w:t>D．8</w:t>
      </w:r>
    </w:p>
    <w:p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color w:val="000000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88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分）</w:t>
      </w:r>
    </w:p>
    <w:p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color w:val="000000"/>
          <w:szCs w:val="21"/>
        </w:rPr>
      </w:pPr>
      <w:bookmarkStart w:id="1" w:name="_Hlk140486017"/>
      <w:bookmarkStart w:id="2" w:name="_Hlk155610576"/>
      <w:bookmarkStart w:id="3" w:name="_Hlk137143681"/>
      <w:r>
        <w:rPr>
          <w:rFonts w:ascii="Times New Roman" w:hAnsi="Times New Roman" w:eastAsia="黑体"/>
          <w:bCs/>
          <w:color w:val="000000"/>
          <w:szCs w:val="21"/>
        </w:rPr>
        <w:t>二、填空题（本大题共</w:t>
      </w:r>
      <w:r>
        <w:rPr>
          <w:rFonts w:hint="eastAsia" w:ascii="Times New Roman" w:hAnsi="Times New Roman" w:eastAsia="黑体"/>
          <w:bCs/>
          <w:color w:val="000000"/>
          <w:szCs w:val="21"/>
        </w:rPr>
        <w:t>12</w:t>
      </w:r>
      <w:r>
        <w:rPr>
          <w:rFonts w:ascii="Times New Roman" w:hAnsi="Times New Roman" w:eastAsia="黑体"/>
          <w:bCs/>
          <w:color w:val="000000"/>
          <w:szCs w:val="21"/>
        </w:rPr>
        <w:t>小题，每小题</w:t>
      </w:r>
      <w:r>
        <w:rPr>
          <w:rFonts w:hint="eastAsia" w:ascii="Times New Roman" w:hAnsi="Times New Roman" w:eastAsia="黑体"/>
          <w:bCs/>
          <w:color w:val="000000"/>
          <w:szCs w:val="21"/>
        </w:rPr>
        <w:t>2</w:t>
      </w:r>
      <w:r>
        <w:rPr>
          <w:rFonts w:ascii="Times New Roman" w:hAnsi="Times New Roman" w:eastAsia="黑体"/>
          <w:bCs/>
          <w:color w:val="000000"/>
          <w:szCs w:val="21"/>
        </w:rPr>
        <w:t>分，满分</w:t>
      </w:r>
      <w:r>
        <w:rPr>
          <w:rFonts w:hint="eastAsia" w:ascii="Times New Roman" w:hAnsi="Times New Roman" w:eastAsia="黑体"/>
          <w:bCs/>
          <w:color w:val="000000"/>
          <w:szCs w:val="21"/>
        </w:rPr>
        <w:t>24</w:t>
      </w:r>
      <w:r>
        <w:rPr>
          <w:rFonts w:ascii="Times New Roman" w:hAnsi="Times New Roman" w:eastAsia="黑体"/>
          <w:bCs/>
          <w:color w:val="000000"/>
          <w:szCs w:val="21"/>
        </w:rPr>
        <w:t>分）</w:t>
      </w:r>
    </w:p>
    <w:bookmarkEnd w:id="1"/>
    <w:bookmarkEnd w:id="2"/>
    <w:bookmarkEnd w:id="3"/>
    <w:p>
      <w:pPr>
        <w:spacing w:line="360" w:lineRule="auto"/>
        <w:jc w:val="left"/>
        <w:textAlignment w:val="center"/>
      </w:pPr>
      <w:r>
        <w:t>7．单项式</w:t>
      </w:r>
      <w:r>
        <w:object>
          <v:shape id="_x0000_i1049" o:spt="75" alt="eqId76caf684a8459be05bde2d555446c4cc" type="#_x0000_t75" style="height:28.5pt;width:41.25pt;" o:ole="t" filled="f" o:preferrelative="t" stroked="f" coordsize="21600,21600">
            <v:path/>
            <v:fill on="f" focussize="0,0"/>
            <v:stroke on="f" joinstyle="miter"/>
            <v:imagedata r:id="rId57" o:title="eqId76caf684a8459be05bde2d555446c4c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t>的系数是</w:t>
      </w:r>
      <w:r>
        <w:rPr>
          <w:rFonts w:ascii="Times New Roman" w:hAnsi="Times New Roman" w:eastAsia="Times New Roman"/>
          <w:u w:val="single"/>
        </w:rPr>
        <w:t xml:space="preserve">          </w:t>
      </w:r>
      <w:r>
        <w:t>．</w:t>
      </w:r>
    </w:p>
    <w:p>
      <w:pPr>
        <w:spacing w:line="360" w:lineRule="auto"/>
        <w:jc w:val="left"/>
        <w:textAlignment w:val="center"/>
      </w:pPr>
      <w:r>
        <w:t>8．已知</w:t>
      </w:r>
      <w:r>
        <w:object>
          <v:shape id="_x0000_i1050" o:spt="75" alt="eqIda7d6fc8dd896e12b0c00b12363da9e1f" type="#_x0000_t75" style="height:15.75pt;width:37.5pt;" o:ole="t" filled="f" o:preferrelative="t" stroked="f" coordsize="21600,21600">
            <v:path/>
            <v:fill on="f" focussize="0,0"/>
            <v:stroke on="f" joinstyle="miter"/>
            <v:imagedata r:id="rId59" o:title="eqIda7d6fc8dd896e12b0c00b12363da9e1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t>与</w:t>
      </w:r>
      <w:r>
        <w:object>
          <v:shape id="_x0000_i1051" o:spt="75" alt="eqIdbbdca1225ecdb8d9aff974c7b44e9a13" type="#_x0000_t75" style="height:27pt;width:33.75pt;" o:ole="t" filled="f" o:preferrelative="t" stroked="f" coordsize="21600,21600">
            <v:path/>
            <v:fill on="f" focussize="0,0"/>
            <v:stroke on="f" joinstyle="miter"/>
            <v:imagedata r:id="rId61" o:title="eqIdbbdca1225ecdb8d9aff974c7b44e9a1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t>是同类项，则</w:t>
      </w:r>
      <w:r>
        <w:object>
          <v:shape id="_x0000_i1052" o:spt="75" alt="eqIdbced2a1c7ae4443e530a5d94437ac21a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63" o:title="eqIdbced2a1c7ae4443e530a5d94437ac21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     </w:t>
      </w:r>
      <w:r>
        <w:t>．</w:t>
      </w:r>
    </w:p>
    <w:p>
      <w:pPr>
        <w:spacing w:line="360" w:lineRule="auto"/>
        <w:jc w:val="left"/>
        <w:textAlignment w:val="center"/>
      </w:pPr>
      <w:r>
        <w:t>9．多项式</w:t>
      </w:r>
      <w:r>
        <w:object>
          <v:shape id="_x0000_i1053" o:spt="75" alt="eqId9d2f17df6899d36631f2159f0e46d7f2" type="#_x0000_t75" style="height:27pt;width:108.75pt;" o:ole="t" filled="f" o:preferrelative="t" stroked="f" coordsize="21600,21600">
            <v:path/>
            <v:fill on="f" focussize="0,0"/>
            <v:stroke on="f" joinstyle="miter"/>
            <v:imagedata r:id="rId65" o:title="eqId9d2f17df6899d36631f2159f0e46d7f2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t>合并同类项后不含</w:t>
      </w:r>
      <w:r>
        <w:object>
          <v:shape id="_x0000_i1054" o:spt="75" alt="eqId6f29d5f376c75c41ae6af0c8a8565449" type="#_x0000_t75" style="height:11.25pt;width:13.5pt;" o:ole="t" filled="f" o:preferrelative="t" stroked="f" coordsize="21600,21600">
            <v:path/>
            <v:fill on="f" focussize="0,0"/>
            <v:stroke on="f" joinstyle="miter"/>
            <v:imagedata r:id="rId67" o:title="eqId6f29d5f376c75c41ae6af0c8a856544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  <w:r>
        <w:t>项，则</w:t>
      </w:r>
      <w:r>
        <w:object>
          <v:shape id="_x0000_i1055" o:spt="75" alt="eqIdf0a532e15e232cb4b99a8d4d07c895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69" o:title="eqIdf0a532e15e232cb4b99a8d4d07c8957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t>的值是</w:t>
      </w:r>
      <w:r>
        <w:rPr>
          <w:rFonts w:ascii="Times New Roman" w:hAnsi="Times New Roman" w:eastAsia="Times New Roman"/>
          <w:u w:val="single"/>
        </w:rPr>
        <w:t xml:space="preserve">      </w:t>
      </w:r>
      <w:r>
        <w:t>．</w:t>
      </w:r>
    </w:p>
    <w:p>
      <w:pPr>
        <w:spacing w:line="360" w:lineRule="auto"/>
        <w:jc w:val="left"/>
        <w:textAlignment w:val="center"/>
      </w:pPr>
      <w:r>
        <w:t>10．如果</w:t>
      </w:r>
      <w:r>
        <w:object>
          <v:shape id="_x0000_i1056" o:spt="75" alt="eqId192a91c97d658455f1405f9dc8c7ec47" type="#_x0000_t75" style="height:13.5pt;width:67.5pt;" o:ole="t" filled="f" o:preferrelative="t" stroked="f" coordsize="21600,21600">
            <v:path/>
            <v:fill on="f" focussize="0,0"/>
            <v:stroke on="f" joinstyle="miter"/>
            <v:imagedata r:id="rId71" o:title="eqId192a91c97d658455f1405f9dc8c7ec47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t>，</w:t>
      </w:r>
      <w:r>
        <w:object>
          <v:shape id="_x0000_i1057" o:spt="75" alt="eqId53d56de868d10961f998f54a6ab0e6d9" type="#_x0000_t75" style="height:13.5pt;width:70.5pt;" o:ole="t" filled="f" o:preferrelative="t" stroked="f" coordsize="21600,21600">
            <v:path/>
            <v:fill on="f" focussize="0,0"/>
            <v:stroke on="f" joinstyle="miter"/>
            <v:imagedata r:id="rId73" o:title="eqId53d56de868d10961f998f54a6ab0e6d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t>，且</w:t>
      </w:r>
      <w:r>
        <w:object>
          <v:shape id="_x0000_i1058" o:spt="75" alt="eqId54083e4bb29f72f69df0fbdd02ee263a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75" o:title="eqId54083e4bb29f72f69df0fbdd02ee263a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t>，那么</w:t>
      </w:r>
      <w:r>
        <w:object>
          <v:shape id="_x0000_i1059" o:spt="75" alt="eqId26308ea6d8f321d27acbd7f9b131f9f1" type="#_x0000_t75" style="height:12.75pt;width:19.5pt;" o:ole="t" filled="f" o:preferrelative="t" stroked="f" coordsize="21600,21600">
            <v:path/>
            <v:fill on="f" focussize="0,0"/>
            <v:stroke on="f" joinstyle="miter"/>
            <v:imagedata r:id="rId77" o:title="eqId26308ea6d8f321d27acbd7f9b131f9f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   </w:t>
      </w:r>
      <w:r>
        <w:t>．</w:t>
      </w:r>
    </w:p>
    <w:p>
      <w:pPr>
        <w:spacing w:line="360" w:lineRule="auto"/>
        <w:jc w:val="left"/>
        <w:textAlignment w:val="center"/>
      </w:pPr>
      <w:r>
        <w:t>11．把多项式</w:t>
      </w:r>
      <w:r>
        <w:object>
          <v:shape id="_x0000_i1060" o:spt="75" alt="eqIdefd27c401c163c88a7f373d20ba3dfa3" type="#_x0000_t75" style="height:15.75pt;width:102.75pt;" o:ole="t" filled="f" o:preferrelative="t" stroked="f" coordsize="21600,21600">
            <v:path/>
            <v:fill on="f" focussize="0,0"/>
            <v:stroke on="f" joinstyle="miter"/>
            <v:imagedata r:id="rId79" o:title="eqIdefd27c401c163c88a7f373d20ba3dfa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t>按字母</w:t>
      </w:r>
      <w:r>
        <w:object>
          <v:shape id="_x0000_i1061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81" o:title="eqIdd053b14c8588eee2acbbe44fc37a688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t>作降幂排列是</w:t>
      </w:r>
      <w:r>
        <w:rPr>
          <w:rFonts w:ascii="Times New Roman" w:hAnsi="Times New Roman" w:eastAsia="Times New Roman"/>
          <w:u w:val="single"/>
        </w:rPr>
        <w:t xml:space="preserve">           </w:t>
      </w:r>
      <w:r>
        <w:t>．</w:t>
      </w:r>
    </w:p>
    <w:p>
      <w:pPr>
        <w:spacing w:line="360" w:lineRule="auto"/>
        <w:jc w:val="left"/>
        <w:textAlignment w:val="center"/>
      </w:pPr>
      <w:r>
        <w:t>12．整式</w:t>
      </w:r>
      <w:r>
        <w:object>
          <v:shape id="_x0000_i1062" o:spt="75" alt="eqId76ad0535fb8fe6a9d906bf3fcb763702" type="#_x0000_t75" style="height:29.25pt;width:79.5pt;" o:ole="t" filled="f" o:preferrelative="t" stroked="f" coordsize="21600,21600">
            <v:path/>
            <v:fill on="f" focussize="0,0"/>
            <v:stroke on="f" joinstyle="miter"/>
            <v:imagedata r:id="rId83" o:title="eqId76ad0535fb8fe6a9d906bf3fcb76370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t>的三次项系数是</w:t>
      </w:r>
      <w:r>
        <w:rPr>
          <w:rFonts w:ascii="Times New Roman" w:hAnsi="Times New Roman" w:eastAsia="Times New Roman"/>
          <w:u w:val="single"/>
        </w:rPr>
        <w:t xml:space="preserve">         </w:t>
      </w:r>
      <w:r>
        <w:t>．</w:t>
      </w:r>
    </w:p>
    <w:p>
      <w:pPr>
        <w:spacing w:line="360" w:lineRule="auto"/>
        <w:jc w:val="left"/>
        <w:textAlignment w:val="center"/>
      </w:pPr>
      <w:r>
        <w:t>13．计算：</w:t>
      </w:r>
      <w:r>
        <w:object>
          <v:shape id="_x0000_i1063" o:spt="75" alt="eqId7b41c8c21028d056e3b529e6e2f28c38" type="#_x0000_t75" style="height:25.5pt;width:47.25pt;" o:ole="t" filled="f" o:preferrelative="t" stroked="f" coordsize="21600,21600">
            <v:path/>
            <v:fill on="f" focussize="0,0"/>
            <v:stroke on="f" joinstyle="miter"/>
            <v:imagedata r:id="rId85" o:title="eqId7b41c8c21028d056e3b529e6e2f28c38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t>=</w:t>
      </w:r>
      <w:r>
        <w:rPr>
          <w:rFonts w:ascii="Times New Roman" w:hAnsi="Times New Roman" w:eastAsia="Times New Roman"/>
          <w:u w:val="single"/>
        </w:rPr>
        <w:t xml:space="preserve">           </w:t>
      </w:r>
      <w:r>
        <w:t>．</w:t>
      </w:r>
    </w:p>
    <w:p>
      <w:pPr>
        <w:spacing w:line="360" w:lineRule="auto"/>
        <w:jc w:val="left"/>
        <w:textAlignment w:val="center"/>
      </w:pPr>
      <w:r>
        <w:t>14．若</w:t>
      </w:r>
      <w:r>
        <w:rPr>
          <w:rFonts w:ascii="Times New Roman" w:hAnsi="Times New Roman" w:eastAsia="Times New Roman"/>
          <w:i/>
        </w:rPr>
        <w:t>m</w:t>
      </w:r>
      <w:r>
        <w:t>、</w:t>
      </w:r>
      <w:r>
        <w:rPr>
          <w:rFonts w:ascii="Times New Roman" w:hAnsi="Times New Roman" w:eastAsia="Times New Roman"/>
          <w:i/>
        </w:rPr>
        <w:t>n</w:t>
      </w:r>
      <w:r>
        <w:t>满足</w:t>
      </w:r>
      <w:r>
        <w:object>
          <v:shape id="_x0000_i1064" o:spt="75" alt="eqId1651a0abf75cc11d019375f9824e0500" type="#_x0000_t75" style="height:12.75pt;width:60.75pt;" o:ole="t" filled="f" o:preferrelative="t" stroked="f" coordsize="21600,21600">
            <v:path/>
            <v:fill on="f" focussize="0,0"/>
            <v:stroke on="f" joinstyle="miter"/>
            <v:imagedata r:id="rId87" o:title="eqId1651a0abf75cc11d019375f9824e050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t>，则</w:t>
      </w:r>
      <w:r>
        <w:object>
          <v:shape id="_x0000_i1065" o:spt="75" alt="eqId9d237fe96e7dc7eeb4843ce95efd492e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89" o:title="eqId9d237fe96e7dc7eeb4843ce95efd492e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    </w:t>
      </w:r>
      <w:r>
        <w:t>．</w:t>
      </w:r>
    </w:p>
    <w:p>
      <w:pPr>
        <w:spacing w:line="360" w:lineRule="auto"/>
        <w:jc w:val="left"/>
        <w:textAlignment w:val="center"/>
      </w:pPr>
      <w:r>
        <w:t>15．分解因式：</w:t>
      </w:r>
      <w:r>
        <w:object>
          <v:shape id="_x0000_i1066" o:spt="75" alt="eqId4ac073ac4e4e08381a467f8c163157c8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91" o:title="eqId4ac073ac4e4e08381a467f8c163157c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  </w:t>
      </w:r>
    </w:p>
    <w:p>
      <w:pPr>
        <w:spacing w:line="360" w:lineRule="auto"/>
        <w:jc w:val="left"/>
        <w:textAlignment w:val="center"/>
      </w:pPr>
      <w:r>
        <w:t>16．若负有理数</w:t>
      </w:r>
      <w:r>
        <w:object>
          <v:shape id="_x0000_i1067" o:spt="75" alt="eqId294f5ba74cdf695fc9a8a8e52f421328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3" o:title="eqId294f5ba74cdf695fc9a8a8e52f42132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t>使得</w:t>
      </w:r>
      <w:r>
        <w:object>
          <v:shape id="_x0000_i1068" o:spt="75" alt="eqId3edc55798d10ceded9e950b79f95439a" type="#_x0000_t75" style="height:12pt;width:54.75pt;" o:ole="t" filled="f" o:preferrelative="t" stroked="f" coordsize="21600,21600">
            <v:path/>
            <v:fill on="f" focussize="0,0"/>
            <v:stroke on="f" joinstyle="miter"/>
            <v:imagedata r:id="rId95" o:title="eqId3edc55798d10ceded9e950b79f95439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t>是一个完全平方式，则</w:t>
      </w:r>
      <w:r>
        <w:object>
          <v:shape id="_x0000_i1069" o:spt="75" alt="eqIda6c57bbef89a37f1a3808c0ceeac0c22" type="#_x0000_t75" style="height:9.75pt;width:19.5pt;" o:ole="t" filled="f" o:preferrelative="t" stroked="f" coordsize="21600,21600">
            <v:path/>
            <v:fill on="f" focussize="0,0"/>
            <v:stroke on="f" joinstyle="miter"/>
            <v:imagedata r:id="rId97" o:title="eqIda6c57bbef89a37f1a3808c0ceeac0c2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</w:t>
      </w:r>
    </w:p>
    <w:p>
      <w:pPr>
        <w:spacing w:line="360" w:lineRule="auto"/>
        <w:jc w:val="left"/>
        <w:textAlignment w:val="center"/>
      </w:pPr>
      <w:r>
        <w:t>17．北宋沈括在《梦溪笔谈》中首创“隙积术”，引出一个酒坛问题：如图，酒馆店家将酒坛一层层堆放，第一层长有4个酒坛，宽有3个酒坛，往下每一层长宽皆比上一层多一个酒坛，则第</w:t>
      </w:r>
      <w:r>
        <w:rPr>
          <w:rFonts w:ascii="Times New Roman" w:hAnsi="Times New Roman" w:eastAsia="Times New Roman"/>
          <w:i/>
        </w:rPr>
        <w:t>n</w:t>
      </w:r>
      <w:r>
        <w:t>层酒坛的个数比第一层酒坛的个数多</w:t>
      </w:r>
      <w:r>
        <w:rPr>
          <w:rFonts w:ascii="Times New Roman" w:hAnsi="Times New Roman" w:eastAsia="Times New Roman"/>
          <w:u w:val="single"/>
        </w:rPr>
        <w:t xml:space="preserve">     </w:t>
      </w:r>
      <w:r>
        <w:t>个．（用含</w:t>
      </w:r>
      <w:r>
        <w:rPr>
          <w:rFonts w:ascii="Times New Roman" w:hAnsi="Times New Roman" w:eastAsia="Times New Roman"/>
          <w:i/>
        </w:rPr>
        <w:t>n</w:t>
      </w:r>
      <w:r>
        <w:t>的代数式表示）</w:t>
      </w:r>
    </w:p>
    <w:p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965200" cy="940435"/>
            <wp:effectExtent l="0" t="0" r="0" b="12065"/>
            <wp:docPr id="100003" name="图片 100003" descr="@@@5cb2e15e-633d-479f-977b-157d396f9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5cb2e15e-633d-479f-977b-157d396f9782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94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黑体"/>
          <w:bCs/>
          <w:color w:val="000000"/>
          <w:szCs w:val="21"/>
        </w:rPr>
      </w:pPr>
      <w:r>
        <w:t>18．已知</w:t>
      </w:r>
      <w:r>
        <w:object>
          <v:shape id="_x0000_i1070" o:spt="75" alt="eqIdf485290fd955c3d692bec1482f2ca43f" type="#_x0000_t75" style="height:12.75pt;width:232.5pt;" o:ole="t" filled="f" o:preferrelative="t" stroked="f" coordsize="21600,21600">
            <v:path/>
            <v:fill on="f" focussize="0,0"/>
            <v:stroke on="f" joinstyle="miter"/>
            <v:imagedata r:id="rId100" o:title="eqIdf485290fd955c3d692bec1482f2ca43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t>，则</w:t>
      </w:r>
      <w:r>
        <w:object>
          <v:shape id="_x0000_i1071" o:spt="75" alt="eqId629abc79d5be8093ee40ef9f6eb19337" type="#_x0000_t75" style="height:12pt;width:111pt;" o:ole="t" filled="f" o:preferrelative="t" stroked="f" coordsize="21600,21600">
            <v:path/>
            <v:fill on="f" focussize="0,0"/>
            <v:stroke on="f" joinstyle="miter"/>
            <v:imagedata r:id="rId102" o:title="eqId629abc79d5be8093ee40ef9f6eb1933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object>
          <v:shape id="_x0000_i1072" o:spt="75" alt="eqId6706fe00b4e231e62d9ecbec567d526b" type="#_x0000_t75" style="height:7.5pt;width:9pt;" o:ole="t" filled="f" o:preferrelative="t" stroked="f" coordsize="21600,21600">
            <v:path/>
            <v:fill on="f" focussize="0,0"/>
            <v:stroke on="f" joinstyle="miter"/>
            <v:imagedata r:id="rId104" o:title="eqId6706fe00b4e231e62d9ecbec567d526b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Times New Roman" w:hAnsi="Times New Roman" w:eastAsia="Times New Roman"/>
          <w:u w:val="single"/>
        </w:rPr>
        <w:t xml:space="preserve">           </w:t>
      </w:r>
      <w:r>
        <w:t>．</w:t>
      </w:r>
    </w:p>
    <w:p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color w:val="000000"/>
          <w:szCs w:val="21"/>
        </w:rPr>
      </w:pPr>
      <w:r>
        <w:rPr>
          <w:rFonts w:hint="eastAsia" w:ascii="Times New Roman" w:hAnsi="Times New Roman" w:eastAsia="黑体"/>
          <w:bCs/>
          <w:color w:val="000000"/>
          <w:szCs w:val="21"/>
        </w:rPr>
        <w:t>三、</w:t>
      </w:r>
      <w:r>
        <w:rPr>
          <w:rFonts w:ascii="Times New Roman" w:hAnsi="Times New Roman" w:eastAsia="黑体"/>
          <w:bCs/>
          <w:color w:val="000000"/>
          <w:szCs w:val="21"/>
        </w:rPr>
        <w:t>解答题（本大题共</w:t>
      </w:r>
      <w:r>
        <w:rPr>
          <w:rFonts w:hint="eastAsia" w:ascii="Times New Roman" w:hAnsi="Times New Roman" w:eastAsia="黑体"/>
          <w:bCs/>
          <w:color w:val="000000"/>
          <w:szCs w:val="21"/>
        </w:rPr>
        <w:t>9</w:t>
      </w:r>
      <w:r>
        <w:rPr>
          <w:rFonts w:ascii="Times New Roman" w:hAnsi="Times New Roman" w:eastAsia="黑体"/>
          <w:bCs/>
          <w:color w:val="000000"/>
          <w:szCs w:val="21"/>
        </w:rPr>
        <w:t>小题，满分</w:t>
      </w:r>
      <w:r>
        <w:rPr>
          <w:rFonts w:hint="eastAsia" w:ascii="Times New Roman" w:hAnsi="Times New Roman" w:eastAsia="黑体"/>
          <w:bCs/>
          <w:color w:val="000000"/>
          <w:szCs w:val="21"/>
        </w:rPr>
        <w:t>64</w:t>
      </w:r>
      <w:r>
        <w:rPr>
          <w:rFonts w:ascii="Times New Roman" w:hAnsi="Times New Roman" w:eastAsia="黑体"/>
          <w:bCs/>
          <w:color w:val="000000"/>
          <w:szCs w:val="21"/>
        </w:rPr>
        <w:t>分．解答应写出文字说明，证明过程或演算步骤）</w:t>
      </w:r>
    </w:p>
    <w:bookmarkEnd w:id="0"/>
    <w:p>
      <w:pPr>
        <w:spacing w:line="360" w:lineRule="auto"/>
        <w:jc w:val="left"/>
        <w:textAlignment w:val="center"/>
      </w:pPr>
      <w:r>
        <w:t>19．</w:t>
      </w:r>
      <w:r>
        <w:rPr>
          <w:rFonts w:hint="eastAsia" w:ascii="黑体" w:hAnsi="黑体" w:eastAsia="黑体" w:cs="黑体"/>
        </w:rPr>
        <w:t>（本题6分）</w:t>
      </w:r>
      <w:r>
        <w:t>化简：</w:t>
      </w:r>
      <w:r>
        <w:object>
          <v:shape id="_x0000_i1073" o:spt="75" alt="eqIde1d12296f0d9f180ce93a868a7c63e85" type="#_x0000_t75" style="height:27pt;width:128.25pt;" o:ole="t" filled="f" o:preferrelative="t" stroked="f" coordsize="21600,21600">
            <v:path/>
            <v:fill on="f" focussize="0,0"/>
            <v:stroke on="f" joinstyle="miter"/>
            <v:imagedata r:id="rId106" o:title="eqIde1d12296f0d9f180ce93a868a7c63e8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t>；</w:t>
      </w: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  <w:r>
        <w:t>20．</w:t>
      </w:r>
      <w:r>
        <w:rPr>
          <w:rFonts w:hint="eastAsia" w:ascii="黑体" w:hAnsi="黑体" w:eastAsia="黑体" w:cs="黑体"/>
        </w:rPr>
        <w:t>（本题6分）</w:t>
      </w:r>
      <w:r>
        <w:t>计算：</w:t>
      </w:r>
      <w:r>
        <w:object>
          <v:shape id="_x0000_i1074" o:spt="75" alt="eqId72e74b4b999c627b65705d82bc6d217e" type="#_x0000_t75" style="height:30.75pt;width:176.25pt;" o:ole="t" filled="f" o:preferrelative="t" stroked="f" coordsize="21600,21600">
            <v:path/>
            <v:fill on="f" focussize="0,0"/>
            <v:stroke on="f" joinstyle="miter"/>
            <v:imagedata r:id="rId108" o:title="eqId72e74b4b999c627b65705d82bc6d21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</w:p>
    <w:p>
      <w:pPr>
        <w:spacing w:line="360" w:lineRule="auto"/>
        <w:jc w:val="left"/>
        <w:textAlignment w:val="center"/>
      </w:pPr>
      <w:r>
        <w:t>21．</w:t>
      </w:r>
      <w:r>
        <w:rPr>
          <w:rFonts w:hint="eastAsia" w:ascii="黑体" w:hAnsi="黑体" w:eastAsia="黑体" w:cs="黑体"/>
        </w:rPr>
        <w:t>（本题6分）</w:t>
      </w:r>
      <w:r>
        <w:t>计算：</w:t>
      </w:r>
      <w:r>
        <w:object>
          <v:shape id="_x0000_i1075" o:spt="75" alt="eqId8f3fdccb8de478f00e11788465d11957" type="#_x0000_t75" style="height:17.25pt;width:108.75pt;" o:ole="t" filled="f" o:preferrelative="t" stroked="f" coordsize="21600,21600">
            <v:path/>
            <v:fill on="f" focussize="0,0"/>
            <v:stroke on="f" joinstyle="miter"/>
            <v:imagedata r:id="rId110" o:title="eqId8f3fdccb8de478f00e11788465d1195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  <w:r>
        <w:t>22．</w:t>
      </w:r>
      <w:r>
        <w:rPr>
          <w:rFonts w:hint="eastAsia" w:ascii="黑体" w:hAnsi="黑体" w:eastAsia="黑体" w:cs="黑体"/>
        </w:rPr>
        <w:t>（本题6分）</w:t>
      </w:r>
      <w:r>
        <w:t>计算：</w:t>
      </w:r>
      <w:r>
        <w:object>
          <v:shape id="_x0000_i1076" o:spt="75" alt="eqId18fb9edef53f1cbc2b5cf512028fc8de" type="#_x0000_t75" style="height:18.75pt;width:142.5pt;" o:ole="t" filled="f" o:preferrelative="t" stroked="f" coordsize="21600,21600">
            <v:path/>
            <v:fill on="f" focussize="0,0"/>
            <v:stroke on="f" joinstyle="miter"/>
            <v:imagedata r:id="rId112" o:title="eqId18fb9edef53f1cbc2b5cf512028fc8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  <w:r>
        <w:t>23．</w:t>
      </w:r>
      <w:r>
        <w:rPr>
          <w:rFonts w:hint="eastAsia" w:ascii="黑体" w:hAnsi="黑体" w:eastAsia="黑体" w:cs="黑体"/>
        </w:rPr>
        <w:t>（本题6分）</w:t>
      </w:r>
      <w:r>
        <w:t>计算：</w:t>
      </w:r>
      <w:r>
        <w:object>
          <v:shape id="_x0000_i1077" o:spt="75" alt="eqId0d5da53f0d4a2e82c6fb26f1ab643943" type="#_x0000_t75" style="height:30pt;width:207.75pt;" o:ole="t" filled="f" o:preferrelative="t" stroked="f" coordsize="21600,21600">
            <v:path/>
            <v:fill on="f" focussize="0,0"/>
            <v:stroke on="f" joinstyle="miter"/>
            <v:imagedata r:id="rId114" o:title="eqId0d5da53f0d4a2e82c6fb26f1ab64394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t>．</w:t>
      </w: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  <w:r>
        <w:t>24．</w:t>
      </w:r>
      <w:r>
        <w:rPr>
          <w:rFonts w:hint="eastAsia" w:ascii="黑体" w:hAnsi="黑体" w:eastAsia="黑体" w:cs="黑体"/>
        </w:rPr>
        <w:t>（本题8分）</w:t>
      </w:r>
      <w:r>
        <w:t>因式分解：</w:t>
      </w:r>
    </w:p>
    <w:p>
      <w:pPr>
        <w:spacing w:line="360" w:lineRule="auto"/>
        <w:jc w:val="left"/>
        <w:textAlignment w:val="center"/>
      </w:pPr>
      <w:r>
        <w:t>(1)</w:t>
      </w:r>
      <w:r>
        <w:object>
          <v:shape id="_x0000_i1078" o:spt="75" alt="eqId8eeb343d5788996773c2790e989ed53c" type="#_x0000_t75" style="height:18pt;width:96.75pt;" o:ole="t" filled="f" o:preferrelative="t" stroked="f" coordsize="21600,21600">
            <v:path/>
            <v:fill on="f" focussize="0,0"/>
            <v:stroke on="f" joinstyle="miter"/>
            <v:imagedata r:id="rId116" o:title="eqId8eeb343d5788996773c2790e989ed53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t>；；</w:t>
      </w:r>
      <w:r>
        <w:rPr>
          <w:rFonts w:hint="eastAsia"/>
        </w:rPr>
        <w:t xml:space="preserve">                        </w:t>
      </w:r>
      <w:r>
        <w:t>(2)</w:t>
      </w:r>
      <w:r>
        <w:object>
          <v:shape id="_x0000_i1079" o:spt="75" alt="eqIdcd612b502aba9bee2fb0147d5273f99d" type="#_x0000_t75" style="height:15.75pt;width:79.5pt;" o:ole="t" filled="f" o:preferrelative="t" stroked="f" coordsize="21600,21600">
            <v:path/>
            <v:fill on="f" focussize="0,0"/>
            <v:stroke on="f" joinstyle="miter"/>
            <v:imagedata r:id="rId118" o:title="eqIdcd612b502aba9bee2fb0147d5273f99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t>．</w:t>
      </w: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  <w:r>
        <w:t>25．</w:t>
      </w:r>
      <w:r>
        <w:rPr>
          <w:rFonts w:hint="eastAsia" w:ascii="黑体" w:hAnsi="黑体" w:eastAsia="黑体" w:cs="黑体"/>
        </w:rPr>
        <w:t>（本题8分）</w:t>
      </w:r>
      <w:r>
        <w:t>先化简，再求值</w:t>
      </w:r>
    </w:p>
    <w:p>
      <w:pPr>
        <w:spacing w:line="360" w:lineRule="auto"/>
        <w:jc w:val="left"/>
        <w:textAlignment w:val="center"/>
      </w:pPr>
      <w:r>
        <w:object>
          <v:shape id="_x0000_i1080" o:spt="75" alt="eqIdefc0a1121c24be18fa0156f5cfc65588" type="#_x0000_t75" style="height:19.5pt;width:105pt;" o:ole="t" filled="f" o:preferrelative="t" stroked="f" coordsize="21600,21600">
            <v:path/>
            <v:fill on="f" focussize="0,0"/>
            <v:stroke on="f" joinstyle="miter"/>
            <v:imagedata r:id="rId120" o:title="eqIdefc0a1121c24be18fa0156f5cfc6558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t>，其中</w:t>
      </w:r>
      <w:r>
        <w:object>
          <v:shape id="_x0000_i1081" o:spt="75" alt="eqId1415173e32d0e6e7820b23e9df460055" type="#_x0000_t75" style="height:27pt;width:31.5pt;" o:ole="t" filled="f" o:preferrelative="t" stroked="f" coordsize="21600,21600">
            <v:path/>
            <v:fill on="f" focussize="0,0"/>
            <v:stroke on="f" joinstyle="miter"/>
            <v:imagedata r:id="rId122" o:title="eqId1415173e32d0e6e7820b23e9df46005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t>，</w:t>
      </w:r>
      <w:r>
        <w:object>
          <v:shape id="_x0000_i1082" o:spt="75" alt="eqId1592fe97bb8cd054bddf0344487d7882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4" o:title="eqId1592fe97bb8cd054bddf0344487d788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3">
            <o:LockedField>false</o:LockedField>
          </o:OLEObject>
        </w:object>
      </w:r>
      <w:r>
        <w:t>．</w:t>
      </w: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  <w:r>
        <w:t>26．</w:t>
      </w:r>
      <w:r>
        <w:rPr>
          <w:rFonts w:hint="eastAsia" w:ascii="黑体" w:hAnsi="黑体" w:eastAsia="黑体" w:cs="黑体"/>
        </w:rPr>
        <w:t>（本题8分）</w:t>
      </w:r>
      <w:r>
        <w:t>（</w:t>
      </w:r>
      <w:r>
        <w:object>
          <v:shape id="_x0000_i1083" o:spt="75" alt="eqIdbdaa19de263700a15fcf213d64a8cd57" type="#_x0000_t75" style="height:11.25pt;width:6pt;" o:ole="t" filled="f" o:preferrelative="t" stroked="f" coordsize="21600,21600">
            <v:path/>
            <v:fill on="f" focussize="0,0"/>
            <v:stroke on="f" joinstyle="miter"/>
            <v:imagedata r:id="rId126" o:title="eqIdbdaa19de263700a15fcf213d64a8cd5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5">
            <o:LockedField>false</o:LockedField>
          </o:OLEObject>
        </w:object>
      </w:r>
      <w:r>
        <w:t>）已知</w:t>
      </w:r>
      <w:r>
        <w:object>
          <v:shape id="_x0000_i1084" o:spt="75" alt="eqId50e9bb739c999aedd4239ce1cd399d34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128" o:title="eqId50e9bb739c999aedd4239ce1cd399d3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t>，</w:t>
      </w:r>
      <w:r>
        <w:object>
          <v:shape id="_x0000_i1085" o:spt="75" alt="eqIdfc725972e8affc56117e1e76fd6a9264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30" o:title="eqIdfc725972e8affc56117e1e76fd6a926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t>，且</w:t>
      </w:r>
      <w:r>
        <w:object>
          <v:shape id="_x0000_i1086" o:spt="75" alt="eqId0de2ec61a11e6aa3db14a0a4ccfdf7be" type="#_x0000_t75" style="height:11.25pt;width:33.75pt;" o:ole="t" filled="f" o:preferrelative="t" stroked="f" coordsize="21600,21600">
            <v:path/>
            <v:fill on="f" focussize="0,0"/>
            <v:stroke on="f" joinstyle="miter"/>
            <v:imagedata r:id="rId132" o:title="eqId0de2ec61a11e6aa3db14a0a4ccfdf7b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t>的值与</w:t>
      </w:r>
      <w:r>
        <w:object>
          <v:shape id="_x0000_i1087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34" o:title="eqId81dea63b8ce3e51adf66cf7b9982a24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t>无关，求</w:t>
      </w:r>
      <w:r>
        <w:object>
          <v:shape id="_x0000_i1088" o:spt="75" alt="eqIdf0a532e15e232cb4b99a8d4d07c895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69" o:title="eqIdf0a532e15e232cb4b99a8d4d07c8957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5">
            <o:LockedField>false</o:LockedField>
          </o:OLEObject>
        </w:object>
      </w:r>
      <w:r>
        <w:t>的值；</w:t>
      </w:r>
    </w:p>
    <w:p>
      <w:pPr>
        <w:spacing w:line="360" w:lineRule="auto"/>
        <w:jc w:val="left"/>
        <w:textAlignment w:val="center"/>
      </w:pPr>
      <w:r>
        <w:t>（</w:t>
      </w:r>
      <w:r>
        <w:object>
          <v:shape id="_x0000_i1089" o:spt="75" alt="eqId61128ab996360a038e6e64d82fcba004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37" o:title="eqId61128ab996360a038e6e64d82fcba00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t>）某同学在计算一个多项式乘以</w:t>
      </w:r>
      <w:r>
        <w:object>
          <v:shape id="_x0000_i1090" o:spt="75" alt="eqId332e28b1ff63e59b72b55d464441cc58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139" o:title="eqId332e28b1ff63e59b72b55d464441cc5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t>时，因抄错运算符号，算成了加上</w:t>
      </w:r>
      <w:r>
        <w:object>
          <v:shape id="_x0000_i1091" o:spt="75" alt="eqId332e28b1ff63e59b72b55d464441cc58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139" o:title="eqId332e28b1ff63e59b72b55d464441cc58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t>，得到的结果是</w:t>
      </w:r>
      <w:r>
        <w:object>
          <v:shape id="_x0000_i1092" o:spt="75" alt="eqIdc93d05691e6d6ea45fef3e938f76d421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42" o:title="eqIdc93d05691e6d6ea45fef3e938f76d42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t>，那么正确的计算结果是多少？</w:t>
      </w: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</w:p>
    <w:p>
      <w:pPr>
        <w:spacing w:line="360" w:lineRule="auto"/>
        <w:jc w:val="left"/>
        <w:textAlignment w:val="center"/>
      </w:pPr>
      <w:r>
        <w:t>27．</w:t>
      </w:r>
      <w:r>
        <w:rPr>
          <w:rFonts w:hint="eastAsia" w:ascii="黑体" w:hAnsi="黑体" w:eastAsia="黑体" w:cs="黑体"/>
        </w:rPr>
        <w:t>（本题10分）</w:t>
      </w:r>
      <w:r>
        <w:t>现有长与宽分别为</w:t>
      </w:r>
      <w:r>
        <w:rPr>
          <w:rFonts w:ascii="Times New Roman" w:hAnsi="Times New Roman" w:eastAsia="Times New Roman"/>
          <w:i/>
        </w:rPr>
        <w:t>a</w:t>
      </w:r>
      <w:r>
        <w:t>、</w:t>
      </w:r>
      <w:r>
        <w:rPr>
          <w:rFonts w:ascii="Times New Roman" w:hAnsi="Times New Roman" w:eastAsia="Times New Roman"/>
          <w:i/>
        </w:rPr>
        <w:t>b</w:t>
      </w:r>
      <w:r>
        <w:t>的小长方形若干个，用两个这样的小长方形拼成如图1的图形，用四个相同的小长方形拼成图2的图形，请认真观察图形，解答下列问题：</w:t>
      </w:r>
    </w:p>
    <w:p>
      <w:pPr>
        <w:spacing w:line="360" w:lineRule="auto"/>
        <w:textAlignment w:val="center"/>
      </w:pPr>
      <w:r>
        <w:rPr>
          <w:rFonts w:ascii="Times New Roman" w:hAnsi="Times New Roman" w:eastAsia="Times New Roman"/>
          <w:kern w:val="0"/>
          <w:sz w:val="24"/>
          <w:szCs w:val="24"/>
        </w:rPr>
        <w:drawing>
          <wp:inline distT="0" distB="0" distL="114300" distR="114300">
            <wp:extent cx="4114800" cy="1457325"/>
            <wp:effectExtent l="0" t="0" r="0" b="3175"/>
            <wp:docPr id="100005" name="图片 100005" descr="@@@5951cc36-a970-45fe-834c-11fb24a2c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5951cc36-a970-45fe-834c-11fb24a2c404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</w:pPr>
      <w:r>
        <w:t>（1）根据图中条件，请写出图1和图2所验证的关于</w:t>
      </w:r>
      <w:r>
        <w:rPr>
          <w:rFonts w:ascii="Times New Roman" w:hAnsi="Times New Roman" w:eastAsia="Times New Roman"/>
          <w:i/>
        </w:rPr>
        <w:t>a</w:t>
      </w:r>
      <w:r>
        <w:t>、</w:t>
      </w:r>
      <w:r>
        <w:rPr>
          <w:rFonts w:ascii="Times New Roman" w:hAnsi="Times New Roman" w:eastAsia="Times New Roman"/>
          <w:i/>
        </w:rPr>
        <w:t>b</w:t>
      </w:r>
      <w:r>
        <w:t>的关系式：</w:t>
      </w:r>
      <w:r>
        <w:object>
          <v:shape id="_x0000_i1093" o:spt="75" alt="eqIdfd995178601c2ad7b40f973d268c7bb7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145" o:title="eqIdfd995178601c2ad7b40f973d268c7bb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t>用含</w:t>
      </w:r>
      <w:r>
        <w:rPr>
          <w:rFonts w:ascii="Times New Roman" w:hAnsi="Times New Roman" w:eastAsia="Times New Roman"/>
          <w:i/>
        </w:rPr>
        <w:t>a</w:t>
      </w:r>
      <w:r>
        <w:t>、</w:t>
      </w:r>
      <w:r>
        <w:rPr>
          <w:rFonts w:ascii="Times New Roman" w:hAnsi="Times New Roman" w:eastAsia="Times New Roman"/>
          <w:i/>
        </w:rPr>
        <w:t>b</w:t>
      </w:r>
      <w:r>
        <w:t>的代数式表示出来</w:t>
      </w:r>
      <w:r>
        <w:object>
          <v:shape id="_x0000_i1094" o:spt="75" alt="eqId04582116cd765fcc5a52f44279ad6c94" type="#_x0000_t75" style="height:13.5pt;width:6.75pt;" o:ole="t" filled="f" o:preferrelative="t" stroked="f" coordsize="21600,21600">
            <v:path/>
            <v:fill on="f" focussize="0,0"/>
            <v:stroke on="f" joinstyle="miter"/>
            <v:imagedata r:id="rId147" o:title="eqId04582116cd765fcc5a52f44279ad6c9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6">
            <o:LockedField>false</o:LockedField>
          </o:OLEObject>
        </w:object>
      </w:r>
      <w:r>
        <w:t>：</w:t>
      </w:r>
    </w:p>
    <w:p>
      <w:pPr>
        <w:spacing w:line="360" w:lineRule="auto"/>
        <w:jc w:val="left"/>
        <w:textAlignment w:val="center"/>
      </w:pPr>
      <w:r>
        <w:t>图1表示：______；图2表示：______；</w:t>
      </w:r>
    </w:p>
    <w:p>
      <w:pPr>
        <w:spacing w:line="360" w:lineRule="auto"/>
        <w:jc w:val="left"/>
        <w:textAlignment w:val="center"/>
      </w:pPr>
      <w:r>
        <w:t>根据上面的解题思路与方法，解决下列问题：</w:t>
      </w:r>
    </w:p>
    <w:p>
      <w:pPr>
        <w:spacing w:line="360" w:lineRule="auto"/>
        <w:jc w:val="left"/>
        <w:textAlignment w:val="center"/>
      </w:pPr>
      <w:r>
        <w:t>（2）请直接写出下列问题答案：</w:t>
      </w:r>
    </w:p>
    <w:p>
      <w:pPr>
        <w:spacing w:line="360" w:lineRule="auto"/>
        <w:jc w:val="left"/>
        <w:textAlignment w:val="center"/>
      </w:pPr>
      <w:r>
        <w:t>①若</w:t>
      </w:r>
      <w:r>
        <w:object>
          <v:shape id="_x0000_i1095" o:spt="75" alt="eqId0ee719ab60bdfc1dda206c75073da56f" type="#_x0000_t75" style="height:12pt;width:51pt;" o:ole="t" filled="f" o:preferrelative="t" stroked="f" coordsize="21600,21600">
            <v:path/>
            <v:fill on="f" focussize="0,0"/>
            <v:stroke on="f" joinstyle="miter"/>
            <v:imagedata r:id="rId149" o:title="eqId0ee719ab60bdfc1dda206c75073da56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8">
            <o:LockedField>false</o:LockedField>
          </o:OLEObject>
        </w:object>
      </w:r>
      <w:r>
        <w:t>，</w:t>
      </w:r>
      <w:r>
        <w:object>
          <v:shape id="_x0000_i1096" o:spt="75" alt="eqIdd73552080b72be89317eb60e9bef76c0" type="#_x0000_t75" style="height:12pt;width:30pt;" o:ole="t" filled="f" o:preferrelative="t" stroked="f" coordsize="21600,21600">
            <v:path/>
            <v:fill on="f" focussize="0,0"/>
            <v:stroke on="f" joinstyle="miter"/>
            <v:imagedata r:id="rId151" o:title="eqIdd73552080b72be89317eb60e9bef76c0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0">
            <o:LockedField>false</o:LockedField>
          </o:OLEObject>
        </w:object>
      </w:r>
      <w:r>
        <w:t>，则</w:t>
      </w:r>
      <w:r>
        <w:object>
          <v:shape id="_x0000_i1097" o:spt="75" alt="eqId188b444c4fb23556b3f653fc957be4f6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53" o:title="eqId188b444c4fb23556b3f653fc957be4f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t>______；</w:t>
      </w:r>
    </w:p>
    <w:p>
      <w:pPr>
        <w:spacing w:line="360" w:lineRule="auto"/>
        <w:jc w:val="left"/>
        <w:textAlignment w:val="center"/>
      </w:pPr>
      <w:r>
        <w:t>②若</w:t>
      </w:r>
      <w:r>
        <w:object>
          <v:shape id="_x0000_i1098" o:spt="75" alt="eqId8030cae423b71d940281119939b8c856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55" o:title="eqId8030cae423b71d940281119939b8c856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t>，则</w:t>
      </w:r>
      <w:r>
        <w:object>
          <v:shape id="_x0000_i1099" o:spt="75" alt="eqId8e68f621f1906ebf414d475b728f983c" type="#_x0000_t75" style="height:15.75pt;width:88.5pt;" o:ole="t" filled="f" o:preferrelative="t" stroked="f" coordsize="21600,21600">
            <v:path/>
            <v:fill on="f" focussize="0,0"/>
            <v:stroke on="f" joinstyle="miter"/>
            <v:imagedata r:id="rId157" o:title="eqId8e68f621f1906ebf414d475b728f983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6">
            <o:LockedField>false</o:LockedField>
          </o:OLEObject>
        </w:object>
      </w:r>
      <w:r>
        <w:t>______．</w:t>
      </w:r>
    </w:p>
    <w:p>
      <w:pPr>
        <w:spacing w:line="360" w:lineRule="auto"/>
        <w:jc w:val="left"/>
        <w:textAlignment w:val="center"/>
      </w:pPr>
      <w:r>
        <w:t>（3）如图3，点</w:t>
      </w:r>
      <w:r>
        <w:rPr>
          <w:rFonts w:ascii="Times New Roman" w:hAnsi="Times New Roman" w:eastAsia="Times New Roman"/>
          <w:i/>
        </w:rPr>
        <w:t>C</w:t>
      </w:r>
      <w:r>
        <w:t>是线段</w:t>
      </w:r>
      <w:r>
        <w:object>
          <v:shape id="_x0000_i1100" o:spt="75" alt="eqIdb79dd200766db27fb90d6bd1992cf658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59" o:title="eqIdb79dd200766db27fb90d6bd1992cf65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8">
            <o:LockedField>false</o:LockedField>
          </o:OLEObject>
        </w:object>
      </w:r>
      <w:r>
        <w:t>上的一点，以</w:t>
      </w:r>
      <w:r>
        <w:object>
          <v:shape id="_x0000_i1101" o:spt="75" alt="eqId97e6568d7b4130f08e2a63f9a1d21895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161" o:title="eqId97e6568d7b4130f08e2a63f9a1d2189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0">
            <o:LockedField>false</o:LockedField>
          </o:OLEObject>
        </w:object>
      </w:r>
      <w:r>
        <w:t>为边向两边作正方形，设</w:t>
      </w:r>
      <w:r>
        <w:object>
          <v:shape id="_x0000_i1102" o:spt="75" alt="eqId16e0c5cb53fd85b7a23f0580df6bb49a" type="#_x0000_t75" style="height:11.25pt;width:30pt;" o:ole="t" filled="f" o:preferrelative="t" stroked="f" coordsize="21600,21600">
            <v:path/>
            <v:fill on="f" focussize="0,0"/>
            <v:stroke on="f" joinstyle="miter"/>
            <v:imagedata r:id="rId163" o:title="eqId16e0c5cb53fd85b7a23f0580df6bb49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2">
            <o:LockedField>false</o:LockedField>
          </o:OLEObject>
        </w:object>
      </w:r>
      <w:r>
        <w:t>，两正方形的面积和</w:t>
      </w:r>
      <w:r>
        <w:object>
          <v:shape id="_x0000_i1103" o:spt="75" alt="eqId12fa3ee02f02d516088866c2b7236234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65" o:title="eqId12fa3ee02f02d516088866c2b7236234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t>，求图中阴影部分面积．</w:t>
      </w:r>
    </w:p>
    <w:p>
      <w:pPr>
        <w:jc w:val="left"/>
      </w:pP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49676084"/>
    </w:sdtPr>
    <w:sdtContent>
      <w:sdt>
        <w:sdtPr>
          <w:id w:val="-1669238322"/>
        </w:sdtPr>
        <w:sdtContent>
          <w:p>
            <w:pPr>
              <w:pStyle w:val="8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2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stroked="f" coordsize="21600,21600" o:allowincell="f">
          <v:path/>
          <v:fill opacity="32768f" focussize="0,0"/>
          <v:stroke on="f"/>
          <v:imagedata o:title=""/>
          <o:lock v:ext="edit"/>
          <v:textpath on="t" fitshape="t" fitpath="t" trim="f" xscale="f" string="zxxk.com" style="font-family:宋体;font-size:8pt;v-text-align:center;"/>
        </v:shape>
      </w:pict>
    </w:r>
    <w:r>
      <w:rPr>
        <w:color w:val="FFFFFF"/>
        <w:sz w:val="2"/>
        <w:szCs w:val="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1" name="图片 1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Times New Roman" w:hAnsi="Times New Roman"/>
        <w:color w:val="FFFFFF"/>
        <w:kern w:val="0"/>
        <w:sz w:val="2"/>
        <w:szCs w:val="2"/>
      </w:rPr>
      <w:t>学科网（北京）股份有限公司</w:t>
    </w:r>
  </w:p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_x0000_s2053" o:spid="_x0000_s2053" o:spt="136" alt="学科网 zxxk.com" type="#_x0000_t136" style="position:absolute;left:0pt;margin-left:158.95pt;margin-top:407.9pt;height:2.85pt;width:2.85pt;mso-position-horizontal-relative:margin;mso-position-vertical-relative:margin;rotation:20643840f;z-index:-251656192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4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  <w:bookmarkStart w:id="4" w:name="_GoBack"/>
    <w:bookmarkEnd w:id="4"/>
  </w:p>
  <w:p>
    <w:pPr>
      <w:pBdr>
        <w:bottom w:val="none" w:color="auto" w:sz="0" w:space="1"/>
      </w:pBdr>
      <w:snapToGrid w:val="0"/>
      <w:rPr>
        <w:rFonts w:ascii="Times New Roman" w:hAnsi="Times New Roman"/>
        <w:kern w:val="0"/>
        <w:sz w:val="2"/>
        <w:szCs w:val="2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3" name="图片 3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pict>
        <v:shape id="_x0000_i1104" o:spt="136" alt="学科网 zxxk.com" type="#_x0000_t136" style="height:0.75pt;width:0.7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text-align:center;v-text-spacing:78650f;"/>
          <w10:wrap type="none"/>
          <w10:anchorlock/>
        </v:shape>
      </w:pict>
    </w:r>
  </w:p>
  <w:p>
    <w:pPr>
      <w:pBdr>
        <w:bottom w:val="none" w:color="auto" w:sz="0" w:space="1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0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xZTNkYTE4MzcwZjBiNTE3ZTU5YTYxZWM3NjgzODM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06CCB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6DFD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4898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1C7"/>
    <w:rsid w:val="00362F12"/>
    <w:rsid w:val="00367C2E"/>
    <w:rsid w:val="00377A26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5957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55DB1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380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6D5B"/>
    <w:rsid w:val="006E71D5"/>
    <w:rsid w:val="006E7D03"/>
    <w:rsid w:val="006F26C6"/>
    <w:rsid w:val="006F30F7"/>
    <w:rsid w:val="006F37B2"/>
    <w:rsid w:val="006F3AF0"/>
    <w:rsid w:val="0070663D"/>
    <w:rsid w:val="007069AB"/>
    <w:rsid w:val="0071266B"/>
    <w:rsid w:val="00714A3A"/>
    <w:rsid w:val="0071551B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43A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873BD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554B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40E6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015B"/>
    <w:rsid w:val="00AA02BF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2D4C"/>
    <w:rsid w:val="00AC7545"/>
    <w:rsid w:val="00AD0894"/>
    <w:rsid w:val="00AD10C3"/>
    <w:rsid w:val="00AD1ECC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350F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5D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42A9"/>
    <w:rsid w:val="00FC45AB"/>
    <w:rsid w:val="00FC4D7E"/>
    <w:rsid w:val="00FC4D80"/>
    <w:rsid w:val="00FC78AC"/>
    <w:rsid w:val="00FD0095"/>
    <w:rsid w:val="00FD0C35"/>
    <w:rsid w:val="00FD15E1"/>
    <w:rsid w:val="00FD189A"/>
    <w:rsid w:val="00FD2CAF"/>
    <w:rsid w:val="00FD435E"/>
    <w:rsid w:val="00FD604D"/>
    <w:rsid w:val="00FE03E9"/>
    <w:rsid w:val="00FE1156"/>
    <w:rsid w:val="00FE129B"/>
    <w:rsid w:val="00FE2ECC"/>
    <w:rsid w:val="00FE4FD3"/>
    <w:rsid w:val="00FE7271"/>
    <w:rsid w:val="00FF0747"/>
    <w:rsid w:val="00FF51CE"/>
    <w:rsid w:val="00FF73FF"/>
    <w:rsid w:val="01431A4A"/>
    <w:rsid w:val="02924A37"/>
    <w:rsid w:val="03563CB7"/>
    <w:rsid w:val="049B394B"/>
    <w:rsid w:val="04C74740"/>
    <w:rsid w:val="07B521DB"/>
    <w:rsid w:val="07DC6755"/>
    <w:rsid w:val="082500FC"/>
    <w:rsid w:val="099C619C"/>
    <w:rsid w:val="0B7A42BB"/>
    <w:rsid w:val="0D2766C4"/>
    <w:rsid w:val="0E1064B9"/>
    <w:rsid w:val="0E2844A2"/>
    <w:rsid w:val="0E3B7409"/>
    <w:rsid w:val="0F751969"/>
    <w:rsid w:val="10FD1C16"/>
    <w:rsid w:val="110D797F"/>
    <w:rsid w:val="11BA18B5"/>
    <w:rsid w:val="1234541B"/>
    <w:rsid w:val="129B16E6"/>
    <w:rsid w:val="135C0B8F"/>
    <w:rsid w:val="14B06F9F"/>
    <w:rsid w:val="15CA4090"/>
    <w:rsid w:val="163F4A7E"/>
    <w:rsid w:val="17A76437"/>
    <w:rsid w:val="184111F6"/>
    <w:rsid w:val="189521FD"/>
    <w:rsid w:val="18DA45EA"/>
    <w:rsid w:val="197B7B7C"/>
    <w:rsid w:val="1A75281D"/>
    <w:rsid w:val="1BBE6445"/>
    <w:rsid w:val="1BD9502D"/>
    <w:rsid w:val="1CFA16FF"/>
    <w:rsid w:val="1D28626C"/>
    <w:rsid w:val="1DD55B80"/>
    <w:rsid w:val="1F96285E"/>
    <w:rsid w:val="217B10F6"/>
    <w:rsid w:val="223C00C4"/>
    <w:rsid w:val="233A2855"/>
    <w:rsid w:val="24374FE7"/>
    <w:rsid w:val="24521E21"/>
    <w:rsid w:val="249E6E14"/>
    <w:rsid w:val="25556D0D"/>
    <w:rsid w:val="25565941"/>
    <w:rsid w:val="269229A8"/>
    <w:rsid w:val="274B159D"/>
    <w:rsid w:val="27B54BA0"/>
    <w:rsid w:val="2A522B7B"/>
    <w:rsid w:val="2AD57308"/>
    <w:rsid w:val="2B43056F"/>
    <w:rsid w:val="2B7B1C5D"/>
    <w:rsid w:val="2BB313F7"/>
    <w:rsid w:val="2BF203BD"/>
    <w:rsid w:val="2BF81500"/>
    <w:rsid w:val="2C251BC9"/>
    <w:rsid w:val="2C6B3A80"/>
    <w:rsid w:val="2C732934"/>
    <w:rsid w:val="2D200D0E"/>
    <w:rsid w:val="2D795C71"/>
    <w:rsid w:val="2DC84F02"/>
    <w:rsid w:val="30C56BDC"/>
    <w:rsid w:val="31D45A51"/>
    <w:rsid w:val="325E7BE3"/>
    <w:rsid w:val="32BB5035"/>
    <w:rsid w:val="32FC4327"/>
    <w:rsid w:val="33423060"/>
    <w:rsid w:val="334E1F20"/>
    <w:rsid w:val="340E1871"/>
    <w:rsid w:val="343B0EAC"/>
    <w:rsid w:val="399B0999"/>
    <w:rsid w:val="39DA2245"/>
    <w:rsid w:val="3AD925C9"/>
    <w:rsid w:val="3B4E2EEA"/>
    <w:rsid w:val="3B7C7A57"/>
    <w:rsid w:val="3BEB09D1"/>
    <w:rsid w:val="3E524A9F"/>
    <w:rsid w:val="3F116709"/>
    <w:rsid w:val="3F850EA5"/>
    <w:rsid w:val="3FF04570"/>
    <w:rsid w:val="40F70F22"/>
    <w:rsid w:val="41E06866"/>
    <w:rsid w:val="422B5D33"/>
    <w:rsid w:val="43803E5D"/>
    <w:rsid w:val="44F529B8"/>
    <w:rsid w:val="44F543D6"/>
    <w:rsid w:val="4508235C"/>
    <w:rsid w:val="451900C5"/>
    <w:rsid w:val="45570BED"/>
    <w:rsid w:val="46642DF0"/>
    <w:rsid w:val="46D01BAA"/>
    <w:rsid w:val="46F74436"/>
    <w:rsid w:val="481D611E"/>
    <w:rsid w:val="48DF209C"/>
    <w:rsid w:val="493F3E72"/>
    <w:rsid w:val="4ACC3E2B"/>
    <w:rsid w:val="4B4B2FA2"/>
    <w:rsid w:val="4C0118B3"/>
    <w:rsid w:val="4C4F173A"/>
    <w:rsid w:val="4CA359F7"/>
    <w:rsid w:val="4D4B1038"/>
    <w:rsid w:val="4E255D2C"/>
    <w:rsid w:val="4F73274E"/>
    <w:rsid w:val="4F901B16"/>
    <w:rsid w:val="4FF57980"/>
    <w:rsid w:val="51BA678C"/>
    <w:rsid w:val="51FF0643"/>
    <w:rsid w:val="52266D98"/>
    <w:rsid w:val="522B3302"/>
    <w:rsid w:val="52AB61A6"/>
    <w:rsid w:val="535D1AC5"/>
    <w:rsid w:val="536015B5"/>
    <w:rsid w:val="53B11E10"/>
    <w:rsid w:val="53C733E2"/>
    <w:rsid w:val="55652EB2"/>
    <w:rsid w:val="561641AD"/>
    <w:rsid w:val="5730129E"/>
    <w:rsid w:val="57882E88"/>
    <w:rsid w:val="599C2C1B"/>
    <w:rsid w:val="59A73A9A"/>
    <w:rsid w:val="59AA5338"/>
    <w:rsid w:val="5A1C2B11"/>
    <w:rsid w:val="5B1213E7"/>
    <w:rsid w:val="5B48305A"/>
    <w:rsid w:val="5CD821BC"/>
    <w:rsid w:val="5EA52572"/>
    <w:rsid w:val="5F2B4434"/>
    <w:rsid w:val="5FD43AA3"/>
    <w:rsid w:val="5FF53085"/>
    <w:rsid w:val="60F27559"/>
    <w:rsid w:val="60FB291D"/>
    <w:rsid w:val="6151078F"/>
    <w:rsid w:val="61B2747F"/>
    <w:rsid w:val="61BE4076"/>
    <w:rsid w:val="621242D1"/>
    <w:rsid w:val="6343355D"/>
    <w:rsid w:val="63927568"/>
    <w:rsid w:val="646A2293"/>
    <w:rsid w:val="648F3AA8"/>
    <w:rsid w:val="6A102F95"/>
    <w:rsid w:val="6A6F7108"/>
    <w:rsid w:val="6C021003"/>
    <w:rsid w:val="6E761835"/>
    <w:rsid w:val="6EA840E4"/>
    <w:rsid w:val="70AB7EBB"/>
    <w:rsid w:val="71520337"/>
    <w:rsid w:val="729F57FE"/>
    <w:rsid w:val="72D27981"/>
    <w:rsid w:val="72F01605"/>
    <w:rsid w:val="73335F46"/>
    <w:rsid w:val="733D0B73"/>
    <w:rsid w:val="736F3422"/>
    <w:rsid w:val="76A01B45"/>
    <w:rsid w:val="76F667DF"/>
    <w:rsid w:val="77392A86"/>
    <w:rsid w:val="77756B2D"/>
    <w:rsid w:val="79425135"/>
    <w:rsid w:val="798153F1"/>
    <w:rsid w:val="79A5148A"/>
    <w:rsid w:val="7A0609D6"/>
    <w:rsid w:val="7A82285A"/>
    <w:rsid w:val="7B486307"/>
    <w:rsid w:val="7CE309DD"/>
    <w:rsid w:val="7CF012D1"/>
    <w:rsid w:val="7EAA16EE"/>
    <w:rsid w:val="DFF7F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0"/>
    <w:pPr>
      <w:jc w:val="left"/>
    </w:pPr>
  </w:style>
  <w:style w:type="paragraph" w:styleId="5">
    <w:name w:val="Body Text"/>
    <w:basedOn w:val="1"/>
    <w:link w:val="21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2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3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7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5">
    <w:name w:val="Emphasis"/>
    <w:qFormat/>
    <w:uiPriority w:val="0"/>
    <w:rPr>
      <w:color w:val="CC0000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0">
    <w:name w:val="批注文字 字符"/>
    <w:link w:val="4"/>
    <w:qFormat/>
    <w:uiPriority w:val="99"/>
  </w:style>
  <w:style w:type="character" w:customStyle="1" w:styleId="21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2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link w:val="8"/>
    <w:qFormat/>
    <w:uiPriority w:val="99"/>
    <w:rPr>
      <w:sz w:val="18"/>
      <w:szCs w:val="18"/>
    </w:rPr>
  </w:style>
  <w:style w:type="character" w:customStyle="1" w:styleId="25">
    <w:name w:val="页眉 字符"/>
    <w:link w:val="9"/>
    <w:qFormat/>
    <w:uiPriority w:val="99"/>
    <w:rPr>
      <w:sz w:val="18"/>
      <w:szCs w:val="18"/>
    </w:rPr>
  </w:style>
  <w:style w:type="character" w:customStyle="1" w:styleId="26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7">
    <w:name w:val="批注主题 字符"/>
    <w:link w:val="11"/>
    <w:semiHidden/>
    <w:qFormat/>
    <w:uiPriority w:val="99"/>
    <w:rPr>
      <w:b/>
      <w:bCs/>
    </w:rPr>
  </w:style>
  <w:style w:type="paragraph" w:customStyle="1" w:styleId="28">
    <w:name w:val="正文_0"/>
    <w:link w:val="29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9">
    <w:name w:val="正文_0 Char"/>
    <w:link w:val="28"/>
    <w:qFormat/>
    <w:uiPriority w:val="0"/>
    <w:rPr>
      <w:szCs w:val="24"/>
      <w:lang w:bidi="ar-SA"/>
    </w:rPr>
  </w:style>
  <w:style w:type="paragraph" w:customStyle="1" w:styleId="30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1">
    <w:name w:val="apple-converted-space"/>
    <w:qFormat/>
    <w:uiPriority w:val="0"/>
  </w:style>
  <w:style w:type="paragraph" w:customStyle="1" w:styleId="32">
    <w:name w:val="普通(网站)_0"/>
    <w:basedOn w:val="28"/>
    <w:link w:val="3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3">
    <w:name w:val="普通 (Web)1 Char1"/>
    <w:link w:val="32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4">
    <w:name w:val="List Paragraph"/>
    <w:basedOn w:val="1"/>
    <w:link w:val="35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5">
    <w:name w:val="列表段落 字符"/>
    <w:link w:val="34"/>
    <w:qFormat/>
    <w:uiPriority w:val="0"/>
    <w:rPr>
      <w:rFonts w:ascii="Calibri" w:hAnsi="Calibri" w:eastAsia="宋体" w:cs="Times New Roman"/>
    </w:rPr>
  </w:style>
  <w:style w:type="character" w:customStyle="1" w:styleId="36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7">
    <w:name w:val="纯文本_0"/>
    <w:basedOn w:val="1"/>
    <w:link w:val="38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8">
    <w:name w:val="纯文本 Char2 Char"/>
    <w:link w:val="37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9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2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MTDisplayEquation"/>
    <w:basedOn w:val="1"/>
    <w:next w:val="1"/>
    <w:link w:val="44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4">
    <w:name w:val="MTDisplayEquation Char"/>
    <w:link w:val="43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5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6">
    <w:name w:val="DefaultParagraph Char"/>
    <w:link w:val="45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1"/>
    <w:semiHidden/>
    <w:qFormat/>
    <w:uiPriority w:val="99"/>
    <w:rPr>
      <w:kern w:val="2"/>
      <w:sz w:val="21"/>
      <w:szCs w:val="22"/>
    </w:rPr>
  </w:style>
  <w:style w:type="paragraph" w:styleId="4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0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1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2">
    <w:name w:val="Placeholder Text"/>
    <w:semiHidden/>
    <w:qFormat/>
    <w:uiPriority w:val="99"/>
    <w:rPr>
      <w:color w:val="808080"/>
    </w:rPr>
  </w:style>
  <w:style w:type="paragraph" w:customStyle="1" w:styleId="5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4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9.png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image" Target="media/image4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2.bin"/><Relationship Id="rId7" Type="http://schemas.openxmlformats.org/officeDocument/2006/relationships/image" Target="media/image3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3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8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7.bin"/><Relationship Id="rId6" Type="http://schemas.openxmlformats.org/officeDocument/2006/relationships/image" Target="media/image2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5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4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3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" Type="http://schemas.openxmlformats.org/officeDocument/2006/relationships/oleObject" Target="embeddings/oleObject8.bin"/><Relationship Id="rId21" Type="http://schemas.openxmlformats.org/officeDocument/2006/relationships/image" Target="media/image10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oleObject" Target="embeddings/oleObject6.bin"/><Relationship Id="rId17" Type="http://schemas.openxmlformats.org/officeDocument/2006/relationships/image" Target="media/image8.wmf"/><Relationship Id="rId167" Type="http://schemas.openxmlformats.org/officeDocument/2006/relationships/fontTable" Target="fontTable.xml"/><Relationship Id="rId166" Type="http://schemas.openxmlformats.org/officeDocument/2006/relationships/customXml" Target="../customXml/item1.xml"/><Relationship Id="rId165" Type="http://schemas.openxmlformats.org/officeDocument/2006/relationships/image" Target="media/image82.wmf"/><Relationship Id="rId164" Type="http://schemas.openxmlformats.org/officeDocument/2006/relationships/oleObject" Target="embeddings/oleObject79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8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7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9.wmf"/><Relationship Id="rId158" Type="http://schemas.openxmlformats.org/officeDocument/2006/relationships/oleObject" Target="embeddings/oleObject76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5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3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72.bin"/><Relationship Id="rId15" Type="http://schemas.openxmlformats.org/officeDocument/2006/relationships/image" Target="media/image7.wmf"/><Relationship Id="rId149" Type="http://schemas.openxmlformats.org/officeDocument/2006/relationships/image" Target="media/image74.wmf"/><Relationship Id="rId148" Type="http://schemas.openxmlformats.org/officeDocument/2006/relationships/oleObject" Target="embeddings/oleObject71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70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1.png"/><Relationship Id="rId142" Type="http://schemas.openxmlformats.org/officeDocument/2006/relationships/image" Target="media/image70.wmf"/><Relationship Id="rId141" Type="http://schemas.openxmlformats.org/officeDocument/2006/relationships/oleObject" Target="embeddings/oleObject68.bin"/><Relationship Id="rId140" Type="http://schemas.openxmlformats.org/officeDocument/2006/relationships/oleObject" Target="embeddings/oleObject67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9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5.bin"/><Relationship Id="rId135" Type="http://schemas.openxmlformats.org/officeDocument/2006/relationships/oleObject" Target="embeddings/oleObject64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63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image" Target="media/image6.wmf"/><Relationship Id="rId129" Type="http://schemas.openxmlformats.org/officeDocument/2006/relationships/oleObject" Target="embeddings/oleObject61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60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9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8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7.bin"/><Relationship Id="rId120" Type="http://schemas.openxmlformats.org/officeDocument/2006/relationships/image" Target="media/image60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53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image" Target="media/image5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tmp/webword_855019151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2"/>
    <customShpInfo spid="_x0000_s2053"/>
    <customShpInfo spid="_x0000_s2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534</Words>
  <Characters>3045</Characters>
  <Lines>25</Lines>
  <Paragraphs>7</Paragraphs>
  <TotalTime>2</TotalTime>
  <ScaleCrop>false</ScaleCrop>
  <LinksUpToDate>false</LinksUpToDate>
  <CharactersWithSpaces>3572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2025-03-04T17:32:00Z</dcterms:created>
  <dc:creator>学科网</dc:creator>
  <cp:lastModifiedBy>科网 学</cp:lastModifiedBy>
  <cp:lastPrinted>2025-03-04T15:44:00Z</cp:lastPrinted>
  <dcterms:modified xsi:type="dcterms:W3CDTF">2025-11-04T10:50:39Z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