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D4377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12065000</wp:posOffset>
            </wp:positionV>
            <wp:extent cx="419100" cy="342900"/>
            <wp:effectExtent l="0" t="0" r="0" b="0"/>
            <wp:wrapNone/>
            <wp:docPr id="100276" name="图片 1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" name="图片 1002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年级上学期期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末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236F81D5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Times New Roman" w:hAnsi="Times New Roman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参考答案</w:t>
      </w:r>
    </w:p>
    <w:p w14:paraId="635312F5">
      <w:pPr>
        <w:spacing w:line="360" w:lineRule="auto"/>
        <w:textAlignment w:val="center"/>
        <w:rPr>
          <w:rFonts w:ascii="Times New Roman" w:hAnsi="Times New Roman" w:eastAsia="黑体"/>
          <w:bCs/>
          <w:color w:val="000000" w:themeColor="text1"/>
          <w:kern w:val="0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>一、选择题（</w:t>
      </w:r>
      <w:r>
        <w:rPr>
          <w:rFonts w:ascii="Times New Roman" w:hAnsi="Times New Roman" w:eastAsia="黑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本大题共6小题，</w:t>
      </w:r>
      <w:r>
        <w:rPr>
          <w:rFonts w:ascii="Times New Roman" w:hAnsi="Times New Roman" w:eastAsia="黑体"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>每小题3分，满分18分。</w:t>
      </w:r>
      <w:r>
        <w:rPr>
          <w:rFonts w:ascii="Times New Roman" w:hAnsi="Times New Roman" w:eastAsia="黑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996"/>
        <w:gridCol w:w="997"/>
        <w:gridCol w:w="997"/>
        <w:gridCol w:w="997"/>
        <w:gridCol w:w="997"/>
      </w:tblGrid>
      <w:tr w14:paraId="2E76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1CE2A56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6" w:type="dxa"/>
          </w:tcPr>
          <w:p w14:paraId="03812F2A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7" w:type="dxa"/>
          </w:tcPr>
          <w:p w14:paraId="3A24DE24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97" w:type="dxa"/>
          </w:tcPr>
          <w:p w14:paraId="2D3F439F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97" w:type="dxa"/>
          </w:tcPr>
          <w:p w14:paraId="0ED1011D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97" w:type="dxa"/>
          </w:tcPr>
          <w:p w14:paraId="32290014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2B92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</w:tcPr>
          <w:p w14:paraId="0B2DE62F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96" w:type="dxa"/>
          </w:tcPr>
          <w:p w14:paraId="7E7BC9F2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997" w:type="dxa"/>
          </w:tcPr>
          <w:p w14:paraId="4D1A9A11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997" w:type="dxa"/>
          </w:tcPr>
          <w:p w14:paraId="2DFD36BD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997" w:type="dxa"/>
          </w:tcPr>
          <w:p w14:paraId="4AFC92FC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97" w:type="dxa"/>
          </w:tcPr>
          <w:p w14:paraId="3736C735">
            <w:pPr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</w:tbl>
    <w:p w14:paraId="470D0693">
      <w:pPr>
        <w:numPr>
          <w:ilvl w:val="0"/>
          <w:numId w:val="0"/>
        </w:num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bookmarkStart w:id="0" w:name="_Hlk140486017"/>
      <w:bookmarkStart w:id="1" w:name="_Hlk137143681"/>
      <w:bookmarkStart w:id="2" w:name="_Hlk155610576"/>
      <w:r>
        <w:rPr>
          <w:rFonts w:hint="eastAsia" w:ascii="Times New Roman" w:hAnsi="Times New Roman" w:eastAsia="黑体" w:cs="Times New Roman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ascii="Times New Roman" w:hAnsi="Times New Roman" w:eastAsia="黑体"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填空题（本大题共12小题，每小题2分，满分24分）</w:t>
      </w:r>
      <w:bookmarkEnd w:id="0"/>
      <w:bookmarkEnd w:id="1"/>
      <w:bookmarkEnd w:id="2"/>
    </w:p>
    <w:p w14:paraId="0CB0C4DC">
      <w:pPr>
        <w:numPr>
          <w:ilvl w:val="0"/>
          <w:numId w:val="0"/>
        </w:numPr>
        <w:spacing w:line="360" w:lineRule="auto"/>
        <w:jc w:val="left"/>
        <w:textAlignment w:val="center"/>
        <w:rPr>
          <w:rFonts w:hint="default" w:ascii="Times New Roman" w:hAnsi="Times New Roman" w:eastAsia="宋体"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7.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5230000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8.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5" o:spt="75" alt="eqId629507dcfdeb6866da428c4f45e2b21d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8" o:title="eqId629507dcfdeb6866da428c4f45e2b2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6" o:spt="75" alt="eqId3a36699d1f70edf3ecd93272ed54671f" type="#_x0000_t75" style="height:24.4pt;width:23.7pt;" o:ole="t" filled="f" o:preferrelative="t" stroked="f" coordsize="21600,21600">
            <v:path/>
            <v:fill on="f" focussize="0,0"/>
            <v:stroke on="f" joinstyle="miter"/>
            <v:imagedata r:id="rId10" o:title="eqId3a36699d1f70edf3ecd93272ed5467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9.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7" o:spt="75" alt="eqIdac0ce9125988b5579078670684edf63c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2" o:title="eqIdac0ce9125988b5579078670684edf6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10.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8" o:spt="75" alt="eqId24732035dd0c70f38a42f3d77d02ec4e" type="#_x0000_t75" style="height:35.2pt;width:142.55pt;" o:ole="t" filled="f" o:preferrelative="t" stroked="f" coordsize="21600,21600">
            <v:path/>
            <v:fill on="f" focussize="0,0"/>
            <v:stroke on="f" joinstyle="miter"/>
            <v:imagedata r:id="rId14" o:title="eqId24732035dd0c70f38a42f3d77d02ec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11.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9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6" o:title="eqId4ff7942da6c3fc4005256fb1458557c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12.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eqIddae85f750fbcd3c9ff30b9f66610f823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8" o:title="eqIddae85f750fbcd3c9ff30b9f66610f8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13.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8ffadd8819f267d10958405eb1c2c39f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0" o:title="eqId8ffadd8819f267d10958405eb1c2c3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14 .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5fc4ce2e26463d65c55bae86a98f413b" type="#_x0000_t75" style="height:27.1pt;width:29.9pt;" o:ole="t" filled="f" o:preferrelative="t" stroked="f" coordsize="21600,21600">
            <v:path/>
            <v:fill on="f" focussize="0,0"/>
            <v:stroke on="f" joinstyle="miter"/>
            <v:imagedata r:id="rId22" o:title="eqId5fc4ce2e26463d65c55bae86a98f413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eqId6027c04510bd896d5106eab149f31b0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24" o:title="eqId6027c04510bd896d5106eab149f31b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15.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4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6" o:title="eqId6f8c4c029e552954bd493b49aeab82d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c52d7367480d7312f9da5e0ac8d7dbef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28" o:title="eqIdc52d7367480d7312f9da5e0ac8d7db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16 .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b28e6cc4f42217b76402b2e778352867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0" o:title="eqIdb28e6cc4f42217b76402b2e7783528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17.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0137a366c52b211f550af3e42c7ce994" type="#_x0000_t75" style="height:29.35pt;width:37.8pt;" o:ole="t" filled="f" o:preferrelative="t" stroked="f" coordsize="21600,21600">
            <v:path/>
            <v:fill on="f" focussize="0,0"/>
            <v:stroke on="f" joinstyle="miter"/>
            <v:imagedata r:id="rId32" o:title="eqId0137a366c52b211f550af3e42c7ce9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18.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7bcb5c2c3ad86685e1c6a18863f5fd31" type="#_x0000_t75" style="height:29.55pt;width:36.9pt;" o:ole="t" filled="f" o:preferrelative="t" stroked="f" coordsize="21600,21600">
            <v:path/>
            <v:fill on="f" focussize="0,0"/>
            <v:stroke on="f" joinstyle="miter"/>
            <v:imagedata r:id="rId34" o:title="eqId7bcb5c2c3ad86685e1c6a18863f5fd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2aa97c013f0890f14283efa111f8a8a3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36" o:title="eqId2aa97c013f0890f14283efa111f8a8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3EBBC5DF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>三.解答题（本大题共8小题，58分。解答应写出文字说明，证明过程或演算步骤）</w:t>
      </w:r>
    </w:p>
    <w:p w14:paraId="41C4D2D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9A433B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【详解】移项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0bc678d187709b59acb76b12869aeb53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38" o:title="eqId0bc678d187709b59acb76b12869aeb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E053A58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818aaa45c0c9d8fa09f4a72f695c4b49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40" o:title="eqId818aaa45c0c9d8fa09f4a72f695c4b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……（1分）</w:t>
      </w:r>
    </w:p>
    <w:p w14:paraId="59DA71B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0d69f87507bd1ee04d165c3feeaa701e" type="#_x0000_t75" style="height:17.7pt;width:79.2pt;" o:ole="t" filled="f" o:preferrelative="t" stroked="f" coordsize="21600,21600">
            <v:path/>
            <v:fill on="f" focussize="0,0"/>
            <v:stroke on="f" joinstyle="miter"/>
            <v:imagedata r:id="rId42" o:title="eqId0d69f87507bd1ee04d165c3feeaa70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3975E5A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f9399e57169ee1f72383d581d4354223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44" o:title="eqIdf9399e57169ee1f72383d581d43542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1e0d8691cce7b80c27ed717561013e5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6" o:title="eqId1e0d8691cce7b80c27ed717561013e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FCA172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8" o:title="eqId707ea658f3a9359f5740d5aab48f79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e9ad96a0492c77ae833043352654a98b" type="#_x0000_t75" style="height:27.05pt;width:32.55pt;" o:ole="t" filled="f" o:preferrelative="t" stroked="f" coordsize="21600,21600">
            <v:path/>
            <v:fill on="f" focussize="0,0"/>
            <v:stroke on="f" joinstyle="miter"/>
            <v:imagedata r:id="rId50" o:title="eqIde9ad96a0492c77ae833043352654a9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7F87FCE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447F4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52" o:title="eqIdf792e666e11505a6b0b875c0d4bd675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2BE3071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4ccd14520798e2b87af8f70ec1d6787a" type="#_x0000_t75" style="height:42.2pt;width:212.95pt;" o:ole="t" filled="f" o:preferrelative="t" stroked="f" coordsize="21600,21600">
            <v:path/>
            <v:fill on="f" focussize="0,0"/>
            <v:stroke on="f" joinstyle="miter"/>
            <v:imagedata r:id="rId54" o:title="eqId4ccd14520798e2b87af8f70ec1d678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06DE82F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96166a6ac54134edf240f1e306904aa0" type="#_x0000_t75" style="height:15.65pt;width:115.25pt;" o:ole="t" filled="f" o:preferrelative="t" stroked="f" coordsize="21600,21600">
            <v:path/>
            <v:fill on="f" focussize="0,0"/>
            <v:stroke on="f" joinstyle="miter"/>
            <v:imagedata r:id="rId56" o:title="eqId96166a6ac54134edf240f1e306904aa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45F3C31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91697cf6460588ac0432096444a2956b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58" o:title="eqId91697cf6460588ac0432096444a295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6476DC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 xml:space="preserve">（2）解：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60" o:title="eqId55dc9a17262000ef0e3d7e921c5fff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7E44EBC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bacbd1b93c374bdbfe3d5da699e1e449" type="#_x0000_t75" style="height:35.05pt;width:97.65pt;" o:ole="t" filled="f" o:preferrelative="t" stroked="f" coordsize="21600,21600">
            <v:path/>
            <v:fill on="f" focussize="0,0"/>
            <v:stroke on="f" joinstyle="miter"/>
            <v:imagedata r:id="rId62" o:title="eqIdbacbd1b93c374bdbfe3d5da699e1e4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702026F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a84447929a84d321eb28c55f919a5276" type="#_x0000_t75" style="height:35pt;width:99.4pt;" o:ole="t" filled="f" o:preferrelative="t" stroked="f" coordsize="21600,21600">
            <v:path/>
            <v:fill on="f" focussize="0,0"/>
            <v:stroke on="f" joinstyle="miter"/>
            <v:imagedata r:id="rId64" o:title="eqIda84447929a84d321eb28c55f919a52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01F70EC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ec5e89c5e420a3ae4bd587abdba4423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66" o:title="eqIdec5e89c5e420a3ae4bd587abdba4423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 w14:paraId="75E5BB3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0a815aa84365d3e6ca8ae5da4b7d4998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68" o:title="eqId0a815aa84365d3e6ca8ae5da4b7d499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216204A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1fdf9501fbd8f307dbb2f45bc6d82326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70" o:title="eqId1fdf9501fbd8f307dbb2f45bc6d8232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7D491ED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C1EA1C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如图所示：</w:t>
      </w:r>
    </w:p>
    <w:p w14:paraId="681D64C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66875" cy="990600"/>
            <wp:effectExtent l="0" t="0" r="9525" b="0"/>
            <wp:docPr id="100023" name="图片 100023" descr="@@@2fa05b9e-8948-43d0-8d56-0986bba982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fa05b9e-8948-43d0-8d56-0986bba982f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Times New Roman" w:hAnsi="Times New Roman" w:eastAsia="Times New Roman" w:cs="Times New Roman"/>
          <w:strike w:val="0"/>
          <w:color w:val="000000" w:themeColor="text1"/>
          <w:kern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strike w:val="0"/>
          <w:color w:val="000000" w:themeColor="text1"/>
          <w:kern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Times New Roman" w:cs="Times New Roman"/>
          <w:strike w:val="0"/>
          <w:color w:val="000000" w:themeColor="text1"/>
          <w:kern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分）</w:t>
      </w:r>
    </w:p>
    <w:p w14:paraId="10A3115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3" o:title="eqId392b9e1a179a6676362679354a9e7e5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75" o:title="eqId60d9142db4dd2ef151bf3d4a63afb6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7B1E784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9c0e362dd5c32c99ff94f283634d114d" type="#_x0000_t75" style="height:12.3pt;width:135.45pt;" o:ole="t" filled="f" o:preferrelative="t" stroked="f" coordsize="21600,21600">
            <v:path/>
            <v:fill on="f" focussize="0,0"/>
            <v:stroke on="f" joinstyle="miter"/>
            <v:imagedata r:id="rId77" o:title="eqId9c0e362dd5c32c99ff94f283634d114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80C77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由（1）的作图痕迹，得出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1" o:title="eqId7cbce11aa19b8bd2bf6ee5a834e005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的角平分线，</w:t>
      </w:r>
    </w:p>
    <w:p w14:paraId="6355764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67c2947620986452b690f0cbcec66f8f" type="#_x0000_t75" style="height:27.45pt;width:176pt;" o:ole="t" filled="f" o:preferrelative="t" stroked="f" coordsize="21600,21600">
            <v:path/>
            <v:fill on="f" focussize="0,0"/>
            <v:stroke on="f" joinstyle="miter"/>
            <v:imagedata r:id="rId83" o:title="eqId67c2947620986452b690f0cbcec66f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E0F3D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e084f05ad155fd770b2d8d0dabe9a01d" type="#_x0000_t75" style="height:12.15pt;width:73pt;" o:ole="t" filled="f" o:preferrelative="t" stroked="f" coordsize="21600,21600">
            <v:path/>
            <v:fill on="f" focussize="0,0"/>
            <v:stroke on="f" joinstyle="miter"/>
            <v:imagedata r:id="rId85" o:title="eqIde084f05ad155fd770b2d8d0dabe9a0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57E27E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16834582e86f9c1030a4a4b316fab909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87" o:title="eqId16834582e86f9c1030a4a4b316fab9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740835e747277867a0ed2f1530a79f2b" type="#_x0000_t75" style="height:27.4pt;width:80.9pt;" o:ole="t" filled="f" o:preferrelative="t" stroked="f" coordsize="21600,21600">
            <v:path/>
            <v:fill on="f" focussize="0,0"/>
            <v:stroke on="f" joinstyle="miter"/>
            <v:imagedata r:id="rId89" o:title="eqId740835e747277867a0ed2f1530a79f2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1318E5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6accfe2996d9f0842b854b358e3de49a" type="#_x0000_t75" style="height:20.35pt;width:134.6pt;" o:ole="t" filled="f" o:preferrelative="t" stroked="f" coordsize="21600,21600">
            <v:path/>
            <v:fill on="f" focussize="0,0"/>
            <v:stroke on="f" joinstyle="miter"/>
            <v:imagedata r:id="rId91" o:title="eqId6accfe2996d9f0842b854b358e3de4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0080CA1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FA5972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14f48b3a441172a0073be2877988167b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94" o:title="eqId14f48b3a441172a0073be2877988167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01c2c4d5b58d257a154a538bd03257d2" type="#_x0000_t75" style="height:19pt;width:46.6pt;" o:ole="t" filled="f" o:preferrelative="t" stroked="f" coordsize="21600,21600">
            <v:path/>
            <v:fill on="f" focussize="0,0"/>
            <v:stroke on="f" joinstyle="miter"/>
            <v:imagedata r:id="rId96" o:title="eqId01c2c4d5b58d257a154a538bd03257d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791615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∴81的四次方根为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dab76dc75e249530e5ff939dc1135cff" type="#_x0000_t75" style="height:11.4pt;width:13.15pt;" o:ole="t" filled="f" o:preferrelative="t" stroked="f" coordsize="21600,21600">
            <v:path/>
            <v:fill on="f" focussize="0,0"/>
            <v:stroke on="f" joinstyle="miter"/>
            <v:imagedata r:id="rId98" o:title="eqIddab76dc75e249530e5ff939dc1135cf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7D2BF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144503b624ebaafa13df0e806872bcdb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100" o:title="eqId144503b624ebaafa13df0e806872bc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9311C7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9c1dfc770fc27e0b9bf602ec2f842ae9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102" o:title="eqId9c1dfc770fc27e0b9bf602ec2f842a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的五次方根为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04" o:title="eqId274a9dc37509f01c2606fb3086a46f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19F241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dab76dc75e249530e5ff939dc1135cff" type="#_x0000_t75" style="height:11.4pt;width:13.15pt;" o:ole="t" filled="f" o:preferrelative="t" stroked="f" coordsize="21600,21600">
            <v:path/>
            <v:fill on="f" focussize="0,0"/>
            <v:stroke on="f" joinstyle="miter"/>
            <v:imagedata r:id="rId98" o:title="eqIddab76dc75e249530e5ff939dc1135cf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04" o:title="eqId274a9dc37509f01c2606fb3086a46f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A84AF5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ecd1918939005f4f3c1e24415ee2d7e1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08" o:title="eqIdecd1918939005f4f3c1e24415ee2d7e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有意义，则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f2e3e73002db14ebd9a8a13ba1fac4c3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10" o:title="eqIdf2e3e73002db14ebd9a8a13ba1fac4c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5E3C7D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的取值范围是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5a79d7f73b6128650bf7aed538260c7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4" o:title="eqId5a79d7f73b6128650bf7aed538260c7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7271B61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c78b4889ffafa5798e4ad94270ec66b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16" o:title="eqIdc78b4889ffafa5798e4ad94270ec66b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有意义，则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12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的取值范围是任意实数，</w:t>
      </w:r>
    </w:p>
    <w:p w14:paraId="0A34009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5a79d7f73b6128650bf7aed538260c7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4" o:title="eqId5a79d7f73b6128650bf7aed538260c7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；任意实数；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5193349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a01a1f124cb23bf28ef18754f966107d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120" o:title="eqIda01a1f124cb23bf28ef18754f96610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3E97E0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c1b34493baf121db44e6ad5f21ab53a3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122" o:title="eqIdc1b34493baf121db44e6ad5f21ab53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10F77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51c939aa9b23dc5315ce3d870807601e" type="#_x0000_t75" style="height:19.2pt;width:61.6pt;" o:ole="t" filled="f" o:preferrelative="t" stroked="f" coordsize="21600,21600">
            <v:path/>
            <v:fill on="f" focussize="0,0"/>
            <v:stroke on="f" joinstyle="miter"/>
            <v:imagedata r:id="rId124" o:title="eqId51c939aa9b23dc5315ce3d87080760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CD4516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44b27b06f7e921732bdc23f9a412d968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126" o:title="eqId44b27b06f7e921732bdc23f9a412d96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3bc1cf6af6ca11455016d28994ba8c56" type="#_x0000_t75" style="height:12.3pt;width:50.1pt;" o:ole="t" filled="f" o:preferrelative="t" stroked="f" coordsize="21600,21600">
            <v:path/>
            <v:fill on="f" focussize="0,0"/>
            <v:stroke on="f" joinstyle="miter"/>
            <v:imagedata r:id="rId128" o:title="eqId3bc1cf6af6ca11455016d28994ba8c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53EC27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30" o:title="eqIde55aa0a20848c37c1892c567b2315e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32" o:title="eqId9b384412acba251d87902ab928902f1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04AEDAD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052F6A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【详解】（1）解：设与墙垂直的边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cc3bde6ef2ee5b749b4d48d706543cdb" type="#_x0000_t75" style="height:8.4pt;width:14.9pt;" o:ole="t" filled="f" o:preferrelative="t" stroked="f" coordsize="21600,21600">
            <v:path/>
            <v:fill on="f" focussize="0,0"/>
            <v:stroke on="f" joinstyle="miter"/>
            <v:imagedata r:id="rId135" o:title="eqIdcc3bde6ef2ee5b749b4d48d706543cd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，则与墙平行的边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b92f72a5d6cd6d696ca716378e935f33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139" o:title="eqIdb92f72a5d6cd6d696ca716378e935f3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818594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由题意可得：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81cd158807d41404d87875c43de9b392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141" o:title="eqId81cd158807d41404d87875c43de9b3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8F9335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11b239b2947bd8a316531893ea665e58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143" o:title="eqId11b239b2947bd8a316531893ea665e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7b6c6caf6876c4001164e885fe15c98d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145" o:title="eqId7b6c6caf6876c4001164e885fe15c9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5D543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147" o:title="eqId22ff06692c025b869a7bcdcff15dca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d9e7328ef428cd1ac850d5aa5fc79a5d" type="#_x0000_t75" style="height:12.3pt;width:146.05pt;" o:ole="t" filled="f" o:preferrelative="t" stroked="f" coordsize="21600,21600">
            <v:path/>
            <v:fill on="f" focussize="0,0"/>
            <v:stroke on="f" joinstyle="miter"/>
            <v:imagedata r:id="rId149" o:title="eqIdd9e7328ef428cd1ac850d5aa5fc79a5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，不符合题意；</w:t>
      </w:r>
    </w:p>
    <w:p w14:paraId="37970F8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849c308dc2e7620d3adba075863b5a86" type="#_x0000_t75" style="height:6.4pt;width:16.95pt;" o:ole="t" filled="f" o:preferrelative="t" stroked="f" coordsize="21600,21600">
            <v:path/>
            <v:fill on="f" focussize="0,0"/>
            <v:stroke on="f" joinstyle="miter"/>
            <v:imagedata r:id="rId151" o:title="eqId849c308dc2e7620d3adba075863b5a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6a71c5e8f4b0e845487cfa951e35b0d0" type="#_x0000_t75" style="height:12.5pt;width:142.55pt;" o:ole="t" filled="f" o:preferrelative="t" stroked="f" coordsize="21600,21600">
            <v:path/>
            <v:fill on="f" focussize="0,0"/>
            <v:stroke on="f" joinstyle="miter"/>
            <v:imagedata r:id="rId153" o:title="eqId6a71c5e8f4b0e845487cfa951e35b0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，符合题意；</w:t>
      </w:r>
    </w:p>
    <w:p w14:paraId="4436013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b8c3cb904790cc3c053ea223793fbcc7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156" o:title="eqIdb8c3cb904790cc3c053ea223793fbcc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5BF9F8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（2）解：不能，理由如下：</w:t>
      </w:r>
    </w:p>
    <w:p w14:paraId="6E91828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设与墙垂直的边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97e084ae38a5dc1db3c411b5fd3787b7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9" o:title="eqId97e084ae38a5dc1db3c411b5fd3787b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，则与墙平行的边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ed755e86dab446a0bbdb70b4b5eef928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162" o:title="eqIded755e86dab446a0bbdb70b4b5eef9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30BC74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由题意可得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9bb9f3bd19647e79a5ce6bcbb4be8443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164" o:title="eqId9bb9f3bd19647e79a5ce6bcbb4be844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AAF8D5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5bf5bf98ca431ab802d7642c50fd13fd" type="#_x0000_t75" style="height:15.85pt;width:80.95pt;" o:ole="t" filled="f" o:preferrelative="t" stroked="f" coordsize="21600,21600">
            <v:path/>
            <v:fill on="f" focussize="0,0"/>
            <v:stroke on="f" joinstyle="miter"/>
            <v:imagedata r:id="rId166" o:title="eqId5bf5bf98ca431ab802d7642c50fd13f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9AE4E6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eedeea963acc260a7dd797d7bb3d476f" type="#_x0000_t75" style="height:19.1pt;width:141.65pt;" o:ole="t" filled="f" o:preferrelative="t" stroked="f" coordsize="21600,21600">
            <v:path/>
            <v:fill on="f" focussize="0,0"/>
            <v:stroke on="f" joinstyle="miter"/>
            <v:imagedata r:id="rId168" o:title="eqIdeedeea963acc260a7dd797d7bb3d476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7D4E65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∴原方程没有实数根，</w:t>
      </w:r>
    </w:p>
    <w:p w14:paraId="7A15947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∴不能使长方形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70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面积扩大到2000平方米．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76EF81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D12356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172" o:title="eqId8ce7ae90d808f05e86ea063238e4b2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174" o:title="eqId405e41bd81acc74aec5620f573e3c69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的两个实数根，</w:t>
      </w:r>
    </w:p>
    <w:p w14:paraId="3B8DA8D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176" o:title="eqIdbc5306b3380e368bb8d76032185cd7d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178" o:title="eqIdd31292968c69211b6bcce8b7d6b6e1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C00D88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172" o:title="eqId8ce7ae90d808f05e86ea063238e4b2f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174" o:title="eqId405e41bd81acc74aec5620f573e3c69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的两个实数根，</w:t>
      </w:r>
    </w:p>
    <w:p w14:paraId="714F441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06ff3d1b94b1147ece26be56c4963c5f" type="#_x0000_t75" style="height:20.65pt;width:205pt;" o:ole="t" filled="f" o:preferrelative="t" stroked="f" coordsize="21600,21600">
            <v:path/>
            <v:fill on="f" focussize="0,0"/>
            <v:stroke on="f" joinstyle="miter"/>
            <v:imagedata r:id="rId182" o:title="eqId06ff3d1b94b1147ece26be56c4963c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C6306C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72ac49ab7c8001c209b8611b9ea40d85" type="#_x0000_t75" style="height:11.95pt;width:29.85pt;" o:ole="t" filled="f" o:preferrelative="t" stroked="f" coordsize="21600,21600">
            <v:path/>
            <v:fill on="f" focussize="0,0"/>
            <v:stroke on="f" joinstyle="miter"/>
            <v:imagedata r:id="rId184" o:title="eqId72ac49ab7c8001c209b8611b9ea40d8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426B23F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851d9801516a4739da0b49799b17e635" type="#_x0000_t75" style="height:17.6pt;width:84.45pt;" o:ole="t" filled="f" o:preferrelative="t" stroked="f" coordsize="21600,21600">
            <v:path/>
            <v:fill on="f" focussize="0,0"/>
            <v:stroke on="f" joinstyle="miter"/>
            <v:imagedata r:id="rId186" o:title="eqId851d9801516a4739da0b49799b17e63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BA7EC8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269af3204a935be3037643e97bbfab50" type="#_x0000_t75" style="height:16.2pt;width:89.75pt;" o:ole="t" filled="f" o:preferrelative="t" stroked="f" coordsize="21600,21600">
            <v:path/>
            <v:fill on="f" focussize="0,0"/>
            <v:stroke on="f" joinstyle="miter"/>
            <v:imagedata r:id="rId188" o:title="eqId269af3204a935be3037643e97bbfab5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5D405E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ebeff2c53f0c8364b62c1bae2025b6d9" type="#_x0000_t75" style="height:17.25pt;width:109.95pt;" o:ole="t" filled="f" o:preferrelative="t" stroked="f" coordsize="21600,21600">
            <v:path/>
            <v:fill on="f" focussize="0,0"/>
            <v:stroke on="f" joinstyle="miter"/>
            <v:imagedata r:id="rId190" o:title="eqIdebeff2c53f0c8364b62c1bae2025b6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9E98E3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ccfa2313a08b3fafd88e954d421efc1b" type="#_x0000_t75" style="height:14.3pt;width:73pt;" o:ole="t" filled="f" o:preferrelative="t" stroked="f" coordsize="21600,21600">
            <v:path/>
            <v:fill on="f" focussize="0,0"/>
            <v:stroke on="f" joinstyle="miter"/>
            <v:imagedata r:id="rId192" o:title="eqIdccfa2313a08b3fafd88e954d421efc1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3CB6C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94" o:title="eqIde3967d620e2fef3ecc724c66e29f68a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cdbf6506e9de40da0f3c51b81b35a9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96" o:title="eqIdcdbf6506e9de40da0f3c51b81b35a90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（舍去），</w:t>
      </w:r>
    </w:p>
    <w:p w14:paraId="5A671C0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的值为6．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3BD1300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172" o:title="eqId8ce7ae90d808f05e86ea063238e4b2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174" o:title="eqId405e41bd81acc74aec5620f573e3c69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的两个实数根，</w:t>
      </w:r>
    </w:p>
    <w:p w14:paraId="6E9E4AD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176" o:title="eqIdbc5306b3380e368bb8d76032185cd7d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178" o:title="eqIdd31292968c69211b6bcce8b7d6b6e1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F225CE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∵等腰三角形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04" o:title="eqId7bef5239ddbb0972700ce01daf9ee7c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的一边长为7，</w:t>
      </w:r>
    </w:p>
    <w:p w14:paraId="031E152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d5b52a37aa16ca8fd705031d4ba6db3a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206" o:title="eqIdd5b52a37aa16ca8fd705031d4ba6db3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</w:p>
    <w:p w14:paraId="257F185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c2a73aa5c299fe5befaf24f8e0ae6696" type="#_x0000_t75" style="height:17.3pt;width:73pt;" o:ole="t" filled="f" o:preferrelative="t" stroked="f" coordsize="21600,21600">
            <v:path/>
            <v:fill on="f" focussize="0,0"/>
            <v:stroke on="f" joinstyle="miter"/>
            <v:imagedata r:id="rId208" o:title="eqIdc2a73aa5c299fe5befaf24f8e0ae669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90d90f110cb846e2c02bbdebc4d39303" type="#_x0000_t75" style="height:16.6pt;width:55.4pt;" o:ole="t" filled="f" o:preferrelative="t" stroked="f" coordsize="21600,21600">
            <v:path/>
            <v:fill on="f" focussize="0,0"/>
            <v:stroke on="f" joinstyle="miter"/>
            <v:imagedata r:id="rId210" o:title="eqId90d90f110cb846e2c02bbdebc4d3930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B721DE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814715d1318a71e5388bcb1cac8c03f6" type="#_x0000_t75" style="height:28.75pt;width:91.45pt;" o:ole="t" filled="f" o:preferrelative="t" stroked="f" coordsize="21600,21600">
            <v:path/>
            <v:fill on="f" focussize="0,0"/>
            <v:stroke on="f" joinstyle="miter"/>
            <v:imagedata r:id="rId212" o:title="eqId814715d1318a71e5388bcb1cac8c03f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E620DC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1ebbcf836da687ba98da74f74b92f699" type="#_x0000_t75" style="height:13.7pt;width:77.4pt;" o:ole="t" filled="f" o:preferrelative="t" stroked="f" coordsize="21600,21600">
            <v:path/>
            <v:fill on="f" focussize="0,0"/>
            <v:stroke on="f" joinstyle="miter"/>
            <v:imagedata r:id="rId214" o:title="eqId1ebbcf836da687ba98da74f74b92f69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A18F44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44f5b3eae95de8f27aff5cdef9f46be2" type="#_x0000_t75" style="height:16.1pt;width:65.1pt;" o:ole="t" filled="f" o:preferrelative="t" stroked="f" coordsize="21600,21600">
            <v:path/>
            <v:fill on="f" focussize="0,0"/>
            <v:stroke on="f" joinstyle="miter"/>
            <v:imagedata r:id="rId216" o:title="eqId44f5b3eae95de8f27aff5cdef9f46b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6B8838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218" o:title="eqId711b21672fd907c5c92fee1d649e70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103488850779582cb08d6594cc828ecd" type="#_x0000_t75" style="height:28.65pt;width:65.95pt;" o:ole="t" filled="f" o:preferrelative="t" stroked="f" coordsize="21600,21600">
            <v:path/>
            <v:fill on="f" focussize="0,0"/>
            <v:stroke on="f" joinstyle="miter"/>
            <v:imagedata r:id="rId220" o:title="eqId103488850779582cb08d6594cc828ec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7EF64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此时三角形的三边长为7，7，3，三角形存在，</w:t>
      </w:r>
    </w:p>
    <w:p w14:paraId="3219970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故三角形的周长为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bab95c915aba158d4afd7f3c16512e8f" type="#_x0000_t75" style="height:12.7pt;width:57.2pt;" o:ole="t" filled="f" o:preferrelative="t" stroked="f" coordsize="21600,21600">
            <v:path/>
            <v:fill on="f" focussize="0,0"/>
            <v:stroke on="f" joinstyle="miter"/>
            <v:imagedata r:id="rId222" o:title="eqIdbab95c915aba158d4afd7f3c16512e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4ED7871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42dc22436b2a4edf3d6e15e1e5a1534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24" o:title="eqId42dc22436b2a4edf3d6e15e1e5a1534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321f090ee76d07d0f9da8bfc047b1231" type="#_x0000_t75" style="height:28.7pt;width:71.25pt;" o:ole="t" filled="f" o:preferrelative="t" stroked="f" coordsize="21600,21600">
            <v:path/>
            <v:fill on="f" focussize="0,0"/>
            <v:stroke on="f" joinstyle="miter"/>
            <v:imagedata r:id="rId226" o:title="eqId321f090ee76d07d0f9da8bfc047b123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0F8967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此时三角形的三边长为7，7，15，三角形不存在；</w:t>
      </w:r>
    </w:p>
    <w:p w14:paraId="53AD916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同理可证，当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o:spt="75" alt="eqId58a0b5de1fce398b81252c23173c7bca" type="#_x0000_t75" style="height:15.85pt;width:28.15pt;" o:ole="t" filled="f" o:preferrelative="t" stroked="f" coordsize="21600,21600">
            <v:path/>
            <v:fill on="f" focussize="0,0"/>
            <v:stroke on="f" joinstyle="miter"/>
            <v:imagedata r:id="rId228" o:title="eqId58a0b5de1fce398b81252c23173c7bc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时，三角形的周长为17；</w:t>
      </w:r>
    </w:p>
    <w:p w14:paraId="613F535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172" o:title="eqId8ce7ae90d808f05e86ea063238e4b2f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174" o:title="eqId405e41bd81acc74aec5620f573e3c69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的两个实数根，</w:t>
      </w:r>
    </w:p>
    <w:p w14:paraId="222B3CD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176" o:title="eqIdbc5306b3380e368bb8d76032185cd7d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178" o:title="eqIdd31292968c69211b6bcce8b7d6b6e1f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6D20DC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∵等腰三角形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04" o:title="eqId7bef5239ddbb0972700ce01daf9ee7c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的一边长为7，</w:t>
      </w:r>
    </w:p>
    <w:p w14:paraId="4236254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o:spt="75" alt="eqId7f333263260646c494225db8a7476c00" type="#_x0000_t75" style="height:16.05pt;width:30.75pt;" o:ole="t" filled="f" o:preferrelative="t" stroked="f" coordsize="21600,21600">
            <v:path/>
            <v:fill on="f" focussize="0,0"/>
            <v:stroke on="f" joinstyle="miter"/>
            <v:imagedata r:id="rId235" o:title="eqId7f333263260646c494225db8a7476c0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</w:p>
    <w:p w14:paraId="1804C9C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o:spt="75" alt="eqIda05985b5c9299feb85cc6ac61c1927c0" type="#_x0000_t75" style="height:20.65pt;width:205pt;" o:ole="t" filled="f" o:preferrelative="t" stroked="f" coordsize="21600,21600">
            <v:path/>
            <v:fill on="f" focussize="0,0"/>
            <v:stroke on="f" joinstyle="miter"/>
            <v:imagedata r:id="rId237" o:title="eqIda05985b5c9299feb85cc6ac61c1927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10F590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o:spt="75" alt="eqIde94f16d5ed858699bfea5039a7bf8ae6" type="#_x0000_t75" style="height:11.95pt;width:27.25pt;" o:ole="t" filled="f" o:preferrelative="t" stroked="f" coordsize="21600,21600">
            <v:path/>
            <v:fill on="f" focussize="0,0"/>
            <v:stroke on="f" joinstyle="miter"/>
            <v:imagedata r:id="rId239" o:title="eqIde94f16d5ed858699bfea5039a7bf8ae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89965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o:spt="75" alt="eqId992a4903a5644de8c6fa029d8087acc1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241" o:title="eqId992a4903a5644de8c6fa029d8087acc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71B96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此时三角形的三边长为7，3，3，三角形不存在；</w:t>
      </w:r>
    </w:p>
    <w:p w14:paraId="2504FAB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综上所述，三角形周长为17．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B108BA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25．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6272C5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【详解】（1）证明：连接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B6BF9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28750" cy="990600"/>
            <wp:effectExtent l="0" t="0" r="6350" b="0"/>
            <wp:docPr id="100029" name="图片 100029" descr="@@@4255a6a6-2eb8-4672-aab8-c2a783bb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4255a6a6-2eb8-4672-aab8-c2a783bb0667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163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245" o:title="eqId8f89deb952f57f4b3fa4887b098b7b9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247" o:title="eqId047dc9795efa99b6fb9fdf9778085da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</w:t>
      </w:r>
    </w:p>
    <w:p w14:paraId="1BBDC2B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o:spt="75" alt="eqIdf786523a64bc31dbd6b8e026c0fe4d5a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253" o:title="eqIdf786523a64bc31dbd6b8e026c0fe4d5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o:spt="75" alt="eqIdc2d2c5cc31cfc72f9282c3e3f371ded1" type="#_x0000_t75" style="height:12.5pt;width:83.55pt;" o:ole="t" filled="f" o:preferrelative="t" stroked="f" coordsize="21600,21600">
            <v:path/>
            <v:fill on="f" focussize="0,0"/>
            <v:stroke on="f" joinstyle="miter"/>
            <v:imagedata r:id="rId255" o:title="eqIdc2d2c5cc31cfc72f9282c3e3f371ded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</w:p>
    <w:p w14:paraId="077363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又∵在四边形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o:spt="75" alt="eqId48a61d8bedef61745ee4fd89a8c0c119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257" o:title="eqId48a61d8bedef61745ee4fd89a8c0c11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</w:p>
    <w:p w14:paraId="28A3BDD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259" o:title="eqId9c06154cae3bf7a8ce5a1e97a738087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o:spt="75" alt="eqIdb91f064bb73019053992fe781a53356a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261" o:title="eqIdb91f064bb73019053992fe781a53356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</w:p>
    <w:p w14:paraId="0526046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o:spt="75" alt="eqId7f2187f9a631888494e65e669500c6ea" type="#_x0000_t75" style="height:11.15pt;width:87.95pt;" o:ole="t" filled="f" o:preferrelative="t" stroked="f" coordsize="21600,21600">
            <v:path/>
            <v:fill on="f" focussize="0,0"/>
            <v:stroke on="f" joinstyle="miter"/>
            <v:imagedata r:id="rId263" o:title="eqId7f2187f9a631888494e65e669500c6e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</w:p>
    <w:p w14:paraId="2671563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o:spt="75" alt="eqId51dcf2fd42cbfbd0adea5f754d63f542" type="#_x0000_t75" style="height:12.5pt;width:100.25pt;" o:ole="t" filled="f" o:preferrelative="t" stroked="f" coordsize="21600,21600">
            <v:path/>
            <v:fill on="f" focussize="0,0"/>
            <v:stroke on="f" joinstyle="miter"/>
            <v:imagedata r:id="rId265" o:title="eqId51dcf2fd42cbfbd0adea5f754d63f54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</w:p>
    <w:p w14:paraId="6152794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o:spt="75" alt="eqId83b963014ab63579a920a2d0f11bcee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267" o:title="eqId83b963014ab63579a920a2d0f11bcee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</w:p>
    <w:p w14:paraId="300521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o:spt="75" alt="eqIdc771a4feb150ad9cff8d70431c97eb17" type="#_x0000_t75" style="height:12.65pt;width:34.25pt;" o:ole="t" filled="f" o:preferrelative="t" stroked="f" coordsize="21600,21600">
            <v:path/>
            <v:fill on="f" focussize="0,0"/>
            <v:stroke on="f" joinstyle="miter"/>
            <v:imagedata r:id="rId269" o:title="eqIdc771a4feb150ad9cff8d70431c97eb1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o:spt="75" alt="eqIdebdda64e2dd89a47e4f4e137c229607c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71" o:title="eqIdebdda64e2dd89a47e4f4e137c229607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</w:p>
    <w:p w14:paraId="385881F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o:spt="75" alt="eqId9362a4654cfc61bf7f161fcca6fdca68" type="#_x0000_t75" style="height:49.5pt;width:77.4pt;" o:ole="t" filled="f" o:preferrelative="t" stroked="f" coordsize="21600,21600">
            <v:path/>
            <v:fill on="f" focussize="0,0"/>
            <v:stroke on="f" joinstyle="miter"/>
            <v:imagedata r:id="rId273" o:title="eqId9362a4654cfc61bf7f161fcca6fdca6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</w:p>
    <w:p w14:paraId="09DF505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o:spt="75" alt="eqIdd067d88f38811dfc1db6f0d0061e86c3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275" o:title="eqIdd067d88f38811dfc1db6f0d0061e86c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</w:p>
    <w:p w14:paraId="0558E56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o:spt="75" alt="eqId9545fa63b0f69136cf7146e14f897e8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277" o:title="eqId9545fa63b0f69136cf7146e14f897e8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</w:p>
    <w:p w14:paraId="295F47A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o:spt="75" alt="eqId5447a70b9197de4d2814c227a33b42fc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279" o:title="eqId5447a70b9197de4d2814c227a33b42f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为等腰直角三角形</w:t>
      </w:r>
    </w:p>
    <w:p w14:paraId="7D8B1FF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81" o:title="eqId6618b4d41917e695da2356c016242b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……（4分）</w:t>
      </w:r>
    </w:p>
    <w:p w14:paraId="65F8EB4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</w:t>
      </w:r>
    </w:p>
    <w:p w14:paraId="577DE3D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38250" cy="1295400"/>
            <wp:effectExtent l="0" t="0" r="6350" b="0"/>
            <wp:docPr id="100031" name="图片 100031" descr="@@@04d30df4-7fa3-4667-8681-9d9245ab6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4d30df4-7fa3-4667-8681-9d9245ab6895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F59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o:spt="75" alt="eqId6279f92bbb5c41ae775ecb78e1ac482f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286" o:title="eqId6279f92bbb5c41ae775ecb78e1ac482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o:spt="75" alt="eqId67716ac738ee2911a69bf4063110a5bd" type="#_x0000_t75" style="height:12.35pt;width:9.65pt;" o:ole="t" filled="f" o:preferrelative="t" stroked="f" coordsize="21600,21600">
            <v:path/>
            <v:fill on="f" focussize="0,0"/>
            <v:stroke on="f" joinstyle="miter"/>
            <v:imagedata r:id="rId288" o:title="eqId67716ac738ee2911a69bf4063110a5b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o:spt="75" alt="eqId804be64f88b9ee896eb16b85eb4e593c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291" o:title="eqId804be64f88b9ee896eb16b85eb4e593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3" o:title="eqIdcf3834d7ec7531f3c3c0ce9b286f7a4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</w:p>
    <w:p w14:paraId="4D81210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9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97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是等边三角形，</w:t>
      </w:r>
    </w:p>
    <w:p w14:paraId="2B8FE5D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9" o:title="eqId03902478df1a55bc99703210bccab91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1" o:title="eqId7cbce11aa19b8bd2bf6ee5a834e005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</w:p>
    <w:p w14:paraId="10776BB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o:spt="75" alt="eqId6a1db0f53625cb085ae3547576f15e3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301" o:title="eqId6a1db0f53625cb085ae3547576f15e3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</w:p>
    <w:p w14:paraId="027C9B9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又∵在等腰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o:spt="75" alt="eqId433a086857de4047fc9f91b6f888ca34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303" o:title="eqId433a086857de4047fc9f91b6f888ca34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中，</w:t>
      </w:r>
    </w:p>
    <w:p w14:paraId="0818B55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o:spt="75" alt="eqId9545fa63b0f69136cf7146e14f897e8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277" o:title="eqId9545fa63b0f69136cf7146e14f897e8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</w:p>
    <w:p w14:paraId="474C67C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o:spt="75" alt="eqIdfc1d949809da76143f0a66a83884c1c2" type="#_x0000_t75" style="height:12.45pt;width:40.4pt;" o:ole="t" filled="f" o:preferrelative="t" stroked="f" coordsize="21600,21600">
            <v:path/>
            <v:fill on="f" focussize="0,0"/>
            <v:stroke on="f" joinstyle="miter"/>
            <v:imagedata r:id="rId306" o:title="eqIdfc1d949809da76143f0a66a83884c1c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o:spt="75" alt="eqIdd3e4bef32d764163ed309cae83803931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308" o:title="eqIdd3e4bef32d764163ed309cae8380393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</w:t>
      </w:r>
    </w:p>
    <w:p w14:paraId="262955F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o:spt="75" alt="eqIddf6cf9ed04834dfcfe7bfc4b14143d9f" type="#_x0000_t75" style="height:31.8pt;width:48.4pt;" o:ole="t" filled="f" o:preferrelative="t" stroked="f" coordsize="21600,21600">
            <v:path/>
            <v:fill on="f" focussize="0,0"/>
            <v:stroke on="f" joinstyle="miter"/>
            <v:imagedata r:id="rId310" o:title="eqIddf6cf9ed04834dfcfe7bfc4b14143d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</w:p>
    <w:p w14:paraId="7E676BA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o:spt="75" alt="eqIdf93a4e06b53ee1a8ba3bab30dca5cbcc" type="#_x0000_t75" style="height:17.75pt;width:111.75pt;" o:ole="t" filled="f" o:preferrelative="t" stroked="f" coordsize="21600,21600">
            <v:path/>
            <v:fill on="f" focussize="0,0"/>
            <v:stroke on="f" joinstyle="miter"/>
            <v:imagedata r:id="rId312" o:title="eqIdf93a4e06b53ee1a8ba3bab30dca5cbc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</w:p>
    <w:p w14:paraId="796A468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o:spt="75" alt="eqId3c05c3609a99849434b515ff6224c2b3" type="#_x0000_t75" style="height:12.3pt;width:41.3pt;" o:ole="t" filled="f" o:preferrelative="t" stroked="f" coordsize="21600,21600">
            <v:path/>
            <v:fill on="f" focussize="0,0"/>
            <v:stroke on="f" joinstyle="miter"/>
            <v:imagedata r:id="rId314" o:title="eqId3c05c3609a99849434b515ff6224c2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</w:p>
    <w:p w14:paraId="1E8463E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同理可证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o:spt="75" alt="eqIdef23bd1d5a77fe3d35395910eb72e42a" type="#_x0000_t75" style="height:17.7pt;width:113.45pt;" o:ole="t" filled="f" o:preferrelative="t" stroked="f" coordsize="21600,21600">
            <v:path/>
            <v:fill on="f" focussize="0,0"/>
            <v:stroke on="f" joinstyle="miter"/>
            <v:imagedata r:id="rId316" o:title="eqIdef23bd1d5a77fe3d35395910eb72e42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</w:p>
    <w:p w14:paraId="74CDEA4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o:spt="75" alt="eqIdae16f59aea22c8474bfa3d1dba8d1c19" type="#_x0000_t75" style="height:12.15pt;width:43.05pt;" o:ole="t" filled="f" o:preferrelative="t" stroked="f" coordsize="21600,21600">
            <v:path/>
            <v:fill on="f" focussize="0,0"/>
            <v:stroke on="f" joinstyle="miter"/>
            <v:imagedata r:id="rId318" o:title="eqIdae16f59aea22c8474bfa3d1dba8d1c1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</w:p>
    <w:p w14:paraId="1AA2212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o:spt="75" alt="eqId79c30af7e29dbd6e00fef7141e216acf" type="#_x0000_t75" style="height:12.4pt;width:88.8pt;" o:ole="t" filled="f" o:preferrelative="t" stroked="f" coordsize="21600,21600">
            <v:path/>
            <v:fill on="f" focussize="0,0"/>
            <v:stroke on="f" joinstyle="miter"/>
            <v:imagedata r:id="rId320" o:title="eqId79c30af7e29dbd6e00fef7141e216ac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</w:p>
    <w:p w14:paraId="5101873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322" o:title="eqIdd38d97f03faed3152db2fd3bd191994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42A7F50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26．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12分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40DE54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24" o:title="eqIddd967903ed5a6f640a5b801ec8be007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26" o:title="eqId0f3018c687427b6257767eda4a8c661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328" o:title="eqIded10df4140819d5451773a45de66201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4C3CA0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330" o:title="eqId5181b97a7e43959b8455680157c3b64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9" o:spt="75" alt="eqId10a013792e1ad46ae4fcf9ba89b10ed2" type="#_x0000_t75" style="height:13.15pt;width:70.4pt;" o:ole="t" filled="f" o:preferrelative="t" stroked="f" coordsize="21600,21600">
            <v:path/>
            <v:fill on="f" focussize="0,0"/>
            <v:stroke on="f" joinstyle="miter"/>
            <v:imagedata r:id="rId332" o:title="eqId10a013792e1ad46ae4fcf9ba89b10ed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D2F3FA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0" o:spt="75" alt="eqId95786cbbde120fc4f97a6591fc3a805e" type="#_x0000_t75" style="height:23.7pt;width:104.7pt;" o:ole="t" filled="f" o:preferrelative="t" stroked="f" coordsize="21600,21600">
            <v:path/>
            <v:fill on="f" focussize="0,0"/>
            <v:stroke on="f" joinstyle="miter"/>
            <v:imagedata r:id="rId334" o:title="eqId95786cbbde120fc4f97a6591fc3a805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A7F586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1" o:spt="75" alt="eqIdef0402dd5ae3db10281f9f1e11738bc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336" o:title="eqIdef0402dd5ae3db10281f9f1e11738bc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，负值舍去，</w:t>
      </w:r>
    </w:p>
    <w:p w14:paraId="175DF73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2" o:spt="75" alt="eqId0041488020a3e19377b18a70fbf82e7c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338" o:title="eqId0041488020a3e19377b18a70fbf82e7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20E188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3" o:spt="75" alt="eqId5b645bbac89a1298b582564d699eb81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340" o:title="eqId5b645bbac89a1298b582564d699eb81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1FDA87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4" o:spt="75" alt="eqIdbfa3da7f9d0ccbae2f5c27a3d10d3017" type="#_x0000_t75" style="height:11.05pt;width:73.85pt;" o:ole="t" filled="f" o:preferrelative="t" stroked="f" coordsize="21600,21600">
            <v:path/>
            <v:fill on="f" focussize="0,0"/>
            <v:stroke on="f" joinstyle="miter"/>
            <v:imagedata r:id="rId342" o:title="eqIdbfa3da7f9d0ccbae2f5c27a3d10d301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5" o:spt="75" alt="eqId19bce49edd292b5d8a69a01d1c478b50" type="#_x0000_t75" style="height:11.5pt;width:73.85pt;" o:ole="t" filled="f" o:preferrelative="t" stroked="f" coordsize="21600,21600">
            <v:path/>
            <v:fill on="f" focussize="0,0"/>
            <v:stroke on="f" joinstyle="miter"/>
            <v:imagedata r:id="rId344" o:title="eqId19bce49edd292b5d8a69a01d1c478b5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35511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6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6" o:title="eqIdb79dd200766db27fb90d6bd1992cf65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4A7CB2A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7" o:spt="75" alt="eqId0ff29971ccc633d89832ffa9bd54afa3" type="#_x0000_t75" style="height:11.1pt;width:43.95pt;" o:ole="t" filled="f" o:preferrelative="t" stroked="f" coordsize="21600,21600">
            <v:path/>
            <v:fill on="f" focussize="0,0"/>
            <v:stroke on="f" joinstyle="miter"/>
            <v:imagedata r:id="rId348" o:title="eqId0ff29971ccc633d89832ffa9bd54afa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1715C0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8" o:spt="75" alt="eqIdb724c7aebb288cd3aad1c95ec24c3891" type="#_x0000_t75" style="height:17.8pt;width:100.25pt;" o:ole="t" filled="f" o:preferrelative="t" stroked="f" coordsize="21600,21600">
            <v:path/>
            <v:fill on="f" focussize="0,0"/>
            <v:stroke on="f" joinstyle="miter"/>
            <v:imagedata r:id="rId350" o:title="eqIdb724c7aebb288cd3aad1c95ec24c389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EC4754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9" o:spt="75" alt="eqId2b9d023c85e260855f880ee903cd891a" type="#_x0000_t75" style="height:11.3pt;width:45.7pt;" o:ole="t" filled="f" o:preferrelative="t" stroked="f" coordsize="21600,21600">
            <v:path/>
            <v:fill on="f" focussize="0,0"/>
            <v:stroke on="f" joinstyle="miter"/>
            <v:imagedata r:id="rId352" o:title="eqId2b9d023c85e260855f880ee903cd891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0" o:spt="75" alt="eqId1ac4bed879c04bd0a09a3a1daaf59c0b" type="#_x0000_t75" style="height:14.25pt;width:62.45pt;" o:ole="t" filled="f" o:preferrelative="t" stroked="f" coordsize="21600,21600">
            <v:path/>
            <v:fill on="f" focussize="0,0"/>
            <v:stroke on="f" joinstyle="miter"/>
            <v:imagedata r:id="rId354" o:title="eqId1ac4bed879c04bd0a09a3a1daaf59c0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07BFDD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1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356" o:title="eqId5b0e9564a64bdf4f2f61c4fafd41a60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58CB5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2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58" o:title="eqIdb3533837e3d08c461dea031a44e5424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垂直平分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3" o:spt="75" alt="eqId9ce6c0e9de83f2e64ae33609fc08459d" type="#_x0000_t75" style="height:11.5pt;width:19.35pt;" o:ole="t" filled="f" o:preferrelative="t" stroked="f" coordsize="21600,21600">
            <v:path/>
            <v:fill on="f" focussize="0,0"/>
            <v:stroke on="f" joinstyle="miter"/>
            <v:imagedata r:id="rId360" o:title="eqId9ce6c0e9de83f2e64ae33609fc08459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11F9A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4" o:spt="75" alt="eqIda74ae1eb22113c1571e4587401e93d75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362" o:title="eqIda74ae1eb22113c1571e4587401e93d7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A191B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5" o:spt="75" alt="eqId8e1f4f255d191786f7d330d278868c2d" type="#_x0000_t75" style="height:16.15pt;width:46.6pt;" o:ole="t" filled="f" o:preferrelative="t" stroked="f" coordsize="21600,21600">
            <v:path/>
            <v:fill on="f" focussize="0,0"/>
            <v:stroke on="f" joinstyle="miter"/>
            <v:imagedata r:id="rId364" o:title="eqId8e1f4f255d191786f7d330d278868c2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6" o:spt="75" alt="eqId3cec6917c6eb4ecff6b6dbc8ab4f73fd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366" o:title="eqId3cec6917c6eb4ecff6b6dbc8ab4f73f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189FBB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7" o:spt="75" alt="eqId0712f06d452cbfb2f2e3756822453aa2" type="#_x0000_t75" style="height:16.9pt;width:110pt;" o:ole="t" filled="f" o:preferrelative="t" stroked="f" coordsize="21600,21600">
            <v:path/>
            <v:fill on="f" focussize="0,0"/>
            <v:stroke on="f" joinstyle="miter"/>
            <v:imagedata r:id="rId368" o:title="eqId0712f06d452cbfb2f2e3756822453aa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8" o:spt="75" alt="eqId006a856b03e424537b1b33466a67f9b7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370" o:title="eqId006a856b03e424537b1b33466a67f9b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E34404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根据勾股定理得：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9" o:spt="75" alt="eqId8361b796b6d4775db01e9bde01fda012" type="#_x0000_t75" style="height:13.85pt;width:85.3pt;" o:ole="t" filled="f" o:preferrelative="t" stroked="f" coordsize="21600,21600">
            <v:path/>
            <v:fill on="f" focussize="0,0"/>
            <v:stroke on="f" joinstyle="miter"/>
            <v:imagedata r:id="rId372" o:title="eqId8361b796b6d4775db01e9bde01fda01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0" o:spt="75" alt="eqId4194c378b2517e32f186490d1c18165f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374" o:title="eqId4194c378b2517e32f186490d1c1816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D3623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1" o:spt="75" alt="eqIda74ae1eb22113c1571e4587401e93d75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362" o:title="eqIda74ae1eb22113c1571e4587401e93d7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98AE28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2" o:spt="75" alt="eqId3d2e605f94083851a66298b2e5142c4e" type="#_x0000_t75" style="height:14.15pt;width:110.85pt;" o:ole="t" filled="f" o:preferrelative="t" stroked="f" coordsize="21600,21600">
            <v:path/>
            <v:fill on="f" focussize="0,0"/>
            <v:stroke on="f" joinstyle="miter"/>
            <v:imagedata r:id="rId377" o:title="eqId3d2e605f94083851a66298b2e5142c4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0FD616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3" o:spt="75" alt="eqIdd2b352ca433d55982130d1e380ab451b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379" o:title="eqIdd2b352ca433d55982130d1e380ab451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ED74B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4" o:spt="75" alt="eqId9ba40e352ce7b03e2e3811e105980828" type="#_x0000_t75" style="height:16.9pt;width:62.45pt;" o:ole="t" filled="f" o:preferrelative="t" stroked="f" coordsize="21600,21600">
            <v:path/>
            <v:fill on="f" focussize="0,0"/>
            <v:stroke on="f" joinstyle="miter"/>
            <v:imagedata r:id="rId381" o:title="eqId9ba40e352ce7b03e2e3811e10598082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8B84FE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5" o:spt="75" alt="eqId8f766853e4ccb732978c4f8253229b6e" type="#_x0000_t75" style="height:30.05pt;width:65.95pt;" o:ole="t" filled="f" o:preferrelative="t" stroked="f" coordsize="21600,21600">
            <v:path/>
            <v:fill on="f" focussize="0,0"/>
            <v:stroke on="f" joinstyle="miter"/>
            <v:imagedata r:id="rId383" o:title="eqId8f766853e4ccb732978c4f8253229b6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1BC201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6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385" o:title="eqId38d00572a90232e08932317af2a537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87" o:title="eqId9d78abbad68bbbf12af10cd40ef4c3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，如图所示：</w:t>
      </w:r>
    </w:p>
    <w:p w14:paraId="59350CD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362075" cy="1285875"/>
            <wp:effectExtent l="0" t="0" r="9525" b="9525"/>
            <wp:docPr id="100035" name="图片 100035" descr="@@@546bfb25-1c38-4e71-b336-ed19cf5d6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546bfb25-1c38-4e71-b336-ed19cf5d6ae5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49E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8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390" o:title="eqId3d2c15801fee2405573677484f5dcfa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7030C23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0" o:spt="75" alt="eqId103eb629e7182c0cb321cf602182fd0c" type="#_x0000_t75" style="height:27.7pt;width:92.4pt;" o:ole="t" filled="f" o:preferrelative="t" stroked="f" coordsize="21600,21600">
            <v:path/>
            <v:fill on="f" focussize="0,0"/>
            <v:stroke on="f" joinstyle="miter"/>
            <v:imagedata r:id="rId393" o:title="eqId103eb629e7182c0cb321cf602182fd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95EA4D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1" o:spt="75" alt="eqId30b8cee88e7512b18e1e5facd6294404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395" o:title="eqId30b8cee88e7512b18e1e5facd62944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2D889D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2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385" o:title="eqId38d00572a90232e08932317af2a537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2139A4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3" o:spt="75" alt="eqIda5e6f1dd145fd4479d75cff7b3535c9b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398" o:title="eqIda5e6f1dd145fd4479d75cff7b3535c9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D9B04F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4" o:spt="75" alt="eqIda7523c0a71a00af517de9f92e0cbf970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400" o:title="eqIda7523c0a71a00af517de9f92e0cbf97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DFFCC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5" o:spt="75" alt="eqId1f1c52ec17041e597e8f4a477c41ccef" type="#_x0000_t75" style="height:12.1pt;width:164.45pt;" o:ole="t" filled="f" o:preferrelative="t" stroked="f" coordsize="21600,21600">
            <v:path/>
            <v:fill on="f" focussize="0,0"/>
            <v:stroke on="f" joinstyle="miter"/>
            <v:imagedata r:id="rId402" o:title="eqId1f1c52ec17041e597e8f4a477c41ccef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690372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6" o:spt="75" alt="eqId73038c8fab9ef31d42b3ee0631b3dd1c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404" o:title="eqId73038c8fab9ef31d42b3ee0631b3dd1c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5B61AE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7" o:spt="75" alt="eqId2bc6a1a351e98c3d535bcaf617fa5c10" type="#_x0000_t75" style="height:12.55pt;width:46.6pt;" o:ole="t" filled="f" o:preferrelative="t" stroked="f" coordsize="21600,21600">
            <v:path/>
            <v:fill on="f" focussize="0,0"/>
            <v:stroke on="f" joinstyle="miter"/>
            <v:imagedata r:id="rId406" o:title="eqId2bc6a1a351e98c3d535bcaf617fa5c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2652FA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∴此时点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重合，</w:t>
      </w:r>
    </w:p>
    <w:p w14:paraId="1FA2E4A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8" o:spt="75" alt="eqId312728e5b1784b07c59cf24ded9de7c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408" o:title="eqId312728e5b1784b07c59cf24ded9de7c9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6214EBE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9" o:spt="75" alt="eqId0ad98ad714864041a632ca949308e41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410" o:title="eqId0ad98ad714864041a632ca949308e417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时，如图所示：</w:t>
      </w:r>
    </w:p>
    <w:p w14:paraId="1DA059C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524000" cy="1800225"/>
            <wp:effectExtent l="0" t="0" r="0" b="3175"/>
            <wp:docPr id="100037" name="图片 100037" descr="@@@bebc10bb-2476-4e75-afa1-fe09a0cb9e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ebc10bb-2476-4e75-afa1-fe09a0cb9e90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C9F5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24" o:title="eqIddd967903ed5a6f640a5b801ec8be0070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中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1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26" o:title="eqId0f3018c687427b6257767eda4a8c6612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2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328" o:title="eqIded10df4140819d5451773a45de66201b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2E25B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3" o:spt="75" alt="eqIdd91352d7ba8ef6af4193d0860641aea8" type="#_x0000_t75" style="height:12.4pt;width:105.55pt;" o:ole="t" filled="f" o:preferrelative="t" stroked="f" coordsize="21600,21600">
            <v:path/>
            <v:fill on="f" focussize="0,0"/>
            <v:stroke on="f" joinstyle="miter"/>
            <v:imagedata r:id="rId416" o:title="eqIdd91352d7ba8ef6af4193d0860641aea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FD7683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4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418" o:title="eqIdd2b34233772c4c26d6669499d9b1f15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85E7D1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5" o:spt="75" alt="eqId3f9ba4e20630caa24e30e13ea8d8c46c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420" o:title="eqId3f9ba4e20630caa24e30e13ea8d8c46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B9D3E6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6" o:spt="75" alt="eqIdd172f9cf9c5526ff9eaa9e75107ae9fb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422" o:title="eqIdd172f9cf9c5526ff9eaa9e75107ae9f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DA08F7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7" o:spt="75" alt="eqId0ff29971ccc633d89832ffa9bd54afa3" type="#_x0000_t75" style="height:11.1pt;width:43.95pt;" o:ole="t" filled="f" o:preferrelative="t" stroked="f" coordsize="21600,21600">
            <v:path/>
            <v:fill on="f" focussize="0,0"/>
            <v:stroke on="f" joinstyle="miter"/>
            <v:imagedata r:id="rId348" o:title="eqId0ff29971ccc633d89832ffa9bd54afa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0C0BAC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8" o:spt="75" alt="eqId63f94cb32b388456ab9203e8d8b5309e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425" o:title="eqId63f94cb32b388456ab9203e8d8b5309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7E533D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9" o:spt="75" alt="eqId321370fe42bc1216902ea19fbd2a5979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427" o:title="eqId321370fe42bc1216902ea19fbd2a597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为等边三角形，</w:t>
      </w:r>
    </w:p>
    <w:p w14:paraId="0C254C3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0" o:spt="75" alt="eqIddf6c9f424ad674ce8f6aef8f4fd580f0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29" o:title="eqIddf6c9f424ad674ce8f6aef8f4fd580f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E45FDD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1" o:spt="75" alt="eqId0b6c280cc8ca22e75b8175521ba7e45a" type="#_x0000_t75" style="height:12.1pt;width:97.6pt;" o:ole="t" filled="f" o:preferrelative="t" stroked="f" coordsize="21600,21600">
            <v:path/>
            <v:fill on="f" focussize="0,0"/>
            <v:stroke on="f" joinstyle="miter"/>
            <v:imagedata r:id="rId431" o:title="eqId0b6c280cc8ca22e75b8175521ba7e45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BB095F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∴此时点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重合，</w:t>
      </w:r>
    </w:p>
    <w:p w14:paraId="3540121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2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356" o:title="eqId5b0e9564a64bdf4f2f61c4fafd41a60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3B21A2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3" o:spt="75" alt="eqIdec68694cf35c13a618c5c7b5dffed98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434" o:title="eqIdec68694cf35c13a618c5c7b5dffed98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B2F01D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4" o:spt="75" alt="eqIdcf0616e629d18a58a8173b56615b33d8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436" o:title="eqIdcf0616e629d18a58a8173b56615b33d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3B50D2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5" o:spt="75" alt="eqId31b9c8958c42dca836cf997825ff0d24" type="#_x0000_t75" style="height:12.1pt;width:124.9pt;" o:ole="t" filled="f" o:preferrelative="t" stroked="f" coordsize="21600,21600">
            <v:path/>
            <v:fill on="f" focussize="0,0"/>
            <v:stroke on="f" joinstyle="miter"/>
            <v:imagedata r:id="rId438" o:title="eqId31b9c8958c42dca836cf997825ff0d2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23931F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即此时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6" o:spt="75" alt="eqId9c8de688a35693a739583dafb29f1380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440" o:title="eqId9c8de688a35693a739583dafb29f138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62F1A37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7" o:spt="75" alt="eqId4934c4df6fd69381832ea14d144364cc" type="#_x0000_t75" style="height:11.25pt;width:58.9pt;" o:ole="t" filled="f" o:preferrelative="t" stroked="f" coordsize="21600,21600">
            <v:path/>
            <v:fill on="f" focussize="0,0"/>
            <v:stroke on="f" joinstyle="miter"/>
            <v:imagedata r:id="rId442" o:title="eqId4934c4df6fd69381832ea14d144364c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时，过点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8" o:spt="75" alt="eqId824068d6ad1546952a16f35caec18759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44" o:title="eqId824068d6ad1546952a16f35caec1875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，如图所示：</w:t>
      </w:r>
    </w:p>
    <w:p w14:paraId="5835399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47800" cy="1362075"/>
            <wp:effectExtent l="0" t="0" r="0" b="9525"/>
            <wp:docPr id="100039" name="图片 100039" descr="@@@e4e81c96-c3ab-4d09-860e-32d897afc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e4e81c96-c3ab-4d09-860e-32d897afc619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F2B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0" o:spt="75" alt="eqId20771b29d7c3323858c610228cb5065f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448" o:title="eqId20771b29d7c3323858c610228cb5065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1" o:spt="75" alt="eqId97f98d27535652ddb3e9cfcde557d23a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450" o:title="eqId97f98d27535652ddb3e9cfcde557d23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49A406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2" o:spt="75" alt="eqId20cf227e0bfcfe64a04922585cd509f5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452" o:title="eqId20cf227e0bfcfe64a04922585cd509f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4456D1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3" o:spt="75" alt="eqIde2d212c1709b8e72a055cf1b5381ef6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454" o:title="eqIde2d212c1709b8e72a055cf1b5381ef6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B1624E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4" o:spt="75" alt="eqId6c97e2541cdffb1fb8394682e4b98c0f" type="#_x0000_t75" style="height:27.15pt;width:166.3pt;" o:ole="t" filled="f" o:preferrelative="t" stroked="f" coordsize="21600,21600">
            <v:path/>
            <v:fill on="f" focussize="0,0"/>
            <v:stroke on="f" joinstyle="miter"/>
            <v:imagedata r:id="rId456" o:title="eqId6c97e2541cdffb1fb8394682e4b98c0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7265A1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5" o:spt="75" alt="eqId2bc6a1a351e98c3d535bcaf617fa5c10" type="#_x0000_t75" style="height:12.55pt;width:46.6pt;" o:ole="t" filled="f" o:preferrelative="t" stroked="f" coordsize="21600,21600">
            <v:path/>
            <v:fill on="f" focussize="0,0"/>
            <v:stroke on="f" joinstyle="miter"/>
            <v:imagedata r:id="rId406" o:title="eqId2bc6a1a351e98c3d535bcaf617fa5c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4651AF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6" o:spt="75" alt="eqIdec68694cf35c13a618c5c7b5dffed98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434" o:title="eqIdec68694cf35c13a618c5c7b5dffed9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D50853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7" o:spt="75" alt="eqId9c017f973dec0a0cd97b08495c692974" type="#_x0000_t75" style="height:12.1pt;width:134.55pt;" o:ole="t" filled="f" o:preferrelative="t" stroked="f" coordsize="21600,21600">
            <v:path/>
            <v:fill on="f" focussize="0,0"/>
            <v:stroke on="f" joinstyle="miter"/>
            <v:imagedata r:id="rId460" o:title="eqId9c017f973dec0a0cd97b08495c69297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34A12D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8" o:spt="75" alt="eqId18566d4adf1c1fe5e354631fa1032556" type="#_x0000_t75" style="height:12.1pt;width:138.1pt;" o:ole="t" filled="f" o:preferrelative="t" stroked="f" coordsize="21600,21600">
            <v:path/>
            <v:fill on="f" focussize="0,0"/>
            <v:stroke on="f" joinstyle="miter"/>
            <v:imagedata r:id="rId462" o:title="eqId18566d4adf1c1fe5e354631fa103255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812516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9" o:spt="75" alt="eqId8bd0a4bc769a0948d5c816d6188c1e64" type="#_x0000_t75" style="height:12.1pt;width:74.75pt;" o:ole="t" filled="f" o:preferrelative="t" stroked="f" coordsize="21600,21600">
            <v:path/>
            <v:fill on="f" focussize="0,0"/>
            <v:stroke on="f" joinstyle="miter"/>
            <v:imagedata r:id="rId464" o:title="eqId8bd0a4bc769a0948d5c816d6188c1e6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E1A01C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0" o:spt="75" alt="eqIdc31803a6ac1012df63709ba0f31a36fa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466" o:title="eqIdc31803a6ac1012df63709ba0f31a36f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9DE8B6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设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1" o:spt="75" alt="eqIdfd499af0a46600df9e0ec9fb6fd2ed03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468" o:title="eqIdfd499af0a46600df9e0ec9fb6fd2ed0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2" o:spt="75" alt="eqIdaac05ba5ec89e1031403e0ef215e82ad" type="#_x0000_t75" style="height:12.5pt;width:39.6pt;" o:ole="t" filled="f" o:preferrelative="t" stroked="f" coordsize="21600,21600">
            <v:path/>
            <v:fill on="f" focussize="0,0"/>
            <v:stroke on="f" joinstyle="miter"/>
            <v:imagedata r:id="rId470" o:title="eqIdaac05ba5ec89e1031403e0ef215e82a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3" o:spt="75" alt="eqId2bc4283eb9de0e653936d3ed79ef7549" type="#_x0000_t75" style="height:12.1pt;width:130.2pt;" o:ole="t" filled="f" o:preferrelative="t" stroked="f" coordsize="21600,21600">
            <v:path/>
            <v:fill on="f" focussize="0,0"/>
            <v:stroke on="f" joinstyle="miter"/>
            <v:imagedata r:id="rId472" o:title="eqId2bc4283eb9de0e653936d3ed79ef754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426805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4" o:spt="75" alt="eqId566f8c2dbded5f3075a96329d2616949" type="#_x0000_t75" style="height:13.8pt;width:80.9pt;" o:ole="t" filled="f" o:preferrelative="t" stroked="f" coordsize="21600,21600">
            <v:path/>
            <v:fill on="f" focussize="0,0"/>
            <v:stroke on="f" joinstyle="miter"/>
            <v:imagedata r:id="rId474" o:title="eqId566f8c2dbded5f3075a96329d261694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52CEF1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5" o:spt="75" alt="eqId002b6a3f77d46c5e5b51b5b6eacc1d3c" type="#_x0000_t75" style="height:19.15pt;width:93.25pt;" o:ole="t" filled="f" o:preferrelative="t" stroked="f" coordsize="21600,21600">
            <v:path/>
            <v:fill on="f" focussize="0,0"/>
            <v:stroke on="f" joinstyle="miter"/>
            <v:imagedata r:id="rId476" o:title="eqId002b6a3f77d46c5e5b51b5b6eacc1d3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F71A64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6" o:spt="75" alt="eqId9203c7d92eecfa31d0c2f0b4cfa0e74c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478" o:title="eqId9203c7d92eecfa31d0c2f0b4cfa0e74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7" o:spt="75" alt="eqIdea11e06d4192da38addd11267e6d67dd" type="#_x0000_t75" style="height:15.65pt;width:51.9pt;" o:ole="t" filled="f" o:preferrelative="t" stroked="f" coordsize="21600,21600">
            <v:path/>
            <v:fill on="f" focussize="0,0"/>
            <v:stroke on="f" joinstyle="miter"/>
            <v:imagedata r:id="rId480" o:title="eqIdea11e06d4192da38addd11267e6d67d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（舍去），</w:t>
      </w:r>
    </w:p>
    <w:p w14:paraId="293E775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8" o:spt="75" alt="eqId994deb659afed1b064da53f08ae00403" type="#_x0000_t75" style="height:16.15pt;width:61.6pt;" o:ole="t" filled="f" o:preferrelative="t" stroked="f" coordsize="21600,21600">
            <v:path/>
            <v:fill on="f" focussize="0,0"/>
            <v:stroke on="f" joinstyle="miter"/>
            <v:imagedata r:id="rId482" o:title="eqId994deb659afed1b064da53f08ae0040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68DFF6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9" o:spt="75" alt="eqId85074064e5b14dd713207e16adba82e9" type="#_x0000_t75" style="height:15.8pt;width:159.25pt;" o:ole="t" filled="f" o:preferrelative="t" stroked="f" coordsize="21600,21600">
            <v:path/>
            <v:fill on="f" focussize="0,0"/>
            <v:stroke on="f" joinstyle="miter"/>
            <v:imagedata r:id="rId484" o:title="eqId85074064e5b14dd713207e16adba82e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5D199A8C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综上分析可得：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0" o:spt="75" alt="eqId167d31eb8432b5c0364316e5048c23dd" type="#_x0000_t75" style="height:12.1pt;width:18.45pt;" o:ole="t" filled="f" o:preferrelative="t" stroked="f" coordsize="21600,21600">
            <v:path/>
            <v:fill on="f" focussize="0,0"/>
            <v:stroke on="f" joinstyle="miter"/>
            <v:imagedata r:id="rId486" o:title="eqId167d31eb8432b5c0364316e5048c23d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的长为0或4或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1" o:spt="75" alt="eqIdb9414c637bd18f9a6f6922e65d14dd31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488" o:title="eqIdb9414c637bd18f9a6f6922e65d14dd3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40B16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0AF3F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3C1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3AE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002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0CFF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228E"/>
    <w:rsid w:val="005352FB"/>
    <w:rsid w:val="005356CD"/>
    <w:rsid w:val="00537ABC"/>
    <w:rsid w:val="005411E9"/>
    <w:rsid w:val="00543309"/>
    <w:rsid w:val="00545524"/>
    <w:rsid w:val="005466C3"/>
    <w:rsid w:val="00550525"/>
    <w:rsid w:val="00551E82"/>
    <w:rsid w:val="005608F4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B10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3591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34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5FBE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3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4D02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0EB85460"/>
    <w:rsid w:val="135C0B8F"/>
    <w:rsid w:val="189521FD"/>
    <w:rsid w:val="23DB7460"/>
    <w:rsid w:val="274B159D"/>
    <w:rsid w:val="2A522B7B"/>
    <w:rsid w:val="334E1F20"/>
    <w:rsid w:val="3446128F"/>
    <w:rsid w:val="399B0999"/>
    <w:rsid w:val="3A664EDE"/>
    <w:rsid w:val="3BEB09D1"/>
    <w:rsid w:val="41F330D8"/>
    <w:rsid w:val="426556F9"/>
    <w:rsid w:val="42E469EC"/>
    <w:rsid w:val="46642DF0"/>
    <w:rsid w:val="4ACC3E2B"/>
    <w:rsid w:val="4AEB77BC"/>
    <w:rsid w:val="4C4F173A"/>
    <w:rsid w:val="52AB61A6"/>
    <w:rsid w:val="621242D1"/>
    <w:rsid w:val="623772E1"/>
    <w:rsid w:val="65B256CD"/>
    <w:rsid w:val="71880A5E"/>
    <w:rsid w:val="75A550B2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jpeg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9" Type="http://schemas.openxmlformats.org/officeDocument/2006/relationships/fontTable" Target="fontTable.xml"/><Relationship Id="rId488" Type="http://schemas.openxmlformats.org/officeDocument/2006/relationships/image" Target="media/image226.wmf"/><Relationship Id="rId487" Type="http://schemas.openxmlformats.org/officeDocument/2006/relationships/oleObject" Target="embeddings/oleObject257.bin"/><Relationship Id="rId486" Type="http://schemas.openxmlformats.org/officeDocument/2006/relationships/image" Target="media/image225.wmf"/><Relationship Id="rId485" Type="http://schemas.openxmlformats.org/officeDocument/2006/relationships/oleObject" Target="embeddings/oleObject256.bin"/><Relationship Id="rId484" Type="http://schemas.openxmlformats.org/officeDocument/2006/relationships/image" Target="media/image224.wmf"/><Relationship Id="rId483" Type="http://schemas.openxmlformats.org/officeDocument/2006/relationships/oleObject" Target="embeddings/oleObject255.bin"/><Relationship Id="rId482" Type="http://schemas.openxmlformats.org/officeDocument/2006/relationships/image" Target="media/image223.wmf"/><Relationship Id="rId481" Type="http://schemas.openxmlformats.org/officeDocument/2006/relationships/oleObject" Target="embeddings/oleObject254.bin"/><Relationship Id="rId480" Type="http://schemas.openxmlformats.org/officeDocument/2006/relationships/image" Target="media/image222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53.bin"/><Relationship Id="rId478" Type="http://schemas.openxmlformats.org/officeDocument/2006/relationships/image" Target="media/image221.wmf"/><Relationship Id="rId477" Type="http://schemas.openxmlformats.org/officeDocument/2006/relationships/oleObject" Target="embeddings/oleObject252.bin"/><Relationship Id="rId476" Type="http://schemas.openxmlformats.org/officeDocument/2006/relationships/image" Target="media/image220.wmf"/><Relationship Id="rId475" Type="http://schemas.openxmlformats.org/officeDocument/2006/relationships/oleObject" Target="embeddings/oleObject251.bin"/><Relationship Id="rId474" Type="http://schemas.openxmlformats.org/officeDocument/2006/relationships/image" Target="media/image219.wmf"/><Relationship Id="rId473" Type="http://schemas.openxmlformats.org/officeDocument/2006/relationships/oleObject" Target="embeddings/oleObject250.bin"/><Relationship Id="rId472" Type="http://schemas.openxmlformats.org/officeDocument/2006/relationships/image" Target="media/image218.wmf"/><Relationship Id="rId471" Type="http://schemas.openxmlformats.org/officeDocument/2006/relationships/oleObject" Target="embeddings/oleObject249.bin"/><Relationship Id="rId470" Type="http://schemas.openxmlformats.org/officeDocument/2006/relationships/image" Target="media/image217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48.bin"/><Relationship Id="rId468" Type="http://schemas.openxmlformats.org/officeDocument/2006/relationships/image" Target="media/image216.wmf"/><Relationship Id="rId467" Type="http://schemas.openxmlformats.org/officeDocument/2006/relationships/oleObject" Target="embeddings/oleObject247.bin"/><Relationship Id="rId466" Type="http://schemas.openxmlformats.org/officeDocument/2006/relationships/image" Target="media/image215.wmf"/><Relationship Id="rId465" Type="http://schemas.openxmlformats.org/officeDocument/2006/relationships/oleObject" Target="embeddings/oleObject246.bin"/><Relationship Id="rId464" Type="http://schemas.openxmlformats.org/officeDocument/2006/relationships/image" Target="media/image214.wmf"/><Relationship Id="rId463" Type="http://schemas.openxmlformats.org/officeDocument/2006/relationships/oleObject" Target="embeddings/oleObject245.bin"/><Relationship Id="rId462" Type="http://schemas.openxmlformats.org/officeDocument/2006/relationships/image" Target="media/image213.wmf"/><Relationship Id="rId461" Type="http://schemas.openxmlformats.org/officeDocument/2006/relationships/oleObject" Target="embeddings/oleObject244.bin"/><Relationship Id="rId460" Type="http://schemas.openxmlformats.org/officeDocument/2006/relationships/image" Target="media/image212.wmf"/><Relationship Id="rId46" Type="http://schemas.openxmlformats.org/officeDocument/2006/relationships/image" Target="media/image21.wmf"/><Relationship Id="rId459" Type="http://schemas.openxmlformats.org/officeDocument/2006/relationships/oleObject" Target="embeddings/oleObject243.bin"/><Relationship Id="rId458" Type="http://schemas.openxmlformats.org/officeDocument/2006/relationships/oleObject" Target="embeddings/oleObject242.bin"/><Relationship Id="rId457" Type="http://schemas.openxmlformats.org/officeDocument/2006/relationships/oleObject" Target="embeddings/oleObject241.bin"/><Relationship Id="rId456" Type="http://schemas.openxmlformats.org/officeDocument/2006/relationships/image" Target="media/image211.wmf"/><Relationship Id="rId455" Type="http://schemas.openxmlformats.org/officeDocument/2006/relationships/oleObject" Target="embeddings/oleObject240.bin"/><Relationship Id="rId454" Type="http://schemas.openxmlformats.org/officeDocument/2006/relationships/image" Target="media/image210.wmf"/><Relationship Id="rId453" Type="http://schemas.openxmlformats.org/officeDocument/2006/relationships/oleObject" Target="embeddings/oleObject239.bin"/><Relationship Id="rId452" Type="http://schemas.openxmlformats.org/officeDocument/2006/relationships/image" Target="media/image209.wmf"/><Relationship Id="rId451" Type="http://schemas.openxmlformats.org/officeDocument/2006/relationships/oleObject" Target="embeddings/oleObject238.bin"/><Relationship Id="rId450" Type="http://schemas.openxmlformats.org/officeDocument/2006/relationships/image" Target="media/image208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37.bin"/><Relationship Id="rId448" Type="http://schemas.openxmlformats.org/officeDocument/2006/relationships/image" Target="media/image207.wmf"/><Relationship Id="rId447" Type="http://schemas.openxmlformats.org/officeDocument/2006/relationships/oleObject" Target="embeddings/oleObject236.bin"/><Relationship Id="rId446" Type="http://schemas.openxmlformats.org/officeDocument/2006/relationships/image" Target="media/image206.png"/><Relationship Id="rId445" Type="http://schemas.openxmlformats.org/officeDocument/2006/relationships/oleObject" Target="embeddings/oleObject235.bin"/><Relationship Id="rId444" Type="http://schemas.openxmlformats.org/officeDocument/2006/relationships/image" Target="media/image205.wmf"/><Relationship Id="rId443" Type="http://schemas.openxmlformats.org/officeDocument/2006/relationships/oleObject" Target="embeddings/oleObject234.bin"/><Relationship Id="rId442" Type="http://schemas.openxmlformats.org/officeDocument/2006/relationships/image" Target="media/image204.wmf"/><Relationship Id="rId441" Type="http://schemas.openxmlformats.org/officeDocument/2006/relationships/oleObject" Target="embeddings/oleObject233.bin"/><Relationship Id="rId440" Type="http://schemas.openxmlformats.org/officeDocument/2006/relationships/image" Target="media/image203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32.bin"/><Relationship Id="rId438" Type="http://schemas.openxmlformats.org/officeDocument/2006/relationships/image" Target="media/image202.wmf"/><Relationship Id="rId437" Type="http://schemas.openxmlformats.org/officeDocument/2006/relationships/oleObject" Target="embeddings/oleObject231.bin"/><Relationship Id="rId436" Type="http://schemas.openxmlformats.org/officeDocument/2006/relationships/image" Target="media/image201.wmf"/><Relationship Id="rId435" Type="http://schemas.openxmlformats.org/officeDocument/2006/relationships/oleObject" Target="embeddings/oleObject230.bin"/><Relationship Id="rId434" Type="http://schemas.openxmlformats.org/officeDocument/2006/relationships/image" Target="media/image200.wmf"/><Relationship Id="rId433" Type="http://schemas.openxmlformats.org/officeDocument/2006/relationships/oleObject" Target="embeddings/oleObject229.bin"/><Relationship Id="rId432" Type="http://schemas.openxmlformats.org/officeDocument/2006/relationships/oleObject" Target="embeddings/oleObject228.bin"/><Relationship Id="rId431" Type="http://schemas.openxmlformats.org/officeDocument/2006/relationships/image" Target="media/image199.wmf"/><Relationship Id="rId430" Type="http://schemas.openxmlformats.org/officeDocument/2006/relationships/oleObject" Target="embeddings/oleObject227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98.wmf"/><Relationship Id="rId428" Type="http://schemas.openxmlformats.org/officeDocument/2006/relationships/oleObject" Target="embeddings/oleObject226.bin"/><Relationship Id="rId427" Type="http://schemas.openxmlformats.org/officeDocument/2006/relationships/image" Target="media/image197.wmf"/><Relationship Id="rId426" Type="http://schemas.openxmlformats.org/officeDocument/2006/relationships/oleObject" Target="embeddings/oleObject225.bin"/><Relationship Id="rId425" Type="http://schemas.openxmlformats.org/officeDocument/2006/relationships/image" Target="media/image196.wmf"/><Relationship Id="rId424" Type="http://schemas.openxmlformats.org/officeDocument/2006/relationships/oleObject" Target="embeddings/oleObject224.bin"/><Relationship Id="rId423" Type="http://schemas.openxmlformats.org/officeDocument/2006/relationships/oleObject" Target="embeddings/oleObject223.bin"/><Relationship Id="rId422" Type="http://schemas.openxmlformats.org/officeDocument/2006/relationships/image" Target="media/image195.wmf"/><Relationship Id="rId421" Type="http://schemas.openxmlformats.org/officeDocument/2006/relationships/oleObject" Target="embeddings/oleObject222.bin"/><Relationship Id="rId420" Type="http://schemas.openxmlformats.org/officeDocument/2006/relationships/image" Target="media/image194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21.bin"/><Relationship Id="rId418" Type="http://schemas.openxmlformats.org/officeDocument/2006/relationships/image" Target="media/image193.wmf"/><Relationship Id="rId417" Type="http://schemas.openxmlformats.org/officeDocument/2006/relationships/oleObject" Target="embeddings/oleObject220.bin"/><Relationship Id="rId416" Type="http://schemas.openxmlformats.org/officeDocument/2006/relationships/image" Target="media/image192.wmf"/><Relationship Id="rId415" Type="http://schemas.openxmlformats.org/officeDocument/2006/relationships/oleObject" Target="embeddings/oleObject219.bin"/><Relationship Id="rId414" Type="http://schemas.openxmlformats.org/officeDocument/2006/relationships/oleObject" Target="embeddings/oleObject218.bin"/><Relationship Id="rId413" Type="http://schemas.openxmlformats.org/officeDocument/2006/relationships/oleObject" Target="embeddings/oleObject217.bin"/><Relationship Id="rId412" Type="http://schemas.openxmlformats.org/officeDocument/2006/relationships/oleObject" Target="embeddings/oleObject216.bin"/><Relationship Id="rId411" Type="http://schemas.openxmlformats.org/officeDocument/2006/relationships/image" Target="media/image191.png"/><Relationship Id="rId410" Type="http://schemas.openxmlformats.org/officeDocument/2006/relationships/image" Target="media/image190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15.bin"/><Relationship Id="rId408" Type="http://schemas.openxmlformats.org/officeDocument/2006/relationships/image" Target="media/image189.wmf"/><Relationship Id="rId407" Type="http://schemas.openxmlformats.org/officeDocument/2006/relationships/oleObject" Target="embeddings/oleObject214.bin"/><Relationship Id="rId406" Type="http://schemas.openxmlformats.org/officeDocument/2006/relationships/image" Target="media/image188.wmf"/><Relationship Id="rId405" Type="http://schemas.openxmlformats.org/officeDocument/2006/relationships/oleObject" Target="embeddings/oleObject213.bin"/><Relationship Id="rId404" Type="http://schemas.openxmlformats.org/officeDocument/2006/relationships/image" Target="media/image187.wmf"/><Relationship Id="rId403" Type="http://schemas.openxmlformats.org/officeDocument/2006/relationships/oleObject" Target="embeddings/oleObject212.bin"/><Relationship Id="rId402" Type="http://schemas.openxmlformats.org/officeDocument/2006/relationships/image" Target="media/image186.wmf"/><Relationship Id="rId401" Type="http://schemas.openxmlformats.org/officeDocument/2006/relationships/oleObject" Target="embeddings/oleObject211.bin"/><Relationship Id="rId400" Type="http://schemas.openxmlformats.org/officeDocument/2006/relationships/image" Target="media/image185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10.bin"/><Relationship Id="rId398" Type="http://schemas.openxmlformats.org/officeDocument/2006/relationships/image" Target="media/image184.wmf"/><Relationship Id="rId397" Type="http://schemas.openxmlformats.org/officeDocument/2006/relationships/oleObject" Target="embeddings/oleObject209.bin"/><Relationship Id="rId396" Type="http://schemas.openxmlformats.org/officeDocument/2006/relationships/oleObject" Target="embeddings/oleObject208.bin"/><Relationship Id="rId395" Type="http://schemas.openxmlformats.org/officeDocument/2006/relationships/image" Target="media/image183.wmf"/><Relationship Id="rId394" Type="http://schemas.openxmlformats.org/officeDocument/2006/relationships/oleObject" Target="embeddings/oleObject207.bin"/><Relationship Id="rId393" Type="http://schemas.openxmlformats.org/officeDocument/2006/relationships/image" Target="media/image182.wmf"/><Relationship Id="rId392" Type="http://schemas.openxmlformats.org/officeDocument/2006/relationships/oleObject" Target="embeddings/oleObject206.bin"/><Relationship Id="rId391" Type="http://schemas.openxmlformats.org/officeDocument/2006/relationships/oleObject" Target="embeddings/oleObject205.bin"/><Relationship Id="rId390" Type="http://schemas.openxmlformats.org/officeDocument/2006/relationships/image" Target="media/image181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04.bin"/><Relationship Id="rId388" Type="http://schemas.openxmlformats.org/officeDocument/2006/relationships/image" Target="media/image180.png"/><Relationship Id="rId387" Type="http://schemas.openxmlformats.org/officeDocument/2006/relationships/image" Target="media/image179.wmf"/><Relationship Id="rId386" Type="http://schemas.openxmlformats.org/officeDocument/2006/relationships/oleObject" Target="embeddings/oleObject203.bin"/><Relationship Id="rId385" Type="http://schemas.openxmlformats.org/officeDocument/2006/relationships/image" Target="media/image178.wmf"/><Relationship Id="rId384" Type="http://schemas.openxmlformats.org/officeDocument/2006/relationships/oleObject" Target="embeddings/oleObject202.bin"/><Relationship Id="rId383" Type="http://schemas.openxmlformats.org/officeDocument/2006/relationships/image" Target="media/image177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6.wmf"/><Relationship Id="rId380" Type="http://schemas.openxmlformats.org/officeDocument/2006/relationships/oleObject" Target="embeddings/oleObject200.bin"/><Relationship Id="rId38" Type="http://schemas.openxmlformats.org/officeDocument/2006/relationships/image" Target="media/image17.wmf"/><Relationship Id="rId379" Type="http://schemas.openxmlformats.org/officeDocument/2006/relationships/image" Target="media/image175.wmf"/><Relationship Id="rId378" Type="http://schemas.openxmlformats.org/officeDocument/2006/relationships/oleObject" Target="embeddings/oleObject199.bin"/><Relationship Id="rId377" Type="http://schemas.openxmlformats.org/officeDocument/2006/relationships/image" Target="media/image174.wmf"/><Relationship Id="rId376" Type="http://schemas.openxmlformats.org/officeDocument/2006/relationships/oleObject" Target="embeddings/oleObject198.bin"/><Relationship Id="rId375" Type="http://schemas.openxmlformats.org/officeDocument/2006/relationships/oleObject" Target="embeddings/oleObject197.bin"/><Relationship Id="rId374" Type="http://schemas.openxmlformats.org/officeDocument/2006/relationships/image" Target="media/image173.wmf"/><Relationship Id="rId373" Type="http://schemas.openxmlformats.org/officeDocument/2006/relationships/oleObject" Target="embeddings/oleObject196.bin"/><Relationship Id="rId372" Type="http://schemas.openxmlformats.org/officeDocument/2006/relationships/image" Target="media/image172.wmf"/><Relationship Id="rId371" Type="http://schemas.openxmlformats.org/officeDocument/2006/relationships/oleObject" Target="embeddings/oleObject195.bin"/><Relationship Id="rId370" Type="http://schemas.openxmlformats.org/officeDocument/2006/relationships/image" Target="media/image171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94.bin"/><Relationship Id="rId368" Type="http://schemas.openxmlformats.org/officeDocument/2006/relationships/image" Target="media/image170.wmf"/><Relationship Id="rId367" Type="http://schemas.openxmlformats.org/officeDocument/2006/relationships/oleObject" Target="embeddings/oleObject193.bin"/><Relationship Id="rId366" Type="http://schemas.openxmlformats.org/officeDocument/2006/relationships/image" Target="media/image169.wmf"/><Relationship Id="rId365" Type="http://schemas.openxmlformats.org/officeDocument/2006/relationships/oleObject" Target="embeddings/oleObject192.bin"/><Relationship Id="rId364" Type="http://schemas.openxmlformats.org/officeDocument/2006/relationships/image" Target="media/image168.wmf"/><Relationship Id="rId363" Type="http://schemas.openxmlformats.org/officeDocument/2006/relationships/oleObject" Target="embeddings/oleObject191.bin"/><Relationship Id="rId362" Type="http://schemas.openxmlformats.org/officeDocument/2006/relationships/image" Target="media/image167.wmf"/><Relationship Id="rId361" Type="http://schemas.openxmlformats.org/officeDocument/2006/relationships/oleObject" Target="embeddings/oleObject190.bin"/><Relationship Id="rId360" Type="http://schemas.openxmlformats.org/officeDocument/2006/relationships/image" Target="media/image166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5.wmf"/><Relationship Id="rId357" Type="http://schemas.openxmlformats.org/officeDocument/2006/relationships/oleObject" Target="embeddings/oleObject188.bin"/><Relationship Id="rId356" Type="http://schemas.openxmlformats.org/officeDocument/2006/relationships/image" Target="media/image164.wmf"/><Relationship Id="rId355" Type="http://schemas.openxmlformats.org/officeDocument/2006/relationships/oleObject" Target="embeddings/oleObject187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6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5.bin"/><Relationship Id="rId350" Type="http://schemas.openxmlformats.org/officeDocument/2006/relationships/image" Target="media/image161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84.bin"/><Relationship Id="rId348" Type="http://schemas.openxmlformats.org/officeDocument/2006/relationships/image" Target="media/image160.wmf"/><Relationship Id="rId347" Type="http://schemas.openxmlformats.org/officeDocument/2006/relationships/oleObject" Target="embeddings/oleObject183.bin"/><Relationship Id="rId346" Type="http://schemas.openxmlformats.org/officeDocument/2006/relationships/image" Target="media/image159.wmf"/><Relationship Id="rId345" Type="http://schemas.openxmlformats.org/officeDocument/2006/relationships/oleObject" Target="embeddings/oleObject182.bin"/><Relationship Id="rId344" Type="http://schemas.openxmlformats.org/officeDocument/2006/relationships/image" Target="media/image158.wmf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7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6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79.bin"/><Relationship Id="rId338" Type="http://schemas.openxmlformats.org/officeDocument/2006/relationships/image" Target="media/image155.wmf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4.wmf"/><Relationship Id="rId335" Type="http://schemas.openxmlformats.org/officeDocument/2006/relationships/oleObject" Target="embeddings/oleObject177.bin"/><Relationship Id="rId334" Type="http://schemas.openxmlformats.org/officeDocument/2006/relationships/image" Target="media/image153.wmf"/><Relationship Id="rId333" Type="http://schemas.openxmlformats.org/officeDocument/2006/relationships/oleObject" Target="embeddings/oleObject176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5.bin"/><Relationship Id="rId330" Type="http://schemas.openxmlformats.org/officeDocument/2006/relationships/image" Target="media/image151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4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73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72.bin"/><Relationship Id="rId324" Type="http://schemas.openxmlformats.org/officeDocument/2006/relationships/image" Target="media/image148.wmf"/><Relationship Id="rId323" Type="http://schemas.openxmlformats.org/officeDocument/2006/relationships/oleObject" Target="embeddings/oleObject171.bin"/><Relationship Id="rId322" Type="http://schemas.openxmlformats.org/officeDocument/2006/relationships/image" Target="media/image147.wmf"/><Relationship Id="rId321" Type="http://schemas.openxmlformats.org/officeDocument/2006/relationships/oleObject" Target="embeddings/oleObject170.bin"/><Relationship Id="rId320" Type="http://schemas.openxmlformats.org/officeDocument/2006/relationships/image" Target="media/image146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1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60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6.bin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1.png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2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0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1.png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6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6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9</Pages>
  <Words>854</Words>
  <Characters>899</Characters>
  <Lines>30</Lines>
  <Paragraphs>8</Paragraphs>
  <TotalTime>1</TotalTime>
  <ScaleCrop>false</ScaleCrop>
  <LinksUpToDate>false</LinksUpToDate>
  <CharactersWithSpaces>978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2025-12-30T14:03:29Z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3F92F097E8024C36B009CCB1C0333BB4_12</vt:lpwstr>
  </property>
</Properties>
</file>