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CCE" w:rsidRPr="00CD4ED1" w:rsidRDefault="006A3D6C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  <w:color w:val="000000"/>
          <w:sz w:val="36"/>
          <w:szCs w:val="36"/>
        </w:rPr>
      </w:pPr>
      <w:bookmarkStart w:id="0" w:name="_GoBack"/>
      <w:r w:rsidRPr="00CD4ED1">
        <w:rPr>
          <w:rFonts w:asciiTheme="minorEastAsia" w:eastAsiaTheme="minorEastAsia" w:hAnsiTheme="minorEastAsia"/>
          <w:noProof/>
          <w:color w:val="000000"/>
          <w:sz w:val="36"/>
          <w:szCs w:val="36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11950700</wp:posOffset>
            </wp:positionV>
            <wp:extent cx="266700" cy="304800"/>
            <wp:effectExtent l="0" t="0" r="0" b="0"/>
            <wp:wrapNone/>
            <wp:docPr id="100379" name="图片 1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9" name="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4ED1">
        <w:rPr>
          <w:rFonts w:asciiTheme="minorEastAsia" w:eastAsiaTheme="minorEastAsia" w:hAnsiTheme="minorEastAsia"/>
          <w:color w:val="000000"/>
          <w:sz w:val="36"/>
          <w:szCs w:val="36"/>
        </w:rPr>
        <w:t>2025-2026</w:t>
      </w:r>
      <w:r w:rsidRPr="00CD4ED1">
        <w:rPr>
          <w:rFonts w:asciiTheme="minorEastAsia" w:eastAsiaTheme="minorEastAsia" w:hAnsiTheme="minorEastAsia"/>
          <w:color w:val="000000"/>
          <w:sz w:val="36"/>
          <w:szCs w:val="36"/>
        </w:rPr>
        <w:t>学年</w:t>
      </w:r>
      <w:r w:rsidRPr="00CD4ED1">
        <w:rPr>
          <w:rFonts w:asciiTheme="minorEastAsia" w:eastAsiaTheme="minorEastAsia" w:hAnsiTheme="minorEastAsia" w:hint="eastAsia"/>
          <w:color w:val="000000"/>
          <w:sz w:val="36"/>
          <w:szCs w:val="36"/>
        </w:rPr>
        <w:t>六</w:t>
      </w:r>
      <w:r w:rsidRPr="00CD4ED1">
        <w:rPr>
          <w:rFonts w:asciiTheme="minorEastAsia" w:eastAsiaTheme="minorEastAsia" w:hAnsiTheme="minorEastAsia"/>
          <w:color w:val="000000"/>
          <w:sz w:val="36"/>
          <w:szCs w:val="36"/>
        </w:rPr>
        <w:t>年级</w:t>
      </w:r>
      <w:r w:rsidRPr="00CD4ED1">
        <w:rPr>
          <w:rFonts w:asciiTheme="minorEastAsia" w:eastAsiaTheme="minorEastAsia" w:hAnsiTheme="minorEastAsia" w:hint="eastAsia"/>
          <w:color w:val="000000"/>
          <w:sz w:val="36"/>
          <w:szCs w:val="36"/>
        </w:rPr>
        <w:t>下</w:t>
      </w:r>
      <w:r w:rsidRPr="00CD4ED1">
        <w:rPr>
          <w:rFonts w:asciiTheme="minorEastAsia" w:eastAsiaTheme="minorEastAsia" w:hAnsiTheme="minorEastAsia"/>
          <w:color w:val="000000"/>
          <w:sz w:val="36"/>
          <w:szCs w:val="36"/>
        </w:rPr>
        <w:t>学期期</w:t>
      </w:r>
      <w:r w:rsidRPr="00CD4ED1">
        <w:rPr>
          <w:rFonts w:asciiTheme="minorEastAsia" w:eastAsiaTheme="minorEastAsia" w:hAnsiTheme="minorEastAsia" w:hint="eastAsia"/>
          <w:color w:val="000000"/>
          <w:sz w:val="36"/>
          <w:szCs w:val="36"/>
        </w:rPr>
        <w:t>末</w:t>
      </w:r>
      <w:r w:rsidRPr="00CD4ED1">
        <w:rPr>
          <w:rFonts w:asciiTheme="minorEastAsia" w:eastAsiaTheme="minorEastAsia" w:hAnsiTheme="minorEastAsia"/>
          <w:color w:val="000000"/>
          <w:sz w:val="36"/>
          <w:szCs w:val="36"/>
        </w:rPr>
        <w:t>模拟卷</w:t>
      </w:r>
    </w:p>
    <w:p w:rsidR="00F27CCE" w:rsidRPr="00CD4ED1" w:rsidRDefault="006A3D6C">
      <w:pPr>
        <w:pStyle w:val="paragraph"/>
        <w:spacing w:before="0" w:beforeAutospacing="0" w:after="240" w:afterAutospacing="0"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color w:val="000000" w:themeColor="text1"/>
          <w:sz w:val="36"/>
          <w:szCs w:val="36"/>
        </w:rPr>
        <w:t>数学</w:t>
      </w:r>
      <w:r w:rsidRPr="00CD4ED1">
        <w:rPr>
          <w:rFonts w:asciiTheme="minorEastAsia" w:eastAsiaTheme="minorEastAsia" w:hAnsiTheme="minorEastAsia"/>
          <w:color w:val="000000" w:themeColor="text1"/>
          <w:sz w:val="36"/>
          <w:szCs w:val="36"/>
        </w:rPr>
        <w:t>·</w:t>
      </w:r>
      <w:r w:rsidRPr="00CD4ED1">
        <w:rPr>
          <w:rFonts w:asciiTheme="minorEastAsia" w:eastAsiaTheme="minorEastAsia" w:hAnsiTheme="minorEastAsia"/>
          <w:color w:val="000000"/>
          <w:sz w:val="36"/>
          <w:szCs w:val="36"/>
        </w:rPr>
        <w:t>全解全析</w:t>
      </w:r>
    </w:p>
    <w:p w:rsidR="00F27CCE" w:rsidRPr="00CD4ED1" w:rsidRDefault="006A3D6C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CD4ED1">
        <w:rPr>
          <w:rFonts w:asciiTheme="minorEastAsia" w:eastAsiaTheme="minorEastAsia" w:hAnsiTheme="minorEastAsia"/>
          <w:kern w:val="0"/>
        </w:rPr>
        <w:t>（考试时间：</w:t>
      </w:r>
      <w:r w:rsidRPr="00CD4ED1">
        <w:rPr>
          <w:rFonts w:asciiTheme="minorEastAsia" w:eastAsiaTheme="minorEastAsia" w:hAnsiTheme="minorEastAsia" w:hint="eastAsia"/>
          <w:kern w:val="0"/>
        </w:rPr>
        <w:t>9</w:t>
      </w:r>
      <w:r w:rsidRPr="00CD4ED1">
        <w:rPr>
          <w:rFonts w:asciiTheme="minorEastAsia" w:eastAsiaTheme="minorEastAsia" w:hAnsiTheme="minorEastAsia"/>
          <w:kern w:val="0"/>
        </w:rPr>
        <w:t>0</w:t>
      </w:r>
      <w:r w:rsidRPr="00CD4ED1">
        <w:rPr>
          <w:rFonts w:asciiTheme="minorEastAsia" w:eastAsiaTheme="minorEastAsia" w:hAnsiTheme="minorEastAsia"/>
          <w:kern w:val="0"/>
        </w:rPr>
        <w:t>分钟</w:t>
      </w:r>
      <w:r w:rsidRPr="00CD4ED1">
        <w:rPr>
          <w:rFonts w:asciiTheme="minorEastAsia" w:eastAsiaTheme="minorEastAsia" w:hAnsiTheme="minorEastAsia"/>
          <w:kern w:val="0"/>
        </w:rPr>
        <w:t xml:space="preserve">  </w:t>
      </w:r>
      <w:r w:rsidRPr="00CD4ED1">
        <w:rPr>
          <w:rFonts w:asciiTheme="minorEastAsia" w:eastAsiaTheme="minorEastAsia" w:hAnsiTheme="minorEastAsia"/>
          <w:kern w:val="0"/>
        </w:rPr>
        <w:t>试卷满分：</w:t>
      </w:r>
      <w:r w:rsidRPr="00CD4ED1">
        <w:rPr>
          <w:rFonts w:asciiTheme="minorEastAsia" w:eastAsiaTheme="minorEastAsia" w:hAnsiTheme="minorEastAsia"/>
          <w:kern w:val="0"/>
        </w:rPr>
        <w:t>1</w:t>
      </w:r>
      <w:r w:rsidRPr="00CD4ED1">
        <w:rPr>
          <w:rFonts w:asciiTheme="minorEastAsia" w:eastAsiaTheme="minorEastAsia" w:hAnsiTheme="minorEastAsia" w:hint="eastAsia"/>
          <w:kern w:val="0"/>
        </w:rPr>
        <w:t>0</w:t>
      </w:r>
      <w:r w:rsidRPr="00CD4ED1">
        <w:rPr>
          <w:rFonts w:asciiTheme="minorEastAsia" w:eastAsiaTheme="minorEastAsia" w:hAnsiTheme="minorEastAsia"/>
          <w:kern w:val="0"/>
        </w:rPr>
        <w:t>0</w:t>
      </w:r>
      <w:r w:rsidRPr="00CD4ED1">
        <w:rPr>
          <w:rFonts w:asciiTheme="minorEastAsia" w:eastAsiaTheme="minorEastAsia" w:hAnsiTheme="minorEastAsia"/>
          <w:kern w:val="0"/>
        </w:rPr>
        <w:t>分）</w:t>
      </w:r>
    </w:p>
    <w:p w:rsidR="00F27CCE" w:rsidRPr="00CD4ED1" w:rsidRDefault="006A3D6C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CD4ED1">
        <w:rPr>
          <w:rFonts w:asciiTheme="minorEastAsia" w:eastAsiaTheme="minorEastAsia" w:hAnsiTheme="minorEastAsia"/>
          <w:b/>
          <w:spacing w:val="2"/>
          <w:kern w:val="0"/>
          <w:szCs w:val="21"/>
        </w:rPr>
        <w:t>注意事项：</w:t>
      </w:r>
    </w:p>
    <w:p w:rsidR="00F27CCE" w:rsidRPr="00CD4ED1" w:rsidRDefault="006A3D6C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F27CCE" w:rsidRPr="00CD4ED1" w:rsidRDefault="006A3D6C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F27CCE" w:rsidRPr="00CD4ED1" w:rsidRDefault="006A3D6C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3</w:t>
      </w: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．考试结束后，将本试卷和答题卡一并交回。</w:t>
      </w:r>
    </w:p>
    <w:p w:rsidR="00F27CCE" w:rsidRPr="00CD4ED1" w:rsidRDefault="006A3D6C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4</w:t>
      </w: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．测试范围：</w:t>
      </w:r>
      <w:r w:rsidRPr="00CD4ED1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新教材沪教版六</w:t>
      </w:r>
      <w:r w:rsidRPr="00CD4ED1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年级数学</w:t>
      </w:r>
      <w:r w:rsidRPr="00CD4ED1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下</w:t>
      </w:r>
      <w:r w:rsidRPr="00CD4ED1">
        <w:rPr>
          <w:rFonts w:asciiTheme="minorEastAsia" w:eastAsiaTheme="minorEastAsia" w:hAnsiTheme="minorEastAsia"/>
          <w:color w:val="FF0000"/>
          <w:spacing w:val="2"/>
          <w:kern w:val="0"/>
          <w:szCs w:val="21"/>
        </w:rPr>
        <w:t>册</w:t>
      </w:r>
      <w:r w:rsidRPr="00CD4ED1">
        <w:rPr>
          <w:rFonts w:asciiTheme="minorEastAsia" w:eastAsiaTheme="minorEastAsia" w:hAnsiTheme="minorEastAsia" w:hint="eastAsia"/>
          <w:color w:val="FF0000"/>
          <w:spacing w:val="2"/>
          <w:kern w:val="0"/>
          <w:szCs w:val="21"/>
        </w:rPr>
        <w:t>全部</w:t>
      </w:r>
      <w:r w:rsidRPr="00CD4ED1">
        <w:rPr>
          <w:rFonts w:asciiTheme="minorEastAsia" w:eastAsiaTheme="minorEastAsia" w:hAnsiTheme="minorEastAsia"/>
          <w:spacing w:val="2"/>
          <w:kern w:val="0"/>
          <w:szCs w:val="21"/>
        </w:rPr>
        <w:t>。</w:t>
      </w:r>
    </w:p>
    <w:p w:rsidR="00F27CCE" w:rsidRPr="00CD4ED1" w:rsidRDefault="006A3D6C">
      <w:pPr>
        <w:spacing w:line="336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</w:rPr>
      </w:pPr>
      <w:r w:rsidRPr="00CD4ED1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CD4ED1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CD4ED1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CD4ED1">
        <w:rPr>
          <w:rFonts w:asciiTheme="minorEastAsia" w:eastAsiaTheme="minorEastAsia" w:hAnsiTheme="minorEastAsia"/>
          <w:kern w:val="0"/>
          <w:sz w:val="30"/>
          <w:szCs w:val="30"/>
        </w:rPr>
        <w:t>18</w:t>
      </w:r>
      <w:r w:rsidRPr="00CD4ED1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F27CCE" w:rsidRPr="00CD4ED1" w:rsidRDefault="006A3D6C">
      <w:pPr>
        <w:spacing w:line="360" w:lineRule="auto"/>
        <w:textAlignment w:val="center"/>
        <w:rPr>
          <w:rFonts w:asciiTheme="minorEastAsia" w:eastAsiaTheme="minorEastAsia" w:hAnsiTheme="minorEastAsia"/>
          <w:bCs/>
          <w:kern w:val="0"/>
          <w:sz w:val="28"/>
          <w:szCs w:val="28"/>
          <w:lang w:val="zh-CN"/>
        </w:rPr>
      </w:pPr>
      <w:r w:rsidRPr="00CD4ED1">
        <w:rPr>
          <w:rFonts w:asciiTheme="minorEastAsia" w:eastAsiaTheme="minorEastAsia" w:hAnsiTheme="minorEastAsia"/>
          <w:bCs/>
          <w:color w:val="000000"/>
          <w:kern w:val="0"/>
        </w:rPr>
        <w:t>一、选择题（</w:t>
      </w:r>
      <w:r w:rsidRPr="00CD4ED1">
        <w:rPr>
          <w:rFonts w:asciiTheme="minorEastAsia" w:eastAsiaTheme="minorEastAsia" w:hAnsiTheme="minorEastAsia"/>
          <w:bCs/>
          <w:kern w:val="0"/>
          <w:szCs w:val="21"/>
        </w:rPr>
        <w:t>本大题共</w:t>
      </w:r>
      <w:r w:rsidRPr="00CD4ED1">
        <w:rPr>
          <w:rFonts w:asciiTheme="minorEastAsia" w:eastAsiaTheme="minorEastAsia" w:hAnsiTheme="minorEastAsia"/>
          <w:bCs/>
          <w:kern w:val="0"/>
          <w:szCs w:val="21"/>
        </w:rPr>
        <w:t>6</w:t>
      </w:r>
      <w:r w:rsidRPr="00CD4ED1">
        <w:rPr>
          <w:rFonts w:asciiTheme="minorEastAsia" w:eastAsiaTheme="minorEastAsia" w:hAnsiTheme="minorEastAsia"/>
          <w:bCs/>
          <w:kern w:val="0"/>
          <w:szCs w:val="21"/>
        </w:rPr>
        <w:t>小题，</w:t>
      </w:r>
      <w:r w:rsidRPr="00CD4ED1">
        <w:rPr>
          <w:rFonts w:asciiTheme="minorEastAsia" w:eastAsiaTheme="minorEastAsia" w:hAnsiTheme="minorEastAsia"/>
          <w:bCs/>
          <w:color w:val="000000"/>
          <w:kern w:val="0"/>
        </w:rPr>
        <w:t>每小题</w:t>
      </w:r>
      <w:r w:rsidRPr="00CD4ED1">
        <w:rPr>
          <w:rFonts w:asciiTheme="minorEastAsia" w:eastAsiaTheme="minorEastAsia" w:hAnsiTheme="minorEastAsia"/>
          <w:bCs/>
          <w:color w:val="000000"/>
          <w:kern w:val="0"/>
        </w:rPr>
        <w:t>3</w:t>
      </w:r>
      <w:r w:rsidRPr="00CD4ED1">
        <w:rPr>
          <w:rFonts w:asciiTheme="minorEastAsia" w:eastAsiaTheme="minorEastAsia" w:hAnsiTheme="minorEastAsia"/>
          <w:bCs/>
          <w:color w:val="000000"/>
          <w:kern w:val="0"/>
        </w:rPr>
        <w:t>分，满分</w:t>
      </w:r>
      <w:r w:rsidRPr="00CD4ED1">
        <w:rPr>
          <w:rFonts w:asciiTheme="minorEastAsia" w:eastAsiaTheme="minorEastAsia" w:hAnsiTheme="minorEastAsia"/>
          <w:bCs/>
          <w:color w:val="000000"/>
          <w:kern w:val="0"/>
        </w:rPr>
        <w:t>18</w:t>
      </w:r>
      <w:r w:rsidRPr="00CD4ED1">
        <w:rPr>
          <w:rFonts w:asciiTheme="minorEastAsia" w:eastAsiaTheme="minorEastAsia" w:hAnsiTheme="minorEastAsia"/>
          <w:bCs/>
          <w:color w:val="000000"/>
          <w:kern w:val="0"/>
        </w:rPr>
        <w:t>分。</w:t>
      </w:r>
      <w:r w:rsidRPr="00CD4ED1">
        <w:rPr>
          <w:rFonts w:asciiTheme="minorEastAsia" w:eastAsiaTheme="minorEastAsia" w:hAnsiTheme="minorEastAsia"/>
          <w:bCs/>
          <w:kern w:val="0"/>
          <w:szCs w:val="21"/>
        </w:rPr>
        <w:t>在每个小题给出的四个选项中，只有一项符合题目要求的</w:t>
      </w:r>
      <w:r w:rsidRPr="00CD4ED1">
        <w:rPr>
          <w:rFonts w:asciiTheme="minorEastAsia" w:eastAsiaTheme="minorEastAsia" w:hAnsiTheme="minorEastAsia"/>
          <w:bCs/>
          <w:color w:val="000000"/>
          <w:kern w:val="0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．下列事件中，最适宜采用全面调查的是（</w:t>
      </w:r>
      <w:r w:rsidRPr="00CD4ED1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A</w:t>
      </w:r>
      <w:r w:rsidRPr="00CD4ED1">
        <w:rPr>
          <w:rFonts w:asciiTheme="minorEastAsia" w:eastAsiaTheme="minorEastAsia" w:hAnsiTheme="minorEastAsia"/>
        </w:rPr>
        <w:t>．调查苏州河的水质情况</w: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B</w:t>
      </w:r>
      <w:r w:rsidRPr="00CD4ED1">
        <w:rPr>
          <w:rFonts w:asciiTheme="minorEastAsia" w:eastAsiaTheme="minorEastAsia" w:hAnsiTheme="minorEastAsia"/>
        </w:rPr>
        <w:t>．调查全国中学生对网络安全知识的了解程度</w: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C</w:t>
      </w:r>
      <w:r w:rsidRPr="00CD4ED1">
        <w:rPr>
          <w:rFonts w:asciiTheme="minorEastAsia" w:eastAsiaTheme="minorEastAsia" w:hAnsiTheme="minorEastAsia"/>
        </w:rPr>
        <w:t>．调查某品牌手机屏幕的使用寿命</w: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D</w:t>
      </w:r>
      <w:r w:rsidRPr="00CD4ED1">
        <w:rPr>
          <w:rFonts w:asciiTheme="minorEastAsia" w:eastAsiaTheme="minorEastAsia" w:hAnsiTheme="minorEastAsia"/>
        </w:rPr>
        <w:t>．对发射卫星的运载火箭零部件质量的检查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D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【详解】解：选项</w:t>
      </w:r>
      <w:r w:rsidRPr="00CD4ED1">
        <w:rPr>
          <w:rFonts w:asciiTheme="minorEastAsia" w:eastAsiaTheme="minorEastAsia" w:hAnsiTheme="minorEastAsia"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，调查苏州河水质，调查范围大，适合抽样调查，故该选项不符合题意；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选项</w:t>
      </w:r>
      <w:r w:rsidRPr="00CD4ED1">
        <w:rPr>
          <w:rFonts w:asciiTheme="minorEastAsia" w:eastAsiaTheme="minorEastAsia" w:hAnsiTheme="minorEastAsia"/>
          <w:color w:val="FF0000"/>
        </w:rPr>
        <w:t>B</w:t>
      </w:r>
      <w:r w:rsidRPr="00CD4ED1">
        <w:rPr>
          <w:rFonts w:asciiTheme="minorEastAsia" w:eastAsiaTheme="minorEastAsia" w:hAnsiTheme="minorEastAsia"/>
          <w:color w:val="FF0000"/>
        </w:rPr>
        <w:t>，调查全国中学生对网络安全知识的了解程度，调查对象数量多，范围大，适合抽样调查，故该选项不符合题意；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选项</w:t>
      </w:r>
      <w:r w:rsidRPr="00CD4ED1">
        <w:rPr>
          <w:rFonts w:asciiTheme="minorEastAsia" w:eastAsiaTheme="minorEastAsia" w:hAnsiTheme="minorEastAsia"/>
          <w:color w:val="FF0000"/>
        </w:rPr>
        <w:t>C</w:t>
      </w:r>
      <w:r w:rsidRPr="00CD4ED1">
        <w:rPr>
          <w:rFonts w:asciiTheme="minorEastAsia" w:eastAsiaTheme="minorEastAsia" w:hAnsiTheme="minorEastAsia"/>
          <w:color w:val="FF0000"/>
        </w:rPr>
        <w:t>，调查某品牌手机屏幕的使用寿命，调查具有破坏性，不适合全面调查，故该选项不符合题意；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选项</w:t>
      </w:r>
      <w:r w:rsidRPr="00CD4ED1">
        <w:rPr>
          <w:rFonts w:asciiTheme="minorEastAsia" w:eastAsiaTheme="minorEastAsia" w:hAnsiTheme="minorEastAsia"/>
          <w:color w:val="FF0000"/>
        </w:rPr>
        <w:t>D</w:t>
      </w:r>
      <w:r w:rsidRPr="00CD4ED1">
        <w:rPr>
          <w:rFonts w:asciiTheme="minorEastAsia" w:eastAsiaTheme="minorEastAsia" w:hAnsiTheme="minorEastAsia"/>
          <w:color w:val="FF0000"/>
        </w:rPr>
        <w:t>，运载火箭零部件质量直接影响发射安全，要求每个零部件都合格，必须对所有零部件检查，适合全面调查，故该选项符合题意．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．如图，长方形的长为</w:t>
      </w:r>
      <w:r w:rsidRPr="00CD4ED1">
        <w:rPr>
          <w:rFonts w:asciiTheme="minorEastAsia" w:eastAsiaTheme="minorEastAsia" w:hAnsiTheme="minorEastAsia"/>
        </w:rPr>
        <w:object w:dxaOrig="439" w:dyaOrig="25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95ab4a92bf822e175d370e6d0c8a730" style="width:22pt;height:12.5pt" o:ole="">
            <v:imagedata r:id="rId7" o:title="eqId095ab4a92bf822e175d370e6d0c8a730"/>
          </v:shape>
          <o:OLEObject Type="Embed" ProgID="Equation.DSMT4" ShapeID="_x0000_i1025" DrawAspect="Content" ObjectID="_1841984474" r:id="rId8"/>
        </w:object>
      </w:r>
      <w:r w:rsidRPr="00CD4ED1">
        <w:rPr>
          <w:rFonts w:asciiTheme="minorEastAsia" w:eastAsiaTheme="minorEastAsia" w:hAnsiTheme="minorEastAsia"/>
        </w:rPr>
        <w:t>、宽为</w:t>
      </w:r>
      <w:r w:rsidRPr="00CD4ED1">
        <w:rPr>
          <w:rFonts w:asciiTheme="minorEastAsia" w:eastAsiaTheme="minorEastAsia" w:hAnsiTheme="minorEastAsia"/>
        </w:rPr>
        <w:object w:dxaOrig="422" w:dyaOrig="245">
          <v:shape id="_x0000_i1026" type="#_x0000_t75" alt="eqId976260cbf5e30856d4fd37a4b0a671a7" style="width:21pt;height:12.5pt" o:ole="">
            <v:imagedata r:id="rId9" o:title="eqId976260cbf5e30856d4fd37a4b0a671a7"/>
          </v:shape>
          <o:OLEObject Type="Embed" ProgID="Equation.DSMT4" ShapeID="_x0000_i1026" DrawAspect="Content" ObjectID="_1841984475" r:id="rId10"/>
        </w:object>
      </w:r>
      <w:r w:rsidRPr="00CD4ED1">
        <w:rPr>
          <w:rFonts w:asciiTheme="minorEastAsia" w:eastAsiaTheme="minorEastAsia" w:hAnsiTheme="minorEastAsia"/>
        </w:rPr>
        <w:t>，分别以该长方形的长、宽所在直线为轴，将其旋转一周，形成甲、乙两个圆柱，其体积分别记作</w:t>
      </w:r>
      <w:r w:rsidRPr="00CD4ED1">
        <w:rPr>
          <w:rFonts w:asciiTheme="minorEastAsia" w:eastAsiaTheme="minorEastAsia" w:hAnsiTheme="minorEastAsia"/>
        </w:rPr>
        <w:object w:dxaOrig="686" w:dyaOrig="319">
          <v:shape id="_x0000_i1027" type="#_x0000_t75" alt="eqId3d069e98e559c4fb5bb93774da395aaa" style="width:34.5pt;height:16pt" o:ole="">
            <v:imagedata r:id="rId11" o:title="eqId3d069e98e559c4fb5bb93774da395aaa"/>
          </v:shape>
          <o:OLEObject Type="Embed" ProgID="Equation.DSMT4" ShapeID="_x0000_i1027" DrawAspect="Content" ObjectID="_1841984476" r:id="rId12"/>
        </w:object>
      </w:r>
      <w:r w:rsidRPr="00CD4ED1">
        <w:rPr>
          <w:rFonts w:asciiTheme="minorEastAsia" w:eastAsiaTheme="minorEastAsia" w:hAnsiTheme="minorEastAsia"/>
        </w:rPr>
        <w:t>，侧面积分别记作</w:t>
      </w:r>
      <w:r w:rsidRPr="00CD4ED1">
        <w:rPr>
          <w:rFonts w:asciiTheme="minorEastAsia" w:eastAsiaTheme="minorEastAsia" w:hAnsiTheme="minorEastAsia"/>
        </w:rPr>
        <w:object w:dxaOrig="704" w:dyaOrig="318">
          <v:shape id="_x0000_i1028" type="#_x0000_t75" alt="eqIdea43ac893c12e4dca801b341ce6f87ef" style="width:35pt;height:16pt" o:ole="">
            <v:imagedata r:id="rId13" o:title="eqIdea43ac893c12e4dca801b341ce6f87ef"/>
          </v:shape>
          <o:OLEObject Type="Embed" ProgID="Equation.DSMT4" ShapeID="_x0000_i1028" DrawAspect="Content" ObjectID="_1841984477" r:id="rId14"/>
        </w:object>
      </w:r>
      <w:r w:rsidRPr="00CD4ED1">
        <w:rPr>
          <w:rFonts w:asciiTheme="minorEastAsia" w:eastAsiaTheme="minorEastAsia" w:hAnsiTheme="minorEastAsia"/>
        </w:rPr>
        <w:t>，则下列说法正确的是（</w:t>
      </w:r>
      <w:r w:rsidRPr="00CD4ED1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733550" cy="857250"/>
            <wp:effectExtent l="0" t="0" r="6350" b="6350"/>
            <wp:docPr id="100003" name="图片 100003" descr="@@@f6abdba8-5ec6-43b5-9ad3-fa19116c89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6abdba8-5ec6-43b5-9ad3-fa19116c89f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A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460" w:dyaOrig="315">
          <v:shape id="_x0000_i1029" type="#_x0000_t75" alt="eqIdc23919e82d851cb0d275ccba77212c5d" style="width:73pt;height:16pt" o:ole="">
            <v:imagedata r:id="rId16" o:title="eqIdc23919e82d851cb0d275ccba77212c5d"/>
          </v:shape>
          <o:OLEObject Type="Embed" ProgID="Equation.DSMT4" ShapeID="_x0000_i1029" DrawAspect="Content" ObjectID="_1841984478" r:id="rId17"/>
        </w:object>
      </w:r>
      <w:r w:rsidRPr="00CD4ED1">
        <w:rPr>
          <w:rFonts w:asciiTheme="minorEastAsia" w:eastAsiaTheme="minorEastAsia" w:hAnsiTheme="minorEastAsia"/>
        </w:rPr>
        <w:tab/>
        <w:t>B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478" w:dyaOrig="316">
          <v:shape id="_x0000_i1030" type="#_x0000_t75" alt="eqId755d340a9fe9b1ff83a4ae04d5e23cd4" style="width:74pt;height:16pt" o:ole="">
            <v:imagedata r:id="rId18" o:title="eqId755d340a9fe9b1ff83a4ae04d5e23cd4"/>
          </v:shape>
          <o:OLEObject Type="Embed" ProgID="Equation.DSMT4" ShapeID="_x0000_i1030" DrawAspect="Content" ObjectID="_1841984479" r:id="rId19"/>
        </w:object>
      </w:r>
    </w:p>
    <w:p w:rsidR="00F27CCE" w:rsidRPr="00CD4ED1" w:rsidRDefault="006A3D6C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C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478" w:dyaOrig="316">
          <v:shape id="_x0000_i1031" type="#_x0000_t75" alt="eqIdd170f38fe241997aece04fb9ac6441c9" style="width:74pt;height:16pt" o:ole="">
            <v:imagedata r:id="rId20" o:title="eqIdd170f38fe241997aece04fb9ac6441c9"/>
          </v:shape>
          <o:OLEObject Type="Embed" ProgID="Equation.DSMT4" ShapeID="_x0000_i1031" DrawAspect="Content" ObjectID="_1841984480" r:id="rId21"/>
        </w:object>
      </w:r>
      <w:r w:rsidRPr="00CD4ED1">
        <w:rPr>
          <w:rFonts w:asciiTheme="minorEastAsia" w:eastAsiaTheme="minorEastAsia" w:hAnsiTheme="minorEastAsia"/>
        </w:rPr>
        <w:tab/>
        <w:t>D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460" w:dyaOrig="315">
          <v:shape id="_x0000_i1032" type="#_x0000_t75" alt="eqId8de0fe3f04481c6f4d6910b1970c20b9" style="width:73pt;height:16pt" o:ole="">
            <v:imagedata r:id="rId22" o:title="eqId8de0fe3f04481c6f4d6910b1970c20b9"/>
          </v:shape>
          <o:OLEObject Type="Embed" ProgID="Equation.DSMT4" ShapeID="_x0000_i1032" DrawAspect="Content" ObjectID="_1841984481" r:id="rId23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A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【详解】解：由题意可知，</w:t>
      </w:r>
      <w:r w:rsidRPr="00CD4ED1">
        <w:rPr>
          <w:rFonts w:asciiTheme="minorEastAsia" w:eastAsiaTheme="minorEastAsia" w:hAnsiTheme="minorEastAsia"/>
          <w:color w:val="FF0000"/>
        </w:rPr>
        <w:object w:dxaOrig="2323" w:dyaOrig="382">
          <v:shape id="_x0000_i1033" type="#_x0000_t75" alt="eqIdaadd6b9647c12e4c19fd67f8292b547d" style="width:116pt;height:19pt" o:ole="">
            <v:imagedata r:id="rId24" o:title="eqIdaadd6b9647c12e4c19fd67f8292b547d"/>
          </v:shape>
          <o:OLEObject Type="Embed" ProgID="Equation.DSMT4" ShapeID="_x0000_i1033" DrawAspect="Content" ObjectID="_1841984482" r:id="rId25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2323" w:dyaOrig="382">
          <v:shape id="_x0000_i1034" type="#_x0000_t75" alt="eqIdc7a0cfc012f6a972999dcd807ad21fe2" style="width:116pt;height:19pt" o:ole="">
            <v:imagedata r:id="rId26" o:title="eqIdc7a0cfc012f6a972999dcd807ad21fe2"/>
          </v:shape>
          <o:OLEObject Type="Embed" ProgID="Equation.DSMT4" ShapeID="_x0000_i1034" DrawAspect="Content" ObjectID="_1841984483" r:id="rId27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2358" w:dyaOrig="382">
          <v:shape id="_x0000_i1035" type="#_x0000_t75" alt="eqIdc8357cecf527cee62b0113d63468b81c" style="width:118pt;height:19pt" o:ole="">
            <v:imagedata r:id="rId28" o:title="eqIdc8357cecf527cee62b0113d63468b81c"/>
          </v:shape>
          <o:OLEObject Type="Embed" ProgID="Equation.DSMT4" ShapeID="_x0000_i1035" DrawAspect="Content" ObjectID="_1841984484" r:id="rId2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2376" w:dyaOrig="382">
          <v:shape id="_x0000_i1036" type="#_x0000_t75" alt="eqId471122e3071e0850ff679f4f29a072b4" style="width:119pt;height:19pt" o:ole="">
            <v:imagedata r:id="rId30" o:title="eqId471122e3071e0850ff679f4f29a072b4"/>
          </v:shape>
          <o:OLEObject Type="Embed" ProgID="Equation.DSMT4" ShapeID="_x0000_i1036" DrawAspect="Content" ObjectID="_1841984485" r:id="rId3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</w:t>
      </w:r>
      <w:r w:rsidRPr="00CD4ED1">
        <w:rPr>
          <w:rFonts w:asciiTheme="minorEastAsia" w:eastAsiaTheme="minorEastAsia" w:hAnsiTheme="minorEastAsia"/>
          <w:color w:val="FF0000"/>
        </w:rPr>
        <w:object w:dxaOrig="1460" w:dyaOrig="315">
          <v:shape id="_x0000_i1037" type="#_x0000_t75" alt="eqIdc23919e82d851cb0d275ccba77212c5d" style="width:73pt;height:16pt" o:ole="">
            <v:imagedata r:id="rId16" o:title="eqIdc23919e82d851cb0d275ccba77212c5d"/>
          </v:shape>
          <o:OLEObject Type="Embed" ProgID="Equation.DSMT4" ShapeID="_x0000_i1037" DrawAspect="Content" ObjectID="_1841984486" r:id="rId3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故选：</w:t>
      </w:r>
      <w:r w:rsidRPr="00CD4ED1">
        <w:rPr>
          <w:rFonts w:asciiTheme="minorEastAsia" w:eastAsiaTheme="minorEastAsia" w:hAnsiTheme="minorEastAsia"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3</w:t>
      </w:r>
      <w:r w:rsidRPr="00CD4ED1">
        <w:rPr>
          <w:rFonts w:asciiTheme="minorEastAsia" w:eastAsiaTheme="minorEastAsia" w:hAnsiTheme="minorEastAsia"/>
        </w:rPr>
        <w:t>．下列说法中错误的是（</w:t>
      </w:r>
      <w:r w:rsidRPr="00CD4ED1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A</w:t>
      </w:r>
      <w:r w:rsidRPr="00CD4ED1">
        <w:rPr>
          <w:rFonts w:asciiTheme="minorEastAsia" w:eastAsiaTheme="minorEastAsia" w:hAnsiTheme="minorEastAsia"/>
        </w:rPr>
        <w:t>．若</w:t>
      </w:r>
      <w:r w:rsidRPr="00CD4ED1">
        <w:rPr>
          <w:rFonts w:asciiTheme="minorEastAsia" w:eastAsiaTheme="minorEastAsia" w:hAnsiTheme="minorEastAsia"/>
        </w:rPr>
        <w:object w:dxaOrig="826" w:dyaOrig="551">
          <v:shape id="_x0000_i1038" type="#_x0000_t75" alt="eqId0b1fda732fab59f2d166ee2da9ad1951" style="width:41.5pt;height:27.5pt" o:ole="">
            <v:imagedata r:id="rId33" o:title="eqId0b1fda732fab59f2d166ee2da9ad1951"/>
          </v:shape>
          <o:OLEObject Type="Embed" ProgID="Equation.DSMT4" ShapeID="_x0000_i1038" DrawAspect="Content" ObjectID="_1841984487" r:id="rId34"/>
        </w:object>
      </w:r>
      <w:r w:rsidRPr="00CD4ED1">
        <w:rPr>
          <w:rFonts w:asciiTheme="minorEastAsia" w:eastAsiaTheme="minorEastAsia" w:hAnsiTheme="minorEastAsia"/>
        </w:rPr>
        <w:t>，则</w:t>
      </w:r>
      <w:r w:rsidRPr="00CD4ED1">
        <w:rPr>
          <w:rFonts w:asciiTheme="minorEastAsia" w:eastAsiaTheme="minorEastAsia" w:hAnsiTheme="minorEastAsia"/>
        </w:rPr>
        <w:object w:dxaOrig="967" w:dyaOrig="249">
          <v:shape id="_x0000_i1039" type="#_x0000_t75" alt="eqId92cc95cafd8679dbd9fe9a50ed87a2af" style="width:48.5pt;height:12.5pt" o:ole="">
            <v:imagedata r:id="rId35" o:title="eqId92cc95cafd8679dbd9fe9a50ed87a2af"/>
          </v:shape>
          <o:OLEObject Type="Embed" ProgID="Equation.DSMT4" ShapeID="_x0000_i1039" DrawAspect="Content" ObjectID="_1841984488" r:id="rId36"/>
        </w:objec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B</w:t>
      </w:r>
      <w:r w:rsidRPr="00CD4ED1">
        <w:rPr>
          <w:rFonts w:asciiTheme="minorEastAsia" w:eastAsiaTheme="minorEastAsia" w:hAnsiTheme="minorEastAsia"/>
        </w:rPr>
        <w:t>．若</w:t>
      </w:r>
      <w:r w:rsidRPr="00CD4ED1">
        <w:rPr>
          <w:rFonts w:asciiTheme="minorEastAsia" w:eastAsiaTheme="minorEastAsia" w:hAnsiTheme="minorEastAsia"/>
        </w:rPr>
        <w:object w:dxaOrig="1108" w:dyaOrig="247">
          <v:shape id="_x0000_i1040" type="#_x0000_t75" alt="eqId366700e5d791998a85d736b38a828dc6" style="width:55.5pt;height:12.5pt" o:ole="">
            <v:imagedata r:id="rId37" o:title="eqId366700e5d791998a85d736b38a828dc6"/>
          </v:shape>
          <o:OLEObject Type="Embed" ProgID="Equation.DSMT4" ShapeID="_x0000_i1040" DrawAspect="Content" ObjectID="_1841984489" r:id="rId38"/>
        </w:object>
      </w:r>
      <w:r w:rsidRPr="00CD4ED1">
        <w:rPr>
          <w:rFonts w:asciiTheme="minorEastAsia" w:eastAsiaTheme="minorEastAsia" w:hAnsiTheme="minorEastAsia"/>
        </w:rPr>
        <w:t>，则</w:t>
      </w:r>
      <w:r w:rsidRPr="00CD4ED1">
        <w:rPr>
          <w:rFonts w:asciiTheme="minorEastAsia" w:eastAsiaTheme="minorEastAsia" w:hAnsiTheme="minorEastAsia"/>
        </w:rPr>
        <w:object w:dxaOrig="580" w:dyaOrig="250">
          <v:shape id="_x0000_i1041" type="#_x0000_t75" alt="eqId5bec1aa1218e765aaa4b78bae06b4261" style="width:29pt;height:12.5pt" o:ole="">
            <v:imagedata r:id="rId39" o:title="eqId5bec1aa1218e765aaa4b78bae06b4261"/>
          </v:shape>
          <o:OLEObject Type="Embed" ProgID="Equation.DSMT4" ShapeID="_x0000_i1041" DrawAspect="Content" ObjectID="_1841984490" r:id="rId40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object w:dxaOrig="562" w:dyaOrig="248">
          <v:shape id="_x0000_i1042" type="#_x0000_t75" alt="eqId2e16f38c5f5f7d6a27fa6b0c409fba6a" style="width:28pt;height:12.5pt" o:ole="">
            <v:imagedata r:id="rId41" o:title="eqId2e16f38c5f5f7d6a27fa6b0c409fba6a"/>
          </v:shape>
          <o:OLEObject Type="Embed" ProgID="Equation.DSMT4" ShapeID="_x0000_i1042" DrawAspect="Content" ObjectID="_1841984491" r:id="rId42"/>
        </w:objec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C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580" w:dyaOrig="545">
          <v:shape id="_x0000_i1043" type="#_x0000_t75" alt="eqId9df50f7ca6a558c16090f6fce5db81d0" style="width:29pt;height:27.5pt" o:ole="">
            <v:imagedata r:id="rId43" o:title="eqId9df50f7ca6a558c16090f6fce5db81d0"/>
          </v:shape>
          <o:OLEObject Type="Embed" ProgID="Equation.DSMT4" ShapeID="_x0000_i1043" DrawAspect="Content" ObjectID="_1841984492" r:id="rId44"/>
        </w:object>
      </w:r>
      <w:r w:rsidRPr="00CD4ED1">
        <w:rPr>
          <w:rFonts w:asciiTheme="minorEastAsia" w:eastAsiaTheme="minorEastAsia" w:hAnsiTheme="minorEastAsia"/>
        </w:rPr>
        <w:t>写成等积式为</w:t>
      </w:r>
      <w:r w:rsidRPr="00CD4ED1">
        <w:rPr>
          <w:rFonts w:asciiTheme="minorEastAsia" w:eastAsiaTheme="minorEastAsia" w:hAnsiTheme="minorEastAsia"/>
        </w:rPr>
        <w:object w:dxaOrig="703" w:dyaOrig="252">
          <v:shape id="_x0000_i1044" type="#_x0000_t75" alt="eqIdfd68c14adb3cf12d8f77aec55a053284" style="width:35pt;height:12.5pt" o:ole="">
            <v:imagedata r:id="rId45" o:title="eqIdfd68c14adb3cf12d8f77aec55a053284"/>
          </v:shape>
          <o:OLEObject Type="Embed" ProgID="Equation.DSMT4" ShapeID="_x0000_i1044" DrawAspect="Content" ObjectID="_1841984493" r:id="rId46"/>
        </w:objec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D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t>4</w: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t>4</w: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t>8</w:t>
      </w:r>
      <w:r w:rsidRPr="00CD4ED1">
        <w:rPr>
          <w:rFonts w:asciiTheme="minorEastAsia" w:eastAsiaTheme="minorEastAsia" w:hAnsiTheme="minorEastAsia"/>
        </w:rPr>
        <w:t>能组成比例式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B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</w:t>
      </w:r>
      <w:r w:rsidRPr="00CD4ED1">
        <w:rPr>
          <w:rFonts w:asciiTheme="minorEastAsia" w:eastAsiaTheme="minorEastAsia" w:hAnsiTheme="minorEastAsia"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826" w:dyaOrig="551">
          <v:shape id="_x0000_i1045" type="#_x0000_t75" alt="eqId0b1fda732fab59f2d166ee2da9ad1951" style="width:41.5pt;height:27.5pt" o:ole="">
            <v:imagedata r:id="rId33" o:title="eqId0b1fda732fab59f2d166ee2da9ad1951"/>
          </v:shape>
          <o:OLEObject Type="Embed" ProgID="Equation.DSMT4" ShapeID="_x0000_i1045" DrawAspect="Content" ObjectID="_1841984494" r:id="rId47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1531" w:dyaOrig="541">
          <v:shape id="_x0000_i1046" type="#_x0000_t75" alt="eqIdaf601c66cee2e096b76e4afe9c48eb1a" style="width:76.5pt;height:27pt" o:ole="">
            <v:imagedata r:id="rId48" o:title="eqIdaf601c66cee2e096b76e4afe9c48eb1a"/>
          </v:shape>
          <o:OLEObject Type="Embed" ProgID="Equation.DSMT4" ShapeID="_x0000_i1046" DrawAspect="Content" ObjectID="_1841984495" r:id="rId4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说法正确；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B</w:t>
      </w:r>
      <w:r w:rsidRPr="00CD4ED1">
        <w:rPr>
          <w:rFonts w:asciiTheme="minorEastAsia" w:eastAsiaTheme="minorEastAsia" w:hAnsiTheme="minorEastAsia"/>
          <w:color w:val="FF0000"/>
        </w:rPr>
        <w:t>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1108" w:dyaOrig="247">
          <v:shape id="_x0000_i1047" type="#_x0000_t75" alt="eqId366700e5d791998a85d736b38a828dc6" style="width:55.5pt;height:12.5pt" o:ole="">
            <v:imagedata r:id="rId37" o:title="eqId366700e5d791998a85d736b38a828dc6"/>
          </v:shape>
          <o:OLEObject Type="Embed" ProgID="Equation.DSMT4" ShapeID="_x0000_i1047" DrawAspect="Content" ObjectID="_1841984496" r:id="rId50"/>
        </w:object>
      </w:r>
      <w:r w:rsidRPr="00CD4ED1">
        <w:rPr>
          <w:rFonts w:asciiTheme="minorEastAsia" w:eastAsiaTheme="minorEastAsia" w:hAnsiTheme="minorEastAsia"/>
          <w:color w:val="FF0000"/>
        </w:rPr>
        <w:t>，仅表示</w:t>
      </w:r>
      <w:r w:rsidRPr="00CD4ED1">
        <w:rPr>
          <w:rFonts w:asciiTheme="minorEastAsia" w:eastAsiaTheme="minorEastAsia" w:hAnsiTheme="minorEastAsia"/>
          <w:i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与</w:t>
      </w:r>
      <w:r w:rsidRPr="00CD4ED1">
        <w:rPr>
          <w:rFonts w:asciiTheme="minorEastAsia" w:eastAsiaTheme="minorEastAsia" w:hAnsiTheme="minorEastAsia"/>
          <w:i/>
          <w:color w:val="FF0000"/>
        </w:rPr>
        <w:t>b</w:t>
      </w:r>
      <w:r w:rsidRPr="00CD4ED1">
        <w:rPr>
          <w:rFonts w:asciiTheme="minorEastAsia" w:eastAsiaTheme="minorEastAsia" w:hAnsiTheme="minorEastAsia"/>
          <w:color w:val="FF0000"/>
        </w:rPr>
        <w:t>的比为</w:t>
      </w:r>
      <w:r w:rsidRPr="00CD4ED1">
        <w:rPr>
          <w:rFonts w:asciiTheme="minorEastAsia" w:eastAsiaTheme="minorEastAsia" w:hAnsiTheme="minorEastAsia"/>
          <w:color w:val="FF0000"/>
        </w:rPr>
        <w:object w:dxaOrig="562" w:dyaOrig="248">
          <v:shape id="_x0000_i1048" type="#_x0000_t75" alt="eqId5524c7df697d6c66f7bbbc6c029c9c29" style="width:28pt;height:12.5pt" o:ole="">
            <v:imagedata r:id="rId51" o:title="eqId5524c7df697d6c66f7bbbc6c029c9c29"/>
          </v:shape>
          <o:OLEObject Type="Embed" ProgID="Equation.DSMT4" ShapeID="_x0000_i1048" DrawAspect="Content" ObjectID="_1841984497" r:id="rId5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i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和</w:t>
      </w:r>
      <w:r w:rsidRPr="00CD4ED1">
        <w:rPr>
          <w:rFonts w:asciiTheme="minorEastAsia" w:eastAsiaTheme="minorEastAsia" w:hAnsiTheme="minorEastAsia"/>
          <w:i/>
          <w:color w:val="FF0000"/>
        </w:rPr>
        <w:t>b</w:t>
      </w:r>
      <w:r w:rsidRPr="00CD4ED1">
        <w:rPr>
          <w:rFonts w:asciiTheme="minorEastAsia" w:eastAsiaTheme="minorEastAsia" w:hAnsiTheme="minorEastAsia"/>
          <w:color w:val="FF0000"/>
        </w:rPr>
        <w:t>可以取任意满足该比的数，并非一定</w:t>
      </w:r>
      <w:r w:rsidRPr="00CD4ED1">
        <w:rPr>
          <w:rFonts w:asciiTheme="minorEastAsia" w:eastAsiaTheme="minorEastAsia" w:hAnsiTheme="minorEastAsia"/>
          <w:color w:val="FF0000"/>
        </w:rPr>
        <w:object w:dxaOrig="1161" w:dyaOrig="277">
          <v:shape id="_x0000_i1049" type="#_x0000_t75" alt="eqId52f4bc0b0f97ec4b3ba04dcb3be606df" style="width:58pt;height:14pt" o:ole="">
            <v:imagedata r:id="rId53" o:title="eqId52f4bc0b0f97ec4b3ba04dcb3be606df"/>
          </v:shape>
          <o:OLEObject Type="Embed" ProgID="Equation.DSMT4" ShapeID="_x0000_i1049" DrawAspect="Content" ObjectID="_1841984498" r:id="rId54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t>B</w:t>
      </w:r>
      <w:r w:rsidRPr="00CD4ED1">
        <w:rPr>
          <w:rFonts w:asciiTheme="minorEastAsia" w:eastAsiaTheme="minorEastAsia" w:hAnsiTheme="minorEastAsia"/>
          <w:color w:val="FF0000"/>
        </w:rPr>
        <w:t>说法错误；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C</w:t>
      </w:r>
      <w:r w:rsidRPr="00CD4ED1">
        <w:rPr>
          <w:rFonts w:asciiTheme="minorEastAsia" w:eastAsiaTheme="minorEastAsia" w:hAnsiTheme="minorEastAsia"/>
          <w:color w:val="FF0000"/>
        </w:rPr>
        <w:t>：根据比例的基本性质得到</w:t>
      </w:r>
      <w:r w:rsidRPr="00CD4ED1">
        <w:rPr>
          <w:rFonts w:asciiTheme="minorEastAsia" w:eastAsiaTheme="minorEastAsia" w:hAnsiTheme="minorEastAsia"/>
          <w:color w:val="FF0000"/>
        </w:rPr>
        <w:t>C</w:t>
      </w:r>
      <w:r w:rsidRPr="00CD4ED1">
        <w:rPr>
          <w:rFonts w:asciiTheme="minorEastAsia" w:eastAsiaTheme="minorEastAsia" w:hAnsiTheme="minorEastAsia"/>
          <w:color w:val="FF0000"/>
        </w:rPr>
        <w:t>说法正确；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D</w:t>
      </w:r>
      <w:r w:rsidRPr="00CD4ED1">
        <w:rPr>
          <w:rFonts w:asciiTheme="minorEastAsia" w:eastAsiaTheme="minorEastAsia" w:hAnsiTheme="minorEastAsia"/>
          <w:color w:val="FF0000"/>
        </w:rPr>
        <w:t>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1407" w:dyaOrig="249">
          <v:shape id="_x0000_i1050" type="#_x0000_t75" alt="eqId1093e0899543b2810548965e46677c16" style="width:70.5pt;height:12.5pt" o:ole="">
            <v:imagedata r:id="rId55" o:title="eqId1093e0899543b2810548965e46677c16"/>
          </v:shape>
          <o:OLEObject Type="Embed" ProgID="Equation.DSMT4" ShapeID="_x0000_i1050" DrawAspect="Content" ObjectID="_1841984499" r:id="rId5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t xml:space="preserve">∴ </w:t>
      </w:r>
      <w:r w:rsidRPr="00CD4ED1">
        <w:rPr>
          <w:rFonts w:asciiTheme="minorEastAsia" w:eastAsiaTheme="minorEastAsia" w:hAnsiTheme="minorEastAsia"/>
          <w:color w:val="FF0000"/>
        </w:rPr>
        <w:t>四个数可以组成比例</w:t>
      </w:r>
      <w:r w:rsidRPr="00CD4ED1">
        <w:rPr>
          <w:rFonts w:asciiTheme="minorEastAsia" w:eastAsiaTheme="minorEastAsia" w:hAnsiTheme="minorEastAsia"/>
          <w:color w:val="FF0000"/>
        </w:rPr>
        <w:object w:dxaOrig="932" w:dyaOrig="250">
          <v:shape id="_x0000_i1051" type="#_x0000_t75" alt="eqId14f307d6dd7734b2295b00029b0012ff" style="width:46.5pt;height:12.5pt" o:ole="">
            <v:imagedata r:id="rId57" o:title="eqId14f307d6dd7734b2295b00029b0012ff"/>
          </v:shape>
          <o:OLEObject Type="Embed" ProgID="Equation.DSMT4" ShapeID="_x0000_i1051" DrawAspect="Content" ObjectID="_1841984500" r:id="rId58"/>
        </w:object>
      </w:r>
      <w:r w:rsidRPr="00CD4ED1">
        <w:rPr>
          <w:rFonts w:asciiTheme="minorEastAsia" w:eastAsiaTheme="minorEastAsia" w:hAnsiTheme="minorEastAsia"/>
          <w:color w:val="FF0000"/>
        </w:rPr>
        <w:t>，能组成比例式，</w:t>
      </w:r>
      <w:r w:rsidRPr="00CD4ED1">
        <w:rPr>
          <w:rFonts w:asciiTheme="minorEastAsia" w:eastAsiaTheme="minorEastAsia" w:hAnsiTheme="minorEastAsia"/>
          <w:color w:val="FF0000"/>
        </w:rPr>
        <w:t>D</w:t>
      </w:r>
      <w:r w:rsidRPr="00CD4ED1">
        <w:rPr>
          <w:rFonts w:asciiTheme="minorEastAsia" w:eastAsiaTheme="minorEastAsia" w:hAnsiTheme="minorEastAsia"/>
          <w:color w:val="FF0000"/>
        </w:rPr>
        <w:t>说法正确．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4</w:t>
      </w:r>
      <w:r w:rsidRPr="00CD4ED1">
        <w:rPr>
          <w:rFonts w:asciiTheme="minorEastAsia" w:eastAsiaTheme="minorEastAsia" w:hAnsiTheme="minorEastAsia"/>
        </w:rPr>
        <w:t>．下列方程中是二元一次方程组的有（</w:t>
      </w:r>
      <w:r w:rsidRPr="00CD4ED1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①</w:t>
      </w:r>
      <w:r w:rsidRPr="00CD4ED1">
        <w:rPr>
          <w:rFonts w:asciiTheme="minorEastAsia" w:eastAsiaTheme="minorEastAsia" w:hAnsiTheme="minorEastAsia"/>
        </w:rPr>
        <w:object w:dxaOrig="879" w:dyaOrig="638">
          <v:shape id="_x0000_i1052" type="#_x0000_t75" alt="eqId05091a60f1db620819454aa70dbbb631" style="width:44pt;height:32pt" o:ole="">
            <v:imagedata r:id="rId59" o:title="eqId05091a60f1db620819454aa70dbbb631"/>
          </v:shape>
          <o:OLEObject Type="Embed" ProgID="Equation.DSMT4" ShapeID="_x0000_i1052" DrawAspect="Content" ObjectID="_1841984501" r:id="rId60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t>②</w:t>
      </w:r>
      <w:r w:rsidRPr="00CD4ED1">
        <w:rPr>
          <w:rFonts w:asciiTheme="minorEastAsia" w:eastAsiaTheme="minorEastAsia" w:hAnsiTheme="minorEastAsia"/>
        </w:rPr>
        <w:object w:dxaOrig="1161" w:dyaOrig="910">
          <v:shape id="_x0000_i1053" type="#_x0000_t75" alt="eqIda5321ddbec03b0e5abe251bf96b71c4a" style="width:58pt;height:45.5pt" o:ole="">
            <v:imagedata r:id="rId61" o:title="eqIda5321ddbec03b0e5abe251bf96b71c4a"/>
          </v:shape>
          <o:OLEObject Type="Embed" ProgID="Equation.DSMT4" ShapeID="_x0000_i1053" DrawAspect="Content" ObjectID="_1841984502" r:id="rId62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t>③</w:t>
      </w:r>
      <w:r w:rsidRPr="00CD4ED1">
        <w:rPr>
          <w:rFonts w:asciiTheme="minorEastAsia" w:eastAsiaTheme="minorEastAsia" w:hAnsiTheme="minorEastAsia"/>
        </w:rPr>
        <w:object w:dxaOrig="1108" w:dyaOrig="952">
          <v:shape id="_x0000_i1054" type="#_x0000_t75" alt="eqIdd568edf4e5f92ef5a529ffcb95259399" style="width:55.5pt;height:47.5pt" o:ole="">
            <v:imagedata r:id="rId63" o:title="eqIdd568edf4e5f92ef5a529ffcb95259399"/>
          </v:shape>
          <o:OLEObject Type="Embed" ProgID="Equation.DSMT4" ShapeID="_x0000_i1054" DrawAspect="Content" ObjectID="_1841984503" r:id="rId64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t>④</w:t>
      </w:r>
      <w:r w:rsidRPr="00CD4ED1">
        <w:rPr>
          <w:rFonts w:asciiTheme="minorEastAsia" w:eastAsiaTheme="minorEastAsia" w:hAnsiTheme="minorEastAsia"/>
        </w:rPr>
        <w:object w:dxaOrig="985" w:dyaOrig="632">
          <v:shape id="_x0000_i1055" type="#_x0000_t75" alt="eqId4b1023dab7b15cf3c776c8ca03c62314" style="width:49.5pt;height:31.5pt" o:ole="">
            <v:imagedata r:id="rId65" o:title="eqId4b1023dab7b15cf3c776c8ca03c62314"/>
          </v:shape>
          <o:OLEObject Type="Embed" ProgID="Equation.DSMT4" ShapeID="_x0000_i1055" DrawAspect="Content" ObjectID="_1841984504" r:id="rId66"/>
        </w:object>
      </w:r>
      <w:r w:rsidRPr="00CD4ED1">
        <w:rPr>
          <w:rFonts w:asciiTheme="minorEastAsia" w:eastAsiaTheme="minorEastAsia" w:hAnsiTheme="minorEastAsia"/>
        </w:rPr>
        <w:t>，</w:t>
      </w:r>
    </w:p>
    <w:p w:rsidR="00F27CCE" w:rsidRPr="00CD4ED1" w:rsidRDefault="006A3D6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A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23" w:dyaOrig="234">
          <v:shape id="_x0000_i1056" type="#_x0000_t75" alt="eqIdbdaa19de263700a15fcf213d64a8cd57" style="width:6pt;height:11.5pt" o:ole="">
            <v:imagedata r:id="rId67" o:title="eqIdbdaa19de263700a15fcf213d64a8cd57"/>
          </v:shape>
          <o:OLEObject Type="Embed" ProgID="Equation.DSMT4" ShapeID="_x0000_i1056" DrawAspect="Content" ObjectID="_1841984505" r:id="rId68"/>
        </w:object>
      </w:r>
      <w:r w:rsidRPr="00CD4ED1">
        <w:rPr>
          <w:rFonts w:asciiTheme="minorEastAsia" w:eastAsiaTheme="minorEastAsia" w:hAnsiTheme="minorEastAsia"/>
        </w:rPr>
        <w:t>个</w:t>
      </w:r>
      <w:r w:rsidRPr="00CD4ED1">
        <w:rPr>
          <w:rFonts w:asciiTheme="minorEastAsia" w:eastAsiaTheme="minorEastAsia" w:hAnsiTheme="minorEastAsia"/>
        </w:rPr>
        <w:tab/>
        <w:t>B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75" w:dyaOrig="229">
          <v:shape id="_x0000_i1057" type="#_x0000_t75" alt="eqId61128ab996360a038e6e64d82fcba004" style="width:9pt;height:11.5pt" o:ole="">
            <v:imagedata r:id="rId69" o:title="eqId61128ab996360a038e6e64d82fcba004"/>
          </v:shape>
          <o:OLEObject Type="Embed" ProgID="Equation.DSMT4" ShapeID="_x0000_i1057" DrawAspect="Content" ObjectID="_1841984506" r:id="rId70"/>
        </w:object>
      </w:r>
      <w:r w:rsidRPr="00CD4ED1">
        <w:rPr>
          <w:rFonts w:asciiTheme="minorEastAsia" w:eastAsiaTheme="minorEastAsia" w:hAnsiTheme="minorEastAsia"/>
        </w:rPr>
        <w:t>个</w:t>
      </w:r>
      <w:r w:rsidRPr="00CD4ED1">
        <w:rPr>
          <w:rFonts w:asciiTheme="minorEastAsia" w:eastAsiaTheme="minorEastAsia" w:hAnsiTheme="minorEastAsia"/>
        </w:rPr>
        <w:tab/>
        <w:t>C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58" w:dyaOrig="250">
          <v:shape id="_x0000_i1058" type="#_x0000_t75" alt="eqId5ca7d1107389675d32b56ec097464c14" style="width:8pt;height:12.5pt" o:ole="">
            <v:imagedata r:id="rId71" o:title="eqId5ca7d1107389675d32b56ec097464c14"/>
          </v:shape>
          <o:OLEObject Type="Embed" ProgID="Equation.DSMT4" ShapeID="_x0000_i1058" DrawAspect="Content" ObjectID="_1841984507" r:id="rId72"/>
        </w:object>
      </w:r>
      <w:r w:rsidRPr="00CD4ED1">
        <w:rPr>
          <w:rFonts w:asciiTheme="minorEastAsia" w:eastAsiaTheme="minorEastAsia" w:hAnsiTheme="minorEastAsia"/>
        </w:rPr>
        <w:t>个</w:t>
      </w:r>
      <w:r w:rsidRPr="00CD4ED1">
        <w:rPr>
          <w:rFonts w:asciiTheme="minorEastAsia" w:eastAsiaTheme="minorEastAsia" w:hAnsiTheme="minorEastAsia"/>
        </w:rPr>
        <w:tab/>
        <w:t>D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object w:dxaOrig="175" w:dyaOrig="229">
          <v:shape id="_x0000_i1059" type="#_x0000_t75" alt="eqIdb8860d9787671b53b1ab68b3d526f5ca" style="width:9pt;height:11.5pt" o:ole="">
            <v:imagedata r:id="rId73" o:title="eqIdb8860d9787671b53b1ab68b3d526f5ca"/>
          </v:shape>
          <o:OLEObject Type="Embed" ProgID="Equation.DSMT4" ShapeID="_x0000_i1059" DrawAspect="Content" ObjectID="_1841984508" r:id="rId74"/>
        </w:object>
      </w:r>
      <w:r w:rsidRPr="00CD4ED1">
        <w:rPr>
          <w:rFonts w:asciiTheme="minorEastAsia" w:eastAsiaTheme="minorEastAsia" w:hAnsiTheme="minorEastAsia"/>
        </w:rPr>
        <w:t>个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A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lastRenderedPageBreak/>
        <w:t>【详解】解：方程组</w:t>
      </w:r>
      <w:r w:rsidRPr="00CD4ED1">
        <w:rPr>
          <w:rFonts w:asciiTheme="minorEastAsia" w:eastAsiaTheme="minorEastAsia" w:hAnsiTheme="minorEastAsia"/>
          <w:color w:val="FF0000"/>
        </w:rPr>
        <w:object w:dxaOrig="879" w:dyaOrig="630">
          <v:shape id="_x0000_i1060" type="#_x0000_t75" alt="eqId8e8644047ba4a51b2602766a715a334f" style="width:44pt;height:31.5pt" o:ole="">
            <v:imagedata r:id="rId75" o:title="eqId8e8644047ba4a51b2602766a715a334f"/>
          </v:shape>
          <o:OLEObject Type="Embed" ProgID="Equation.DSMT4" ShapeID="_x0000_i1060" DrawAspect="Content" ObjectID="_1841984509" r:id="rId76"/>
        </w:object>
      </w:r>
      <w:r w:rsidRPr="00CD4ED1">
        <w:rPr>
          <w:rFonts w:asciiTheme="minorEastAsia" w:eastAsiaTheme="minorEastAsia" w:hAnsiTheme="minorEastAsia"/>
          <w:color w:val="FF0000"/>
        </w:rPr>
        <w:t>中</w:t>
      </w:r>
      <w:r w:rsidRPr="00CD4ED1">
        <w:rPr>
          <w:rFonts w:asciiTheme="minorEastAsia" w:eastAsiaTheme="minorEastAsia" w:hAnsiTheme="minorEastAsia"/>
          <w:color w:val="FF0000"/>
        </w:rPr>
        <w:object w:dxaOrig="685" w:dyaOrig="276">
          <v:shape id="_x0000_i1061" type="#_x0000_t75" alt="eqId0f7b6e980d5c6bbdf3664e6dbbaa1146" style="width:34.5pt;height:14pt" o:ole="">
            <v:imagedata r:id="rId77" o:title="eqId0f7b6e980d5c6bbdf3664e6dbbaa1146"/>
          </v:shape>
          <o:OLEObject Type="Embed" ProgID="Equation.DSMT4" ShapeID="_x0000_i1061" DrawAspect="Content" ObjectID="_1841984510" r:id="rId78"/>
        </w:object>
      </w:r>
      <w:r w:rsidRPr="00CD4ED1">
        <w:rPr>
          <w:rFonts w:asciiTheme="minorEastAsia" w:eastAsiaTheme="minorEastAsia" w:hAnsiTheme="minorEastAsia"/>
          <w:color w:val="FF0000"/>
        </w:rPr>
        <w:t>是二元二次方程，故</w:t>
      </w:r>
      <w:r w:rsidRPr="00CD4ED1">
        <w:rPr>
          <w:rFonts w:asciiTheme="minorEastAsia" w:eastAsiaTheme="minorEastAsia" w:hAnsiTheme="minorEastAsia"/>
          <w:color w:val="FF0000"/>
        </w:rPr>
        <w:object w:dxaOrig="281" w:dyaOrig="281">
          <v:shape id="_x0000_i1062" type="#_x0000_t75" alt="eqId6e1c9ae241fd78126274c65e17990c88" style="width:14pt;height:14pt" o:ole="">
            <v:imagedata r:id="rId79" o:title="eqId6e1c9ae241fd78126274c65e17990c88"/>
          </v:shape>
          <o:OLEObject Type="Embed" ProgID="Equation.DSMT4" ShapeID="_x0000_i1062" DrawAspect="Content" ObjectID="_1841984511" r:id="rId80"/>
        </w:object>
      </w:r>
      <w:r w:rsidRPr="00CD4ED1">
        <w:rPr>
          <w:rFonts w:asciiTheme="minorEastAsia" w:eastAsiaTheme="minorEastAsia" w:hAnsiTheme="minorEastAsia"/>
          <w:color w:val="FF0000"/>
        </w:rPr>
        <w:t>不是二元一次方程组，不合题意；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方程组</w:t>
      </w:r>
      <w:r w:rsidRPr="00CD4ED1">
        <w:rPr>
          <w:rFonts w:asciiTheme="minorEastAsia" w:eastAsiaTheme="minorEastAsia" w:hAnsiTheme="minorEastAsia"/>
          <w:color w:val="FF0000"/>
        </w:rPr>
        <w:object w:dxaOrig="1161" w:dyaOrig="1161">
          <v:shape id="_x0000_i1063" type="#_x0000_t75" alt="eqId71064f351774feef1949ed219ab40e8b" style="width:58pt;height:58pt" o:ole="">
            <v:imagedata r:id="rId81" o:title="eqId71064f351774feef1949ed219ab40e8b"/>
          </v:shape>
          <o:OLEObject Type="Embed" ProgID="Equation.DSMT4" ShapeID="_x0000_i1063" DrawAspect="Content" ObjectID="_1841984512" r:id="rId82"/>
        </w:object>
      </w:r>
      <w:r w:rsidRPr="00CD4ED1">
        <w:rPr>
          <w:rFonts w:asciiTheme="minorEastAsia" w:eastAsiaTheme="minorEastAsia" w:hAnsiTheme="minorEastAsia"/>
          <w:color w:val="FF0000"/>
        </w:rPr>
        <w:t>是二元一次方程组，故</w:t>
      </w:r>
      <w:r w:rsidRPr="00CD4ED1">
        <w:rPr>
          <w:rFonts w:asciiTheme="minorEastAsia" w:eastAsiaTheme="minorEastAsia" w:hAnsiTheme="minorEastAsia"/>
          <w:color w:val="FF0000"/>
        </w:rPr>
        <w:object w:dxaOrig="281" w:dyaOrig="281">
          <v:shape id="_x0000_i1064" type="#_x0000_t75" alt="eqId5c650fe55b7603f106c53ca2423451c6" style="width:14pt;height:14pt" o:ole="">
            <v:imagedata r:id="rId83" o:title="eqId5c650fe55b7603f106c53ca2423451c6"/>
          </v:shape>
          <o:OLEObject Type="Embed" ProgID="Equation.DSMT4" ShapeID="_x0000_i1064" DrawAspect="Content" ObjectID="_1841984513" r:id="rId84"/>
        </w:object>
      </w:r>
      <w:r w:rsidRPr="00CD4ED1">
        <w:rPr>
          <w:rFonts w:asciiTheme="minorEastAsia" w:eastAsiaTheme="minorEastAsia" w:hAnsiTheme="minorEastAsia"/>
          <w:color w:val="FF0000"/>
        </w:rPr>
        <w:t>符合题意；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方程组</w:t>
      </w:r>
      <w:r w:rsidRPr="00CD4ED1">
        <w:rPr>
          <w:rFonts w:asciiTheme="minorEastAsia" w:eastAsiaTheme="minorEastAsia" w:hAnsiTheme="minorEastAsia"/>
          <w:color w:val="FF0000"/>
        </w:rPr>
        <w:object w:dxaOrig="1108" w:dyaOrig="1227">
          <v:shape id="_x0000_i1065" type="#_x0000_t75" alt="eqId3ecae8263c679c4428f6d426c6c1c2d3" style="width:55.5pt;height:61.5pt" o:ole="">
            <v:imagedata r:id="rId85" o:title="eqId3ecae8263c679c4428f6d426c6c1c2d3"/>
          </v:shape>
          <o:OLEObject Type="Embed" ProgID="Equation.DSMT4" ShapeID="_x0000_i1065" DrawAspect="Content" ObjectID="_1841984514" r:id="rId86"/>
        </w:object>
      </w:r>
      <w:r w:rsidRPr="00CD4ED1">
        <w:rPr>
          <w:rFonts w:asciiTheme="minorEastAsia" w:eastAsiaTheme="minorEastAsia" w:hAnsiTheme="minorEastAsia"/>
          <w:color w:val="FF0000"/>
        </w:rPr>
        <w:t>中</w:t>
      </w:r>
      <w:r w:rsidRPr="00CD4ED1">
        <w:rPr>
          <w:rFonts w:asciiTheme="minorEastAsia" w:eastAsiaTheme="minorEastAsia" w:hAnsiTheme="minorEastAsia"/>
          <w:color w:val="FF0000"/>
        </w:rPr>
        <w:object w:dxaOrig="527" w:dyaOrig="578">
          <v:shape id="_x0000_i1066" type="#_x0000_t75" alt="eqId92898c01fba4d746794f5215fff22137" style="width:26.5pt;height:29pt" o:ole="">
            <v:imagedata r:id="rId87" o:title="eqId92898c01fba4d746794f5215fff22137"/>
          </v:shape>
          <o:OLEObject Type="Embed" ProgID="Equation.DSMT4" ShapeID="_x0000_i1066" DrawAspect="Content" ObjectID="_1841984515" r:id="rId88"/>
        </w:object>
      </w:r>
      <w:r w:rsidRPr="00CD4ED1">
        <w:rPr>
          <w:rFonts w:asciiTheme="minorEastAsia" w:eastAsiaTheme="minorEastAsia" w:hAnsiTheme="minorEastAsia"/>
          <w:color w:val="FF0000"/>
        </w:rPr>
        <w:t>不是整式方程，故</w:t>
      </w:r>
      <w:r w:rsidRPr="00CD4ED1">
        <w:rPr>
          <w:rFonts w:asciiTheme="minorEastAsia" w:eastAsiaTheme="minorEastAsia" w:hAnsiTheme="minorEastAsia"/>
          <w:color w:val="FF0000"/>
        </w:rPr>
        <w:object w:dxaOrig="281" w:dyaOrig="281">
          <v:shape id="_x0000_i1067" type="#_x0000_t75" alt="eqIdf82e415812cca9545611c0faa0c01b1c" style="width:14pt;height:14pt" o:ole="">
            <v:imagedata r:id="rId89" o:title="eqIdf82e415812cca9545611c0faa0c01b1c"/>
          </v:shape>
          <o:OLEObject Type="Embed" ProgID="Equation.DSMT4" ShapeID="_x0000_i1067" DrawAspect="Content" ObjectID="_1841984516" r:id="rId90"/>
        </w:object>
      </w:r>
      <w:r w:rsidRPr="00CD4ED1">
        <w:rPr>
          <w:rFonts w:asciiTheme="minorEastAsia" w:eastAsiaTheme="minorEastAsia" w:hAnsiTheme="minorEastAsia"/>
          <w:color w:val="FF0000"/>
        </w:rPr>
        <w:t>不是二元一次方程组，不合题意；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方程组</w:t>
      </w:r>
      <w:r w:rsidRPr="00CD4ED1">
        <w:rPr>
          <w:rFonts w:asciiTheme="minorEastAsia" w:eastAsiaTheme="minorEastAsia" w:hAnsiTheme="minorEastAsia"/>
          <w:color w:val="FF0000"/>
        </w:rPr>
        <w:object w:dxaOrig="985" w:dyaOrig="630">
          <v:shape id="_x0000_i1068" type="#_x0000_t75" alt="eqIdefac0165a031d94ec5dec5d1a0b1e1b1" style="width:49.5pt;height:31.5pt" o:ole="">
            <v:imagedata r:id="rId91" o:title="eqIdefac0165a031d94ec5dec5d1a0b1e1b1"/>
          </v:shape>
          <o:OLEObject Type="Embed" ProgID="Equation.DSMT4" ShapeID="_x0000_i1068" DrawAspect="Content" ObjectID="_1841984517" r:id="rId92"/>
        </w:object>
      </w:r>
      <w:r w:rsidRPr="00CD4ED1">
        <w:rPr>
          <w:rFonts w:asciiTheme="minorEastAsia" w:eastAsiaTheme="minorEastAsia" w:hAnsiTheme="minorEastAsia"/>
          <w:color w:val="FF0000"/>
        </w:rPr>
        <w:t>中含有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50">
          <v:shape id="_x0000_i1069" type="#_x0000_t75" alt="eqId5ca7d1107389675d32b56ec097464c14" style="width:8pt;height:12.5pt" o:ole="">
            <v:imagedata r:id="rId71" o:title="eqId5ca7d1107389675d32b56ec097464c14"/>
          </v:shape>
          <o:OLEObject Type="Embed" ProgID="Equation.DSMT4" ShapeID="_x0000_i1069" DrawAspect="Content" ObjectID="_1841984518" r:id="rId93"/>
        </w:object>
      </w:r>
      <w:r w:rsidRPr="00CD4ED1">
        <w:rPr>
          <w:rFonts w:asciiTheme="minorEastAsia" w:eastAsiaTheme="minorEastAsia" w:hAnsiTheme="minorEastAsia"/>
          <w:color w:val="FF0000"/>
        </w:rPr>
        <w:t>个未知数，故</w:t>
      </w:r>
      <w:r w:rsidRPr="00CD4ED1">
        <w:rPr>
          <w:rFonts w:asciiTheme="minorEastAsia" w:eastAsiaTheme="minorEastAsia" w:hAnsiTheme="minorEastAsia"/>
          <w:color w:val="FF0000"/>
        </w:rPr>
        <w:object w:dxaOrig="281" w:dyaOrig="281">
          <v:shape id="_x0000_i1070" type="#_x0000_t75" alt="eqId7d8b8edd94bc4d5d517ec77e56800e41" style="width:14pt;height:14pt" o:ole="">
            <v:imagedata r:id="rId94" o:title="eqId7d8b8edd94bc4d5d517ec77e56800e41"/>
          </v:shape>
          <o:OLEObject Type="Embed" ProgID="Equation.DSMT4" ShapeID="_x0000_i1070" DrawAspect="Content" ObjectID="_1841984519" r:id="rId95"/>
        </w:object>
      </w:r>
      <w:r w:rsidRPr="00CD4ED1">
        <w:rPr>
          <w:rFonts w:asciiTheme="minorEastAsia" w:eastAsiaTheme="minorEastAsia" w:hAnsiTheme="minorEastAsia"/>
          <w:color w:val="FF0000"/>
        </w:rPr>
        <w:t>不是二元一次方程组，不合题意；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是二元一次方程组的有</w:t>
      </w:r>
      <w:r w:rsidRPr="00CD4ED1">
        <w:rPr>
          <w:rFonts w:asciiTheme="minorEastAsia" w:eastAsiaTheme="minorEastAsia" w:hAnsiTheme="minorEastAsia"/>
          <w:color w:val="FF0000"/>
        </w:rPr>
        <w:object w:dxaOrig="123" w:dyaOrig="234">
          <v:shape id="_x0000_i1071" type="#_x0000_t75" alt="eqIdbdaa19de263700a15fcf213d64a8cd57" style="width:6pt;height:11.5pt" o:ole="">
            <v:imagedata r:id="rId67" o:title="eqIdbdaa19de263700a15fcf213d64a8cd57"/>
          </v:shape>
          <o:OLEObject Type="Embed" ProgID="Equation.DSMT4" ShapeID="_x0000_i1071" DrawAspect="Content" ObjectID="_1841984520" r:id="rId96"/>
        </w:object>
      </w:r>
      <w:r w:rsidRPr="00CD4ED1">
        <w:rPr>
          <w:rFonts w:asciiTheme="minorEastAsia" w:eastAsiaTheme="minorEastAsia" w:hAnsiTheme="minorEastAsia"/>
          <w:color w:val="FF0000"/>
        </w:rPr>
        <w:t>个，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故选：</w:t>
      </w:r>
      <w:r w:rsidRPr="00CD4ED1">
        <w:rPr>
          <w:rFonts w:asciiTheme="minorEastAsia" w:eastAsiaTheme="minorEastAsia" w:hAnsiTheme="minorEastAsia"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5</w:t>
      </w:r>
      <w:r w:rsidRPr="00CD4ED1">
        <w:rPr>
          <w:rFonts w:asciiTheme="minorEastAsia" w:eastAsiaTheme="minorEastAsia" w:hAnsiTheme="minorEastAsia"/>
        </w:rPr>
        <w:t>．学校每学年开展不同社团课，下图是六年级所有学生选择摄影、象棋、武术、十字绣四个兴趣小组的扇形统计图，以下说法错误的是（</w:t>
      </w:r>
      <w:r w:rsidRPr="00CD4ED1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266825" cy="1247775"/>
            <wp:effectExtent l="0" t="0" r="3175" b="9525"/>
            <wp:docPr id="100005" name="图片 100005" descr="@@@65001c69-5891-48a1-89c4-603a206113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5001c69-5891-48a1-89c4-603a2061130c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A</w:t>
      </w:r>
      <w:r w:rsidRPr="00CD4ED1">
        <w:rPr>
          <w:rFonts w:asciiTheme="minorEastAsia" w:eastAsiaTheme="minorEastAsia" w:hAnsiTheme="minorEastAsia"/>
        </w:rPr>
        <w:t>．参加象棋小组的学生占六年级学生的</w:t>
      </w:r>
      <w:r w:rsidRPr="00CD4ED1">
        <w:rPr>
          <w:rFonts w:asciiTheme="minorEastAsia" w:eastAsiaTheme="minorEastAsia" w:hAnsiTheme="minorEastAsia"/>
        </w:rPr>
        <w:object w:dxaOrig="193" w:dyaOrig="477">
          <v:shape id="_x0000_i1072" type="#_x0000_t75" alt="eqId56d266a04f3dc7483eddbc26c5e487db" style="width:9.5pt;height:24pt" o:ole="">
            <v:imagedata r:id="rId98" o:title="eqId56d266a04f3dc7483eddbc26c5e487db"/>
          </v:shape>
          <o:OLEObject Type="Embed" ProgID="Equation.DSMT4" ShapeID="_x0000_i1072" DrawAspect="Content" ObjectID="_1841984521" r:id="rId99"/>
        </w:objec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B</w:t>
      </w:r>
      <w:r w:rsidRPr="00CD4ED1">
        <w:rPr>
          <w:rFonts w:asciiTheme="minorEastAsia" w:eastAsiaTheme="minorEastAsia" w:hAnsiTheme="minorEastAsia"/>
        </w:rPr>
        <w:t>．参加武术小组与十字绣小组的学生人数相等</w: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C</w:t>
      </w:r>
      <w:r w:rsidRPr="00CD4ED1">
        <w:rPr>
          <w:rFonts w:asciiTheme="minorEastAsia" w:eastAsiaTheme="minorEastAsia" w:hAnsiTheme="minorEastAsia"/>
        </w:rPr>
        <w:t>．参加摄影小组与武术小组的人数之比为</w:t>
      </w:r>
      <w:r w:rsidRPr="00CD4ED1">
        <w:rPr>
          <w:rFonts w:asciiTheme="minorEastAsia" w:eastAsiaTheme="minorEastAsia" w:hAnsiTheme="minorEastAsia"/>
        </w:rPr>
        <w:object w:dxaOrig="351" w:dyaOrig="245">
          <v:shape id="_x0000_i1073" type="#_x0000_t75" alt="eqId37d65e051e943ab28fa57aee2fb57994" style="width:17.5pt;height:12.5pt" o:ole="">
            <v:imagedata r:id="rId100" o:title="eqId37d65e051e943ab28fa57aee2fb57994"/>
          </v:shape>
          <o:OLEObject Type="Embed" ProgID="Equation.DSMT4" ShapeID="_x0000_i1073" DrawAspect="Content" ObjectID="_1841984522" r:id="rId101"/>
        </w:object>
      </w:r>
    </w:p>
    <w:p w:rsidR="00F27CCE" w:rsidRPr="00CD4ED1" w:rsidRDefault="006A3D6C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D</w:t>
      </w:r>
      <w:r w:rsidRPr="00CD4ED1">
        <w:rPr>
          <w:rFonts w:asciiTheme="minorEastAsia" w:eastAsiaTheme="minorEastAsia" w:hAnsiTheme="minorEastAsia"/>
        </w:rPr>
        <w:t>．参加十字绣小组的学生所在扇形的圆心角为</w:t>
      </w:r>
      <w:r w:rsidRPr="00CD4ED1">
        <w:rPr>
          <w:rFonts w:asciiTheme="minorEastAsia" w:eastAsiaTheme="minorEastAsia" w:hAnsiTheme="minorEastAsia"/>
        </w:rPr>
        <w:object w:dxaOrig="439" w:dyaOrig="253">
          <v:shape id="_x0000_i1074" type="#_x0000_t75" alt="eqIda6c0927afc571a7c966c98192040979e" style="width:22pt;height:12.5pt" o:ole="">
            <v:imagedata r:id="rId102" o:title="eqIda6c0927afc571a7c966c98192040979e"/>
          </v:shape>
          <o:OLEObject Type="Embed" ProgID="Equation.DSMT4" ShapeID="_x0000_i1074" DrawAspect="Content" ObjectID="_1841984523" r:id="rId103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D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</w:t>
      </w:r>
      <w:r w:rsidRPr="00CD4ED1">
        <w:rPr>
          <w:rFonts w:asciiTheme="minorEastAsia" w:eastAsiaTheme="minorEastAsia" w:hAnsiTheme="minorEastAsia"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：</w:t>
      </w:r>
      <w:r w:rsidRPr="00CD4ED1">
        <w:rPr>
          <w:rFonts w:asciiTheme="minorEastAsia" w:eastAsiaTheme="minorEastAsia" w:hAnsiTheme="minorEastAsia"/>
          <w:color w:val="FF0000"/>
        </w:rPr>
        <w:object w:dxaOrig="1108" w:dyaOrig="547">
          <v:shape id="_x0000_i1075" type="#_x0000_t75" alt="eqId75a3efb70b022dc19a3db76f9a280532" style="width:55.5pt;height:27.5pt" o:ole="">
            <v:imagedata r:id="rId104" o:title="eqId75a3efb70b022dc19a3db76f9a280532"/>
          </v:shape>
          <o:OLEObject Type="Embed" ProgID="Equation.DSMT4" ShapeID="_x0000_i1075" DrawAspect="Content" ObjectID="_1841984524" r:id="rId105"/>
        </w:object>
      </w:r>
      <w:r w:rsidRPr="00CD4ED1">
        <w:rPr>
          <w:rFonts w:asciiTheme="minorEastAsia" w:eastAsiaTheme="minorEastAsia" w:hAnsiTheme="minorEastAsia"/>
          <w:color w:val="FF0000"/>
        </w:rPr>
        <w:t>；所以参加象棋小组的学生占六年级学生的</w:t>
      </w:r>
      <w:r w:rsidRPr="00CD4ED1">
        <w:rPr>
          <w:rFonts w:asciiTheme="minorEastAsia" w:eastAsiaTheme="minorEastAsia" w:hAnsiTheme="minorEastAsia"/>
          <w:color w:val="FF0000"/>
        </w:rPr>
        <w:object w:dxaOrig="193" w:dyaOrig="477">
          <v:shape id="_x0000_i1076" type="#_x0000_t75" alt="eqId56d266a04f3dc7483eddbc26c5e487db" style="width:9.5pt;height:24pt" o:ole="">
            <v:imagedata r:id="rId98" o:title="eqId56d266a04f3dc7483eddbc26c5e487db"/>
          </v:shape>
          <o:OLEObject Type="Embed" ProgID="Equation.DSMT4" ShapeID="_x0000_i1076" DrawAspect="Content" ObjectID="_1841984525" r:id="rId106"/>
        </w:object>
      </w:r>
      <w:r w:rsidRPr="00CD4ED1">
        <w:rPr>
          <w:rFonts w:asciiTheme="minorEastAsia" w:eastAsiaTheme="minorEastAsia" w:hAnsiTheme="minorEastAsia"/>
          <w:color w:val="FF0000"/>
        </w:rPr>
        <w:t>是正确的；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B</w:t>
      </w:r>
      <w:r w:rsidRPr="00CD4ED1">
        <w:rPr>
          <w:rFonts w:asciiTheme="minorEastAsia" w:eastAsiaTheme="minorEastAsia" w:hAnsiTheme="minorEastAsia"/>
          <w:color w:val="FF0000"/>
        </w:rPr>
        <w:t>：十字绣小组的人数占总人数的：</w:t>
      </w:r>
      <w:r w:rsidRPr="00CD4ED1">
        <w:rPr>
          <w:rFonts w:asciiTheme="minorEastAsia" w:eastAsiaTheme="minorEastAsia" w:hAnsiTheme="minorEastAsia"/>
          <w:color w:val="FF0000"/>
        </w:rPr>
        <w:object w:dxaOrig="2164" w:dyaOrig="549">
          <v:shape id="_x0000_i1077" type="#_x0000_t75" alt="eqId26a16e7dd8612a3b5ebd29dd0806d405" style="width:108pt;height:27.5pt" o:ole="">
            <v:imagedata r:id="rId107" o:title="eqId26a16e7dd8612a3b5ebd29dd0806d405"/>
          </v:shape>
          <o:OLEObject Type="Embed" ProgID="Equation.DSMT4" ShapeID="_x0000_i1077" DrawAspect="Content" ObjectID="_1841984526" r:id="rId108"/>
        </w:object>
      </w:r>
      <w:r w:rsidRPr="00CD4ED1">
        <w:rPr>
          <w:rFonts w:asciiTheme="minorEastAsia" w:eastAsiaTheme="minorEastAsia" w:hAnsiTheme="minorEastAsia"/>
          <w:color w:val="FF0000"/>
        </w:rPr>
        <w:t>，所以参加武术小组与十字绣小组的学生人数相等是正确的；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C</w:t>
      </w:r>
      <w:r w:rsidRPr="00CD4ED1">
        <w:rPr>
          <w:rFonts w:asciiTheme="minorEastAsia" w:eastAsiaTheme="minorEastAsia" w:hAnsiTheme="minorEastAsia"/>
          <w:color w:val="FF0000"/>
        </w:rPr>
        <w:t>：</w:t>
      </w:r>
      <w:r w:rsidRPr="00CD4ED1">
        <w:rPr>
          <w:rFonts w:asciiTheme="minorEastAsia" w:eastAsiaTheme="minorEastAsia" w:hAnsiTheme="minorEastAsia"/>
          <w:color w:val="FF0000"/>
        </w:rPr>
        <w:object w:dxaOrig="1442" w:dyaOrig="251">
          <v:shape id="_x0000_i1078" type="#_x0000_t75" alt="eqIdc5d0503be08ad87e1668a7a2a0b93b64" style="width:1in;height:12.5pt" o:ole="">
            <v:imagedata r:id="rId109" o:title="eqIdc5d0503be08ad87e1668a7a2a0b93b64"/>
          </v:shape>
          <o:OLEObject Type="Embed" ProgID="Equation.DSMT4" ShapeID="_x0000_i1078" DrawAspect="Content" ObjectID="_1841984527" r:id="rId110"/>
        </w:object>
      </w:r>
      <w:r w:rsidRPr="00CD4ED1">
        <w:rPr>
          <w:rFonts w:asciiTheme="minorEastAsia" w:eastAsiaTheme="minorEastAsia" w:hAnsiTheme="minorEastAsia"/>
          <w:color w:val="FF0000"/>
        </w:rPr>
        <w:t>，所以参加摄影小组与武术小组的人数之比为</w:t>
      </w:r>
      <w:r w:rsidRPr="00CD4ED1">
        <w:rPr>
          <w:rFonts w:asciiTheme="minorEastAsia" w:eastAsiaTheme="minorEastAsia" w:hAnsiTheme="minorEastAsia"/>
          <w:color w:val="FF0000"/>
        </w:rPr>
        <w:object w:dxaOrig="351" w:dyaOrig="247">
          <v:shape id="_x0000_i1079" type="#_x0000_t75" alt="eqId1acf73afe897ced8cdb80e609d8be230" style="width:17.5pt;height:12.5pt" o:ole="">
            <v:imagedata r:id="rId111" o:title="eqId1acf73afe897ced8cdb80e609d8be230"/>
          </v:shape>
          <o:OLEObject Type="Embed" ProgID="Equation.DSMT4" ShapeID="_x0000_i1079" DrawAspect="Content" ObjectID="_1841984528" r:id="rId112"/>
        </w:object>
      </w:r>
      <w:r w:rsidRPr="00CD4ED1">
        <w:rPr>
          <w:rFonts w:asciiTheme="minorEastAsia" w:eastAsiaTheme="minorEastAsia" w:hAnsiTheme="minorEastAsia"/>
          <w:color w:val="FF0000"/>
        </w:rPr>
        <w:t>是正确的；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D</w:t>
      </w:r>
      <w:r w:rsidRPr="00CD4ED1">
        <w:rPr>
          <w:rFonts w:asciiTheme="minorEastAsia" w:eastAsiaTheme="minorEastAsia" w:hAnsiTheme="minorEastAsia"/>
          <w:color w:val="FF0000"/>
        </w:rPr>
        <w:t>：参加十字绣小组的学生所在扇形的圆心角为</w:t>
      </w:r>
      <w:r w:rsidRPr="00CD4ED1">
        <w:rPr>
          <w:rFonts w:asciiTheme="minorEastAsia" w:eastAsiaTheme="minorEastAsia" w:hAnsiTheme="minorEastAsia"/>
          <w:color w:val="FF0000"/>
        </w:rPr>
        <w:object w:dxaOrig="1513" w:dyaOrig="248">
          <v:shape id="_x0000_i1080" type="#_x0000_t75" alt="eqId86b1d4c8e24d5291dc9062b18908803c" style="width:75.5pt;height:12.5pt" o:ole="">
            <v:imagedata r:id="rId113" o:title="eqId86b1d4c8e24d5291dc9062b18908803c"/>
          </v:shape>
          <o:OLEObject Type="Embed" ProgID="Equation.DSMT4" ShapeID="_x0000_i1080" DrawAspect="Content" ObjectID="_1841984529" r:id="rId114"/>
        </w:object>
      </w:r>
      <w:r w:rsidRPr="00CD4ED1">
        <w:rPr>
          <w:rFonts w:asciiTheme="minorEastAsia" w:eastAsiaTheme="minorEastAsia" w:hAnsiTheme="minorEastAsia"/>
          <w:color w:val="FF0000"/>
        </w:rPr>
        <w:t>，不是</w:t>
      </w:r>
      <w:r w:rsidRPr="00CD4ED1">
        <w:rPr>
          <w:rFonts w:asciiTheme="minorEastAsia" w:eastAsiaTheme="minorEastAsia" w:hAnsiTheme="minorEastAsia"/>
          <w:color w:val="FF0000"/>
        </w:rPr>
        <w:object w:dxaOrig="439" w:dyaOrig="253">
          <v:shape id="_x0000_i1081" type="#_x0000_t75" alt="eqIda6c0927afc571a7c966c98192040979e" style="width:22pt;height:12.5pt" o:ole="">
            <v:imagedata r:id="rId102" o:title="eqIda6c0927afc571a7c966c98192040979e"/>
          </v:shape>
          <o:OLEObject Type="Embed" ProgID="Equation.DSMT4" ShapeID="_x0000_i1081" DrawAspect="Content" ObjectID="_1841984530" r:id="rId115"/>
        </w:object>
      </w:r>
      <w:r w:rsidRPr="00CD4ED1">
        <w:rPr>
          <w:rFonts w:asciiTheme="minorEastAsia" w:eastAsiaTheme="minorEastAsia" w:hAnsiTheme="minorEastAsia"/>
          <w:color w:val="FF0000"/>
        </w:rPr>
        <w:t>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故选：</w:t>
      </w:r>
      <w:r w:rsidRPr="00CD4ED1">
        <w:rPr>
          <w:rFonts w:asciiTheme="minorEastAsia" w:eastAsiaTheme="minorEastAsia" w:hAnsiTheme="minorEastAsia"/>
          <w:color w:val="FF0000"/>
        </w:rPr>
        <w:t>D</w: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lastRenderedPageBreak/>
        <w:t>6</w:t>
      </w:r>
      <w:r w:rsidRPr="00CD4ED1">
        <w:rPr>
          <w:rFonts w:asciiTheme="minorEastAsia" w:eastAsiaTheme="minorEastAsia" w:hAnsiTheme="minorEastAsia"/>
        </w:rPr>
        <w:t>．某款扫地机器人在一块长方形场地内移动过程中，可以任意行走，碰到障碍物会自动转弯．如图，这个扫地机器人的底面是一个直径为</w:t>
      </w:r>
      <w:r w:rsidRPr="00CD4ED1">
        <w:rPr>
          <w:rFonts w:asciiTheme="minorEastAsia" w:eastAsiaTheme="minorEastAsia" w:hAnsiTheme="minorEastAsia"/>
        </w:rPr>
        <w:t>40</w:t>
      </w:r>
      <w:r w:rsidRPr="00CD4ED1">
        <w:rPr>
          <w:rFonts w:asciiTheme="minorEastAsia" w:eastAsiaTheme="minorEastAsia" w:hAnsiTheme="minorEastAsia"/>
        </w:rPr>
        <w:t>厘米的圆盘．那么机器人在扫地时底面覆盖不到的面积约为（</w:t>
      </w:r>
      <w:r w:rsidRPr="00CD4ED1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CD4ED1">
        <w:rPr>
          <w:rFonts w:asciiTheme="minorEastAsia" w:eastAsiaTheme="minorEastAsia" w:hAnsiTheme="minorEastAsia"/>
        </w:rPr>
        <w:t>）（</w:t>
      </w:r>
      <w:r w:rsidRPr="00CD4ED1">
        <w:rPr>
          <w:rFonts w:asciiTheme="minorEastAsia" w:eastAsiaTheme="minorEastAsia" w:hAnsiTheme="minorEastAsia"/>
        </w:rPr>
        <w:object w:dxaOrig="175" w:dyaOrig="202">
          <v:shape id="_x0000_i1082" type="#_x0000_t75" alt="eqId70f5389990c3a0c5373f3bd9fb2454c9" style="width:9pt;height:10pt" o:ole="">
            <v:imagedata r:id="rId116" o:title="eqId70f5389990c3a0c5373f3bd9fb2454c9"/>
          </v:shape>
          <o:OLEObject Type="Embed" ProgID="Equation.DSMT4" ShapeID="_x0000_i1082" DrawAspect="Content" ObjectID="_1841984531" r:id="rId117"/>
        </w:object>
      </w:r>
      <w:r w:rsidRPr="00CD4ED1">
        <w:rPr>
          <w:rFonts w:asciiTheme="minorEastAsia" w:eastAsiaTheme="minorEastAsia" w:hAnsiTheme="minorEastAsia"/>
        </w:rPr>
        <w:t>的值取</w:t>
      </w:r>
      <w:r w:rsidRPr="00CD4ED1">
        <w:rPr>
          <w:rFonts w:asciiTheme="minorEastAsia" w:eastAsiaTheme="minorEastAsia" w:hAnsiTheme="minorEastAsia"/>
        </w:rPr>
        <w:t>3</w: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04975" cy="857250"/>
            <wp:effectExtent l="0" t="0" r="9525" b="6350"/>
            <wp:docPr id="100007" name="图片 100007" descr="@@@eddb1f5a-c65b-4133-8986-35ca129f6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eddb1f5a-c65b-4133-8986-35ca129f68fc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A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t>400</w:t>
      </w:r>
      <w:r w:rsidRPr="00CD4ED1">
        <w:rPr>
          <w:rFonts w:asciiTheme="minorEastAsia" w:eastAsiaTheme="minorEastAsia" w:hAnsiTheme="minorEastAsia"/>
        </w:rPr>
        <w:t>平方厘米</w:t>
      </w:r>
      <w:r w:rsidRPr="00CD4ED1">
        <w:rPr>
          <w:rFonts w:asciiTheme="minorEastAsia" w:eastAsiaTheme="minorEastAsia" w:hAnsiTheme="minorEastAsia"/>
        </w:rPr>
        <w:tab/>
        <w:t>B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t>600</w:t>
      </w:r>
      <w:r w:rsidRPr="00CD4ED1">
        <w:rPr>
          <w:rFonts w:asciiTheme="minorEastAsia" w:eastAsiaTheme="minorEastAsia" w:hAnsiTheme="minorEastAsia"/>
        </w:rPr>
        <w:t>平方厘米</w:t>
      </w:r>
      <w:r w:rsidRPr="00CD4ED1">
        <w:rPr>
          <w:rFonts w:asciiTheme="minorEastAsia" w:eastAsiaTheme="minorEastAsia" w:hAnsiTheme="minorEastAsia"/>
        </w:rPr>
        <w:tab/>
        <w:t>C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t>1200</w:t>
      </w:r>
      <w:r w:rsidRPr="00CD4ED1">
        <w:rPr>
          <w:rFonts w:asciiTheme="minorEastAsia" w:eastAsiaTheme="minorEastAsia" w:hAnsiTheme="minorEastAsia"/>
        </w:rPr>
        <w:t>平方厘米</w:t>
      </w:r>
      <w:r w:rsidRPr="00CD4ED1">
        <w:rPr>
          <w:rFonts w:asciiTheme="minorEastAsia" w:eastAsiaTheme="minorEastAsia" w:hAnsiTheme="minorEastAsia"/>
        </w:rPr>
        <w:tab/>
        <w:t>D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/>
        </w:rPr>
        <w:t>1600</w:t>
      </w:r>
      <w:r w:rsidRPr="00CD4ED1">
        <w:rPr>
          <w:rFonts w:asciiTheme="minorEastAsia" w:eastAsiaTheme="minorEastAsia" w:hAnsiTheme="minorEastAsia"/>
        </w:rPr>
        <w:t>平方厘米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A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t>扫地机器人的底面是一个直径为</w:t>
      </w:r>
      <w:r w:rsidRPr="00CD4ED1">
        <w:rPr>
          <w:rFonts w:asciiTheme="minorEastAsia" w:eastAsiaTheme="minorEastAsia" w:hAnsiTheme="minorEastAsia"/>
          <w:color w:val="FF0000"/>
        </w:rPr>
        <w:t>40</w:t>
      </w:r>
      <w:r w:rsidRPr="00CD4ED1">
        <w:rPr>
          <w:rFonts w:asciiTheme="minorEastAsia" w:eastAsiaTheme="minorEastAsia" w:hAnsiTheme="minorEastAsia"/>
          <w:color w:val="FF0000"/>
        </w:rPr>
        <w:t>厘米的圆盘．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机器人在扫地时底面覆盖不到的面积约为：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3643" w:dyaOrig="648">
          <v:shape id="_x0000_i1083" type="#_x0000_t75" alt="eqId0dc61b005f05ee99e02ba285d67da841" style="width:182pt;height:32.5pt" o:ole="">
            <v:imagedata r:id="rId119" o:title="eqId0dc61b005f05ee99e02ba285d67da841"/>
          </v:shape>
          <o:OLEObject Type="Embed" ProgID="Equation.DSMT4" ShapeID="_x0000_i1083" DrawAspect="Content" ObjectID="_1841984532" r:id="rId120"/>
        </w:object>
      </w:r>
      <w:r w:rsidRPr="00CD4ED1">
        <w:rPr>
          <w:rFonts w:asciiTheme="minorEastAsia" w:eastAsiaTheme="minorEastAsia" w:hAnsiTheme="minorEastAsia"/>
          <w:color w:val="FF0000"/>
        </w:rPr>
        <w:t>（平方厘米）．</w:t>
      </w:r>
    </w:p>
    <w:p w:rsidR="00F27CCE" w:rsidRPr="00CD4ED1" w:rsidRDefault="006A3D6C">
      <w:pPr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bCs/>
          <w:color w:val="000000"/>
          <w:kern w:val="0"/>
          <w:szCs w:val="21"/>
        </w:rPr>
      </w:pPr>
      <w:r w:rsidRPr="00CD4ED1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第二部分（非选择题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 xml:space="preserve"> 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共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82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 w:val="28"/>
          <w:szCs w:val="28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CD4ED1">
        <w:rPr>
          <w:rFonts w:asciiTheme="minorEastAsia" w:eastAsiaTheme="minorEastAsia" w:hAnsiTheme="minorEastAsia"/>
          <w:bCs/>
          <w:color w:val="000000"/>
          <w:kern w:val="0"/>
          <w:szCs w:val="21"/>
        </w:rPr>
        <w:t>二、填空题（本大题共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Cs w:val="21"/>
        </w:rPr>
        <w:t>12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Cs w:val="21"/>
        </w:rPr>
        <w:t>小题，每小题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Cs w:val="21"/>
        </w:rPr>
        <w:t>2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分，满分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Cs w:val="21"/>
        </w:rPr>
        <w:t>24</w:t>
      </w:r>
      <w:r w:rsidRPr="00CD4ED1">
        <w:rPr>
          <w:rFonts w:asciiTheme="minorEastAsia" w:eastAsiaTheme="minorEastAsia" w:hAnsiTheme="minorEastAsia"/>
          <w:bCs/>
          <w:color w:val="000000"/>
          <w:kern w:val="0"/>
          <w:szCs w:val="21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7</w:t>
      </w:r>
      <w:r w:rsidRPr="00CD4ED1">
        <w:rPr>
          <w:rFonts w:asciiTheme="minorEastAsia" w:eastAsiaTheme="minorEastAsia" w:hAnsiTheme="minorEastAsia"/>
        </w:rPr>
        <w:t>．求比值：</w:t>
      </w:r>
      <w:r w:rsidRPr="00CD4ED1">
        <w:rPr>
          <w:rFonts w:asciiTheme="minorEastAsia" w:eastAsiaTheme="minorEastAsia" w:hAnsiTheme="minorEastAsia"/>
        </w:rPr>
        <w:object w:dxaOrig="123" w:dyaOrig="234">
          <v:shape id="_x0000_i1084" type="#_x0000_t75" alt="eqIdbdaa19de263700a15fcf213d64a8cd57" style="width:6pt;height:11.5pt" o:ole="">
            <v:imagedata r:id="rId67" o:title="eqIdbdaa19de263700a15fcf213d64a8cd57"/>
          </v:shape>
          <o:OLEObject Type="Embed" ProgID="Equation.DSMT4" ShapeID="_x0000_i1084" DrawAspect="Content" ObjectID="_1841984533" r:id="rId121"/>
        </w:object>
      </w:r>
      <w:r w:rsidRPr="00CD4ED1">
        <w:rPr>
          <w:rFonts w:asciiTheme="minorEastAsia" w:eastAsiaTheme="minorEastAsia" w:hAnsiTheme="minorEastAsia"/>
        </w:rPr>
        <w:t>小时</w:t>
      </w:r>
      <w:r w:rsidRPr="00CD4ED1">
        <w:rPr>
          <w:rFonts w:asciiTheme="minorEastAsia" w:eastAsiaTheme="minorEastAsia" w:hAnsiTheme="minorEastAsia"/>
        </w:rPr>
        <w:object w:dxaOrig="246" w:dyaOrig="246">
          <v:shape id="_x0000_i1085" type="#_x0000_t75" alt="eqIdd8d4cb09f73abcf5c0d93c6644d362af" style="width:12.5pt;height:12.5pt" o:ole="">
            <v:imagedata r:id="rId122" o:title="eqIdd8d4cb09f73abcf5c0d93c6644d362af"/>
          </v:shape>
          <o:OLEObject Type="Embed" ProgID="Equation.DSMT4" ShapeID="_x0000_i1085" DrawAspect="Content" ObjectID="_1841984534" r:id="rId123"/>
        </w:object>
      </w:r>
      <w:r w:rsidRPr="00CD4ED1">
        <w:rPr>
          <w:rFonts w:asciiTheme="minorEastAsia" w:eastAsiaTheme="minorEastAsia" w:hAnsiTheme="minorEastAsia"/>
        </w:rPr>
        <w:t>分钟：</w:t>
      </w:r>
      <w:r w:rsidRPr="00CD4ED1">
        <w:rPr>
          <w:rFonts w:asciiTheme="minorEastAsia" w:eastAsiaTheme="minorEastAsia" w:hAnsiTheme="minorEastAsia"/>
        </w:rPr>
        <w:object w:dxaOrig="281" w:dyaOrig="254">
          <v:shape id="_x0000_i1086" type="#_x0000_t75" alt="eqId98332ca603c91d0844ca2fb55763741b" style="width:14pt;height:12.5pt" o:ole="">
            <v:imagedata r:id="rId124" o:title="eqId98332ca603c91d0844ca2fb55763741b"/>
          </v:shape>
          <o:OLEObject Type="Embed" ProgID="Equation.DSMT4" ShapeID="_x0000_i1086" DrawAspect="Content" ObjectID="_1841984535" r:id="rId125"/>
        </w:object>
      </w:r>
      <w:r w:rsidRPr="00CD4ED1">
        <w:rPr>
          <w:rFonts w:asciiTheme="minorEastAsia" w:eastAsiaTheme="minorEastAsia" w:hAnsiTheme="minorEastAsia"/>
        </w:rPr>
        <w:t>分钟</w:t>
      </w:r>
      <w:r w:rsidRPr="00CD4ED1">
        <w:rPr>
          <w:rFonts w:asciiTheme="minorEastAsia" w:eastAsiaTheme="minorEastAsia" w:hAnsiTheme="minorEastAsia"/>
        </w:rPr>
        <w:t>=</w:t>
      </w:r>
      <w:r w:rsidRPr="00CD4ED1">
        <w:rPr>
          <w:rFonts w:asciiTheme="minorEastAsia" w:eastAsiaTheme="minorEastAsia" w:hAnsiTheme="minorEastAsia"/>
        </w:rPr>
        <w:t>________</w: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50">
          <v:shape id="_x0000_i1087" type="#_x0000_t75" alt="eqId5ca7d1107389675d32b56ec097464c14" style="width:8pt;height:12.5pt" o:ole="">
            <v:imagedata r:id="rId71" o:title="eqId5ca7d1107389675d32b56ec097464c14"/>
          </v:shape>
          <o:OLEObject Type="Embed" ProgID="Equation.DSMT4" ShapeID="_x0000_i1087" DrawAspect="Content" ObjectID="_1841984536" r:id="rId126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【详解】解：先统一单位：</w:t>
      </w:r>
      <w:r w:rsidRPr="00CD4ED1">
        <w:rPr>
          <w:rFonts w:asciiTheme="minorEastAsia" w:eastAsiaTheme="minorEastAsia" w:hAnsiTheme="minorEastAsia"/>
          <w:color w:val="FF0000"/>
        </w:rPr>
        <w:object w:dxaOrig="3555" w:dyaOrig="277">
          <v:shape id="_x0000_i1088" type="#_x0000_t75" alt="eqIddbaf79b46c911d0a5091368cc7b46e24" style="width:178pt;height:14pt" o:ole="">
            <v:imagedata r:id="rId127" o:title="eqIddbaf79b46c911d0a5091368cc7b46e24"/>
          </v:shape>
          <o:OLEObject Type="Embed" ProgID="Equation.DSMT4" ShapeID="_x0000_i1088" DrawAspect="Content" ObjectID="_1841984537" r:id="rId12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计算比值：</w:t>
      </w:r>
      <w:r w:rsidRPr="00CD4ED1">
        <w:rPr>
          <w:rFonts w:asciiTheme="minorEastAsia" w:eastAsiaTheme="minorEastAsia" w:hAnsiTheme="minorEastAsia"/>
          <w:color w:val="FF0000"/>
        </w:rPr>
        <w:object w:dxaOrig="2516" w:dyaOrig="276">
          <v:shape id="_x0000_i1089" type="#_x0000_t75" alt="eqId59ebbbc04ffc6815a9e02067cc454988" style="width:126pt;height:14pt" o:ole="">
            <v:imagedata r:id="rId129" o:title="eqId59ebbbc04ffc6815a9e02067cc454988"/>
          </v:shape>
          <o:OLEObject Type="Embed" ProgID="Equation.DSMT4" ShapeID="_x0000_i1089" DrawAspect="Content" ObjectID="_1841984538" r:id="rId130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8</w:t>
      </w:r>
      <w:r w:rsidRPr="00CD4ED1">
        <w:rPr>
          <w:rFonts w:asciiTheme="minorEastAsia" w:eastAsiaTheme="minorEastAsia" w:hAnsiTheme="minorEastAsia"/>
        </w:rPr>
        <w:t>．已知</w:t>
      </w:r>
      <w:r w:rsidRPr="00CD4ED1">
        <w:rPr>
          <w:rFonts w:asciiTheme="minorEastAsia" w:eastAsiaTheme="minorEastAsia" w:hAnsiTheme="minorEastAsia"/>
        </w:rPr>
        <w:object w:dxaOrig="1020" w:dyaOrig="242">
          <v:shape id="_x0000_i1090" type="#_x0000_t75" alt="eqId4c9c67b1651f948c46fd8cd1c3b534b8" style="width:51pt;height:12pt" o:ole="">
            <v:imagedata r:id="rId131" o:title="eqId4c9c67b1651f948c46fd8cd1c3b534b8"/>
          </v:shape>
          <o:OLEObject Type="Embed" ProgID="Equation.DSMT4" ShapeID="_x0000_i1090" DrawAspect="Content" ObjectID="_1841984539" r:id="rId132"/>
        </w:object>
      </w:r>
      <w:r w:rsidRPr="00CD4ED1">
        <w:rPr>
          <w:rFonts w:asciiTheme="minorEastAsia" w:eastAsiaTheme="minorEastAsia" w:hAnsiTheme="minorEastAsia"/>
        </w:rPr>
        <w:t>，则</w:t>
      </w:r>
      <w:r w:rsidRPr="00CD4ED1">
        <w:rPr>
          <w:rFonts w:asciiTheme="minorEastAsia" w:eastAsiaTheme="minorEastAsia" w:hAnsiTheme="minorEastAsia"/>
        </w:rPr>
        <w:object w:dxaOrig="334" w:dyaOrig="193">
          <v:shape id="_x0000_i1091" type="#_x0000_t75" alt="eqId4ec0618ae3a4fde6d6220010af229b9a" style="width:16.5pt;height:9.5pt" o:ole="">
            <v:imagedata r:id="rId133" o:title="eqId4ec0618ae3a4fde6d6220010af229b9a"/>
          </v:shape>
          <o:OLEObject Type="Embed" ProgID="Equation.DSMT4" ShapeID="_x0000_i1091" DrawAspect="Content" ObjectID="_1841984540" r:id="rId134"/>
        </w:object>
      </w:r>
      <w:r w:rsidRPr="00CD4ED1">
        <w:rPr>
          <w:rFonts w:asciiTheme="minorEastAsia" w:eastAsiaTheme="minorEastAsia" w:hAnsiTheme="minorEastAsia"/>
        </w:rPr>
        <w:t xml:space="preserve"> </w:t>
      </w:r>
      <w:r w:rsidRPr="00CD4ED1">
        <w:rPr>
          <w:rFonts w:asciiTheme="minorEastAsia" w:eastAsiaTheme="minorEastAsia" w:hAnsiTheme="minorEastAsia"/>
        </w:rPr>
        <w:t>__________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【答案】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316" w:dyaOrig="541">
          <v:shape id="_x0000_i1092" type="#_x0000_t75" alt="eqIde39baaad79f0580fdb7624794accd2ff" style="width:16pt;height:27pt" o:ole="">
            <v:imagedata r:id="rId135" o:title="eqIde39baaad79f0580fdb7624794accd2ff"/>
          </v:shape>
          <o:OLEObject Type="Embed" ProgID="Equation.DSMT4" ShapeID="_x0000_i1092" DrawAspect="Content" ObjectID="_1841984541" r:id="rId136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【详解】解：根据比例的基本性质，两内项之积等于两外项之积，可得：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950" w:dyaOrig="242">
          <v:shape id="_x0000_i1093" type="#_x0000_t75" alt="eqId62c8e7b8044bbfcf4b3d9b1ed2687932" style="width:47.5pt;height:12pt" o:ole="">
            <v:imagedata r:id="rId137" o:title="eqId62c8e7b8044bbfcf4b3d9b1ed2687932"/>
          </v:shape>
          <o:OLEObject Type="Embed" ProgID="Equation.DSMT4" ShapeID="_x0000_i1093" DrawAspect="Content" ObjectID="_1841984542" r:id="rId138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整理得：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685" w:dyaOrig="250">
          <v:shape id="_x0000_i1094" type="#_x0000_t75" alt="eqId9794cbd12079df1958c7373b649b24bb" style="width:34.5pt;height:12.5pt" o:ole="">
            <v:imagedata r:id="rId139" o:title="eqId9794cbd12079df1958c7373b649b24bb"/>
          </v:shape>
          <o:OLEObject Type="Embed" ProgID="Equation.DSMT4" ShapeID="_x0000_i1094" DrawAspect="Content" ObjectID="_1841984543" r:id="rId140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将系数化为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123" w:dyaOrig="234">
          <v:shape id="_x0000_i1095" type="#_x0000_t75" alt="eqIdbdaa19de263700a15fcf213d64a8cd57" style="width:6pt;height:11.5pt" o:ole="">
            <v:imagedata r:id="rId67" o:title="eqIdbdaa19de263700a15fcf213d64a8cd57"/>
          </v:shape>
          <o:OLEObject Type="Embed" ProgID="Equation.DSMT4" ShapeID="_x0000_i1095" DrawAspect="Content" ObjectID="_1841984544" r:id="rId141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得：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633" w:dyaOrig="537">
          <v:shape id="_x0000_i1096" type="#_x0000_t75" alt="eqId19e062e723cb49681560f0f408402071" style="width:31.5pt;height:27pt" o:ole="">
            <v:imagedata r:id="rId142" o:title="eqId19e062e723cb49681560f0f408402071"/>
          </v:shape>
          <o:OLEObject Type="Embed" ProgID="Equation.DSMT4" ShapeID="_x0000_i1096" DrawAspect="Content" ObjectID="_1841984545" r:id="rId143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9</w:t>
      </w:r>
      <w:r w:rsidRPr="00CD4ED1">
        <w:rPr>
          <w:rFonts w:asciiTheme="minorEastAsia" w:eastAsiaTheme="minorEastAsia" w:hAnsiTheme="minorEastAsia"/>
        </w:rPr>
        <w:t>．如果将原价为</w:t>
      </w:r>
      <w:r w:rsidRPr="00CD4ED1">
        <w:rPr>
          <w:rFonts w:asciiTheme="minorEastAsia" w:eastAsiaTheme="minorEastAsia" w:hAnsiTheme="minorEastAsia"/>
        </w:rPr>
        <w:t>2400</w:t>
      </w:r>
      <w:r w:rsidRPr="00CD4ED1">
        <w:rPr>
          <w:rFonts w:asciiTheme="minorEastAsia" w:eastAsiaTheme="minorEastAsia" w:hAnsiTheme="minorEastAsia"/>
        </w:rPr>
        <w:t>元的商品打八折销售，那么打折之后的新售价为</w:t>
      </w:r>
      <w:r w:rsidRPr="00CD4ED1">
        <w:rPr>
          <w:rFonts w:asciiTheme="minorEastAsia" w:eastAsiaTheme="minorEastAsia" w:hAnsiTheme="minorEastAsia"/>
        </w:rPr>
        <w:t>________</w:t>
      </w:r>
      <w:r w:rsidRPr="00CD4ED1">
        <w:rPr>
          <w:rFonts w:asciiTheme="minorEastAsia" w:eastAsiaTheme="minorEastAsia" w:hAnsiTheme="minorEastAsia"/>
        </w:rPr>
        <w:t>元．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457" w:dyaOrig="248">
          <v:shape id="_x0000_i1097" type="#_x0000_t75" alt="eqIdd8562516988e1cd1721df76ddbff9c91" style="width:23pt;height:12.5pt" o:ole="">
            <v:imagedata r:id="rId144" o:title="eqIdd8562516988e1cd1721df76ddbff9c91"/>
          </v:shape>
          <o:OLEObject Type="Embed" ProgID="Equation.DSMT4" ShapeID="_x0000_i1097" DrawAspect="Content" ObjectID="_1841984546" r:id="rId145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</w:t>
      </w:r>
      <w:r w:rsidRPr="00CD4ED1">
        <w:rPr>
          <w:rFonts w:asciiTheme="minorEastAsia" w:eastAsiaTheme="minorEastAsia" w:hAnsiTheme="minorEastAsia"/>
          <w:color w:val="FF0000"/>
        </w:rPr>
        <w:object w:dxaOrig="1636" w:dyaOrig="250">
          <v:shape id="_x0000_i1098" type="#_x0000_t75" alt="eqIdcffc38650f60a92265bdbab79ed16439" style="width:82pt;height:12.5pt" o:ole="">
            <v:imagedata r:id="rId146" o:title="eqIdcffc38650f60a92265bdbab79ed16439"/>
          </v:shape>
          <o:OLEObject Type="Embed" ProgID="Equation.DSMT4" ShapeID="_x0000_i1098" DrawAspect="Content" ObjectID="_1841984547" r:id="rId147"/>
        </w:object>
      </w:r>
      <w:r w:rsidRPr="00CD4ED1">
        <w:rPr>
          <w:rFonts w:asciiTheme="minorEastAsia" w:eastAsiaTheme="minorEastAsia" w:hAnsiTheme="minorEastAsia"/>
          <w:color w:val="FF0000"/>
        </w:rPr>
        <w:t>（元），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打折之后的新售价为</w:t>
      </w:r>
      <w:r w:rsidRPr="00CD4ED1">
        <w:rPr>
          <w:rFonts w:asciiTheme="minorEastAsia" w:eastAsiaTheme="minorEastAsia" w:hAnsiTheme="minorEastAsia"/>
          <w:color w:val="FF0000"/>
        </w:rPr>
        <w:object w:dxaOrig="457" w:dyaOrig="248">
          <v:shape id="_x0000_i1099" type="#_x0000_t75" alt="eqIdd8562516988e1cd1721df76ddbff9c91" style="width:23pt;height:12.5pt" o:ole="">
            <v:imagedata r:id="rId144" o:title="eqIdd8562516988e1cd1721df76ddbff9c91"/>
          </v:shape>
          <o:OLEObject Type="Embed" ProgID="Equation.DSMT4" ShapeID="_x0000_i1099" DrawAspect="Content" ObjectID="_1841984548" r:id="rId148"/>
        </w:object>
      </w:r>
      <w:r w:rsidRPr="00CD4ED1">
        <w:rPr>
          <w:rFonts w:asciiTheme="minorEastAsia" w:eastAsiaTheme="minorEastAsia" w:hAnsiTheme="minorEastAsia"/>
          <w:color w:val="FF0000"/>
        </w:rPr>
        <w:t>元．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lastRenderedPageBreak/>
        <w:t>10</w:t>
      </w:r>
      <w:r w:rsidRPr="00CD4ED1">
        <w:rPr>
          <w:rFonts w:asciiTheme="minorEastAsia" w:eastAsiaTheme="minorEastAsia" w:hAnsiTheme="minorEastAsia"/>
        </w:rPr>
        <w:t>．一种微型零件的长是</w:t>
      </w:r>
      <w:r w:rsidRPr="00CD4ED1">
        <w:rPr>
          <w:rFonts w:asciiTheme="minorEastAsia" w:eastAsiaTheme="minorEastAsia" w:hAnsiTheme="minorEastAsia"/>
        </w:rPr>
        <w:object w:dxaOrig="721" w:dyaOrig="249">
          <v:shape id="_x0000_i1100" type="#_x0000_t75" alt="eqId11658d514d1f5b466caf431b5ccf973e" style="width:36pt;height:12.5pt" o:ole="">
            <v:imagedata r:id="rId149" o:title="eqId11658d514d1f5b466caf431b5ccf973e"/>
          </v:shape>
          <o:OLEObject Type="Embed" ProgID="Equation.DSMT4" ShapeID="_x0000_i1100" DrawAspect="Content" ObjectID="_1841984549" r:id="rId150"/>
        </w:object>
      </w:r>
      <w:r w:rsidRPr="00CD4ED1">
        <w:rPr>
          <w:rFonts w:asciiTheme="minorEastAsia" w:eastAsiaTheme="minorEastAsia" w:hAnsiTheme="minorEastAsia"/>
        </w:rPr>
        <w:t>，画在图纸上长</w:t>
      </w:r>
      <w:r w:rsidRPr="00CD4ED1">
        <w:rPr>
          <w:rFonts w:asciiTheme="minorEastAsia" w:eastAsiaTheme="minorEastAsia" w:hAnsiTheme="minorEastAsia"/>
        </w:rPr>
        <w:object w:dxaOrig="527" w:dyaOrig="250">
          <v:shape id="_x0000_i1101" type="#_x0000_t75" alt="eqIdc19319f16d4712d3c6177b58ceead007" style="width:26.5pt;height:12.5pt" o:ole="">
            <v:imagedata r:id="rId151" o:title="eqIdc19319f16d4712d3c6177b58ceead007"/>
          </v:shape>
          <o:OLEObject Type="Embed" ProgID="Equation.DSMT4" ShapeID="_x0000_i1101" DrawAspect="Content" ObjectID="_1841984550" r:id="rId152"/>
        </w:object>
      </w:r>
      <w:r w:rsidRPr="00CD4ED1">
        <w:rPr>
          <w:rFonts w:asciiTheme="minorEastAsia" w:eastAsiaTheme="minorEastAsia" w:hAnsiTheme="minorEastAsia"/>
        </w:rPr>
        <w:t>，这幅图的比例尺是</w:t>
      </w:r>
      <w:r w:rsidRPr="00CD4ED1">
        <w:rPr>
          <w:rFonts w:asciiTheme="minorEastAsia" w:eastAsiaTheme="minorEastAsia" w:hAnsiTheme="minorEastAsia"/>
        </w:rPr>
        <w:t>________</w: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774" w:dyaOrig="249">
          <v:shape id="_x0000_i1102" type="#_x0000_t75" alt="eqIde7f0d55d9f01aeaa87ef2cba6389563a" style="width:38.5pt;height:12.5pt" o:ole="">
            <v:imagedata r:id="rId153" o:title="eqIde7f0d55d9f01aeaa87ef2cba6389563a"/>
          </v:shape>
          <o:OLEObject Type="Embed" ProgID="Equation.DSMT4" ShapeID="_x0000_i1102" DrawAspect="Content" ObjectID="_1841984551" r:id="rId154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【详解】解：图上距离为</w:t>
      </w:r>
      <w:r w:rsidRPr="00CD4ED1">
        <w:rPr>
          <w:rFonts w:asciiTheme="minorEastAsia" w:eastAsiaTheme="minorEastAsia" w:hAnsiTheme="minorEastAsia"/>
          <w:color w:val="FF0000"/>
        </w:rPr>
        <w:object w:dxaOrig="545" w:dyaOrig="252">
          <v:shape id="_x0000_i1103" type="#_x0000_t75" alt="eqIdcd463075764d168be22cab17877a6875" style="width:27.5pt;height:12.5pt" o:ole="">
            <v:imagedata r:id="rId155" o:title="eqIdcd463075764d168be22cab17877a6875"/>
          </v:shape>
          <o:OLEObject Type="Embed" ProgID="Equation.DSMT4" ShapeID="_x0000_i1103" DrawAspect="Content" ObjectID="_1841984552" r:id="rId156"/>
        </w:object>
      </w:r>
      <w:r w:rsidRPr="00CD4ED1">
        <w:rPr>
          <w:rFonts w:asciiTheme="minorEastAsia" w:eastAsiaTheme="minorEastAsia" w:hAnsiTheme="minorEastAsia"/>
          <w:color w:val="FF0000"/>
        </w:rPr>
        <w:t>，换算单位得</w:t>
      </w:r>
      <w:r w:rsidRPr="00CD4ED1">
        <w:rPr>
          <w:rFonts w:asciiTheme="minorEastAsia" w:eastAsiaTheme="minorEastAsia" w:hAnsiTheme="minorEastAsia"/>
          <w:color w:val="FF0000"/>
        </w:rPr>
        <w:object w:dxaOrig="1389" w:dyaOrig="251">
          <v:shape id="_x0000_i1104" type="#_x0000_t75" alt="eqIdfa5fa45c656e9d222e58365049d5ad71" style="width:69.5pt;height:12.5pt" o:ole="">
            <v:imagedata r:id="rId157" o:title="eqIdfa5fa45c656e9d222e58365049d5ad71"/>
          </v:shape>
          <o:OLEObject Type="Embed" ProgID="Equation.DSMT4" ShapeID="_x0000_i1104" DrawAspect="Content" ObjectID="_1841984553" r:id="rId158"/>
        </w:object>
      </w:r>
      <w:r w:rsidRPr="00CD4ED1">
        <w:rPr>
          <w:rFonts w:asciiTheme="minorEastAsia" w:eastAsiaTheme="minorEastAsia" w:hAnsiTheme="minorEastAsia"/>
          <w:color w:val="FF0000"/>
        </w:rPr>
        <w:t>，实际距离为</w:t>
      </w:r>
      <w:r w:rsidRPr="00CD4ED1">
        <w:rPr>
          <w:rFonts w:asciiTheme="minorEastAsia" w:eastAsiaTheme="minorEastAsia" w:hAnsiTheme="minorEastAsia"/>
          <w:color w:val="FF0000"/>
        </w:rPr>
        <w:object w:dxaOrig="756" w:dyaOrig="252">
          <v:shape id="_x0000_i1105" type="#_x0000_t75" alt="eqIdb1b49eb882deb7eb1cf855f118421df7" style="width:38pt;height:12.5pt" o:ole="">
            <v:imagedata r:id="rId159" o:title="eqIdb1b49eb882deb7eb1cf855f118421df7"/>
          </v:shape>
          <o:OLEObject Type="Embed" ProgID="Equation.DSMT4" ShapeID="_x0000_i1105" DrawAspect="Content" ObjectID="_1841984554" r:id="rId16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776" w:dyaOrig="250">
          <v:shape id="_x0000_i1106" type="#_x0000_t75" alt="eqIde9173c3bf98ed89af0a6300a7e120443" style="width:89pt;height:12.5pt" o:ole="">
            <v:imagedata r:id="rId161" o:title="eqIde9173c3bf98ed89af0a6300a7e120443"/>
          </v:shape>
          <o:OLEObject Type="Embed" ProgID="Equation.DSMT4" ShapeID="_x0000_i1106" DrawAspect="Content" ObjectID="_1841984555" r:id="rId16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因此这幅图的比例尺是</w:t>
      </w:r>
      <w:r w:rsidRPr="00CD4ED1">
        <w:rPr>
          <w:rFonts w:asciiTheme="minorEastAsia" w:eastAsiaTheme="minorEastAsia" w:hAnsiTheme="minorEastAsia"/>
          <w:color w:val="FF0000"/>
        </w:rPr>
        <w:object w:dxaOrig="774" w:dyaOrig="249">
          <v:shape id="_x0000_i1107" type="#_x0000_t75" alt="eqIde7f0d55d9f01aeaa87ef2cba6389563a" style="width:38.5pt;height:12.5pt" o:ole="">
            <v:imagedata r:id="rId153" o:title="eqIde7f0d55d9f01aeaa87ef2cba6389563a"/>
          </v:shape>
          <o:OLEObject Type="Embed" ProgID="Equation.DSMT4" ShapeID="_x0000_i1107" DrawAspect="Content" ObjectID="_1841984556" r:id="rId163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11</w:t>
      </w:r>
      <w:r w:rsidRPr="00CD4ED1">
        <w:rPr>
          <w:rFonts w:asciiTheme="minorEastAsia" w:eastAsiaTheme="minorEastAsia" w:hAnsiTheme="minorEastAsia"/>
        </w:rPr>
        <w:t>．已知方程组</w:t>
      </w:r>
      <w:r w:rsidRPr="00CD4ED1">
        <w:rPr>
          <w:rFonts w:asciiTheme="minorEastAsia" w:eastAsiaTheme="minorEastAsia" w:hAnsiTheme="minorEastAsia"/>
        </w:rPr>
        <w:object w:dxaOrig="1460" w:dyaOrig="631">
          <v:shape id="_x0000_i1108" type="#_x0000_t75" alt="eqIde2290270a9cc3fa38eefd0c48b93656e" style="width:73pt;height:31.5pt" o:ole="">
            <v:imagedata r:id="rId164" o:title="eqIde2290270a9cc3fa38eefd0c48b93656e"/>
          </v:shape>
          <o:OLEObject Type="Embed" ProgID="Equation.DSMT4" ShapeID="_x0000_i1108" DrawAspect="Content" ObjectID="_1841984557" r:id="rId165"/>
        </w:object>
      </w:r>
      <w:r w:rsidRPr="00CD4ED1">
        <w:rPr>
          <w:rFonts w:asciiTheme="minorEastAsia" w:eastAsiaTheme="minorEastAsia" w:hAnsiTheme="minorEastAsia"/>
        </w:rPr>
        <w:t>，则</w:t>
      </w:r>
      <w:r w:rsidRPr="00CD4ED1">
        <w:rPr>
          <w:rFonts w:asciiTheme="minorEastAsia" w:eastAsiaTheme="minorEastAsia" w:hAnsiTheme="minorEastAsia"/>
        </w:rPr>
        <w:object w:dxaOrig="774" w:dyaOrig="249">
          <v:shape id="_x0000_i1109" type="#_x0000_t75" alt="eqIde1433c8103033c67232f2f9ae189608d" style="width:38.5pt;height:12.5pt" o:ole="">
            <v:imagedata r:id="rId166" o:title="eqIde1433c8103033c67232f2f9ae189608d"/>
          </v:shape>
          <o:OLEObject Type="Embed" ProgID="Equation.DSMT4" ShapeID="_x0000_i1109" DrawAspect="Content" ObjectID="_1841984558" r:id="rId167"/>
        </w:object>
      </w:r>
      <w:r w:rsidRPr="00CD4ED1">
        <w:rPr>
          <w:rFonts w:asciiTheme="minorEastAsia" w:eastAsiaTheme="minorEastAsia" w:hAnsiTheme="minorEastAsia"/>
        </w:rPr>
        <w:t>的值</w:t>
      </w:r>
      <w:r w:rsidRPr="00CD4ED1">
        <w:rPr>
          <w:rFonts w:asciiTheme="minorEastAsia" w:eastAsiaTheme="minorEastAsia" w:hAnsiTheme="minorEastAsia"/>
        </w:rPr>
        <w:t>_____</w: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5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</w:t>
      </w:r>
      <w:r w:rsidRPr="00CD4ED1">
        <w:rPr>
          <w:rFonts w:asciiTheme="minorEastAsia" w:eastAsiaTheme="minorEastAsia" w:hAnsiTheme="minorEastAsia"/>
          <w:color w:val="FF0000"/>
        </w:rPr>
        <w:object w:dxaOrig="1672" w:dyaOrig="671">
          <v:shape id="_x0000_i1110" type="#_x0000_t75" alt="eqIddd87f66023bdbbd7c325c1af8d98d746" style="width:83.5pt;height:33.5pt" o:ole="">
            <v:imagedata r:id="rId168" o:title="eqIddd87f66023bdbbd7c325c1af8d98d746"/>
          </v:shape>
          <o:OLEObject Type="Embed" ProgID="Equation.DSMT4" ShapeID="_x0000_i1110" DrawAspect="Content" ObjectID="_1841984559" r:id="rId16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由</w:t>
      </w:r>
      <w:r w:rsidRPr="00CD4ED1">
        <w:rPr>
          <w:rFonts w:asciiTheme="minorEastAsia" w:eastAsiaTheme="minorEastAsia" w:hAnsiTheme="minorEastAsia"/>
          <w:color w:val="FF0000"/>
        </w:rPr>
        <w:object w:dxaOrig="615" w:dyaOrig="263">
          <v:shape id="_x0000_i1111" type="#_x0000_t75" alt="eqId58b3617db740a784dc02e35309c9c585" style="width:31pt;height:13pt" o:ole="">
            <v:imagedata r:id="rId170" o:title="eqId58b3617db740a784dc02e35309c9c585"/>
          </v:shape>
          <o:OLEObject Type="Embed" ProgID="Equation.DSMT4" ShapeID="_x0000_i1111" DrawAspect="Content" ObjectID="_1841984560" r:id="rId171"/>
        </w:objec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1002" w:dyaOrig="277">
          <v:shape id="_x0000_i1112" type="#_x0000_t75" alt="eqId36fcf64a623c13577e10aafed427b79c" style="width:50pt;height:14pt" o:ole="">
            <v:imagedata r:id="rId172" o:title="eqId36fcf64a623c13577e10aafed427b79c"/>
          </v:shape>
          <o:OLEObject Type="Embed" ProgID="Equation.DSMT4" ShapeID="_x0000_i1112" DrawAspect="Content" ObjectID="_1841984561" r:id="rId173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将</w:t>
      </w:r>
      <w:r w:rsidRPr="00CD4ED1">
        <w:rPr>
          <w:rFonts w:asciiTheme="minorEastAsia" w:eastAsiaTheme="minorEastAsia" w:hAnsiTheme="minorEastAsia"/>
          <w:color w:val="FF0000"/>
        </w:rPr>
        <w:t>③</w:t>
      </w:r>
      <w:r w:rsidRPr="00CD4ED1">
        <w:rPr>
          <w:rFonts w:asciiTheme="minorEastAsia" w:eastAsiaTheme="minorEastAsia" w:hAnsiTheme="minorEastAsia"/>
          <w:color w:val="FF0000"/>
        </w:rPr>
        <w:t>代入</w:t>
      </w:r>
      <w:r w:rsidRPr="00CD4ED1">
        <w:rPr>
          <w:rFonts w:asciiTheme="minorEastAsia" w:eastAsiaTheme="minorEastAsia" w:hAnsiTheme="minorEastAsia"/>
          <w:color w:val="FF0000"/>
        </w:rPr>
        <w:t>①</w: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3713" w:dyaOrig="264">
          <v:shape id="_x0000_i1113" type="#_x0000_t75" alt="eqIde458d6a22c58671561176927fa5aa888" style="width:185.5pt;height:13pt" o:ole="">
            <v:imagedata r:id="rId174" o:title="eqIde458d6a22c58671561176927fa5aa888"/>
          </v:shape>
          <o:OLEObject Type="Embed" ProgID="Equation.DSMT4" ShapeID="_x0000_i1113" DrawAspect="Content" ObjectID="_1841984562" r:id="rId175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</w:t>
      </w:r>
      <w:r w:rsidRPr="00CD4ED1">
        <w:rPr>
          <w:rFonts w:asciiTheme="minorEastAsia" w:eastAsiaTheme="minorEastAsia" w:hAnsiTheme="minorEastAsia"/>
          <w:color w:val="FF0000"/>
        </w:rPr>
        <w:object w:dxaOrig="1073" w:dyaOrig="281">
          <v:shape id="_x0000_i1114" type="#_x0000_t75" alt="eqIdab00a9a1ed3ac4aba2f70de1f4c697be" style="width:53.5pt;height:14pt" o:ole="">
            <v:imagedata r:id="rId176" o:title="eqIdab00a9a1ed3ac4aba2f70de1f4c697be"/>
          </v:shape>
          <o:OLEObject Type="Embed" ProgID="Equation.DSMT4" ShapeID="_x0000_i1114" DrawAspect="Content" ObjectID="_1841984563" r:id="rId177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故答案为：</w:t>
      </w:r>
      <w:r w:rsidRPr="00CD4ED1">
        <w:rPr>
          <w:rFonts w:asciiTheme="minorEastAsia" w:eastAsiaTheme="minorEastAsia" w:hAnsiTheme="minorEastAsia"/>
          <w:color w:val="FF0000"/>
        </w:rPr>
        <w:t>5</w: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12</w:t>
      </w:r>
      <w:r w:rsidRPr="00CD4ED1">
        <w:rPr>
          <w:rFonts w:asciiTheme="minorEastAsia" w:eastAsiaTheme="minorEastAsia" w:hAnsiTheme="minorEastAsia"/>
        </w:rPr>
        <w:t>．把一根总长</w:t>
      </w:r>
      <w:r w:rsidRPr="00CD4ED1">
        <w:rPr>
          <w:rFonts w:asciiTheme="minorEastAsia" w:eastAsiaTheme="minorEastAsia" w:hAnsiTheme="minorEastAsia"/>
        </w:rPr>
        <w:object w:dxaOrig="334" w:dyaOrig="254">
          <v:shape id="_x0000_i1115" type="#_x0000_t75" alt="eqId716bdd353cf882ec33368358c646c423" style="width:16.5pt;height:12.5pt" o:ole="">
            <v:imagedata r:id="rId178" o:title="eqId716bdd353cf882ec33368358c646c423"/>
          </v:shape>
          <o:OLEObject Type="Embed" ProgID="Equation.DSMT4" ShapeID="_x0000_i1115" DrawAspect="Content" ObjectID="_1841984564" r:id="rId179"/>
        </w:object>
      </w:r>
      <w:r w:rsidRPr="00CD4ED1">
        <w:rPr>
          <w:rFonts w:asciiTheme="minorEastAsia" w:eastAsiaTheme="minorEastAsia" w:hAnsiTheme="minorEastAsia"/>
        </w:rPr>
        <w:t>的圆柱形木料截成</w:t>
      </w:r>
      <w:r w:rsidRPr="00CD4ED1">
        <w:rPr>
          <w:rFonts w:asciiTheme="minorEastAsia" w:eastAsiaTheme="minorEastAsia" w:hAnsiTheme="minorEastAsia"/>
        </w:rPr>
        <w:t>3</w:t>
      </w:r>
      <w:r w:rsidRPr="00CD4ED1">
        <w:rPr>
          <w:rFonts w:asciiTheme="minorEastAsia" w:eastAsiaTheme="minorEastAsia" w:hAnsiTheme="minorEastAsia"/>
        </w:rPr>
        <w:t>段小圆柱，表面积比原木料增加</w:t>
      </w:r>
      <w:r w:rsidRPr="00CD4ED1">
        <w:rPr>
          <w:rFonts w:asciiTheme="minorEastAsia" w:eastAsiaTheme="minorEastAsia" w:hAnsiTheme="minorEastAsia"/>
        </w:rPr>
        <w:object w:dxaOrig="651" w:dyaOrig="279">
          <v:shape id="_x0000_i1116" type="#_x0000_t75" alt="eqId895af25fb35e489b42004364d1c43a1a" style="width:32.5pt;height:14pt" o:ole="">
            <v:imagedata r:id="rId180" o:title="eqId895af25fb35e489b42004364d1c43a1a"/>
          </v:shape>
          <o:OLEObject Type="Embed" ProgID="Equation.DSMT4" ShapeID="_x0000_i1116" DrawAspect="Content" ObjectID="_1841984565" r:id="rId181"/>
        </w:object>
      </w:r>
      <w:r w:rsidRPr="00CD4ED1">
        <w:rPr>
          <w:rFonts w:asciiTheme="minorEastAsia" w:eastAsiaTheme="minorEastAsia" w:hAnsiTheme="minorEastAsia"/>
        </w:rPr>
        <w:t>，这根圆柱形木料的体积是</w:t>
      </w:r>
      <w:r w:rsidRPr="00CD4ED1">
        <w:rPr>
          <w:rFonts w:asciiTheme="minorEastAsia" w:eastAsiaTheme="minorEastAsia" w:hAnsiTheme="minorEastAsia"/>
        </w:rPr>
        <w:t>__________</w:t>
      </w:r>
      <w:r w:rsidRPr="00CD4ED1">
        <w:rPr>
          <w:rFonts w:asciiTheme="minorEastAsia" w:eastAsiaTheme="minorEastAsia" w:hAnsiTheme="minorEastAsia"/>
        </w:rPr>
        <w:object w:dxaOrig="299" w:dyaOrig="260">
          <v:shape id="_x0000_i1117" type="#_x0000_t75" alt="eqIdb0cf8f80866a99a6633d7609a3610133" style="width:15pt;height:13pt" o:ole="">
            <v:imagedata r:id="rId182" o:title="eqIdb0cf8f80866a99a6633d7609a3610133"/>
          </v:shape>
          <o:OLEObject Type="Embed" ProgID="Equation.DSMT4" ShapeID="_x0000_i1117" DrawAspect="Content" ObjectID="_1841984566" r:id="rId183"/>
        </w:objec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404" w:dyaOrig="247">
          <v:shape id="_x0000_i1118" type="#_x0000_t75" alt="eqIdac5397695adb155203e7f264c2400f9e" style="width:20pt;height:12.5pt" o:ole="">
            <v:imagedata r:id="rId184" o:title="eqIdac5397695adb155203e7f264c2400f9e"/>
          </v:shape>
          <o:OLEObject Type="Embed" ProgID="Equation.DSMT4" ShapeID="_x0000_i1118" DrawAspect="Content" ObjectID="_1841984567" r:id="rId185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【详解】解：将圆柱截成三段表面积增加了加</w:t>
      </w:r>
      <w:r w:rsidRPr="00CD4ED1">
        <w:rPr>
          <w:rFonts w:asciiTheme="minorEastAsia" w:eastAsiaTheme="minorEastAsia" w:hAnsiTheme="minorEastAsia"/>
          <w:color w:val="FF0000"/>
        </w:rPr>
        <w:object w:dxaOrig="651" w:dyaOrig="279">
          <v:shape id="_x0000_i1119" type="#_x0000_t75" alt="eqId895af25fb35e489b42004364d1c43a1a" style="width:32.5pt;height:14pt" o:ole="">
            <v:imagedata r:id="rId180" o:title="eqId895af25fb35e489b42004364d1c43a1a"/>
          </v:shape>
          <o:OLEObject Type="Embed" ProgID="Equation.DSMT4" ShapeID="_x0000_i1119" DrawAspect="Content" ObjectID="_1841984568" r:id="rId18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所以圆柱的底面面积等于</w:t>
      </w:r>
      <w:r w:rsidRPr="00CD4ED1">
        <w:rPr>
          <w:rFonts w:asciiTheme="minorEastAsia" w:eastAsiaTheme="minorEastAsia" w:hAnsiTheme="minorEastAsia"/>
          <w:color w:val="FF0000"/>
        </w:rPr>
        <w:object w:dxaOrig="1477" w:dyaOrig="277">
          <v:shape id="_x0000_i1120" type="#_x0000_t75" alt="eqId329eb14237f5417e634a7855f6c2d0c3" style="width:74pt;height:14pt" o:ole="">
            <v:imagedata r:id="rId187" o:title="eqId329eb14237f5417e634a7855f6c2d0c3"/>
          </v:shape>
          <o:OLEObject Type="Embed" ProgID="Equation.DSMT4" ShapeID="_x0000_i1120" DrawAspect="Content" ObjectID="_1841984569" r:id="rId18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所以圆柱的体积为</w:t>
      </w:r>
      <w:r w:rsidRPr="00CD4ED1">
        <w:rPr>
          <w:rFonts w:asciiTheme="minorEastAsia" w:eastAsiaTheme="minorEastAsia" w:hAnsiTheme="minorEastAsia"/>
          <w:color w:val="FF0000"/>
        </w:rPr>
        <w:object w:dxaOrig="1460" w:dyaOrig="276">
          <v:shape id="_x0000_i1121" type="#_x0000_t75" alt="eqIdb868572a79d76a078880f112d277fdc1" style="width:73pt;height:14pt" o:ole="">
            <v:imagedata r:id="rId189" o:title="eqIdb868572a79d76a078880f112d277fdc1"/>
          </v:shape>
          <o:OLEObject Type="Embed" ProgID="Equation.DSMT4" ShapeID="_x0000_i1121" DrawAspect="Content" ObjectID="_1841984570" r:id="rId190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故答案为：</w:t>
      </w:r>
      <w:r w:rsidRPr="00CD4ED1">
        <w:rPr>
          <w:rFonts w:asciiTheme="minorEastAsia" w:eastAsiaTheme="minorEastAsia" w:hAnsiTheme="minorEastAsia"/>
          <w:color w:val="FF0000"/>
        </w:rPr>
        <w:object w:dxaOrig="404" w:dyaOrig="247">
          <v:shape id="_x0000_i1122" type="#_x0000_t75" alt="eqIdac5397695adb155203e7f264c2400f9e" style="width:20pt;height:12.5pt" o:ole="">
            <v:imagedata r:id="rId184" o:title="eqIdac5397695adb155203e7f264c2400f9e"/>
          </v:shape>
          <o:OLEObject Type="Embed" ProgID="Equation.DSMT4" ShapeID="_x0000_i1122" DrawAspect="Content" ObjectID="_1841984571" r:id="rId191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13</w:t>
      </w:r>
      <w:r w:rsidRPr="00CD4ED1">
        <w:rPr>
          <w:rFonts w:asciiTheme="minorEastAsia" w:eastAsiaTheme="minorEastAsia" w:hAnsiTheme="minorEastAsia"/>
        </w:rPr>
        <w:t>．学校合唱团有</w:t>
      </w:r>
      <w:r w:rsidRPr="00CD4ED1">
        <w:rPr>
          <w:rFonts w:asciiTheme="minorEastAsia" w:eastAsiaTheme="minorEastAsia" w:hAnsiTheme="minorEastAsia"/>
        </w:rPr>
        <w:t>24</w:t>
      </w:r>
      <w:r w:rsidRPr="00CD4ED1">
        <w:rPr>
          <w:rFonts w:asciiTheme="minorEastAsia" w:eastAsiaTheme="minorEastAsia" w:hAnsiTheme="minorEastAsia"/>
        </w:rPr>
        <w:t>名男生，比女生少</w:t>
      </w:r>
      <w:r w:rsidRPr="00CD4ED1">
        <w:rPr>
          <w:rFonts w:asciiTheme="minorEastAsia" w:eastAsiaTheme="minorEastAsia" w:hAnsiTheme="minorEastAsia"/>
        </w:rPr>
        <w:object w:dxaOrig="457" w:dyaOrig="248">
          <v:shape id="_x0000_i1123" type="#_x0000_t75" alt="eqIde0ab5c1b86983380e75e0d12ddc92705" style="width:23pt;height:12.5pt" o:ole="">
            <v:imagedata r:id="rId192" o:title="eqIde0ab5c1b86983380e75e0d12ddc92705"/>
          </v:shape>
          <o:OLEObject Type="Embed" ProgID="Equation.DSMT4" ShapeID="_x0000_i1123" DrawAspect="Content" ObjectID="_1841984572" r:id="rId193"/>
        </w:object>
      </w:r>
      <w:r w:rsidRPr="00CD4ED1">
        <w:rPr>
          <w:rFonts w:asciiTheme="minorEastAsia" w:eastAsiaTheme="minorEastAsia" w:hAnsiTheme="minorEastAsia"/>
        </w:rPr>
        <w:t>，合唱团一共有</w:t>
      </w:r>
      <w:r w:rsidRPr="00CD4ED1">
        <w:rPr>
          <w:rFonts w:asciiTheme="minorEastAsia" w:eastAsiaTheme="minorEastAsia" w:hAnsiTheme="minorEastAsia"/>
        </w:rPr>
        <w:t>________</w:t>
      </w:r>
      <w:r w:rsidRPr="00CD4ED1">
        <w:rPr>
          <w:rFonts w:asciiTheme="minorEastAsia" w:eastAsiaTheme="minorEastAsia" w:hAnsiTheme="minorEastAsia"/>
        </w:rPr>
        <w:t>名学生．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264" w:dyaOrig="250">
          <v:shape id="_x0000_i1124" type="#_x0000_t75" alt="eqId0b36fb43923326b42462c2b53c52c372" style="width:13pt;height:12.5pt" o:ole="">
            <v:imagedata r:id="rId194" o:title="eqId0b36fb43923326b42462c2b53c52c372"/>
          </v:shape>
          <o:OLEObject Type="Embed" ProgID="Equation.DSMT4" ShapeID="_x0000_i1124" DrawAspect="Content" ObjectID="_1841984573" r:id="rId195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</w:t>
      </w:r>
      <w:r w:rsidRPr="00CD4ED1">
        <w:rPr>
          <w:rFonts w:asciiTheme="minorEastAsia" w:eastAsiaTheme="minorEastAsia" w:hAnsiTheme="minorEastAsia"/>
          <w:color w:val="FF0000"/>
        </w:rPr>
        <w:t>解：将女生人数看作单位</w:t>
      </w:r>
      <w:r w:rsidRPr="00CD4ED1">
        <w:rPr>
          <w:rFonts w:asciiTheme="minorEastAsia" w:eastAsiaTheme="minorEastAsia" w:hAnsiTheme="minorEastAsia"/>
          <w:color w:val="FF0000"/>
        </w:rPr>
        <w:object w:dxaOrig="123" w:dyaOrig="234">
          <v:shape id="_x0000_i1125" type="#_x0000_t75" alt="eqIdbdaa19de263700a15fcf213d64a8cd57" style="width:6pt;height:11.5pt" o:ole="">
            <v:imagedata r:id="rId67" o:title="eqIdbdaa19de263700a15fcf213d64a8cd57"/>
          </v:shape>
          <o:OLEObject Type="Embed" ProgID="Equation.DSMT4" ShapeID="_x0000_i1125" DrawAspect="Content" ObjectID="_1841984574" r:id="rId19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由题意得男生人数是女生人数的</w:t>
      </w:r>
      <w:r w:rsidRPr="00CD4ED1">
        <w:rPr>
          <w:rFonts w:asciiTheme="minorEastAsia" w:eastAsiaTheme="minorEastAsia" w:hAnsiTheme="minorEastAsia"/>
          <w:color w:val="FF0000"/>
        </w:rPr>
        <w:object w:dxaOrig="1301" w:dyaOrig="249">
          <v:shape id="_x0000_i1126" type="#_x0000_t75" alt="eqId1666657afedcb10ff8d7e2affe92a102" style="width:65pt;height:12.5pt" o:ole="">
            <v:imagedata r:id="rId197" o:title="eqId1666657afedcb10ff8d7e2affe92a102"/>
          </v:shape>
          <o:OLEObject Type="Embed" ProgID="Equation.DSMT4" ShapeID="_x0000_i1126" DrawAspect="Content" ObjectID="_1841984575" r:id="rId19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则女生人数为</w:t>
      </w:r>
      <w:r w:rsidRPr="00CD4ED1">
        <w:rPr>
          <w:rFonts w:asciiTheme="minorEastAsia" w:eastAsiaTheme="minorEastAsia" w:hAnsiTheme="minorEastAsia"/>
          <w:color w:val="FF0000"/>
        </w:rPr>
        <w:object w:dxaOrig="1266" w:dyaOrig="250">
          <v:shape id="_x0000_i1127" type="#_x0000_t75" alt="eqIdc88af935cb898d7796dffa99cd33cda8" style="width:63.5pt;height:12.5pt" o:ole="">
            <v:imagedata r:id="rId199" o:title="eqIdc88af935cb898d7796dffa99cd33cda8"/>
          </v:shape>
          <o:OLEObject Type="Embed" ProgID="Equation.DSMT4" ShapeID="_x0000_i1127" DrawAspect="Content" ObjectID="_1841984576" r:id="rId200"/>
        </w:object>
      </w:r>
      <w:r w:rsidRPr="00CD4ED1">
        <w:rPr>
          <w:rFonts w:asciiTheme="minorEastAsia" w:eastAsiaTheme="minorEastAsia" w:hAnsiTheme="minorEastAsia"/>
          <w:color w:val="FF0000"/>
        </w:rPr>
        <w:t>（名），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93" w:dyaOrig="175">
          <v:shape id="_x0000_i1128" type="#_x0000_t75" alt="eqId2de0d10ef8b748d4531250c37c5d3f9e" style="width:9.5pt;height:9pt" o:ole="">
            <v:imagedata r:id="rId201" o:title="eqId2de0d10ef8b748d4531250c37c5d3f9e"/>
          </v:shape>
          <o:OLEObject Type="Embed" ProgID="Equation.DSMT4" ShapeID="_x0000_i1128" DrawAspect="Content" ObjectID="_1841984577" r:id="rId202"/>
        </w:object>
      </w:r>
      <w:r w:rsidRPr="00CD4ED1">
        <w:rPr>
          <w:rFonts w:asciiTheme="minorEastAsia" w:eastAsiaTheme="minorEastAsia" w:hAnsiTheme="minorEastAsia"/>
          <w:color w:val="FF0000"/>
        </w:rPr>
        <w:t>合唱团总人数为</w:t>
      </w:r>
      <w:r w:rsidRPr="00CD4ED1">
        <w:rPr>
          <w:rFonts w:asciiTheme="minorEastAsia" w:eastAsiaTheme="minorEastAsia" w:hAnsiTheme="minorEastAsia"/>
          <w:color w:val="FF0000"/>
        </w:rPr>
        <w:object w:dxaOrig="1108" w:dyaOrig="250">
          <v:shape id="_x0000_i1129" type="#_x0000_t75" alt="eqId6ae9de8e49c0119bad9a2d7ca77726fa" style="width:55.5pt;height:12.5pt" o:ole="">
            <v:imagedata r:id="rId203" o:title="eqId6ae9de8e49c0119bad9a2d7ca77726fa"/>
          </v:shape>
          <o:OLEObject Type="Embed" ProgID="Equation.DSMT4" ShapeID="_x0000_i1129" DrawAspect="Content" ObjectID="_1841984578" r:id="rId204"/>
        </w:object>
      </w:r>
      <w:r w:rsidRPr="00CD4ED1">
        <w:rPr>
          <w:rFonts w:asciiTheme="minorEastAsia" w:eastAsiaTheme="minorEastAsia" w:hAnsiTheme="minorEastAsia"/>
          <w:color w:val="FF0000"/>
        </w:rPr>
        <w:t>（名）．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14</w:t>
      </w:r>
      <w:r w:rsidRPr="00CD4ED1">
        <w:rPr>
          <w:rFonts w:asciiTheme="minorEastAsia" w:eastAsiaTheme="minorEastAsia" w:hAnsiTheme="minorEastAsia"/>
        </w:rPr>
        <w:t>．如图，把一个直径是</w:t>
      </w:r>
      <w:r w:rsidRPr="00CD4ED1">
        <w:rPr>
          <w:rFonts w:asciiTheme="minorEastAsia" w:eastAsiaTheme="minorEastAsia" w:hAnsiTheme="minorEastAsia"/>
        </w:rPr>
        <w:object w:dxaOrig="175" w:dyaOrig="237">
          <v:shape id="_x0000_i1130" type="#_x0000_t75" alt="eqId8b06e95b57b7a81cd81d05557a11fa92" style="width:9pt;height:12pt" o:ole="">
            <v:imagedata r:id="rId205" o:title="eqId8b06e95b57b7a81cd81d05557a11fa92"/>
          </v:shape>
          <o:OLEObject Type="Embed" ProgID="Equation.DSMT4" ShapeID="_x0000_i1130" DrawAspect="Content" ObjectID="_1841984579" r:id="rId206"/>
        </w:object>
      </w:r>
      <w:r w:rsidRPr="00CD4ED1">
        <w:rPr>
          <w:rFonts w:asciiTheme="minorEastAsia" w:eastAsiaTheme="minorEastAsia" w:hAnsiTheme="minorEastAsia"/>
        </w:rPr>
        <w:t>厘米的圆分成若干等份（如图</w:t>
      </w: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），然后把它剪开，按图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的形状拼起来，拼成图形的周长比原来圆的周长大</w:t>
      </w:r>
      <w:r w:rsidRPr="00CD4ED1">
        <w:rPr>
          <w:rFonts w:asciiTheme="minorEastAsia" w:eastAsiaTheme="minorEastAsia" w:hAnsiTheme="minorEastAsia"/>
        </w:rPr>
        <w:t>________</w:t>
      </w:r>
      <w:r w:rsidRPr="00CD4ED1">
        <w:rPr>
          <w:rFonts w:asciiTheme="minorEastAsia" w:eastAsiaTheme="minorEastAsia" w:hAnsiTheme="minorEastAsia"/>
        </w:rPr>
        <w:t>厘米．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2952750" cy="1181100"/>
            <wp:effectExtent l="0" t="0" r="6350" b="0"/>
            <wp:docPr id="100009" name="图片 100009" descr="@@@34891120-ae27-40a5-b325-71f352056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34891120-ae27-40a5-b325-71f352056337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175" w:dyaOrig="237">
          <v:shape id="_x0000_i1131" type="#_x0000_t75" alt="eqId8b06e95b57b7a81cd81d05557a11fa92" style="width:9pt;height:12pt" o:ole="">
            <v:imagedata r:id="rId205" o:title="eqId8b06e95b57b7a81cd81d05557a11fa92"/>
          </v:shape>
          <o:OLEObject Type="Embed" ProgID="Equation.DSMT4" ShapeID="_x0000_i1131" DrawAspect="Content" ObjectID="_1841984580" r:id="rId208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【详解】解：圆的半径为：</w:t>
      </w:r>
      <w:r w:rsidRPr="00CD4ED1">
        <w:rPr>
          <w:rFonts w:asciiTheme="minorEastAsia" w:eastAsiaTheme="minorEastAsia" w:hAnsiTheme="minorEastAsia"/>
          <w:color w:val="FF0000"/>
        </w:rPr>
        <w:object w:dxaOrig="914" w:dyaOrig="252">
          <v:shape id="_x0000_i1132" type="#_x0000_t75" alt="eqIddd0c2e86f9d2a52c220da6f97096c617" style="width:45.5pt;height:12.5pt" o:ole="">
            <v:imagedata r:id="rId209" o:title="eqIddd0c2e86f9d2a52c220da6f97096c617"/>
          </v:shape>
          <o:OLEObject Type="Embed" ProgID="Equation.DSMT4" ShapeID="_x0000_i1132" DrawAspect="Content" ObjectID="_1841984581" r:id="rId210"/>
        </w:object>
      </w:r>
      <w:r w:rsidRPr="00CD4ED1">
        <w:rPr>
          <w:rFonts w:asciiTheme="minorEastAsia" w:eastAsiaTheme="minorEastAsia" w:hAnsiTheme="minorEastAsia"/>
          <w:color w:val="FF0000"/>
        </w:rPr>
        <w:t>（厘米），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t>拼成图形的周长比原来圆的周长多了左右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条半径的长，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周长增加了</w:t>
      </w:r>
      <w:r w:rsidRPr="00CD4ED1">
        <w:rPr>
          <w:rFonts w:asciiTheme="minorEastAsia" w:eastAsiaTheme="minorEastAsia" w:hAnsiTheme="minorEastAsia"/>
          <w:color w:val="FF0000"/>
        </w:rPr>
        <w:object w:dxaOrig="1072" w:dyaOrig="251">
          <v:shape id="_x0000_i1133" type="#_x0000_t75" alt="eqIda3fc36cec0b509ad34a2940c36fd905e" style="width:53.5pt;height:12.5pt" o:ole="">
            <v:imagedata r:id="rId211" o:title="eqIda3fc36cec0b509ad34a2940c36fd905e"/>
          </v:shape>
          <o:OLEObject Type="Embed" ProgID="Equation.DSMT4" ShapeID="_x0000_i1133" DrawAspect="Content" ObjectID="_1841984582" r:id="rId212"/>
        </w:object>
      </w:r>
      <w:r w:rsidRPr="00CD4ED1">
        <w:rPr>
          <w:rFonts w:asciiTheme="minorEastAsia" w:eastAsiaTheme="minorEastAsia" w:hAnsiTheme="minorEastAsia"/>
          <w:color w:val="FF0000"/>
        </w:rPr>
        <w:t>（厘米）．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 w:hint="eastAsia"/>
        </w:rPr>
        <w:t>5</w:t>
      </w:r>
      <w:r w:rsidRPr="00CD4ED1">
        <w:rPr>
          <w:rFonts w:asciiTheme="minorEastAsia" w:eastAsiaTheme="minorEastAsia" w:hAnsiTheme="minorEastAsia"/>
        </w:rPr>
        <w:t>．如图，将圆柱形容器和圆锥形容器均盛满水．同时开启两容器底部的放水孔开始漏水．</w:t>
      </w:r>
      <w:r w:rsidRPr="00CD4ED1">
        <w:rPr>
          <w:rFonts w:asciiTheme="minorEastAsia" w:eastAsiaTheme="minorEastAsia" w:hAnsiTheme="minorEastAsia"/>
        </w:rPr>
        <w:t>19</w:t>
      </w:r>
      <w:r w:rsidRPr="00CD4ED1">
        <w:rPr>
          <w:rFonts w:asciiTheme="minorEastAsia" w:eastAsiaTheme="minorEastAsia" w:hAnsiTheme="minorEastAsia"/>
        </w:rPr>
        <w:t>分钟后，圆柱形容器的水面高度降至原高度的</w:t>
      </w:r>
      <w:r w:rsidRPr="00CD4ED1">
        <w:rPr>
          <w:rFonts w:asciiTheme="minorEastAsia" w:eastAsiaTheme="minorEastAsia" w:hAnsiTheme="minorEastAsia"/>
        </w:rPr>
        <w:object w:dxaOrig="211" w:dyaOrig="422">
          <v:shape id="_x0000_i1134" type="#_x0000_t75" alt="eqIdf89eef3148f2d4d09379767b4af69132" style="width:10.5pt;height:21pt" o:ole="">
            <v:imagedata r:id="rId213" o:title="eqIdf89eef3148f2d4d09379767b4af69132"/>
          </v:shape>
          <o:OLEObject Type="Embed" ProgID="Equation.DSMT4" ShapeID="_x0000_i1134" DrawAspect="Content" ObjectID="_1841984583" r:id="rId214"/>
        </w:object>
      </w:r>
      <w:r w:rsidRPr="00CD4ED1">
        <w:rPr>
          <w:rFonts w:asciiTheme="minorEastAsia" w:eastAsiaTheme="minorEastAsia" w:hAnsiTheme="minorEastAsia"/>
        </w:rPr>
        <w:t>，圆锥形容器的水面高度降至原高度的</w:t>
      </w:r>
      <w:r w:rsidRPr="00CD4ED1">
        <w:rPr>
          <w:rFonts w:asciiTheme="minorEastAsia" w:eastAsiaTheme="minorEastAsia" w:hAnsiTheme="minorEastAsia"/>
        </w:rPr>
        <w:object w:dxaOrig="211" w:dyaOrig="545">
          <v:shape id="_x0000_i1135" type="#_x0000_t75" alt="eqIdbf31876698721a199c7c53c6b320aa86" style="width:10.5pt;height:27.5pt" o:ole="">
            <v:imagedata r:id="rId215" o:title="eqIdbf31876698721a199c7c53c6b320aa86"/>
          </v:shape>
          <o:OLEObject Type="Embed" ProgID="Equation.DSMT4" ShapeID="_x0000_i1135" DrawAspect="Content" ObjectID="_1841984584" r:id="rId216"/>
        </w:object>
      </w:r>
      <w:r w:rsidRPr="00CD4ED1">
        <w:rPr>
          <w:rFonts w:asciiTheme="minorEastAsia" w:eastAsiaTheme="minorEastAsia" w:hAnsiTheme="minorEastAsia"/>
        </w:rPr>
        <w:t>（此时水面半径为圆锥底面半径的</w:t>
      </w:r>
      <w:r w:rsidRPr="00CD4ED1">
        <w:rPr>
          <w:rFonts w:asciiTheme="minorEastAsia" w:eastAsiaTheme="minorEastAsia" w:hAnsiTheme="minorEastAsia"/>
        </w:rPr>
        <w:object w:dxaOrig="211" w:dyaOrig="545">
          <v:shape id="_x0000_i1136" type="#_x0000_t75" alt="eqIdbf31876698721a199c7c53c6b320aa86" style="width:10.5pt;height:27.5pt" o:ole="">
            <v:imagedata r:id="rId215" o:title="eqIdbf31876698721a199c7c53c6b320aa86"/>
          </v:shape>
          <o:OLEObject Type="Embed" ProgID="Equation.DSMT4" ShapeID="_x0000_i1136" DrawAspect="Content" ObjectID="_1841984585" r:id="rId217"/>
        </w:object>
      </w:r>
      <w:r w:rsidRPr="00CD4ED1">
        <w:rPr>
          <w:rFonts w:asciiTheme="minorEastAsia" w:eastAsiaTheme="minorEastAsia" w:hAnsiTheme="minorEastAsia"/>
        </w:rPr>
        <w:t>），假设每个容器的漏水速度始终保持不变，当圆锥形容器中的水漏完后，再过</w:t>
      </w:r>
      <w:r w:rsidRPr="00CD4ED1">
        <w:rPr>
          <w:rFonts w:asciiTheme="minorEastAsia" w:eastAsiaTheme="minorEastAsia" w:hAnsiTheme="minorEastAsia"/>
        </w:rPr>
        <w:t>______</w:t>
      </w:r>
      <w:r w:rsidRPr="00CD4ED1">
        <w:rPr>
          <w:rFonts w:asciiTheme="minorEastAsia" w:eastAsiaTheme="minorEastAsia" w:hAnsiTheme="minorEastAsia"/>
        </w:rPr>
        <w:t>分钟，圆柱形容器中的水恰好漏完．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57375" cy="1219200"/>
            <wp:effectExtent l="0" t="0" r="9525" b="0"/>
            <wp:docPr id="100013" name="图片 100013" descr="@@@62819090-7e62-4be4-89d6-7a4498a105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62819090-7e62-4be4-89d6-7a4498a105dc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【答案】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11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【详解】解：假设圆锥底面圆半径为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158" w:dyaOrig="158">
          <v:shape id="_x0000_i1137" type="#_x0000_t75" alt="eqId11bc05f41215f9894e11d1df0465751a" style="width:8pt;height:8pt" o:ole="">
            <v:imagedata r:id="rId219" o:title="eqId11bc05f41215f9894e11d1df0465751a"/>
          </v:shape>
          <o:OLEObject Type="Embed" ProgID="Equation.DSMT4" ShapeID="_x0000_i1137" DrawAspect="Content" ObjectID="_1841984586" r:id="rId220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，则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19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分钟后圆锥底面圆半径为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334" w:dyaOrig="548">
          <v:shape id="_x0000_i1138" type="#_x0000_t75" alt="eqId953a1ce0e0ad79a31df489da9d9738d8" style="width:16.5pt;height:27.5pt" o:ole="">
            <v:imagedata r:id="rId221" o:title="eqId953a1ce0e0ad79a31df489da9d9738d8"/>
          </v:shape>
          <o:OLEObject Type="Embed" ProgID="Equation.DSMT4" ShapeID="_x0000_i1138" DrawAspect="Content" ObjectID="_1841984587" r:id="rId222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根据题意得，开始时圆锥中水的体积为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615" w:dyaOrig="552">
          <v:shape id="_x0000_i1139" type="#_x0000_t75" alt="eqIdc45978b7db805e05162c59c96d904072" style="width:31pt;height:27.5pt" o:ole="">
            <v:imagedata r:id="rId223" o:title="eqIdc45978b7db805e05162c59c96d904072"/>
          </v:shape>
          <o:OLEObject Type="Embed" ProgID="Equation.DSMT4" ShapeID="_x0000_i1139" DrawAspect="Content" ObjectID="_1841984588" r:id="rId224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19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分钟后剩下水的体积为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2094" w:dyaOrig="655">
          <v:shape id="_x0000_i1140" type="#_x0000_t75" alt="eqId6755d3cbb38662988a1f292381980735" style="width:104.5pt;height:33pt" o:ole="">
            <v:imagedata r:id="rId225" o:title="eqId6755d3cbb38662988a1f292381980735"/>
          </v:shape>
          <o:OLEObject Type="Embed" ProgID="Equation.DSMT4" ShapeID="_x0000_i1140" DrawAspect="Content" ObjectID="_1841984589" r:id="rId226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∴19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分钟漏掉的水的体积为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2322" w:dyaOrig="548">
          <v:shape id="_x0000_i1141" type="#_x0000_t75" alt="eqIdb6834be106f3f204c47b28600686f543" style="width:116pt;height:27.5pt" o:ole="">
            <v:imagedata r:id="rId227" o:title="eqIdb6834be106f3f204c47b28600686f543"/>
          </v:shape>
          <o:OLEObject Type="Embed" ProgID="Equation.DSMT4" ShapeID="_x0000_i1141" DrawAspect="Content" ObjectID="_1841984590" r:id="rId228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∴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圆锥容器漏水速度为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1952" w:dyaOrig="548">
          <v:shape id="_x0000_i1142" type="#_x0000_t75" alt="eqId07a5b51c3f895ce4d3294deede63d925" style="width:97.5pt;height:27.5pt" o:ole="">
            <v:imagedata r:id="rId229" o:title="eqId07a5b51c3f895ce4d3294deede63d925"/>
          </v:shape>
          <o:OLEObject Type="Embed" ProgID="Equation.DSMT4" ShapeID="_x0000_i1142" DrawAspect="Content" ObjectID="_1841984591" r:id="rId230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∴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圆锥中剩下的水漏完所需时间为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1848" w:dyaOrig="549">
          <v:shape id="_x0000_i1143" type="#_x0000_t75" alt="eqId4d8af185bd85c5747067e96812decdb4" style="width:92.5pt;height:27.5pt" o:ole="">
            <v:imagedata r:id="rId231" o:title="eqId4d8af185bd85c5747067e96812decdb4"/>
          </v:shape>
          <o:OLEObject Type="Embed" ProgID="Equation.DSMT4" ShapeID="_x0000_i1143" DrawAspect="Content" ObjectID="_1841984592" r:id="rId232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（分钟），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根据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19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分钟后，圆柱形容器的水面高度降至原高度的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object w:dxaOrig="211" w:dyaOrig="422">
          <v:shape id="_x0000_i1144" type="#_x0000_t75" alt="eqIdf89eef3148f2d4d09379767b4af69132" style="width:10.5pt;height:21pt" o:ole="">
            <v:imagedata r:id="rId213" o:title="eqIdf89eef3148f2d4d09379767b4af69132"/>
          </v:shape>
          <o:OLEObject Type="Embed" ProgID="Equation.DSMT4" ShapeID="_x0000_i1144" DrawAspect="Content" ObjectID="_1841984593" r:id="rId233"/>
        </w:objec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 w:val="18"/>
          <w:szCs w:val="18"/>
        </w:rPr>
      </w:pP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∴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圆柱中所剩的水漏完所需时间为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19</w:t>
      </w:r>
      <w:r w:rsidRPr="00CD4ED1">
        <w:rPr>
          <w:rFonts w:asciiTheme="minorEastAsia" w:eastAsiaTheme="minorEastAsia" w:hAnsiTheme="minorEastAsia"/>
          <w:color w:val="FF0000"/>
          <w:sz w:val="18"/>
          <w:szCs w:val="18"/>
        </w:rPr>
        <w:t>分钟，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914" w:dyaOrig="252">
          <v:shape id="_x0000_i1145" type="#_x0000_t75" alt="eqIdde3459052ccd41b8d34f7249a098c844" style="width:45.5pt;height:12.5pt" o:ole="">
            <v:imagedata r:id="rId234" o:title="eqIdde3459052ccd41b8d34f7249a098c844"/>
          </v:shape>
          <o:OLEObject Type="Embed" ProgID="Equation.DSMT4" ShapeID="_x0000_i1145" DrawAspect="Content" ObjectID="_1841984594" r:id="rId235"/>
        </w:object>
      </w:r>
      <w:r w:rsidRPr="00CD4ED1">
        <w:rPr>
          <w:rFonts w:asciiTheme="minorEastAsia" w:eastAsiaTheme="minorEastAsia" w:hAnsiTheme="minorEastAsia"/>
          <w:color w:val="FF0000"/>
        </w:rPr>
        <w:t>（分钟），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所以，当圆锥形容器中的水漏完后，再过</w:t>
      </w:r>
      <w:r w:rsidRPr="00CD4ED1">
        <w:rPr>
          <w:rFonts w:asciiTheme="minorEastAsia" w:eastAsiaTheme="minorEastAsia" w:hAnsiTheme="minorEastAsia"/>
          <w:color w:val="FF0000"/>
        </w:rPr>
        <w:t>11</w:t>
      </w:r>
      <w:r w:rsidRPr="00CD4ED1">
        <w:rPr>
          <w:rFonts w:asciiTheme="minorEastAsia" w:eastAsiaTheme="minorEastAsia" w:hAnsiTheme="minorEastAsia"/>
          <w:color w:val="FF0000"/>
        </w:rPr>
        <w:t>分钟，圆柱形容器中的水恰好漏完．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故答案为：</w:t>
      </w:r>
      <w:r w:rsidRPr="00CD4ED1">
        <w:rPr>
          <w:rFonts w:asciiTheme="minorEastAsia" w:eastAsiaTheme="minorEastAsia" w:hAnsiTheme="minorEastAsia"/>
          <w:color w:val="FF0000"/>
        </w:rPr>
        <w:t>11</w: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 w:hint="eastAsia"/>
        </w:rPr>
        <w:t>6</w:t>
      </w:r>
      <w:r w:rsidRPr="00CD4ED1">
        <w:rPr>
          <w:rFonts w:asciiTheme="minorEastAsia" w:eastAsiaTheme="minorEastAsia" w:hAnsiTheme="minorEastAsia"/>
        </w:rPr>
        <w:t>．如图，扇形</w:t>
      </w:r>
      <w:r w:rsidRPr="00CD4ED1">
        <w:rPr>
          <w:rFonts w:asciiTheme="minorEastAsia" w:eastAsiaTheme="minorEastAsia" w:hAnsiTheme="minorEastAsia"/>
        </w:rPr>
        <w:object w:dxaOrig="492" w:dyaOrig="245">
          <v:shape id="_x0000_i1146" type="#_x0000_t75" alt="eqId274a77343ecde1c2665df291761b6563" style="width:24.5pt;height:12.5pt" o:ole="">
            <v:imagedata r:id="rId236" o:title="eqId274a77343ecde1c2665df291761b6563"/>
          </v:shape>
          <o:OLEObject Type="Embed" ProgID="Equation.DSMT4" ShapeID="_x0000_i1146" DrawAspect="Content" ObjectID="_1841984595" r:id="rId237"/>
        </w:object>
      </w:r>
      <w:r w:rsidRPr="00CD4ED1">
        <w:rPr>
          <w:rFonts w:asciiTheme="minorEastAsia" w:eastAsiaTheme="minorEastAsia" w:hAnsiTheme="minorEastAsia"/>
        </w:rPr>
        <w:t>的半径</w:t>
      </w:r>
      <w:r w:rsidRPr="00CD4ED1">
        <w:rPr>
          <w:rFonts w:asciiTheme="minorEastAsia" w:eastAsiaTheme="minorEastAsia" w:hAnsiTheme="minorEastAsia"/>
        </w:rPr>
        <w:object w:dxaOrig="1144" w:dyaOrig="245">
          <v:shape id="_x0000_i1147" type="#_x0000_t75" alt="eqIdbb050884d86a19bb016b92e76f5bcbeb" style="width:57pt;height:12.5pt" o:ole="">
            <v:imagedata r:id="rId238" o:title="eqIdbb050884d86a19bb016b92e76f5bcbeb"/>
          </v:shape>
          <o:OLEObject Type="Embed" ProgID="Equation.DSMT4" ShapeID="_x0000_i1147" DrawAspect="Content" ObjectID="_1841984596" r:id="rId239"/>
        </w:object>
      </w:r>
      <w:r w:rsidRPr="00CD4ED1">
        <w:rPr>
          <w:rFonts w:asciiTheme="minorEastAsia" w:eastAsiaTheme="minorEastAsia" w:hAnsiTheme="minorEastAsia"/>
        </w:rPr>
        <w:t>厘米，</w:t>
      </w:r>
      <w:r w:rsidRPr="00CD4ED1">
        <w:rPr>
          <w:rFonts w:asciiTheme="minorEastAsia" w:eastAsiaTheme="minorEastAsia" w:hAnsiTheme="minorEastAsia"/>
        </w:rPr>
        <w:object w:dxaOrig="1143" w:dyaOrig="249">
          <v:shape id="_x0000_i1148" type="#_x0000_t75" alt="eqId20ccc37b189fa2cbc269ca0b233dac37" style="width:57pt;height:12.5pt" o:ole="">
            <v:imagedata r:id="rId240" o:title="eqId20ccc37b189fa2cbc269ca0b233dac37"/>
          </v:shape>
          <o:OLEObject Type="Embed" ProgID="Equation.DSMT4" ShapeID="_x0000_i1148" DrawAspect="Content" ObjectID="_1841984597" r:id="rId241"/>
        </w:object>
      </w:r>
      <w:r w:rsidRPr="00CD4ED1">
        <w:rPr>
          <w:rFonts w:asciiTheme="minorEastAsia" w:eastAsiaTheme="minorEastAsia" w:hAnsiTheme="minorEastAsia"/>
        </w:rPr>
        <w:t>，分别以</w:t>
      </w:r>
      <w:r w:rsidRPr="00CD4ED1">
        <w:rPr>
          <w:rFonts w:asciiTheme="minorEastAsia" w:eastAsiaTheme="minorEastAsia" w:hAnsiTheme="minorEastAsia"/>
        </w:rPr>
        <w:object w:dxaOrig="334" w:dyaOrig="246">
          <v:shape id="_x0000_i1149" type="#_x0000_t75" alt="eqIdef4113c492885ba7c47fe42ac792578f" style="width:16.5pt;height:12.5pt" o:ole="">
            <v:imagedata r:id="rId242" o:title="eqIdef4113c492885ba7c47fe42ac792578f"/>
          </v:shape>
          <o:OLEObject Type="Embed" ProgID="Equation.DSMT4" ShapeID="_x0000_i1149" DrawAspect="Content" ObjectID="_1841984598" r:id="rId243"/>
        </w:objec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object w:dxaOrig="351" w:dyaOrig="246">
          <v:shape id="_x0000_i1150" type="#_x0000_t75" alt="eqIdb90e0f35eda1a729fed485f83da5ea9d" style="width:17.5pt;height:12.5pt" o:ole="">
            <v:imagedata r:id="rId244" o:title="eqIdb90e0f35eda1a729fed485f83da5ea9d"/>
          </v:shape>
          <o:OLEObject Type="Embed" ProgID="Equation.DSMT4" ShapeID="_x0000_i1150" DrawAspect="Content" ObjectID="_1841984599" r:id="rId245"/>
        </w:object>
      </w:r>
      <w:r w:rsidRPr="00CD4ED1">
        <w:rPr>
          <w:rFonts w:asciiTheme="minorEastAsia" w:eastAsiaTheme="minorEastAsia" w:hAnsiTheme="minorEastAsia"/>
        </w:rPr>
        <w:t>的中点</w:t>
      </w:r>
      <w:r w:rsidRPr="00CD4ED1">
        <w:rPr>
          <w:rFonts w:asciiTheme="minorEastAsia" w:eastAsiaTheme="minorEastAsia" w:hAnsiTheme="minorEastAsia"/>
        </w:rPr>
        <w:object w:dxaOrig="211" w:dyaOrig="240">
          <v:shape id="_x0000_i1151" type="#_x0000_t75" alt="eqIdc5db41a1f31d6baee7c69990811edb9f" style="width:10.5pt;height:12pt" o:ole="">
            <v:imagedata r:id="rId246" o:title="eqIdc5db41a1f31d6baee7c69990811edb9f"/>
          </v:shape>
          <o:OLEObject Type="Embed" ProgID="Equation.DSMT4" ShapeID="_x0000_i1151" DrawAspect="Content" ObjectID="_1841984600" r:id="rId247"/>
        </w:objec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object w:dxaOrig="228" w:dyaOrig="228">
          <v:shape id="_x0000_i1152" type="#_x0000_t75" alt="eqId8455657dde27aabe6adb7b188e031c11" style="width:11.5pt;height:11.5pt" o:ole="">
            <v:imagedata r:id="rId248" o:title="eqId8455657dde27aabe6adb7b188e031c11"/>
          </v:shape>
          <o:OLEObject Type="Embed" ProgID="Equation.DSMT4" ShapeID="_x0000_i1152" DrawAspect="Content" ObjectID="_1841984601" r:id="rId249"/>
        </w:object>
      </w:r>
      <w:r w:rsidRPr="00CD4ED1">
        <w:rPr>
          <w:rFonts w:asciiTheme="minorEastAsia" w:eastAsiaTheme="minorEastAsia" w:hAnsiTheme="minorEastAsia"/>
        </w:rPr>
        <w:t>为圆心，</w:t>
      </w:r>
      <w:r w:rsidRPr="00CD4ED1">
        <w:rPr>
          <w:rFonts w:asciiTheme="minorEastAsia" w:eastAsiaTheme="minorEastAsia" w:hAnsiTheme="minorEastAsia"/>
        </w:rPr>
        <w:object w:dxaOrig="334" w:dyaOrig="246">
          <v:shape id="_x0000_i1153" type="#_x0000_t75" alt="eqIdef4113c492885ba7c47fe42ac792578f" style="width:16.5pt;height:12.5pt" o:ole="">
            <v:imagedata r:id="rId242" o:title="eqIdef4113c492885ba7c47fe42ac792578f"/>
          </v:shape>
          <o:OLEObject Type="Embed" ProgID="Equation.DSMT4" ShapeID="_x0000_i1153" DrawAspect="Content" ObjectID="_1841984602" r:id="rId250"/>
        </w:objec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object w:dxaOrig="351" w:dyaOrig="246">
          <v:shape id="_x0000_i1154" type="#_x0000_t75" alt="eqIdb90e0f35eda1a729fed485f83da5ea9d" style="width:17.5pt;height:12.5pt" o:ole="">
            <v:imagedata r:id="rId244" o:title="eqIdb90e0f35eda1a729fed485f83da5ea9d"/>
          </v:shape>
          <o:OLEObject Type="Embed" ProgID="Equation.DSMT4" ShapeID="_x0000_i1154" DrawAspect="Content" ObjectID="_1841984603" r:id="rId251"/>
        </w:object>
      </w:r>
      <w:r w:rsidRPr="00CD4ED1">
        <w:rPr>
          <w:rFonts w:asciiTheme="minorEastAsia" w:eastAsiaTheme="minorEastAsia" w:hAnsiTheme="minorEastAsia"/>
        </w:rPr>
        <w:t>为直径作半圆，则圆中阴影部分的面积为</w:t>
      </w:r>
      <w:r w:rsidRPr="00CD4ED1">
        <w:rPr>
          <w:rFonts w:asciiTheme="minorEastAsia" w:eastAsiaTheme="minorEastAsia" w:hAnsiTheme="minorEastAsia"/>
        </w:rPr>
        <w:t>_____</w:t>
      </w:r>
      <w:r w:rsidRPr="00CD4ED1">
        <w:rPr>
          <w:rFonts w:asciiTheme="minorEastAsia" w:eastAsiaTheme="minorEastAsia" w:hAnsiTheme="minorEastAsia"/>
        </w:rPr>
        <w:t>平方厘米（</w:t>
      </w:r>
      <w:r w:rsidRPr="00CD4ED1">
        <w:rPr>
          <w:rFonts w:asciiTheme="minorEastAsia" w:eastAsiaTheme="minorEastAsia" w:hAnsiTheme="minorEastAsia"/>
        </w:rPr>
        <w:object w:dxaOrig="175" w:dyaOrig="202">
          <v:shape id="_x0000_i1155" type="#_x0000_t75" alt="eqId70f5389990c3a0c5373f3bd9fb2454c9" style="width:9pt;height:10pt" o:ole="">
            <v:imagedata r:id="rId116" o:title="eqId70f5389990c3a0c5373f3bd9fb2454c9"/>
          </v:shape>
          <o:OLEObject Type="Embed" ProgID="Equation.DSMT4" ShapeID="_x0000_i1155" DrawAspect="Content" ObjectID="_1841984604" r:id="rId252"/>
        </w:object>
      </w:r>
      <w:r w:rsidRPr="00CD4ED1">
        <w:rPr>
          <w:rFonts w:asciiTheme="minorEastAsia" w:eastAsiaTheme="minorEastAsia" w:hAnsiTheme="minorEastAsia"/>
        </w:rPr>
        <w:t>取</w:t>
      </w:r>
      <w:r w:rsidRPr="00CD4ED1">
        <w:rPr>
          <w:rFonts w:asciiTheme="minorEastAsia" w:eastAsiaTheme="minorEastAsia" w:hAnsiTheme="minorEastAsia"/>
        </w:rPr>
        <w:object w:dxaOrig="422" w:dyaOrig="237">
          <v:shape id="_x0000_i1156" type="#_x0000_t75" alt="eqId94eecd59161d1a8dadbbef5184a628d3" style="width:21pt;height:12pt" o:ole="">
            <v:imagedata r:id="rId253" o:title="eqId94eecd59161d1a8dadbbef5184a628d3"/>
          </v:shape>
          <o:OLEObject Type="Embed" ProgID="Equation.DSMT4" ShapeID="_x0000_i1156" DrawAspect="Content" ObjectID="_1841984605" r:id="rId254"/>
        </w:object>
      </w:r>
      <w:r w:rsidRPr="00CD4ED1">
        <w:rPr>
          <w:rFonts w:asciiTheme="minorEastAsia" w:eastAsiaTheme="minorEastAsia" w:hAnsiTheme="minorEastAsia"/>
        </w:rPr>
        <w:t>）．</w:t>
      </w:r>
    </w:p>
    <w:p w:rsidR="00F27CCE" w:rsidRPr="00CD4ED1" w:rsidRDefault="006A3D6C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476375" cy="1600200"/>
            <wp:effectExtent l="0" t="0" r="9525" b="0"/>
            <wp:docPr id="100015" name="图片 100015" descr="@@@5c0e3c17-0a5e-45bf-8c55-7b9fb56f7c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5c0e3c17-0a5e-45bf-8c55-7b9fb56f7cd5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439" w:dyaOrig="245">
          <v:shape id="_x0000_i1157" type="#_x0000_t75" alt="eqId6d7a30c0197018fbbf7cffddb2785c19" style="width:22pt;height:12.5pt" o:ole="">
            <v:imagedata r:id="rId256" o:title="eqId6d7a30c0197018fbbf7cffddb2785c19"/>
          </v:shape>
          <o:OLEObject Type="Embed" ProgID="Equation.DSMT4" ShapeID="_x0000_i1157" DrawAspect="Content" ObjectID="_1841984606" r:id="rId257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【详解】解：如图所示，连接</w:t>
      </w:r>
      <w:r w:rsidRPr="00CD4ED1">
        <w:rPr>
          <w:rFonts w:asciiTheme="minorEastAsia" w:eastAsiaTheme="minorEastAsia" w:hAnsiTheme="minorEastAsia"/>
          <w:color w:val="FF0000"/>
        </w:rPr>
        <w:object w:dxaOrig="369" w:dyaOrig="246">
          <v:shape id="_x0000_i1158" type="#_x0000_t75" alt="eqId60ef95894ceebaf236170e8832dcf7e3" style="width:18.5pt;height:12.5pt" o:ole="">
            <v:imagedata r:id="rId258" o:title="eqId60ef95894ceebaf236170e8832dcf7e3"/>
          </v:shape>
          <o:OLEObject Type="Embed" ProgID="Equation.DSMT4" ShapeID="_x0000_i1158" DrawAspect="Content" ObjectID="_1841984607" r:id="rId259"/>
        </w:object>
      </w:r>
      <w:r w:rsidRPr="00CD4ED1">
        <w:rPr>
          <w:rFonts w:asciiTheme="minorEastAsia" w:eastAsiaTheme="minorEastAsia" w:hAnsiTheme="minorEastAsia"/>
          <w:color w:val="FF0000"/>
        </w:rPr>
        <w:t>交半圆于点</w:t>
      </w:r>
      <w:r w:rsidRPr="00CD4ED1">
        <w:rPr>
          <w:rFonts w:asciiTheme="minorEastAsia" w:eastAsiaTheme="minorEastAsia" w:hAnsiTheme="minorEastAsia"/>
          <w:i/>
          <w:color w:val="FF0000"/>
        </w:rPr>
        <w:t>E</w:t>
      </w:r>
      <w:r w:rsidRPr="00CD4ED1">
        <w:rPr>
          <w:rFonts w:asciiTheme="minorEastAsia" w:eastAsiaTheme="minorEastAsia" w:hAnsiTheme="minorEastAsia"/>
          <w:color w:val="FF0000"/>
        </w:rPr>
        <w:t>，连接</w:t>
      </w:r>
      <w:r w:rsidRPr="00CD4ED1">
        <w:rPr>
          <w:rFonts w:asciiTheme="minorEastAsia" w:eastAsiaTheme="minorEastAsia" w:hAnsiTheme="minorEastAsia"/>
          <w:color w:val="FF0000"/>
        </w:rPr>
        <w:object w:dxaOrig="351" w:dyaOrig="245">
          <v:shape id="_x0000_i1159" type="#_x0000_t75" alt="eqIda299d2b999568e80be8005565ba209a4" style="width:17.5pt;height:12.5pt" o:ole="">
            <v:imagedata r:id="rId260" o:title="eqIda299d2b999568e80be8005565ba209a4"/>
          </v:shape>
          <o:OLEObject Type="Embed" ProgID="Equation.DSMT4" ShapeID="_x0000_i1159" DrawAspect="Content" ObjectID="_1841984608" r:id="rId26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</w:t>
      </w:r>
      <w:r w:rsidRPr="00CD4ED1">
        <w:rPr>
          <w:rFonts w:asciiTheme="minorEastAsia" w:eastAsiaTheme="minorEastAsia" w:hAnsiTheme="minorEastAsia"/>
          <w:color w:val="FF0000"/>
        </w:rPr>
        <w:object w:dxaOrig="4804" w:dyaOrig="584">
          <v:shape id="_x0000_i1160" type="#_x0000_t75" alt="eqIdd83fa38d454103f38a7703e34c500311" style="width:240pt;height:29pt" o:ole="">
            <v:imagedata r:id="rId262" o:title="eqIdd83fa38d454103f38a7703e34c500311"/>
          </v:shape>
          <o:OLEObject Type="Embed" ProgID="Equation.DSMT4" ShapeID="_x0000_i1160" DrawAspect="Content" ObjectID="_1841984609" r:id="rId263"/>
        </w:object>
      </w:r>
      <w:r w:rsidRPr="00CD4ED1">
        <w:rPr>
          <w:rFonts w:asciiTheme="minorEastAsia" w:eastAsiaTheme="minorEastAsia" w:hAnsiTheme="minorEastAsia"/>
          <w:color w:val="FF0000"/>
        </w:rPr>
        <w:t>平方厘米．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476375" cy="1600200"/>
            <wp:effectExtent l="0" t="0" r="9525" b="0"/>
            <wp:docPr id="100017" name="图片 100017" descr="@@@f80d62ce-734e-4b2f-b8b0-12eddf4311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f80d62ce-734e-4b2f-b8b0-12eddf4311fe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 w:hint="eastAsia"/>
        </w:rPr>
        <w:t>7</w:t>
      </w:r>
      <w:r w:rsidRPr="00CD4ED1">
        <w:rPr>
          <w:rFonts w:asciiTheme="minorEastAsia" w:eastAsiaTheme="minorEastAsia" w:hAnsiTheme="minorEastAsia"/>
        </w:rPr>
        <w:t>．我国古代夏禹时期的</w:t>
      </w:r>
      <w:r w:rsidRPr="00CD4ED1">
        <w:rPr>
          <w:rFonts w:asciiTheme="minorEastAsia" w:eastAsiaTheme="minorEastAsia" w:hAnsiTheme="minorEastAsia"/>
        </w:rPr>
        <w:t>“</w:t>
      </w:r>
      <w:r w:rsidRPr="00CD4ED1">
        <w:rPr>
          <w:rFonts w:asciiTheme="minorEastAsia" w:eastAsiaTheme="minorEastAsia" w:hAnsiTheme="minorEastAsia"/>
        </w:rPr>
        <w:t>洛书</w:t>
      </w:r>
      <w:r w:rsidRPr="00CD4ED1">
        <w:rPr>
          <w:rFonts w:asciiTheme="minorEastAsia" w:eastAsiaTheme="minorEastAsia" w:hAnsiTheme="minorEastAsia"/>
        </w:rPr>
        <w:t>”</w:t>
      </w:r>
      <w:r w:rsidRPr="00CD4ED1">
        <w:rPr>
          <w:rFonts w:asciiTheme="minorEastAsia" w:eastAsiaTheme="minorEastAsia" w:hAnsiTheme="minorEastAsia"/>
        </w:rPr>
        <w:t>（如图</w:t>
      </w:r>
      <w:r w:rsidRPr="00CD4ED1">
        <w:rPr>
          <w:rFonts w:asciiTheme="minorEastAsia" w:eastAsiaTheme="minorEastAsia" w:hAnsiTheme="minorEastAsia"/>
        </w:rPr>
        <w:t>①</w:t>
      </w:r>
      <w:r w:rsidRPr="00CD4ED1">
        <w:rPr>
          <w:rFonts w:asciiTheme="minorEastAsia" w:eastAsiaTheme="minorEastAsia" w:hAnsiTheme="minorEastAsia"/>
        </w:rPr>
        <w:t>所示），就是一个三阶</w:t>
      </w:r>
      <w:r w:rsidRPr="00CD4ED1">
        <w:rPr>
          <w:rFonts w:asciiTheme="minorEastAsia" w:eastAsiaTheme="minorEastAsia" w:hAnsiTheme="minorEastAsia"/>
        </w:rPr>
        <w:t>“</w:t>
      </w:r>
      <w:r w:rsidRPr="00CD4ED1">
        <w:rPr>
          <w:rFonts w:asciiTheme="minorEastAsia" w:eastAsiaTheme="minorEastAsia" w:hAnsiTheme="minorEastAsia"/>
        </w:rPr>
        <w:t>幻方</w:t>
      </w:r>
      <w:r w:rsidRPr="00CD4ED1">
        <w:rPr>
          <w:rFonts w:asciiTheme="minorEastAsia" w:eastAsiaTheme="minorEastAsia" w:hAnsiTheme="minorEastAsia"/>
        </w:rPr>
        <w:t>”</w:t>
      </w:r>
      <w:r w:rsidRPr="00CD4ED1">
        <w:rPr>
          <w:rFonts w:asciiTheme="minorEastAsia" w:eastAsiaTheme="minorEastAsia" w:hAnsiTheme="minorEastAsia"/>
        </w:rPr>
        <w:t>（如图</w:t>
      </w:r>
      <w:r w:rsidRPr="00CD4ED1">
        <w:rPr>
          <w:rFonts w:asciiTheme="minorEastAsia" w:eastAsiaTheme="minorEastAsia" w:hAnsiTheme="minorEastAsia"/>
        </w:rPr>
        <w:t>②</w:t>
      </w:r>
      <w:r w:rsidRPr="00CD4ED1">
        <w:rPr>
          <w:rFonts w:asciiTheme="minorEastAsia" w:eastAsiaTheme="minorEastAsia" w:hAnsiTheme="minorEastAsia"/>
        </w:rPr>
        <w:t>所示）．观察图</w:t>
      </w:r>
      <w:r w:rsidRPr="00CD4ED1">
        <w:rPr>
          <w:rFonts w:asciiTheme="minorEastAsia" w:eastAsiaTheme="minorEastAsia" w:hAnsiTheme="minorEastAsia"/>
        </w:rPr>
        <w:t>①</w:t>
      </w:r>
      <w:r w:rsidRPr="00CD4ED1">
        <w:rPr>
          <w:rFonts w:asciiTheme="minorEastAsia" w:eastAsiaTheme="minorEastAsia" w:hAnsiTheme="minorEastAsia"/>
        </w:rPr>
        <w:t>、图</w:t>
      </w:r>
      <w:r w:rsidRPr="00CD4ED1">
        <w:rPr>
          <w:rFonts w:asciiTheme="minorEastAsia" w:eastAsiaTheme="minorEastAsia" w:hAnsiTheme="minorEastAsia"/>
        </w:rPr>
        <w:t>②</w:t>
      </w:r>
      <w:r w:rsidRPr="00CD4ED1">
        <w:rPr>
          <w:rFonts w:asciiTheme="minorEastAsia" w:eastAsiaTheme="minorEastAsia" w:hAnsiTheme="minorEastAsia"/>
        </w:rPr>
        <w:t>，我们可以寻找出</w:t>
      </w:r>
      <w:r w:rsidRPr="00CD4ED1">
        <w:rPr>
          <w:rFonts w:asciiTheme="minorEastAsia" w:eastAsiaTheme="minorEastAsia" w:hAnsiTheme="minorEastAsia"/>
        </w:rPr>
        <w:t>“</w:t>
      </w:r>
      <w:r w:rsidRPr="00CD4ED1">
        <w:rPr>
          <w:rFonts w:asciiTheme="minorEastAsia" w:eastAsiaTheme="minorEastAsia" w:hAnsiTheme="minorEastAsia"/>
        </w:rPr>
        <w:t>九宫图</w:t>
      </w:r>
      <w:r w:rsidRPr="00CD4ED1">
        <w:rPr>
          <w:rFonts w:asciiTheme="minorEastAsia" w:eastAsiaTheme="minorEastAsia" w:hAnsiTheme="minorEastAsia"/>
        </w:rPr>
        <w:t>”</w:t>
      </w:r>
      <w:r w:rsidRPr="00CD4ED1">
        <w:rPr>
          <w:rFonts w:asciiTheme="minorEastAsia" w:eastAsiaTheme="minorEastAsia" w:hAnsiTheme="minorEastAsia"/>
        </w:rPr>
        <w:t>中各数字之间的关系．在显示部分数据的新</w:t>
      </w:r>
      <w:r w:rsidRPr="00CD4ED1">
        <w:rPr>
          <w:rFonts w:asciiTheme="minorEastAsia" w:eastAsiaTheme="minorEastAsia" w:hAnsiTheme="minorEastAsia"/>
        </w:rPr>
        <w:t>“</w:t>
      </w:r>
      <w:r w:rsidRPr="00CD4ED1">
        <w:rPr>
          <w:rFonts w:asciiTheme="minorEastAsia" w:eastAsiaTheme="minorEastAsia" w:hAnsiTheme="minorEastAsia"/>
        </w:rPr>
        <w:t>幻方</w:t>
      </w:r>
      <w:r w:rsidRPr="00CD4ED1">
        <w:rPr>
          <w:rFonts w:asciiTheme="minorEastAsia" w:eastAsiaTheme="minorEastAsia" w:hAnsiTheme="minorEastAsia"/>
        </w:rPr>
        <w:t>”</w:t>
      </w:r>
      <w:r w:rsidRPr="00CD4ED1">
        <w:rPr>
          <w:rFonts w:asciiTheme="minorEastAsia" w:eastAsiaTheme="minorEastAsia" w:hAnsiTheme="minorEastAsia"/>
        </w:rPr>
        <w:t>（如图</w:t>
      </w:r>
      <w:r w:rsidRPr="00CD4ED1">
        <w:rPr>
          <w:rFonts w:asciiTheme="minorEastAsia" w:eastAsiaTheme="minorEastAsia" w:hAnsiTheme="minorEastAsia"/>
        </w:rPr>
        <w:t>③</w:t>
      </w:r>
      <w:r w:rsidRPr="00CD4ED1">
        <w:rPr>
          <w:rFonts w:asciiTheme="minorEastAsia" w:eastAsiaTheme="minorEastAsia" w:hAnsiTheme="minorEastAsia"/>
        </w:rPr>
        <w:t>所示）中，根据寻找出的关系，可推算出</w:t>
      </w:r>
      <w:r w:rsidRPr="00CD4ED1">
        <w:rPr>
          <w:rFonts w:asciiTheme="minorEastAsia" w:eastAsiaTheme="minorEastAsia" w:hAnsiTheme="minorEastAsia"/>
        </w:rPr>
        <w:object w:dxaOrig="175" w:dyaOrig="193">
          <v:shape id="_x0000_i1161" type="#_x0000_t75" alt="eqId81dea63b8ce3e51adf66cf7b9982a248" style="width:9pt;height:9.5pt" o:ole="">
            <v:imagedata r:id="rId265" o:title="eqId81dea63b8ce3e51adf66cf7b9982a248"/>
          </v:shape>
          <o:OLEObject Type="Embed" ProgID="Equation.DSMT4" ShapeID="_x0000_i1161" DrawAspect="Content" ObjectID="_1841984610" r:id="rId266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object w:dxaOrig="193" w:dyaOrig="238">
          <v:shape id="_x0000_i1162" type="#_x0000_t75" alt="eqIdd053b14c8588eee2acbbe44fc37a6886" style="width:9.5pt;height:12pt" o:ole="">
            <v:imagedata r:id="rId267" o:title="eqIdd053b14c8588eee2acbbe44fc37a6886"/>
          </v:shape>
          <o:OLEObject Type="Embed" ProgID="Equation.DSMT4" ShapeID="_x0000_i1162" DrawAspect="Content" ObjectID="_1841984611" r:id="rId268"/>
        </w:object>
      </w:r>
      <w:r w:rsidRPr="00CD4ED1">
        <w:rPr>
          <w:rFonts w:asciiTheme="minorEastAsia" w:eastAsiaTheme="minorEastAsia" w:hAnsiTheme="minorEastAsia"/>
        </w:rPr>
        <w:t>的值分别为</w:t>
      </w:r>
      <w:r w:rsidRPr="00CD4ED1">
        <w:rPr>
          <w:rFonts w:asciiTheme="minorEastAsia" w:eastAsiaTheme="minorEastAsia" w:hAnsiTheme="minorEastAsia"/>
        </w:rPr>
        <w:t>______</w: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638550" cy="1343025"/>
            <wp:effectExtent l="0" t="0" r="6350" b="3175"/>
            <wp:docPr id="100011" name="图片 100011" descr="@@@af7b3d89-9b6e-4d1c-8d10-c28ec630b9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af7b3d89-9b6e-4d1c-8d10-c28ec630b98f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45">
          <v:shape id="_x0000_i1163" type="#_x0000_t75" alt="eqIdd91e07104b699c4012be2d26160976a2" style="width:8pt;height:12.5pt" o:ole="">
            <v:imagedata r:id="rId270" o:title="eqIdd91e07104b699c4012be2d26160976a2"/>
          </v:shape>
          <o:OLEObject Type="Embed" ProgID="Equation.DSMT4" ShapeID="_x0000_i1163" DrawAspect="Content" ObjectID="_1841984612" r:id="rId271"/>
        </w:object>
      </w:r>
      <w:r w:rsidRPr="00CD4ED1">
        <w:rPr>
          <w:rFonts w:asciiTheme="minorEastAsia" w:eastAsiaTheme="minorEastAsia" w:hAnsiTheme="minorEastAsia"/>
          <w:color w:val="FF0000"/>
        </w:rPr>
        <w:t>、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45">
          <v:shape id="_x0000_i1164" type="#_x0000_t75" alt="eqIdcd3304e23f3b0f9569c4140ca89b6498" style="width:8pt;height:12.5pt" o:ole="">
            <v:imagedata r:id="rId272" o:title="eqIdcd3304e23f3b0f9569c4140ca89b6498"/>
          </v:shape>
          <o:OLEObject Type="Embed" ProgID="Equation.DSMT4" ShapeID="_x0000_i1164" DrawAspect="Content" ObjectID="_1841984613" r:id="rId273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【详解】解：由图</w:t>
      </w:r>
      <w:r w:rsidRPr="00CD4ED1">
        <w:rPr>
          <w:rFonts w:asciiTheme="minorEastAsia" w:eastAsiaTheme="minorEastAsia" w:hAnsiTheme="minorEastAsia"/>
          <w:color w:val="FF0000"/>
        </w:rPr>
        <w:object w:dxaOrig="281" w:dyaOrig="281">
          <v:shape id="_x0000_i1165" type="#_x0000_t75" alt="eqId5c650fe55b7603f106c53ca2423451c6" style="width:14pt;height:14pt" o:ole="">
            <v:imagedata r:id="rId83" o:title="eqId5c650fe55b7603f106c53ca2423451c6"/>
          </v:shape>
          <o:OLEObject Type="Embed" ProgID="Equation.DSMT4" ShapeID="_x0000_i1165" DrawAspect="Content" ObjectID="_1841984614" r:id="rId274"/>
        </w:object>
      </w:r>
      <w:r w:rsidRPr="00CD4ED1">
        <w:rPr>
          <w:rFonts w:asciiTheme="minorEastAsia" w:eastAsiaTheme="minorEastAsia" w:hAnsiTheme="minorEastAsia"/>
          <w:color w:val="FF0000"/>
        </w:rPr>
        <w:t>可知：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143" w:dyaOrig="241">
          <v:shape id="_x0000_i1166" type="#_x0000_t75" alt="eqIdb381b07a57c60c92c4b928edc7149e26" style="width:57pt;height:12pt" o:ole="">
            <v:imagedata r:id="rId275" o:title="eqIdb381b07a57c60c92c4b928edc7149e26"/>
          </v:shape>
          <o:OLEObject Type="Embed" ProgID="Equation.DSMT4" ShapeID="_x0000_i1166" DrawAspect="Content" ObjectID="_1841984615" r:id="rId276"/>
        </w:object>
      </w:r>
      <w:r w:rsidRPr="00CD4ED1">
        <w:rPr>
          <w:rFonts w:asciiTheme="minorEastAsia" w:eastAsiaTheme="minorEastAsia" w:hAnsiTheme="minorEastAsia"/>
          <w:color w:val="FF0000"/>
        </w:rPr>
        <w:t>,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126" w:dyaOrig="242">
          <v:shape id="_x0000_i1167" type="#_x0000_t75" alt="eqId5d53865a25b459bbe8b182c7775e971a" style="width:56.5pt;height:12pt" o:ole="">
            <v:imagedata r:id="rId277" o:title="eqId5d53865a25b459bbe8b182c7775e971a"/>
          </v:shape>
          <o:OLEObject Type="Embed" ProgID="Equation.DSMT4" ShapeID="_x0000_i1167" DrawAspect="Content" ObjectID="_1841984616" r:id="rId27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090" w:dyaOrig="241">
          <v:shape id="_x0000_i1168" type="#_x0000_t75" alt="eqId4b295b02cdc463f926e9c257a7eab2aa" style="width:54.5pt;height:12pt" o:ole="">
            <v:imagedata r:id="rId279" o:title="eqId4b295b02cdc463f926e9c257a7eab2aa"/>
          </v:shape>
          <o:OLEObject Type="Embed" ProgID="Equation.DSMT4" ShapeID="_x0000_i1168" DrawAspect="Content" ObjectID="_1841984617" r:id="rId28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126" w:dyaOrig="242">
          <v:shape id="_x0000_i1169" type="#_x0000_t75" alt="eqId79e015d34686e318e7a676904beab56c" style="width:56.5pt;height:12pt" o:ole="">
            <v:imagedata r:id="rId281" o:title="eqId79e015d34686e318e7a676904beab56c"/>
          </v:shape>
          <o:OLEObject Type="Embed" ProgID="Equation.DSMT4" ShapeID="_x0000_i1169" DrawAspect="Content" ObjectID="_1841984618" r:id="rId28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003" w:dyaOrig="227">
          <v:shape id="_x0000_i1170" type="#_x0000_t75" alt="eqIde702378c9f46edfa57b78a4c22e91758" style="width:50pt;height:11.5pt" o:ole="">
            <v:imagedata r:id="rId283" o:title="eqIde702378c9f46edfa57b78a4c22e91758"/>
          </v:shape>
          <o:OLEObject Type="Embed" ProgID="Equation.DSMT4" ShapeID="_x0000_i1170" DrawAspect="Content" ObjectID="_1841984619" r:id="rId284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143" w:dyaOrig="249">
          <v:shape id="_x0000_i1171" type="#_x0000_t75" alt="eqId7897ed43f1d3282fd2e5f19a05831412" style="width:57pt;height:12.5pt" o:ole="">
            <v:imagedata r:id="rId285" o:title="eqId7897ed43f1d3282fd2e5f19a05831412"/>
          </v:shape>
          <o:OLEObject Type="Embed" ProgID="Equation.DSMT4" ShapeID="_x0000_i1171" DrawAspect="Content" ObjectID="_1841984620" r:id="rId28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020" w:dyaOrig="231">
          <v:shape id="_x0000_i1172" type="#_x0000_t75" alt="eqIda36e7f5a5f4030f88aa822c4a1adde1d" style="width:51pt;height:11.5pt" o:ole="">
            <v:imagedata r:id="rId287" o:title="eqIda36e7f5a5f4030f88aa822c4a1adde1d"/>
          </v:shape>
          <o:OLEObject Type="Embed" ProgID="Equation.DSMT4" ShapeID="_x0000_i1172" DrawAspect="Content" ObjectID="_1841984621" r:id="rId28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126" w:dyaOrig="251">
          <v:shape id="_x0000_i1173" type="#_x0000_t75" alt="eqId8c71caa6be5d657ab64bdaf4ab0d71db" style="width:56.5pt;height:12.5pt" o:ole="">
            <v:imagedata r:id="rId289" o:title="eqId8c71caa6be5d657ab64bdaf4ab0d71db"/>
          </v:shape>
          <o:OLEObject Type="Embed" ProgID="Equation.DSMT4" ShapeID="_x0000_i1173" DrawAspect="Content" ObjectID="_1841984622" r:id="rId29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93" w:dyaOrig="175">
          <v:shape id="_x0000_i1174" type="#_x0000_t75" alt="eqId2de0d10ef8b748d4531250c37c5d3f9e" style="width:9.5pt;height:9pt" o:ole="">
            <v:imagedata r:id="rId201" o:title="eqId2de0d10ef8b748d4531250c37c5d3f9e"/>
          </v:shape>
          <o:OLEObject Type="Embed" ProgID="Equation.DSMT4" ShapeID="_x0000_i1174" DrawAspect="Content" ObjectID="_1841984623" r:id="rId291"/>
        </w:object>
      </w:r>
      <w:r w:rsidRPr="00CD4ED1">
        <w:rPr>
          <w:rFonts w:asciiTheme="minorEastAsia" w:eastAsiaTheme="minorEastAsia" w:hAnsiTheme="minorEastAsia"/>
          <w:color w:val="FF0000"/>
        </w:rPr>
        <w:t>“</w:t>
      </w:r>
      <w:r w:rsidRPr="00CD4ED1">
        <w:rPr>
          <w:rFonts w:asciiTheme="minorEastAsia" w:eastAsiaTheme="minorEastAsia" w:hAnsiTheme="minorEastAsia"/>
          <w:color w:val="FF0000"/>
        </w:rPr>
        <w:t>幻方</w:t>
      </w:r>
      <w:r w:rsidRPr="00CD4ED1">
        <w:rPr>
          <w:rFonts w:asciiTheme="minorEastAsia" w:eastAsiaTheme="minorEastAsia" w:hAnsiTheme="minorEastAsia"/>
          <w:color w:val="FF0000"/>
        </w:rPr>
        <w:t>”</w:t>
      </w:r>
      <w:r w:rsidRPr="00CD4ED1">
        <w:rPr>
          <w:rFonts w:asciiTheme="minorEastAsia" w:eastAsiaTheme="minorEastAsia" w:hAnsiTheme="minorEastAsia"/>
          <w:color w:val="FF0000"/>
        </w:rPr>
        <w:t>中各行、各列、各对角线上三个数字之和相等，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由图</w:t>
      </w:r>
      <w:r w:rsidRPr="00CD4ED1">
        <w:rPr>
          <w:rFonts w:asciiTheme="minorEastAsia" w:eastAsiaTheme="minorEastAsia" w:hAnsiTheme="minorEastAsia"/>
          <w:color w:val="FF0000"/>
        </w:rPr>
        <w:object w:dxaOrig="281" w:dyaOrig="281">
          <v:shape id="_x0000_i1175" type="#_x0000_t75" alt="eqIdf82e415812cca9545611c0faa0c01b1c" style="width:14pt;height:14pt" o:ole="">
            <v:imagedata r:id="rId89" o:title="eqIdf82e415812cca9545611c0faa0c01b1c"/>
          </v:shape>
          <o:OLEObject Type="Embed" ProgID="Equation.DSMT4" ShapeID="_x0000_i1175" DrawAspect="Content" ObjectID="_1841984624" r:id="rId292"/>
        </w:object>
      </w:r>
      <w:r w:rsidRPr="00CD4ED1">
        <w:rPr>
          <w:rFonts w:asciiTheme="minorEastAsia" w:eastAsiaTheme="minorEastAsia" w:hAnsiTheme="minorEastAsia"/>
          <w:color w:val="FF0000"/>
        </w:rPr>
        <w:t>可知</w:t>
      </w:r>
      <w:r w:rsidRPr="00CD4ED1">
        <w:rPr>
          <w:rFonts w:asciiTheme="minorEastAsia" w:eastAsiaTheme="minorEastAsia" w:hAnsiTheme="minorEastAsia"/>
          <w:color w:val="FF0000"/>
        </w:rPr>
        <w:object w:dxaOrig="1196" w:dyaOrig="631">
          <v:shape id="_x0000_i1176" type="#_x0000_t75" alt="eqIdf297d9b7d1dec026e6581db2736e1d68" style="width:60pt;height:31.5pt" o:ole="">
            <v:imagedata r:id="rId293" o:title="eqIdf297d9b7d1dec026e6581db2736e1d68"/>
          </v:shape>
          <o:OLEObject Type="Embed" ProgID="Equation.DSMT4" ShapeID="_x0000_i1176" DrawAspect="Content" ObjectID="_1841984625" r:id="rId294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解得：</w:t>
      </w:r>
      <w:r w:rsidRPr="00CD4ED1">
        <w:rPr>
          <w:rFonts w:asciiTheme="minorEastAsia" w:eastAsiaTheme="minorEastAsia" w:hAnsiTheme="minorEastAsia"/>
          <w:color w:val="FF0000"/>
        </w:rPr>
        <w:object w:dxaOrig="598" w:dyaOrig="638">
          <v:shape id="_x0000_i1177" type="#_x0000_t75" alt="eqIde6c471fb29f21ec9f3e5c89722311f38" style="width:30pt;height:32pt" o:ole="">
            <v:imagedata r:id="rId295" o:title="eqIde6c471fb29f21ec9f3e5c89722311f38"/>
          </v:shape>
          <o:OLEObject Type="Embed" ProgID="Equation.DSMT4" ShapeID="_x0000_i1177" DrawAspect="Content" ObjectID="_1841984626" r:id="rId29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334" w:dyaOrig="191">
          <v:shape id="_x0000_i1178" type="#_x0000_t75" alt="eqId69399fc0aaf5128377061a7edbbd1b82" style="width:16.5pt;height:9.5pt" o:ole="">
            <v:imagedata r:id="rId297" o:title="eqId69399fc0aaf5128377061a7edbbd1b82"/>
          </v:shape>
          <o:OLEObject Type="Embed" ProgID="Equation.DSMT4" ShapeID="_x0000_i1178" DrawAspect="Content" ObjectID="_1841984627" r:id="rId298"/>
        </w:object>
      </w:r>
      <w:r w:rsidRPr="00CD4ED1">
        <w:rPr>
          <w:rFonts w:asciiTheme="minorEastAsia" w:eastAsiaTheme="minorEastAsia" w:hAnsiTheme="minorEastAsia"/>
          <w:color w:val="FF0000"/>
        </w:rPr>
        <w:t>、</w:t>
      </w:r>
      <w:r w:rsidRPr="00CD4ED1">
        <w:rPr>
          <w:rFonts w:asciiTheme="minorEastAsia" w:eastAsiaTheme="minorEastAsia" w:hAnsiTheme="minorEastAsia"/>
          <w:color w:val="FF0000"/>
        </w:rPr>
        <w:object w:dxaOrig="193" w:dyaOrig="238">
          <v:shape id="_x0000_i1179" type="#_x0000_t75" alt="eqIdd053b14c8588eee2acbbe44fc37a6886" style="width:9.5pt;height:12pt" o:ole="">
            <v:imagedata r:id="rId267" o:title="eqIdd053b14c8588eee2acbbe44fc37a6886"/>
          </v:shape>
          <o:OLEObject Type="Embed" ProgID="Equation.DSMT4" ShapeID="_x0000_i1179" DrawAspect="Content" ObjectID="_1841984628" r:id="rId299"/>
        </w:object>
      </w:r>
      <w:r w:rsidRPr="00CD4ED1">
        <w:rPr>
          <w:rFonts w:asciiTheme="minorEastAsia" w:eastAsiaTheme="minorEastAsia" w:hAnsiTheme="minorEastAsia"/>
          <w:color w:val="FF0000"/>
        </w:rPr>
        <w:t>的值分别为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45">
          <v:shape id="_x0000_i1180" type="#_x0000_t75" alt="eqIdd91e07104b699c4012be2d26160976a2" style="width:8pt;height:12.5pt" o:ole="">
            <v:imagedata r:id="rId270" o:title="eqIdd91e07104b699c4012be2d26160976a2"/>
          </v:shape>
          <o:OLEObject Type="Embed" ProgID="Equation.DSMT4" ShapeID="_x0000_i1180" DrawAspect="Content" ObjectID="_1841984629" r:id="rId300"/>
        </w:object>
      </w:r>
      <w:r w:rsidRPr="00CD4ED1">
        <w:rPr>
          <w:rFonts w:asciiTheme="minorEastAsia" w:eastAsiaTheme="minorEastAsia" w:hAnsiTheme="minorEastAsia"/>
          <w:color w:val="FF0000"/>
        </w:rPr>
        <w:t>、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45">
          <v:shape id="_x0000_i1181" type="#_x0000_t75" alt="eqIdcd3304e23f3b0f9569c4140ca89b6498" style="width:8pt;height:12.5pt" o:ole="">
            <v:imagedata r:id="rId272" o:title="eqIdcd3304e23f3b0f9569c4140ca89b6498"/>
          </v:shape>
          <o:OLEObject Type="Embed" ProgID="Equation.DSMT4" ShapeID="_x0000_i1181" DrawAspect="Content" ObjectID="_1841984630" r:id="rId301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故答案</w:t>
      </w:r>
      <w:r w:rsidRPr="00CD4ED1">
        <w:rPr>
          <w:rFonts w:asciiTheme="minorEastAsia" w:eastAsiaTheme="minorEastAsia" w:hAnsiTheme="minorEastAsia"/>
          <w:color w:val="FF0000"/>
        </w:rPr>
        <w:t>为：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45">
          <v:shape id="_x0000_i1182" type="#_x0000_t75" alt="eqIdd91e07104b699c4012be2d26160976a2" style="width:8pt;height:12.5pt" o:ole="">
            <v:imagedata r:id="rId270" o:title="eqIdd91e07104b699c4012be2d26160976a2"/>
          </v:shape>
          <o:OLEObject Type="Embed" ProgID="Equation.DSMT4" ShapeID="_x0000_i1182" DrawAspect="Content" ObjectID="_1841984631" r:id="rId302"/>
        </w:object>
      </w:r>
      <w:r w:rsidRPr="00CD4ED1">
        <w:rPr>
          <w:rFonts w:asciiTheme="minorEastAsia" w:eastAsiaTheme="minorEastAsia" w:hAnsiTheme="minorEastAsia"/>
          <w:color w:val="FF0000"/>
        </w:rPr>
        <w:t>、</w:t>
      </w:r>
      <w:r w:rsidRPr="00CD4ED1">
        <w:rPr>
          <w:rFonts w:asciiTheme="minorEastAsia" w:eastAsiaTheme="minorEastAsia" w:hAnsiTheme="minorEastAsia"/>
          <w:color w:val="FF0000"/>
        </w:rPr>
        <w:object w:dxaOrig="158" w:dyaOrig="245">
          <v:shape id="_x0000_i1183" type="#_x0000_t75" alt="eqIdcd3304e23f3b0f9569c4140ca89b6498" style="width:8pt;height:12.5pt" o:ole="">
            <v:imagedata r:id="rId272" o:title="eqIdcd3304e23f3b0f9569c4140ca89b6498"/>
          </v:shape>
          <o:OLEObject Type="Embed" ProgID="Equation.DSMT4" ShapeID="_x0000_i1183" DrawAspect="Content" ObjectID="_1841984632" r:id="rId303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18</w:t>
      </w:r>
      <w:r w:rsidRPr="00CD4ED1">
        <w:rPr>
          <w:rFonts w:asciiTheme="minorEastAsia" w:eastAsiaTheme="minorEastAsia" w:hAnsiTheme="minorEastAsia"/>
        </w:rPr>
        <w:t>．如图，把一把三角尺</w:t>
      </w:r>
      <w:r w:rsidRPr="00CD4ED1">
        <w:rPr>
          <w:rFonts w:asciiTheme="minorEastAsia" w:eastAsiaTheme="minorEastAsia" w:hAnsiTheme="minorEastAsia"/>
        </w:rPr>
        <w:object w:dxaOrig="492" w:dyaOrig="251">
          <v:shape id="_x0000_i1184" type="#_x0000_t75" alt="eqId7bef5239ddbb0972700ce01daf9ee7cf" style="width:24.5pt;height:12.5pt" o:ole="">
            <v:imagedata r:id="rId304" o:title="eqId7bef5239ddbb0972700ce01daf9ee7cf"/>
          </v:shape>
          <o:OLEObject Type="Embed" ProgID="Equation.DSMT4" ShapeID="_x0000_i1184" DrawAspect="Content" ObjectID="_1841984633" r:id="rId305"/>
        </w:object>
      </w:r>
      <w:r w:rsidRPr="00CD4ED1">
        <w:rPr>
          <w:rFonts w:asciiTheme="minorEastAsia" w:eastAsiaTheme="minorEastAsia" w:hAnsiTheme="minorEastAsia"/>
        </w:rPr>
        <w:t>的一边</w:t>
      </w:r>
      <w:r w:rsidRPr="00CD4ED1">
        <w:rPr>
          <w:rFonts w:asciiTheme="minorEastAsia" w:eastAsiaTheme="minorEastAsia" w:hAnsiTheme="minorEastAsia"/>
        </w:rPr>
        <w:object w:dxaOrig="351" w:dyaOrig="241">
          <v:shape id="_x0000_i1185" type="#_x0000_t75" alt="eqId0dc5c9827dfd0be5a9c85962d6ccbfb1" style="width:17.5pt;height:12pt" o:ole="">
            <v:imagedata r:id="rId306" o:title="eqId0dc5c9827dfd0be5a9c85962d6ccbfb1"/>
          </v:shape>
          <o:OLEObject Type="Embed" ProgID="Equation.DSMT4" ShapeID="_x0000_i1185" DrawAspect="Content" ObjectID="_1841984634" r:id="rId307"/>
        </w:object>
      </w:r>
      <w:r w:rsidRPr="00CD4ED1">
        <w:rPr>
          <w:rFonts w:asciiTheme="minorEastAsia" w:eastAsiaTheme="minorEastAsia" w:hAnsiTheme="minorEastAsia"/>
        </w:rPr>
        <w:t>紧贴在直线</w:t>
      </w:r>
      <w:r w:rsidRPr="00CD4ED1">
        <w:rPr>
          <w:rFonts w:asciiTheme="minorEastAsia" w:eastAsiaTheme="minorEastAsia" w:hAnsiTheme="minorEastAsia"/>
          <w:i/>
        </w:rPr>
        <w:t>l</w:t>
      </w:r>
      <w:r w:rsidRPr="00CD4ED1">
        <w:rPr>
          <w:rFonts w:asciiTheme="minorEastAsia" w:eastAsiaTheme="minorEastAsia" w:hAnsiTheme="minorEastAsia"/>
        </w:rPr>
        <w:t>上，</w:t>
      </w:r>
      <w:r w:rsidRPr="00CD4ED1">
        <w:rPr>
          <w:rFonts w:asciiTheme="minorEastAsia" w:eastAsiaTheme="minorEastAsia" w:hAnsiTheme="minorEastAsia"/>
        </w:rPr>
        <w:object w:dxaOrig="844" w:dyaOrig="248">
          <v:shape id="_x0000_i1186" type="#_x0000_t75" alt="eqId8f89deb952f57f4b3fa4887b098b7b91" style="width:42pt;height:12.5pt" o:ole="">
            <v:imagedata r:id="rId308" o:title="eqId8f89deb952f57f4b3fa4887b098b7b91"/>
          </v:shape>
          <o:OLEObject Type="Embed" ProgID="Equation.DSMT4" ShapeID="_x0000_i1186" DrawAspect="Content" ObjectID="_1841984635" r:id="rId309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object w:dxaOrig="1917" w:dyaOrig="242">
          <v:shape id="_x0000_i1187" type="#_x0000_t75" alt="eqId46c32afe6851c4789e9b1bee6a41391e" style="width:96pt;height:12pt" o:ole="">
            <v:imagedata r:id="rId310" o:title="eqId46c32afe6851c4789e9b1bee6a41391e"/>
          </v:shape>
          <o:OLEObject Type="Embed" ProgID="Equation.DSMT4" ShapeID="_x0000_i1187" DrawAspect="Content" ObjectID="_1841984636" r:id="rId311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object w:dxaOrig="1513" w:dyaOrig="245">
          <v:shape id="_x0000_i1188" type="#_x0000_t75" alt="eqId011586f46c6f0c37d0f2e85fb69bb4c6" style="width:75.5pt;height:12.5pt" o:ole="">
            <v:imagedata r:id="rId312" o:title="eqId011586f46c6f0c37d0f2e85fb69bb4c6"/>
          </v:shape>
          <o:OLEObject Type="Embed" ProgID="Equation.DSMT4" ShapeID="_x0000_i1188" DrawAspect="Content" ObjectID="_1841984637" r:id="rId313"/>
        </w:object>
      </w:r>
      <w:r w:rsidRPr="00CD4ED1">
        <w:rPr>
          <w:rFonts w:asciiTheme="minorEastAsia" w:eastAsiaTheme="minorEastAsia" w:hAnsiTheme="minorEastAsia"/>
        </w:rPr>
        <w:t>，将三角尺</w:t>
      </w:r>
      <w:r w:rsidRPr="00CD4ED1">
        <w:rPr>
          <w:rFonts w:asciiTheme="minorEastAsia" w:eastAsiaTheme="minorEastAsia" w:hAnsiTheme="minorEastAsia"/>
        </w:rPr>
        <w:object w:dxaOrig="492" w:dyaOrig="251">
          <v:shape id="_x0000_i1189" type="#_x0000_t75" alt="eqId7bef5239ddbb0972700ce01daf9ee7cf" style="width:24.5pt;height:12.5pt" o:ole="">
            <v:imagedata r:id="rId304" o:title="eqId7bef5239ddbb0972700ce01daf9ee7cf"/>
          </v:shape>
          <o:OLEObject Type="Embed" ProgID="Equation.DSMT4" ShapeID="_x0000_i1189" DrawAspect="Content" ObjectID="_1841984638" r:id="rId314"/>
        </w:object>
      </w:r>
      <w:r w:rsidRPr="00CD4ED1">
        <w:rPr>
          <w:rFonts w:asciiTheme="minorEastAsia" w:eastAsiaTheme="minorEastAsia" w:hAnsiTheme="minorEastAsia"/>
        </w:rPr>
        <w:t>沿着直线</w:t>
      </w:r>
      <w:r w:rsidRPr="00CD4ED1">
        <w:rPr>
          <w:rFonts w:asciiTheme="minorEastAsia" w:eastAsiaTheme="minorEastAsia" w:hAnsiTheme="minorEastAsia"/>
          <w:i/>
        </w:rPr>
        <w:t>l</w:t>
      </w:r>
      <w:r w:rsidRPr="00CD4ED1">
        <w:rPr>
          <w:rFonts w:asciiTheme="minorEastAsia" w:eastAsiaTheme="minorEastAsia" w:hAnsiTheme="minorEastAsia"/>
        </w:rPr>
        <w:t>作顺时针方向的滚动．当三角尺</w:t>
      </w:r>
      <w:r w:rsidRPr="00CD4ED1">
        <w:rPr>
          <w:rFonts w:asciiTheme="minorEastAsia" w:eastAsiaTheme="minorEastAsia" w:hAnsiTheme="minorEastAsia"/>
        </w:rPr>
        <w:object w:dxaOrig="492" w:dyaOrig="251">
          <v:shape id="_x0000_i1190" type="#_x0000_t75" alt="eqId7bef5239ddbb0972700ce01daf9ee7cf" style="width:24.5pt;height:12.5pt" o:ole="">
            <v:imagedata r:id="rId304" o:title="eqId7bef5239ddbb0972700ce01daf9ee7cf"/>
          </v:shape>
          <o:OLEObject Type="Embed" ProgID="Equation.DSMT4" ShapeID="_x0000_i1190" DrawAspect="Content" ObjectID="_1841984639" r:id="rId315"/>
        </w:object>
      </w:r>
      <w:r w:rsidRPr="00CD4ED1">
        <w:rPr>
          <w:rFonts w:asciiTheme="minorEastAsia" w:eastAsiaTheme="minorEastAsia" w:hAnsiTheme="minorEastAsia"/>
        </w:rPr>
        <w:t>的放置方式与初始的放置方式一样，我们称这样的旋转为一个周期．从初始位置开始至少经过</w:t>
      </w:r>
      <w:r w:rsidRPr="00CD4ED1">
        <w:rPr>
          <w:rFonts w:asciiTheme="minorEastAsia" w:eastAsiaTheme="minorEastAsia" w:hAnsiTheme="minorEastAsia"/>
        </w:rPr>
        <w:t>______</w:t>
      </w:r>
      <w:r w:rsidRPr="00CD4ED1">
        <w:rPr>
          <w:rFonts w:asciiTheme="minorEastAsia" w:eastAsiaTheme="minorEastAsia" w:hAnsiTheme="minorEastAsia"/>
        </w:rPr>
        <w:t>个周期，点</w:t>
      </w:r>
      <w:r w:rsidRPr="00CD4ED1">
        <w:rPr>
          <w:rFonts w:asciiTheme="minorEastAsia" w:eastAsiaTheme="minorEastAsia" w:hAnsiTheme="minorEastAsia"/>
          <w:i/>
        </w:rPr>
        <w:t>A</w:t>
      </w:r>
      <w:r w:rsidRPr="00CD4ED1">
        <w:rPr>
          <w:rFonts w:asciiTheme="minorEastAsia" w:eastAsiaTheme="minorEastAsia" w:hAnsiTheme="minorEastAsia"/>
        </w:rPr>
        <w:t>走过的路程就会超过</w:t>
      </w:r>
      <w:r w:rsidRPr="00CD4ED1">
        <w:rPr>
          <w:rFonts w:asciiTheme="minorEastAsia" w:eastAsiaTheme="minorEastAsia" w:hAnsiTheme="minorEastAsia"/>
        </w:rPr>
        <w:t>10</w:t>
      </w:r>
      <w:r w:rsidRPr="00CD4ED1">
        <w:rPr>
          <w:rFonts w:asciiTheme="minorEastAsia" w:eastAsiaTheme="minorEastAsia" w:hAnsiTheme="minorEastAsia"/>
        </w:rPr>
        <w:object w:dxaOrig="211" w:dyaOrig="158">
          <v:shape id="_x0000_i1191" type="#_x0000_t75" alt="eqIde15e00f40396e914d1d9955bd7785f1f" style="width:10.5pt;height:8pt" o:ole="">
            <v:imagedata r:id="rId316" o:title="eqIde15e00f40396e914d1d9955bd7785f1f"/>
          </v:shape>
          <o:OLEObject Type="Embed" ProgID="Equation.DSMT4" ShapeID="_x0000_i1191" DrawAspect="Content" ObjectID="_1841984640" r:id="rId317"/>
        </w:objec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619625" cy="857250"/>
            <wp:effectExtent l="0" t="0" r="3175" b="6350"/>
            <wp:docPr id="100019" name="图片 100019" descr="@@@4f10ff42-d991-485c-9c4e-03a4186e6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4f10ff42-d991-485c-9c4e-03a4186e6742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【答案】</w:t>
      </w:r>
      <w:r w:rsidRPr="00CD4ED1">
        <w:rPr>
          <w:rFonts w:asciiTheme="minorEastAsia" w:eastAsiaTheme="minorEastAsia" w:hAnsiTheme="minorEastAsia"/>
          <w:color w:val="FF0000"/>
        </w:rPr>
        <w:t>22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t>三角尺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51">
          <v:shape id="_x0000_i1192" type="#_x0000_t75" alt="eqId7bef5239ddbb0972700ce01daf9ee7cf" style="width:24.5pt;height:12.5pt" o:ole="">
            <v:imagedata r:id="rId304" o:title="eqId7bef5239ddbb0972700ce01daf9ee7cf"/>
          </v:shape>
          <o:OLEObject Type="Embed" ProgID="Equation.DSMT4" ShapeID="_x0000_i1192" DrawAspect="Content" ObjectID="_1841984641" r:id="rId319"/>
        </w:object>
      </w:r>
      <w:r w:rsidRPr="00CD4ED1">
        <w:rPr>
          <w:rFonts w:asciiTheme="minorEastAsia" w:eastAsiaTheme="minorEastAsia" w:hAnsiTheme="minorEastAsia"/>
          <w:color w:val="FF0000"/>
        </w:rPr>
        <w:t>的一边</w:t>
      </w:r>
      <w:r w:rsidRPr="00CD4ED1">
        <w:rPr>
          <w:rFonts w:asciiTheme="minorEastAsia" w:eastAsiaTheme="minorEastAsia" w:hAnsiTheme="minorEastAsia"/>
          <w:color w:val="FF0000"/>
        </w:rPr>
        <w:object w:dxaOrig="351" w:dyaOrig="241">
          <v:shape id="_x0000_i1193" type="#_x0000_t75" alt="eqId0dc5c9827dfd0be5a9c85962d6ccbfb1" style="width:17.5pt;height:12pt" o:ole="">
            <v:imagedata r:id="rId306" o:title="eqId0dc5c9827dfd0be5a9c85962d6ccbfb1"/>
          </v:shape>
          <o:OLEObject Type="Embed" ProgID="Equation.DSMT4" ShapeID="_x0000_i1193" DrawAspect="Content" ObjectID="_1841984642" r:id="rId320"/>
        </w:object>
      </w:r>
      <w:r w:rsidRPr="00CD4ED1">
        <w:rPr>
          <w:rFonts w:asciiTheme="minorEastAsia" w:eastAsiaTheme="minorEastAsia" w:hAnsiTheme="minorEastAsia"/>
          <w:color w:val="FF0000"/>
        </w:rPr>
        <w:t>紧贴在直线</w:t>
      </w:r>
      <w:r w:rsidRPr="00CD4ED1">
        <w:rPr>
          <w:rFonts w:asciiTheme="minorEastAsia" w:eastAsiaTheme="minorEastAsia" w:hAnsiTheme="minorEastAsia"/>
          <w:i/>
          <w:color w:val="FF0000"/>
        </w:rPr>
        <w:t>l</w:t>
      </w:r>
      <w:r w:rsidRPr="00CD4ED1">
        <w:rPr>
          <w:rFonts w:asciiTheme="minorEastAsia" w:eastAsiaTheme="minorEastAsia" w:hAnsiTheme="minorEastAsia"/>
          <w:color w:val="FF0000"/>
        </w:rPr>
        <w:t>上，</w:t>
      </w:r>
      <w:r w:rsidRPr="00CD4ED1">
        <w:rPr>
          <w:rFonts w:asciiTheme="minorEastAsia" w:eastAsiaTheme="minorEastAsia" w:hAnsiTheme="minorEastAsia"/>
          <w:color w:val="FF0000"/>
        </w:rPr>
        <w:object w:dxaOrig="844" w:dyaOrig="248">
          <v:shape id="_x0000_i1194" type="#_x0000_t75" alt="eqId8f89deb952f57f4b3fa4887b098b7b91" style="width:42pt;height:12.5pt" o:ole="">
            <v:imagedata r:id="rId308" o:title="eqId8f89deb952f57f4b3fa4887b098b7b91"/>
          </v:shape>
          <o:OLEObject Type="Embed" ProgID="Equation.DSMT4" ShapeID="_x0000_i1194" DrawAspect="Content" ObjectID="_1841984643" r:id="rId32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1917" w:dyaOrig="242">
          <v:shape id="_x0000_i1195" type="#_x0000_t75" alt="eqId46c32afe6851c4789e9b1bee6a41391e" style="width:96pt;height:12pt" o:ole="">
            <v:imagedata r:id="rId310" o:title="eqId46c32afe6851c4789e9b1bee6a41391e"/>
          </v:shape>
          <o:OLEObject Type="Embed" ProgID="Equation.DSMT4" ShapeID="_x0000_i1195" DrawAspect="Content" ObjectID="_1841984644" r:id="rId32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1513" w:dyaOrig="245">
          <v:shape id="_x0000_i1196" type="#_x0000_t75" alt="eqId011586f46c6f0c37d0f2e85fb69bb4c6" style="width:75.5pt;height:12.5pt" o:ole="">
            <v:imagedata r:id="rId312" o:title="eqId011586f46c6f0c37d0f2e85fb69bb4c6"/>
          </v:shape>
          <o:OLEObject Type="Embed" ProgID="Equation.DSMT4" ShapeID="_x0000_i1196" DrawAspect="Content" ObjectID="_1841984645" r:id="rId323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点</w:t>
      </w:r>
      <w:r w:rsidRPr="00CD4ED1">
        <w:rPr>
          <w:rFonts w:asciiTheme="minorEastAsia" w:eastAsiaTheme="minorEastAsia" w:hAnsiTheme="minorEastAsia"/>
          <w:i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走过的路程为以</w:t>
      </w:r>
      <w:r w:rsidRPr="00CD4ED1">
        <w:rPr>
          <w:rFonts w:asciiTheme="minorEastAsia" w:eastAsiaTheme="minorEastAsia" w:hAnsiTheme="minorEastAsia"/>
          <w:color w:val="FF0000"/>
        </w:rPr>
        <w:object w:dxaOrig="1038" w:dyaOrig="246">
          <v:shape id="_x0000_i1197" type="#_x0000_t75" alt="eqId1bfe6362e241ce790c6c30dfdfe72f07" style="width:52pt;height:12.5pt" o:ole="">
            <v:imagedata r:id="rId324" o:title="eqId1bfe6362e241ce790c6c30dfdfe72f07"/>
          </v:shape>
          <o:OLEObject Type="Embed" ProgID="Equation.DSMT4" ShapeID="_x0000_i1197" DrawAspect="Content" ObjectID="_1841984646" r:id="rId325"/>
        </w:object>
      </w:r>
      <w:r w:rsidRPr="00CD4ED1">
        <w:rPr>
          <w:rFonts w:asciiTheme="minorEastAsia" w:eastAsiaTheme="minorEastAsia" w:hAnsiTheme="minorEastAsia"/>
          <w:color w:val="FF0000"/>
        </w:rPr>
        <w:t>为半径，圆心角为</w:t>
      </w:r>
      <w:r w:rsidRPr="00CD4ED1">
        <w:rPr>
          <w:rFonts w:asciiTheme="minorEastAsia" w:eastAsiaTheme="minorEastAsia" w:hAnsiTheme="minorEastAsia"/>
          <w:color w:val="FF0000"/>
        </w:rPr>
        <w:object w:dxaOrig="439" w:dyaOrig="232">
          <v:shape id="_x0000_i1198" type="#_x0000_t75" alt="eqIde1cde7aace5b888a1a1c26fb911e2f49" style="width:22pt;height:11.5pt" o:ole="">
            <v:imagedata r:id="rId326" o:title="eqIde1cde7aace5b888a1a1c26fb911e2f49"/>
          </v:shape>
          <o:OLEObject Type="Embed" ProgID="Equation.DSMT4" ShapeID="_x0000_i1198" DrawAspect="Content" ObjectID="_1841984647" r:id="rId327"/>
        </w:object>
      </w:r>
      <w:r w:rsidRPr="00CD4ED1">
        <w:rPr>
          <w:rFonts w:asciiTheme="minorEastAsia" w:eastAsiaTheme="minorEastAsia" w:hAnsiTheme="minorEastAsia"/>
          <w:color w:val="FF0000"/>
        </w:rPr>
        <w:t>的扇形的弧长和以</w:t>
      </w:r>
      <w:r w:rsidRPr="00CD4ED1">
        <w:rPr>
          <w:rFonts w:asciiTheme="minorEastAsia" w:eastAsiaTheme="minorEastAsia" w:hAnsiTheme="minorEastAsia"/>
          <w:color w:val="FF0000"/>
        </w:rPr>
        <w:object w:dxaOrig="1002" w:dyaOrig="250">
          <v:shape id="_x0000_i1199" type="#_x0000_t75" alt="eqId6600ef8837beb5ce5f554e70804e1ffc" style="width:50pt;height:12.5pt" o:ole="">
            <v:imagedata r:id="rId328" o:title="eqId6600ef8837beb5ce5f554e70804e1ffc"/>
          </v:shape>
          <o:OLEObject Type="Embed" ProgID="Equation.DSMT4" ShapeID="_x0000_i1199" DrawAspect="Content" ObjectID="_1841984648" r:id="rId329"/>
        </w:object>
      </w:r>
      <w:r w:rsidRPr="00CD4ED1">
        <w:rPr>
          <w:rFonts w:asciiTheme="minorEastAsia" w:eastAsiaTheme="minorEastAsia" w:hAnsiTheme="minorEastAsia"/>
          <w:color w:val="FF0000"/>
        </w:rPr>
        <w:t>为半径，圆心角为</w:t>
      </w:r>
      <w:r w:rsidRPr="00CD4ED1">
        <w:rPr>
          <w:rFonts w:asciiTheme="minorEastAsia" w:eastAsiaTheme="minorEastAsia" w:hAnsiTheme="minorEastAsia"/>
          <w:color w:val="FF0000"/>
        </w:rPr>
        <w:object w:dxaOrig="439" w:dyaOrig="232">
          <v:shape id="_x0000_i1200" type="#_x0000_t75" alt="eqIde1cde7aace5b888a1a1c26fb911e2f49" style="width:22pt;height:11.5pt" o:ole="">
            <v:imagedata r:id="rId326" o:title="eqIde1cde7aace5b888a1a1c26fb911e2f49"/>
          </v:shape>
          <o:OLEObject Type="Embed" ProgID="Equation.DSMT4" ShapeID="_x0000_i1200" DrawAspect="Content" ObjectID="_1841984649" r:id="rId330"/>
        </w:object>
      </w:r>
      <w:r w:rsidRPr="00CD4ED1">
        <w:rPr>
          <w:rFonts w:asciiTheme="minorEastAsia" w:eastAsiaTheme="minorEastAsia" w:hAnsiTheme="minorEastAsia"/>
          <w:color w:val="FF0000"/>
        </w:rPr>
        <w:t>的扇形的弧长，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三角尺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51">
          <v:shape id="_x0000_i1201" type="#_x0000_t75" alt="eqId7bef5239ddbb0972700ce01daf9ee7cf" style="width:24.5pt;height:12.5pt" o:ole="">
            <v:imagedata r:id="rId304" o:title="eqId7bef5239ddbb0972700ce01daf9ee7cf"/>
          </v:shape>
          <o:OLEObject Type="Embed" ProgID="Equation.DSMT4" ShapeID="_x0000_i1201" DrawAspect="Content" ObjectID="_1841984650" r:id="rId331"/>
        </w:object>
      </w:r>
      <w:r w:rsidRPr="00CD4ED1">
        <w:rPr>
          <w:rFonts w:asciiTheme="minorEastAsia" w:eastAsiaTheme="minorEastAsia" w:hAnsiTheme="minorEastAsia"/>
          <w:color w:val="FF0000"/>
        </w:rPr>
        <w:t>旋转一个周期，点</w:t>
      </w:r>
      <w:r w:rsidRPr="00CD4ED1">
        <w:rPr>
          <w:rFonts w:asciiTheme="minorEastAsia" w:eastAsiaTheme="minorEastAsia" w:hAnsiTheme="minorEastAsia"/>
          <w:i/>
          <w:color w:val="FF0000"/>
        </w:rPr>
        <w:t>A</w:t>
      </w:r>
      <w:r w:rsidRPr="00CD4ED1">
        <w:rPr>
          <w:rFonts w:asciiTheme="minorEastAsia" w:eastAsiaTheme="minorEastAsia" w:hAnsiTheme="minorEastAsia"/>
          <w:color w:val="FF0000"/>
        </w:rPr>
        <w:t>走过的路程为</w:t>
      </w:r>
      <w:r w:rsidRPr="00CD4ED1">
        <w:rPr>
          <w:rFonts w:asciiTheme="minorEastAsia" w:eastAsiaTheme="minorEastAsia" w:hAnsiTheme="minorEastAsia"/>
          <w:color w:val="FF0000"/>
        </w:rPr>
        <w:object w:dxaOrig="2235" w:dyaOrig="543">
          <v:shape id="_x0000_i1202" type="#_x0000_t75" alt="eqIdb22afd3f53dd7ccf092947fc385ff4fa" style="width:112pt;height:27pt" o:ole="">
            <v:imagedata r:id="rId332" o:title="eqIdb22afd3f53dd7ccf092947fc385ff4fa"/>
          </v:shape>
          <o:OLEObject Type="Embed" ProgID="Equation.DSMT4" ShapeID="_x0000_i1202" DrawAspect="Content" ObjectID="_1841984651" r:id="rId333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1284" w:dyaOrig="249">
          <v:shape id="_x0000_i1203" type="#_x0000_t75" alt="eqId590c9dbbadf2769887944b16f09bd327" style="width:64pt;height:12.5pt" o:ole="">
            <v:imagedata r:id="rId334" o:title="eqId590c9dbbadf2769887944b16f09bd327"/>
          </v:shape>
          <o:OLEObject Type="Embed" ProgID="Equation.DSMT4" ShapeID="_x0000_i1203" DrawAspect="Content" ObjectID="_1841984652" r:id="rId335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1882" w:dyaOrig="249">
          <v:shape id="_x0000_i1204" type="#_x0000_t75" alt="eqIddd68e10484bd7cf36f0e2ae2cb8eb4c7" style="width:94pt;height:12.5pt" o:ole="">
            <v:imagedata r:id="rId336" o:title="eqIddd68e10484bd7cf36f0e2ae2cb8eb4c7"/>
          </v:shape>
          <o:OLEObject Type="Embed" ProgID="Equation.DSMT4" ShapeID="_x0000_i1204" DrawAspect="Content" ObjectID="_1841984653" r:id="rId337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1671" w:dyaOrig="249">
          <v:shape id="_x0000_i1205" type="#_x0000_t75" alt="eqId23a567a7f41b54c819b4e84535208354" style="width:83.5pt;height:12.5pt" o:ole="">
            <v:imagedata r:id="rId338" o:title="eqId23a567a7f41b54c819b4e84535208354"/>
          </v:shape>
          <o:OLEObject Type="Embed" ProgID="Equation.DSMT4" ShapeID="_x0000_i1205" DrawAspect="Content" ObjectID="_1841984654" r:id="rId33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至少经过</w:t>
      </w:r>
      <w:r w:rsidRPr="00CD4ED1">
        <w:rPr>
          <w:rFonts w:asciiTheme="minorEastAsia" w:eastAsiaTheme="minorEastAsia" w:hAnsiTheme="minorEastAsia"/>
          <w:color w:val="FF0000"/>
        </w:rPr>
        <w:t>22</w:t>
      </w:r>
      <w:r w:rsidRPr="00CD4ED1">
        <w:rPr>
          <w:rFonts w:asciiTheme="minorEastAsia" w:eastAsiaTheme="minorEastAsia" w:hAnsiTheme="minorEastAsia"/>
          <w:color w:val="FF0000"/>
        </w:rPr>
        <w:t>个周期．</w:t>
      </w:r>
    </w:p>
    <w:p w:rsidR="00F27CCE" w:rsidRPr="00CD4ED1" w:rsidRDefault="006A3D6C">
      <w:pPr>
        <w:textAlignment w:val="center"/>
        <w:rPr>
          <w:rFonts w:asciiTheme="minorEastAsia" w:eastAsiaTheme="minorEastAsia" w:hAnsiTheme="minorEastAsia" w:cs="黑体"/>
          <w:bCs/>
          <w:color w:val="000000"/>
          <w:sz w:val="30"/>
        </w:rPr>
      </w:pPr>
      <w:r w:rsidRPr="00CD4ED1">
        <w:rPr>
          <w:rFonts w:asciiTheme="minorEastAsia" w:eastAsiaTheme="minorEastAsia" w:hAnsiTheme="minorEastAsia" w:cs="黑体" w:hint="eastAsia"/>
          <w:bCs/>
          <w:color w:val="000000"/>
          <w:kern w:val="0"/>
        </w:rPr>
        <w:lastRenderedPageBreak/>
        <w:t>三</w:t>
      </w:r>
      <w:r w:rsidRPr="00CD4ED1">
        <w:rPr>
          <w:rFonts w:asciiTheme="minorEastAsia" w:eastAsiaTheme="minorEastAsia" w:hAnsiTheme="minorEastAsia" w:cs="黑体" w:hint="eastAsia"/>
          <w:bCs/>
          <w:color w:val="000000"/>
          <w:kern w:val="0"/>
        </w:rPr>
        <w:t>.</w:t>
      </w:r>
      <w:r w:rsidRPr="00CD4ED1">
        <w:rPr>
          <w:rFonts w:asciiTheme="minorEastAsia" w:eastAsiaTheme="minorEastAsia" w:hAnsiTheme="minorEastAsia" w:cs="黑体" w:hint="eastAsia"/>
          <w:bCs/>
          <w:color w:val="000000"/>
          <w:kern w:val="0"/>
        </w:rPr>
        <w:t>解答题（本大题共</w:t>
      </w:r>
      <w:r w:rsidRPr="00CD4ED1">
        <w:rPr>
          <w:rFonts w:asciiTheme="minorEastAsia" w:eastAsiaTheme="minorEastAsia" w:hAnsiTheme="minorEastAsia" w:cs="黑体" w:hint="eastAsia"/>
          <w:bCs/>
          <w:color w:val="000000"/>
          <w:kern w:val="0"/>
        </w:rPr>
        <w:t>8</w:t>
      </w:r>
      <w:r w:rsidRPr="00CD4ED1">
        <w:rPr>
          <w:rFonts w:asciiTheme="minorEastAsia" w:eastAsiaTheme="minorEastAsia" w:hAnsiTheme="minorEastAsia" w:cs="黑体" w:hint="eastAsia"/>
          <w:bCs/>
          <w:color w:val="000000"/>
          <w:kern w:val="0"/>
        </w:rPr>
        <w:t>小题，</w:t>
      </w:r>
      <w:r w:rsidRPr="00CD4ED1">
        <w:rPr>
          <w:rFonts w:asciiTheme="minorEastAsia" w:eastAsiaTheme="minorEastAsia" w:hAnsiTheme="minorEastAsia" w:cs="黑体" w:hint="eastAsia"/>
          <w:bCs/>
          <w:color w:val="000000"/>
          <w:kern w:val="0"/>
        </w:rPr>
        <w:t>58</w:t>
      </w:r>
      <w:r w:rsidRPr="00CD4ED1">
        <w:rPr>
          <w:rFonts w:asciiTheme="minorEastAsia" w:eastAsiaTheme="minorEastAsia" w:hAnsiTheme="minorEastAsia" w:cs="黑体" w:hint="eastAsia"/>
          <w:bCs/>
          <w:color w:val="000000"/>
          <w:kern w:val="0"/>
        </w:rPr>
        <w:t>分。解答应写出文字说明，证明过程或演算步骤）</w:t>
      </w:r>
    </w:p>
    <w:p w:rsidR="00F27CCE" w:rsidRPr="00CD4ED1" w:rsidRDefault="006A3D6C">
      <w:pPr>
        <w:jc w:val="left"/>
        <w:textAlignment w:val="center"/>
        <w:rPr>
          <w:rFonts w:asciiTheme="minorEastAsia" w:eastAsiaTheme="minorEastAsia" w:hAnsiTheme="minorEastAsia" w:cs="宋体"/>
          <w:b/>
          <w:color w:val="000000"/>
        </w:rPr>
      </w:pPr>
      <w:r w:rsidRPr="00CD4ED1">
        <w:rPr>
          <w:rFonts w:asciiTheme="minorEastAsia" w:eastAsiaTheme="minorEastAsia" w:hAnsiTheme="minorEastAsia"/>
          <w:noProof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19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6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（</w:t>
      </w: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）求比例式中</w:t>
      </w:r>
      <w:r w:rsidRPr="00CD4ED1">
        <w:rPr>
          <w:rFonts w:asciiTheme="minorEastAsia" w:eastAsiaTheme="minorEastAsia" w:hAnsiTheme="minorEastAsia"/>
        </w:rPr>
        <w:object w:dxaOrig="175" w:dyaOrig="193">
          <v:shape id="_x0000_i1206" type="#_x0000_t75" alt="eqId81dea63b8ce3e51adf66cf7b9982a248" style="width:9pt;height:9.5pt" o:ole="">
            <v:imagedata r:id="rId265" o:title="eqId81dea63b8ce3e51adf66cf7b9982a248"/>
          </v:shape>
          <o:OLEObject Type="Embed" ProgID="Equation.DSMT4" ShapeID="_x0000_i1206" DrawAspect="Content" ObjectID="_1841984655" r:id="rId341"/>
        </w:object>
      </w:r>
      <w:r w:rsidRPr="00CD4ED1">
        <w:rPr>
          <w:rFonts w:asciiTheme="minorEastAsia" w:eastAsiaTheme="minorEastAsia" w:hAnsiTheme="minorEastAsia"/>
        </w:rPr>
        <w:t>的值：</w:t>
      </w:r>
      <w:r w:rsidRPr="00CD4ED1">
        <w:rPr>
          <w:rFonts w:asciiTheme="minorEastAsia" w:eastAsiaTheme="minorEastAsia" w:hAnsiTheme="minorEastAsia"/>
        </w:rPr>
        <w:object w:dxaOrig="1231" w:dyaOrig="544">
          <v:shape id="_x0000_i1207" type="#_x0000_t75" alt="eqIdb5c36f16ec355a28e28539cf54ba7548" style="width:61.5pt;height:27pt" o:ole="">
            <v:imagedata r:id="rId342" o:title="eqIdb5c36f16ec355a28e28539cf54ba7548"/>
          </v:shape>
          <o:OLEObject Type="Embed" ProgID="Equation.DSMT4" ShapeID="_x0000_i1207" DrawAspect="Content" ObjectID="_1841984656" r:id="rId343"/>
        </w:object>
      </w:r>
      <w:r w:rsidRPr="00CD4ED1">
        <w:rPr>
          <w:rFonts w:asciiTheme="minorEastAsia" w:eastAsiaTheme="minorEastAsia" w:hAnsiTheme="minorEastAsia"/>
        </w:rPr>
        <w:t>；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（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）已知：</w:t>
      </w:r>
      <w:r w:rsidRPr="00CD4ED1">
        <w:rPr>
          <w:rFonts w:asciiTheme="minorEastAsia" w:eastAsiaTheme="minorEastAsia" w:hAnsiTheme="minorEastAsia"/>
        </w:rPr>
        <w:object w:dxaOrig="1249" w:dyaOrig="548">
          <v:shape id="_x0000_i1208" type="#_x0000_t75" alt="eqId8ed83894da26eb683b9e0ef5631fd7db" style="width:62.5pt;height:27.5pt" o:ole="">
            <v:imagedata r:id="rId344" o:title="eqId8ed83894da26eb683b9e0ef5631fd7db"/>
          </v:shape>
          <o:OLEObject Type="Embed" ProgID="Equation.DSMT4" ShapeID="_x0000_i1208" DrawAspect="Content" ObjectID="_1841984657" r:id="rId345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object w:dxaOrig="932" w:dyaOrig="244">
          <v:shape id="_x0000_i1209" type="#_x0000_t75" alt="eqId9829bc1c1dd0fbb59c7054883da50f85" style="width:46.5pt;height:12pt" o:ole="">
            <v:imagedata r:id="rId346" o:title="eqId9829bc1c1dd0fbb59c7054883da50f85"/>
          </v:shape>
          <o:OLEObject Type="Embed" ProgID="Equation.DSMT4" ShapeID="_x0000_i1209" DrawAspect="Content" ObjectID="_1841984658" r:id="rId347"/>
        </w:object>
      </w:r>
      <w:r w:rsidRPr="00CD4ED1">
        <w:rPr>
          <w:rFonts w:asciiTheme="minorEastAsia" w:eastAsiaTheme="minorEastAsia" w:hAnsiTheme="minorEastAsia"/>
        </w:rPr>
        <w:t>，求</w:t>
      </w:r>
      <w:r w:rsidRPr="00CD4ED1">
        <w:rPr>
          <w:rFonts w:asciiTheme="minorEastAsia" w:eastAsiaTheme="minorEastAsia" w:hAnsiTheme="minorEastAsia"/>
        </w:rPr>
        <w:object w:dxaOrig="616" w:dyaOrig="248">
          <v:shape id="_x0000_i1210" type="#_x0000_t75" alt="eqId1cd36cbaece7cf0bd8c0a86a1f4ceaac" style="width:31pt;height:12.5pt" o:ole="">
            <v:imagedata r:id="rId348" o:title="eqId1cd36cbaece7cf0bd8c0a86a1f4ceaac"/>
          </v:shape>
          <o:OLEObject Type="Embed" ProgID="Equation.DSMT4" ShapeID="_x0000_i1210" DrawAspect="Content" ObjectID="_1841984659" r:id="rId349"/>
        </w:objec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）解：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1231" w:dyaOrig="544">
          <v:shape id="_x0000_i1211" type="#_x0000_t75" alt="eqIdb5c36f16ec355a28e28539cf54ba7548" style="width:61.5pt;height:27pt" o:ole="">
            <v:imagedata r:id="rId342" o:title="eqIdb5c36f16ec355a28e28539cf54ba7548"/>
          </v:shape>
          <o:OLEObject Type="Embed" ProgID="Equation.DSMT4" ShapeID="_x0000_i1211" DrawAspect="Content" ObjectID="_1841984660" r:id="rId35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1161" w:dyaOrig="541">
          <v:shape id="_x0000_i1212" type="#_x0000_t75" alt="eqId22f9b01982cd3b7c786638ff9313d2f4" style="width:58pt;height:27pt" o:ole="">
            <v:imagedata r:id="rId351" o:title="eqId22f9b01982cd3b7c786638ff9313d2f4"/>
          </v:shape>
          <o:OLEObject Type="Embed" ProgID="Equation.DSMT4" ShapeID="_x0000_i1212" DrawAspect="Content" ObjectID="_1841984661" r:id="rId35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791" w:dyaOrig="541">
          <v:shape id="_x0000_i1213" type="#_x0000_t75" alt="eqIdd85b7525742a9fead44fadeeab9333ad" style="width:39.5pt;height:27pt" o:ole="">
            <v:imagedata r:id="rId353" o:title="eqIdd85b7525742a9fead44fadeeab9333ad"/>
          </v:shape>
          <o:OLEObject Type="Embed" ProgID="Equation.DSMT4" ShapeID="_x0000_i1213" DrawAspect="Content" ObjectID="_1841984662" r:id="rId354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457" w:dyaOrig="248">
          <v:shape id="_x0000_i1214" type="#_x0000_t75" alt="eqId679353e656a54993c041ebd39ec7b31b" style="width:23pt;height:12.5pt" o:ole="">
            <v:imagedata r:id="rId355" o:title="eqId679353e656a54993c041ebd39ec7b31b"/>
          </v:shape>
          <o:OLEObject Type="Embed" ProgID="Equation.DSMT4" ShapeID="_x0000_i1214" DrawAspect="Content" ObjectID="_1841984663" r:id="rId356"/>
        </w:objec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3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）解：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1249" w:dyaOrig="539">
          <v:shape id="_x0000_i1215" type="#_x0000_t75" alt="eqIdbf8bc0a071f083ea5bd5fc41b61ba20e" style="width:62.5pt;height:27pt" o:ole="">
            <v:imagedata r:id="rId357" o:title="eqIdbf8bc0a071f083ea5bd5fc41b61ba20e"/>
          </v:shape>
          <o:OLEObject Type="Embed" ProgID="Equation.DSMT4" ShapeID="_x0000_i1215" DrawAspect="Content" ObjectID="_1841984664" r:id="rId35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932" w:dyaOrig="244">
          <v:shape id="_x0000_i1216" type="#_x0000_t75" alt="eqId9829bc1c1dd0fbb59c7054883da50f85" style="width:46.5pt;height:12pt" o:ole="">
            <v:imagedata r:id="rId346" o:title="eqId9829bc1c1dd0fbb59c7054883da50f85"/>
          </v:shape>
          <o:OLEObject Type="Embed" ProgID="Equation.DSMT4" ShapeID="_x0000_i1216" DrawAspect="Content" ObjectID="_1841984665" r:id="rId35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1724" w:dyaOrig="539">
          <v:shape id="_x0000_i1217" type="#_x0000_t75" alt="eqId78576965340216ea5219b153919e781c" style="width:86pt;height:27pt" o:ole="">
            <v:imagedata r:id="rId360" o:title="eqId78576965340216ea5219b153919e781c"/>
          </v:shape>
          <o:OLEObject Type="Embed" ProgID="Equation.DSMT4" ShapeID="_x0000_i1217" DrawAspect="Content" ObjectID="_1841984666" r:id="rId36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1126" w:dyaOrig="251">
          <v:shape id="_x0000_i1218" type="#_x0000_t75" alt="eqId446cb595dd89f047606760008f93c6a6" style="width:56.5pt;height:12.5pt" o:ole="">
            <v:imagedata r:id="rId362" o:title="eqId446cb595dd89f047606760008f93c6a6"/>
          </v:shape>
          <o:OLEObject Type="Embed" ProgID="Equation.DSMT4" ShapeID="_x0000_i1218" DrawAspect="Content" ObjectID="_1841984667" r:id="rId363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1583" w:dyaOrig="250">
          <v:shape id="_x0000_i1219" type="#_x0000_t75" alt="eqId31260f17b1a71c690842c9e460c568c4" style="width:79pt;height:12.5pt" o:ole="">
            <v:imagedata r:id="rId364" o:title="eqId31260f17b1a71c690842c9e460c568c4"/>
          </v:shape>
          <o:OLEObject Type="Embed" ProgID="Equation.DSMT4" ShapeID="_x0000_i1219" DrawAspect="Content" ObjectID="_1841984668" r:id="rId365"/>
        </w:objec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6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20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6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（</w:t>
      </w: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）解方程组：</w:t>
      </w:r>
      <w:r w:rsidRPr="00CD4ED1">
        <w:rPr>
          <w:rFonts w:asciiTheme="minorEastAsia" w:eastAsiaTheme="minorEastAsia" w:hAnsiTheme="minorEastAsia"/>
        </w:rPr>
        <w:object w:dxaOrig="1108" w:dyaOrig="633">
          <v:shape id="_x0000_i1220" type="#_x0000_t75" alt="eqId11de45b6bd63c3efd18d19ed7bcfe661" style="width:55.5pt;height:31.5pt" o:ole="">
            <v:imagedata r:id="rId366" o:title="eqId11de45b6bd63c3efd18d19ed7bcfe661"/>
          </v:shape>
          <o:OLEObject Type="Embed" ProgID="Equation.DSMT4" ShapeID="_x0000_i1220" DrawAspect="Content" ObjectID="_1841984669" r:id="rId367"/>
        </w:object>
      </w:r>
      <w:r w:rsidRPr="00CD4ED1">
        <w:rPr>
          <w:rFonts w:asciiTheme="minorEastAsia" w:eastAsiaTheme="minorEastAsia" w:hAnsiTheme="minorEastAsia" w:hint="eastAsia"/>
        </w:rPr>
        <w:t xml:space="preserve">                 </w:t>
      </w:r>
      <w:r w:rsidRPr="00CD4ED1">
        <w:rPr>
          <w:rFonts w:asciiTheme="minorEastAsia" w:eastAsiaTheme="minorEastAsia" w:hAnsiTheme="minorEastAsia"/>
        </w:rPr>
        <w:t>（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）解方程组：</w:t>
      </w:r>
      <w:r w:rsidRPr="00CD4ED1">
        <w:rPr>
          <w:rFonts w:asciiTheme="minorEastAsia" w:eastAsiaTheme="minorEastAsia" w:hAnsiTheme="minorEastAsia"/>
        </w:rPr>
        <w:object w:dxaOrig="1478" w:dyaOrig="990">
          <v:shape id="_x0000_i1221" type="#_x0000_t75" alt="eqIddd721e548b1f914acc29ff16d8c61ece" style="width:74pt;height:49.5pt" o:ole="">
            <v:imagedata r:id="rId368" o:title="eqIddd721e548b1f914acc29ff16d8c61ece"/>
          </v:shape>
          <o:OLEObject Type="Embed" ProgID="Equation.DSMT4" ShapeID="_x0000_i1221" DrawAspect="Content" ObjectID="_1841984670" r:id="rId369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【详解】解：（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</w:t>
      </w:r>
      <w:r w:rsidRPr="00CD4ED1">
        <w:rPr>
          <w:rFonts w:asciiTheme="minorEastAsia" w:eastAsiaTheme="minorEastAsia" w:hAnsiTheme="minorEastAsia"/>
          <w:color w:val="FF0000"/>
        </w:rPr>
        <w:object w:dxaOrig="1319" w:dyaOrig="673">
          <v:shape id="_x0000_i1222" type="#_x0000_t75" alt="eqIdd861a54f23b7f82d74b29279077bd6a5" style="width:66pt;height:33.5pt" o:ole="">
            <v:imagedata r:id="rId370" o:title="eqIdd861a54f23b7f82d74b29279077bd6a5"/>
          </v:shape>
          <o:OLEObject Type="Embed" ProgID="Equation.DSMT4" ShapeID="_x0000_i1222" DrawAspect="Content" ObjectID="_1841984671" r:id="rId37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950" w:dyaOrig="277">
          <v:shape id="_x0000_i1223" type="#_x0000_t75" alt="eqIde78d72e2146ba51059a0e9c8674582ff" style="width:47.5pt;height:14pt" o:ole="">
            <v:imagedata r:id="rId372" o:title="eqIde78d72e2146ba51059a0e9c8674582ff"/>
          </v:shape>
          <o:OLEObject Type="Embed" ProgID="Equation.DSMT4" ShapeID="_x0000_i1223" DrawAspect="Content" ObjectID="_1841984672" r:id="rId373"/>
        </w:objec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686" w:dyaOrig="242">
          <v:shape id="_x0000_i1224" type="#_x0000_t75" alt="eqId07e668a68502e719c7c0d4f03f4c4550" style="width:34.5pt;height:12pt" o:ole="">
            <v:imagedata r:id="rId374" o:title="eqId07e668a68502e719c7c0d4f03f4c4550"/>
          </v:shape>
          <o:OLEObject Type="Embed" ProgID="Equation.DSMT4" ShapeID="_x0000_i1224" DrawAspect="Content" ObjectID="_1841984673" r:id="rId375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解得：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46">
          <v:shape id="_x0000_i1225" type="#_x0000_t75" alt="eqId39cc033406da2cdd342308972c6701f1" style="width:24.5pt;height:12.5pt" o:ole="">
            <v:imagedata r:id="rId376" o:title="eqId39cc033406da2cdd342308972c6701f1"/>
          </v:shape>
          <o:OLEObject Type="Embed" ProgID="Equation.DSMT4" ShapeID="_x0000_i1225" DrawAspect="Content" ObjectID="_1841984674" r:id="rId377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将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46">
          <v:shape id="_x0000_i1226" type="#_x0000_t75" alt="eqId39cc033406da2cdd342308972c6701f1" style="width:24.5pt;height:12.5pt" o:ole="">
            <v:imagedata r:id="rId376" o:title="eqId39cc033406da2cdd342308972c6701f1"/>
          </v:shape>
          <o:OLEObject Type="Embed" ProgID="Equation.DSMT4" ShapeID="_x0000_i1226" DrawAspect="Content" ObjectID="_1841984675" r:id="rId378"/>
        </w:object>
      </w:r>
      <w:r w:rsidRPr="00CD4ED1">
        <w:rPr>
          <w:rFonts w:asciiTheme="minorEastAsia" w:eastAsiaTheme="minorEastAsia" w:hAnsiTheme="minorEastAsia"/>
          <w:color w:val="FF0000"/>
        </w:rPr>
        <w:t>代入</w:t>
      </w:r>
      <w:r w:rsidRPr="00CD4ED1">
        <w:rPr>
          <w:rFonts w:asciiTheme="minorEastAsia" w:eastAsiaTheme="minorEastAsia" w:hAnsiTheme="minorEastAsia"/>
          <w:color w:val="FF0000"/>
        </w:rPr>
        <w:t>①</w: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967" w:dyaOrig="278">
          <v:shape id="_x0000_i1227" type="#_x0000_t75" alt="eqId0039cf8700039366e5aa82c378473260" style="width:48.5pt;height:14pt" o:ole="">
            <v:imagedata r:id="rId379" o:title="eqId0039cf8700039366e5aa82c378473260"/>
          </v:shape>
          <o:OLEObject Type="Embed" ProgID="Equation.DSMT4" ShapeID="_x0000_i1227" DrawAspect="Content" ObjectID="_1841984676" r:id="rId38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解得：</w:t>
      </w:r>
      <w:r w:rsidRPr="00CD4ED1">
        <w:rPr>
          <w:rFonts w:asciiTheme="minorEastAsia" w:eastAsiaTheme="minorEastAsia" w:hAnsiTheme="minorEastAsia"/>
          <w:color w:val="FF0000"/>
        </w:rPr>
        <w:object w:dxaOrig="774" w:dyaOrig="281">
          <v:shape id="_x0000_i1228" type="#_x0000_t75" alt="eqId4ce58cd74902f2efa85f5fabc7fdce2b" style="width:38.5pt;height:14pt" o:ole="">
            <v:imagedata r:id="rId381" o:title="eqId4ce58cd74902f2efa85f5fabc7fdce2b"/>
          </v:shape>
          <o:OLEObject Type="Embed" ProgID="Equation.DSMT4" ShapeID="_x0000_i1228" DrawAspect="Content" ObjectID="_1841984677" r:id="rId38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故原方程组的解为</w:t>
      </w:r>
      <w:r w:rsidRPr="00CD4ED1">
        <w:rPr>
          <w:rFonts w:asciiTheme="minorEastAsia" w:eastAsiaTheme="minorEastAsia" w:hAnsiTheme="minorEastAsia"/>
          <w:color w:val="FF0000"/>
        </w:rPr>
        <w:object w:dxaOrig="879" w:dyaOrig="630">
          <v:shape id="_x0000_i1229" type="#_x0000_t75" alt="eqId441f9ce2302a99769ee7f778361fa30a" style="width:44pt;height:31.5pt" o:ole="">
            <v:imagedata r:id="rId383" o:title="eqId441f9ce2302a99769ee7f778361fa30a"/>
          </v:shape>
          <o:OLEObject Type="Embed" ProgID="Equation.DSMT4" ShapeID="_x0000_i1229" DrawAspect="Content" ObjectID="_1841984678" r:id="rId384"/>
        </w:object>
      </w:r>
      <w:r w:rsidRPr="00CD4ED1">
        <w:rPr>
          <w:rFonts w:asciiTheme="minorEastAsia" w:eastAsiaTheme="minorEastAsia" w:hAnsiTheme="minorEastAsia"/>
          <w:color w:val="FF0000"/>
        </w:rPr>
        <w:t>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3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</w:t>
      </w:r>
      <w:r w:rsidRPr="00CD4ED1">
        <w:rPr>
          <w:rFonts w:asciiTheme="minorEastAsia" w:eastAsiaTheme="minorEastAsia" w:hAnsiTheme="minorEastAsia"/>
          <w:color w:val="FF0000"/>
        </w:rPr>
        <w:object w:dxaOrig="1706" w:dyaOrig="992">
          <v:shape id="_x0000_i1230" type="#_x0000_t75" alt="eqId33034888488b9b70864b1d88d2ad49a5" style="width:85.5pt;height:49.5pt" o:ole="">
            <v:imagedata r:id="rId385" o:title="eqId33034888488b9b70864b1d88d2ad49a5"/>
          </v:shape>
          <o:OLEObject Type="Embed" ProgID="Equation.DSMT4" ShapeID="_x0000_i1230" DrawAspect="Content" ObjectID="_1841984679" r:id="rId38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668" w:dyaOrig="275">
          <v:shape id="_x0000_i1231" type="#_x0000_t75" alt="eqId73093a2c384cd8d867ef59cef986b1e2" style="width:33.5pt;height:14pt" o:ole="">
            <v:imagedata r:id="rId387" o:title="eqId73093a2c384cd8d867ef59cef986b1e2"/>
          </v:shape>
          <o:OLEObject Type="Embed" ProgID="Equation.DSMT4" ShapeID="_x0000_i1231" DrawAspect="Content" ObjectID="_1841984680" r:id="rId388"/>
        </w:objec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1091" w:dyaOrig="327">
          <v:shape id="_x0000_i1232" type="#_x0000_t75" alt="eqId79ad83e1f6380fc475f0a0ebe6220d27" style="width:54.5pt;height:16.5pt" o:ole="">
            <v:imagedata r:id="rId389" o:title="eqId79ad83e1f6380fc475f0a0ebe6220d27"/>
          </v:shape>
          <o:OLEObject Type="Embed" ProgID="Equation.DSMT4" ShapeID="_x0000_i1232" DrawAspect="Content" ObjectID="_1841984681" r:id="rId390"/>
        </w:object>
      </w:r>
      <w:r w:rsidRPr="00CD4ED1">
        <w:rPr>
          <w:rFonts w:asciiTheme="minorEastAsia" w:eastAsiaTheme="minorEastAsia" w:hAnsiTheme="minorEastAsia"/>
          <w:color w:val="FF0000"/>
        </w:rPr>
        <w:t>④</w: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668" w:dyaOrig="275">
          <v:shape id="_x0000_i1233" type="#_x0000_t75" alt="eqId67eb0a24a205bee071084e0a82412b06" style="width:33.5pt;height:14pt" o:ole="">
            <v:imagedata r:id="rId391" o:title="eqId67eb0a24a205bee071084e0a82412b06"/>
          </v:shape>
          <o:OLEObject Type="Embed" ProgID="Equation.DSMT4" ShapeID="_x0000_i1233" DrawAspect="Content" ObjectID="_1841984682" r:id="rId392"/>
        </w:objec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1091" w:dyaOrig="327">
          <v:shape id="_x0000_i1234" type="#_x0000_t75" alt="eqIdf908a3d4ae383f140e6f5dcc22cc9c01" style="width:54.5pt;height:16.5pt" o:ole="">
            <v:imagedata r:id="rId393" o:title="eqIdf908a3d4ae383f140e6f5dcc22cc9c01"/>
          </v:shape>
          <o:OLEObject Type="Embed" ProgID="Equation.DSMT4" ShapeID="_x0000_i1234" DrawAspect="Content" ObjectID="_1841984683" r:id="rId394"/>
        </w:object>
      </w:r>
      <w:r w:rsidRPr="00CD4ED1">
        <w:rPr>
          <w:rFonts w:asciiTheme="minorEastAsia" w:eastAsiaTheme="minorEastAsia" w:hAnsiTheme="minorEastAsia"/>
          <w:color w:val="FF0000"/>
        </w:rPr>
        <w:t>⑤</w: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950" w:dyaOrig="277">
          <v:shape id="_x0000_i1235" type="#_x0000_t75" alt="eqId9b9db01be716f5e3c05b18d6f7d19ba6" style="width:47.5pt;height:14pt" o:ole="">
            <v:imagedata r:id="rId395" o:title="eqId9b9db01be716f5e3c05b18d6f7d19ba6"/>
          </v:shape>
          <o:OLEObject Type="Embed" ProgID="Equation.DSMT4" ShapeID="_x0000_i1235" DrawAspect="Content" ObjectID="_1841984684" r:id="rId396"/>
        </w:objec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686" w:dyaOrig="250">
          <v:shape id="_x0000_i1236" type="#_x0000_t75" alt="eqId7e5e605a370bf1e4735d7d1bac29ea17" style="width:34.5pt;height:12.5pt" o:ole="">
            <v:imagedata r:id="rId397" o:title="eqId7e5e605a370bf1e4735d7d1bac29ea17"/>
          </v:shape>
          <o:OLEObject Type="Embed" ProgID="Equation.DSMT4" ShapeID="_x0000_i1236" DrawAspect="Content" ObjectID="_1841984685" r:id="rId39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lastRenderedPageBreak/>
        <w:t>解得：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46">
          <v:shape id="_x0000_i1237" type="#_x0000_t75" alt="eqId707ea658f3a9359f5740d5aab48f7948" style="width:24.5pt;height:12.5pt" o:ole="">
            <v:imagedata r:id="rId399" o:title="eqId707ea658f3a9359f5740d5aab48f7948"/>
          </v:shape>
          <o:OLEObject Type="Embed" ProgID="Equation.DSMT4" ShapeID="_x0000_i1237" DrawAspect="Content" ObjectID="_1841984686" r:id="rId40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将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46">
          <v:shape id="_x0000_i1238" type="#_x0000_t75" alt="eqId707ea658f3a9359f5740d5aab48f7948" style="width:24.5pt;height:12.5pt" o:ole="">
            <v:imagedata r:id="rId399" o:title="eqId707ea658f3a9359f5740d5aab48f7948"/>
          </v:shape>
          <o:OLEObject Type="Embed" ProgID="Equation.DSMT4" ShapeID="_x0000_i1238" DrawAspect="Content" ObjectID="_1841984687" r:id="rId401"/>
        </w:object>
      </w:r>
      <w:r w:rsidRPr="00CD4ED1">
        <w:rPr>
          <w:rFonts w:asciiTheme="minorEastAsia" w:eastAsiaTheme="minorEastAsia" w:hAnsiTheme="minorEastAsia"/>
          <w:color w:val="FF0000"/>
        </w:rPr>
        <w:t>代入</w:t>
      </w:r>
      <w:r w:rsidRPr="00CD4ED1">
        <w:rPr>
          <w:rFonts w:asciiTheme="minorEastAsia" w:eastAsiaTheme="minorEastAsia" w:hAnsiTheme="minorEastAsia"/>
          <w:color w:val="FF0000"/>
        </w:rPr>
        <w:t>⑤</w: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985" w:dyaOrig="275">
          <v:shape id="_x0000_i1239" type="#_x0000_t75" alt="eqIdde09ab95d489e4a998b73e6b87ce44ef" style="width:49.5pt;height:14pt" o:ole="">
            <v:imagedata r:id="rId402" o:title="eqIdde09ab95d489e4a998b73e6b87ce44ef"/>
          </v:shape>
          <o:OLEObject Type="Embed" ProgID="Equation.DSMT4" ShapeID="_x0000_i1239" DrawAspect="Content" ObjectID="_1841984688" r:id="rId403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解得：</w:t>
      </w:r>
      <w:r w:rsidRPr="00CD4ED1">
        <w:rPr>
          <w:rFonts w:asciiTheme="minorEastAsia" w:eastAsiaTheme="minorEastAsia" w:hAnsiTheme="minorEastAsia"/>
          <w:color w:val="FF0000"/>
        </w:rPr>
        <w:object w:dxaOrig="439" w:dyaOrig="266">
          <v:shape id="_x0000_i1240" type="#_x0000_t75" alt="eqIdc9355031ea0b2dc9cef3777621bc6d38" style="width:22pt;height:13.5pt" o:ole="">
            <v:imagedata r:id="rId404" o:title="eqIdc9355031ea0b2dc9cef3777621bc6d38"/>
          </v:shape>
          <o:OLEObject Type="Embed" ProgID="Equation.DSMT4" ShapeID="_x0000_i1240" DrawAspect="Content" ObjectID="_1841984689" r:id="rId405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将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46">
          <v:shape id="_x0000_i1241" type="#_x0000_t75" alt="eqId707ea658f3a9359f5740d5aab48f7948" style="width:24.5pt;height:12.5pt" o:ole="">
            <v:imagedata r:id="rId399" o:title="eqId707ea658f3a9359f5740d5aab48f7948"/>
          </v:shape>
          <o:OLEObject Type="Embed" ProgID="Equation.DSMT4" ShapeID="_x0000_i1241" DrawAspect="Content" ObjectID="_1841984690" r:id="rId40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439" w:dyaOrig="266">
          <v:shape id="_x0000_i1242" type="#_x0000_t75" alt="eqIdc9355031ea0b2dc9cef3777621bc6d38" style="width:22pt;height:13.5pt" o:ole="">
            <v:imagedata r:id="rId404" o:title="eqIdc9355031ea0b2dc9cef3777621bc6d38"/>
          </v:shape>
          <o:OLEObject Type="Embed" ProgID="Equation.DSMT4" ShapeID="_x0000_i1242" DrawAspect="Content" ObjectID="_1841984691" r:id="rId407"/>
        </w:object>
      </w:r>
      <w:r w:rsidRPr="00CD4ED1">
        <w:rPr>
          <w:rFonts w:asciiTheme="minorEastAsia" w:eastAsiaTheme="minorEastAsia" w:hAnsiTheme="minorEastAsia"/>
          <w:color w:val="FF0000"/>
        </w:rPr>
        <w:t>代入</w:t>
      </w:r>
      <w:r w:rsidRPr="00CD4ED1">
        <w:rPr>
          <w:rFonts w:asciiTheme="minorEastAsia" w:eastAsiaTheme="minorEastAsia" w:hAnsiTheme="minorEastAsia"/>
          <w:color w:val="FF0000"/>
        </w:rPr>
        <w:t>③</w:t>
      </w:r>
      <w:r w:rsidRPr="00CD4ED1">
        <w:rPr>
          <w:rFonts w:asciiTheme="minorEastAsia" w:eastAsiaTheme="minorEastAsia" w:hAnsiTheme="minorEastAsia"/>
          <w:color w:val="FF0000"/>
        </w:rPr>
        <w:t>得：</w:t>
      </w:r>
      <w:r w:rsidRPr="00CD4ED1">
        <w:rPr>
          <w:rFonts w:asciiTheme="minorEastAsia" w:eastAsiaTheme="minorEastAsia" w:hAnsiTheme="minorEastAsia"/>
          <w:color w:val="FF0000"/>
        </w:rPr>
        <w:object w:dxaOrig="1056" w:dyaOrig="211">
          <v:shape id="_x0000_i1243" type="#_x0000_t75" alt="eqIdb21ac76028bfb22166bf95b4baf91b29" style="width:53pt;height:10.5pt" o:ole="">
            <v:imagedata r:id="rId408" o:title="eqIdb21ac76028bfb22166bf95b4baf91b29"/>
          </v:shape>
          <o:OLEObject Type="Embed" ProgID="Equation.DSMT4" ShapeID="_x0000_i1243" DrawAspect="Content" ObjectID="_1841984692" r:id="rId40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解得：</w:t>
      </w:r>
      <w:r w:rsidRPr="00CD4ED1">
        <w:rPr>
          <w:rFonts w:asciiTheme="minorEastAsia" w:eastAsiaTheme="minorEastAsia" w:hAnsiTheme="minorEastAsia"/>
          <w:color w:val="FF0000"/>
        </w:rPr>
        <w:object w:dxaOrig="439" w:dyaOrig="224">
          <v:shape id="_x0000_i1244" type="#_x0000_t75" alt="eqIdbe123419bc9032cdb365fd55a43567b7" style="width:22pt;height:11pt" o:ole="">
            <v:imagedata r:id="rId410" o:title="eqIdbe123419bc9032cdb365fd55a43567b7"/>
          </v:shape>
          <o:OLEObject Type="Embed" ProgID="Equation.DSMT4" ShapeID="_x0000_i1244" DrawAspect="Content" ObjectID="_1841984693" r:id="rId41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故原方程组的解为</w:t>
      </w:r>
      <w:r w:rsidRPr="00CD4ED1">
        <w:rPr>
          <w:rFonts w:asciiTheme="minorEastAsia" w:eastAsiaTheme="minorEastAsia" w:hAnsiTheme="minorEastAsia"/>
          <w:color w:val="FF0000"/>
        </w:rPr>
        <w:object w:dxaOrig="598" w:dyaOrig="997">
          <v:shape id="_x0000_i1245" type="#_x0000_t75" alt="eqId27b78e11714b416ceff4d78ce3fe712b" style="width:30pt;height:50pt" o:ole="">
            <v:imagedata r:id="rId412" o:title="eqId27b78e11714b416ceff4d78ce3fe712b"/>
          </v:shape>
          <o:OLEObject Type="Embed" ProgID="Equation.DSMT4" ShapeID="_x0000_i1245" DrawAspect="Content" ObjectID="_1841984694" r:id="rId413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6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21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6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近年来，中国电影市场持续回暖，国产佳作不断涌现，春节档、暑期档等重要档期票房屡创新高，带动整个行业稳步复苏．根据国家电影局正式发布的数据：</w:t>
      </w:r>
      <w:r w:rsidRPr="00CD4ED1">
        <w:rPr>
          <w:rFonts w:asciiTheme="minorEastAsia" w:eastAsiaTheme="minorEastAsia" w:hAnsiTheme="minorEastAsia"/>
        </w:rPr>
        <w:t>2025</w:t>
      </w:r>
      <w:r w:rsidRPr="00CD4ED1">
        <w:rPr>
          <w:rFonts w:asciiTheme="minorEastAsia" w:eastAsiaTheme="minorEastAsia" w:hAnsiTheme="minorEastAsia"/>
        </w:rPr>
        <w:t>年中国电影总票房为</w:t>
      </w:r>
      <w:r w:rsidRPr="00CD4ED1">
        <w:rPr>
          <w:rFonts w:asciiTheme="minorEastAsia" w:eastAsiaTheme="minorEastAsia" w:hAnsiTheme="minorEastAsia"/>
        </w:rPr>
        <w:t>600</w:t>
      </w:r>
      <w:r w:rsidRPr="00CD4ED1">
        <w:rPr>
          <w:rFonts w:asciiTheme="minorEastAsia" w:eastAsiaTheme="minorEastAsia" w:hAnsiTheme="minorEastAsia"/>
        </w:rPr>
        <w:t>亿元，比</w:t>
      </w:r>
      <w:r w:rsidRPr="00CD4ED1">
        <w:rPr>
          <w:rFonts w:asciiTheme="minorEastAsia" w:eastAsiaTheme="minorEastAsia" w:hAnsiTheme="minorEastAsia"/>
        </w:rPr>
        <w:t>2024</w:t>
      </w:r>
      <w:r w:rsidRPr="00CD4ED1">
        <w:rPr>
          <w:rFonts w:asciiTheme="minorEastAsia" w:eastAsiaTheme="minorEastAsia" w:hAnsiTheme="minorEastAsia"/>
        </w:rPr>
        <w:t>年增长了</w:t>
      </w:r>
      <w:r w:rsidRPr="00CD4ED1">
        <w:rPr>
          <w:rFonts w:asciiTheme="minorEastAsia" w:eastAsiaTheme="minorEastAsia" w:hAnsiTheme="minorEastAsia"/>
        </w:rPr>
        <w:object w:dxaOrig="457" w:dyaOrig="282">
          <v:shape id="_x0000_i1246" type="#_x0000_t75" alt="eqIda068cbdd59401e32af430a0b082f062d" style="width:23pt;height:14pt" o:ole="">
            <v:imagedata r:id="rId414" o:title="eqIda068cbdd59401e32af430a0b082f062d"/>
          </v:shape>
          <o:OLEObject Type="Embed" ProgID="Equation.DSMT4" ShapeID="_x0000_i1246" DrawAspect="Content" ObjectID="_1841984695" r:id="rId415"/>
        </w:object>
      </w:r>
      <w:r w:rsidRPr="00CD4ED1">
        <w:rPr>
          <w:rFonts w:asciiTheme="minorEastAsia" w:eastAsiaTheme="minorEastAsia" w:hAnsiTheme="minorEastAsia"/>
        </w:rPr>
        <w:t>．业内分析，随着优质国产影片不断涌现和</w:t>
      </w:r>
      <w:r w:rsidRPr="00CD4ED1">
        <w:rPr>
          <w:rFonts w:asciiTheme="minorEastAsia" w:eastAsiaTheme="minorEastAsia" w:hAnsiTheme="minorEastAsia"/>
        </w:rPr>
        <w:t>“2026</w:t>
      </w:r>
      <w:r w:rsidRPr="00CD4ED1">
        <w:rPr>
          <w:rFonts w:asciiTheme="minorEastAsia" w:eastAsiaTheme="minorEastAsia" w:hAnsiTheme="minorEastAsia"/>
        </w:rPr>
        <w:t>电影经济促进年</w:t>
      </w:r>
      <w:r w:rsidRPr="00CD4ED1">
        <w:rPr>
          <w:rFonts w:asciiTheme="minorEastAsia" w:eastAsiaTheme="minorEastAsia" w:hAnsiTheme="minorEastAsia"/>
        </w:rPr>
        <w:t>”</w:t>
      </w:r>
      <w:r w:rsidRPr="00CD4ED1">
        <w:rPr>
          <w:rFonts w:asciiTheme="minorEastAsia" w:eastAsiaTheme="minorEastAsia" w:hAnsiTheme="minorEastAsia"/>
        </w:rPr>
        <w:t>惠民政策落地，预计</w:t>
      </w:r>
      <w:r w:rsidRPr="00CD4ED1">
        <w:rPr>
          <w:rFonts w:asciiTheme="minorEastAsia" w:eastAsiaTheme="minorEastAsia" w:hAnsiTheme="minorEastAsia"/>
        </w:rPr>
        <w:t>2026</w:t>
      </w:r>
      <w:r w:rsidRPr="00CD4ED1">
        <w:rPr>
          <w:rFonts w:asciiTheme="minorEastAsia" w:eastAsiaTheme="minorEastAsia" w:hAnsiTheme="minorEastAsia"/>
        </w:rPr>
        <w:t>年票房增长率将在</w:t>
      </w:r>
      <w:r w:rsidRPr="00CD4ED1">
        <w:rPr>
          <w:rFonts w:asciiTheme="minorEastAsia" w:eastAsiaTheme="minorEastAsia" w:hAnsiTheme="minorEastAsia"/>
        </w:rPr>
        <w:t>2025</w:t>
      </w:r>
      <w:r w:rsidRPr="00CD4ED1">
        <w:rPr>
          <w:rFonts w:asciiTheme="minorEastAsia" w:eastAsiaTheme="minorEastAsia" w:hAnsiTheme="minorEastAsia"/>
        </w:rPr>
        <w:t>年增长率基础上再提高</w:t>
      </w:r>
      <w:r w:rsidRPr="00CD4ED1">
        <w:rPr>
          <w:rFonts w:asciiTheme="minorEastAsia" w:eastAsiaTheme="minorEastAsia" w:hAnsiTheme="minorEastAsia"/>
        </w:rPr>
        <w:t>3</w:t>
      </w:r>
      <w:r w:rsidRPr="00CD4ED1">
        <w:rPr>
          <w:rFonts w:asciiTheme="minorEastAsia" w:eastAsiaTheme="minorEastAsia" w:hAnsiTheme="minorEastAsia"/>
        </w:rPr>
        <w:t>个百分点．请计算：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(1)2024</w:t>
      </w:r>
      <w:r w:rsidRPr="00CD4ED1">
        <w:rPr>
          <w:rFonts w:asciiTheme="minorEastAsia" w:eastAsiaTheme="minorEastAsia" w:hAnsiTheme="minorEastAsia"/>
        </w:rPr>
        <w:t>年中国电影总票房为多少亿元？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(2)2026</w:t>
      </w:r>
      <w:r w:rsidRPr="00CD4ED1">
        <w:rPr>
          <w:rFonts w:asciiTheme="minorEastAsia" w:eastAsiaTheme="minorEastAsia" w:hAnsiTheme="minorEastAsia"/>
        </w:rPr>
        <w:t>年中国电影总票房预计能达到多少亿元？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</w:t>
      </w:r>
      <w:r w:rsidRPr="00CD4ED1">
        <w:rPr>
          <w:rFonts w:asciiTheme="minorEastAsia" w:eastAsiaTheme="minorEastAsia" w:hAnsiTheme="minorEastAsia"/>
          <w:color w:val="FF0000"/>
        </w:rPr>
        <w:t>解：</w:t>
      </w:r>
      <w:r w:rsidRPr="00CD4ED1">
        <w:rPr>
          <w:rFonts w:asciiTheme="minorEastAsia" w:eastAsiaTheme="minorEastAsia" w:hAnsiTheme="minorEastAsia"/>
          <w:color w:val="FF0000"/>
        </w:rPr>
        <w:object w:dxaOrig="1900" w:dyaOrig="353">
          <v:shape id="_x0000_i1247" type="#_x0000_t75" alt="eqIda8e1e26fed6daca37c42059a62d0a707" style="width:95pt;height:17.5pt" o:ole="">
            <v:imagedata r:id="rId416" o:title="eqIda8e1e26fed6daca37c42059a62d0a707"/>
          </v:shape>
          <o:OLEObject Type="Embed" ProgID="Equation.DSMT4" ShapeID="_x0000_i1247" DrawAspect="Content" ObjectID="_1841984696" r:id="rId417"/>
        </w:object>
      </w:r>
      <w:r w:rsidRPr="00CD4ED1">
        <w:rPr>
          <w:rFonts w:asciiTheme="minorEastAsia" w:eastAsiaTheme="minorEastAsia" w:hAnsiTheme="minorEastAsia"/>
          <w:color w:val="FF0000"/>
        </w:rPr>
        <w:t>（亿元），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答：</w:t>
      </w:r>
      <w:r w:rsidRPr="00CD4ED1">
        <w:rPr>
          <w:rFonts w:asciiTheme="minorEastAsia" w:eastAsiaTheme="minorEastAsia" w:hAnsiTheme="minorEastAsia"/>
          <w:color w:val="FF0000"/>
        </w:rPr>
        <w:t>2024</w:t>
      </w:r>
      <w:r w:rsidRPr="00CD4ED1">
        <w:rPr>
          <w:rFonts w:asciiTheme="minorEastAsia" w:eastAsiaTheme="minorEastAsia" w:hAnsiTheme="minorEastAsia"/>
          <w:color w:val="FF0000"/>
        </w:rPr>
        <w:t>年中国电影总票房为</w:t>
      </w:r>
      <w:r w:rsidRPr="00CD4ED1">
        <w:rPr>
          <w:rFonts w:asciiTheme="minorEastAsia" w:eastAsiaTheme="minorEastAsia" w:hAnsiTheme="minorEastAsia"/>
          <w:color w:val="FF0000"/>
        </w:rPr>
        <w:t>500</w:t>
      </w:r>
      <w:r w:rsidRPr="00CD4ED1">
        <w:rPr>
          <w:rFonts w:asciiTheme="minorEastAsia" w:eastAsiaTheme="minorEastAsia" w:hAnsiTheme="minorEastAsia"/>
          <w:color w:val="FF0000"/>
        </w:rPr>
        <w:t>亿元；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3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）解：</w:t>
      </w:r>
      <w:r w:rsidRPr="00CD4ED1">
        <w:rPr>
          <w:rFonts w:asciiTheme="minorEastAsia" w:eastAsiaTheme="minorEastAsia" w:hAnsiTheme="minorEastAsia"/>
          <w:color w:val="FF0000"/>
        </w:rPr>
        <w:t>2026</w:t>
      </w:r>
      <w:r w:rsidRPr="00CD4ED1">
        <w:rPr>
          <w:rFonts w:asciiTheme="minorEastAsia" w:eastAsiaTheme="minorEastAsia" w:hAnsiTheme="minorEastAsia"/>
          <w:color w:val="FF0000"/>
        </w:rPr>
        <w:t>年票房增长率为</w:t>
      </w:r>
      <w:r w:rsidRPr="00CD4ED1">
        <w:rPr>
          <w:rFonts w:asciiTheme="minorEastAsia" w:eastAsiaTheme="minorEastAsia" w:hAnsiTheme="minorEastAsia"/>
          <w:color w:val="FF0000"/>
        </w:rPr>
        <w:object w:dxaOrig="1531" w:dyaOrig="284">
          <v:shape id="_x0000_i1248" type="#_x0000_t75" alt="eqId57a6cdb8bf0f0a44b37da586c3b084cb" style="width:76.5pt;height:14pt" o:ole="">
            <v:imagedata r:id="rId418" o:title="eqId57a6cdb8bf0f0a44b37da586c3b084cb"/>
          </v:shape>
          <o:OLEObject Type="Embed" ProgID="Equation.DSMT4" ShapeID="_x0000_i1248" DrawAspect="Content" ObjectID="_1841984697" r:id="rId41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864" w:dyaOrig="354">
          <v:shape id="_x0000_i1249" type="#_x0000_t75" alt="eqId136b73460a5ca8239295a4c0a11b5754" style="width:93pt;height:17.5pt" o:ole="">
            <v:imagedata r:id="rId420" o:title="eqId136b73460a5ca8239295a4c0a11b5754"/>
          </v:shape>
          <o:OLEObject Type="Embed" ProgID="Equation.DSMT4" ShapeID="_x0000_i1249" DrawAspect="Content" ObjectID="_1841984698" r:id="rId421"/>
        </w:object>
      </w:r>
      <w:r w:rsidRPr="00CD4ED1">
        <w:rPr>
          <w:rFonts w:asciiTheme="minorEastAsia" w:eastAsiaTheme="minorEastAsia" w:hAnsiTheme="minorEastAsia"/>
          <w:color w:val="FF0000"/>
        </w:rPr>
        <w:t>（亿元），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答：</w:t>
      </w:r>
      <w:r w:rsidRPr="00CD4ED1">
        <w:rPr>
          <w:rFonts w:asciiTheme="minorEastAsia" w:eastAsiaTheme="minorEastAsia" w:hAnsiTheme="minorEastAsia"/>
          <w:color w:val="FF0000"/>
        </w:rPr>
        <w:t>2026</w:t>
      </w:r>
      <w:r w:rsidRPr="00CD4ED1">
        <w:rPr>
          <w:rFonts w:asciiTheme="minorEastAsia" w:eastAsiaTheme="minorEastAsia" w:hAnsiTheme="minorEastAsia"/>
          <w:color w:val="FF0000"/>
        </w:rPr>
        <w:t>年中国电影总票房预计能达到</w:t>
      </w:r>
      <w:r w:rsidRPr="00CD4ED1">
        <w:rPr>
          <w:rFonts w:asciiTheme="minorEastAsia" w:eastAsiaTheme="minorEastAsia" w:hAnsiTheme="minorEastAsia"/>
          <w:color w:val="FF0000"/>
        </w:rPr>
        <w:t>738</w:t>
      </w:r>
      <w:r w:rsidRPr="00CD4ED1">
        <w:rPr>
          <w:rFonts w:asciiTheme="minorEastAsia" w:eastAsiaTheme="minorEastAsia" w:hAnsiTheme="minorEastAsia"/>
          <w:color w:val="FF0000"/>
        </w:rPr>
        <w:t>亿元．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6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22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6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如图，已知大圆半径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OC</m:t>
        </m:r>
        <m:r>
          <w:rPr>
            <w:rFonts w:ascii="Cambria Math" w:eastAsiaTheme="minorEastAsia" w:hAnsi="Cambria Math" w:cs="Cambria Math"/>
          </w:rPr>
          <m:t>=9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CD4ED1">
        <w:rPr>
          <w:rFonts w:asciiTheme="minorEastAsia" w:eastAsiaTheme="minorEastAsia" w:hAnsiTheme="minorEastAsia"/>
        </w:rPr>
        <w:t>，小圆半径</w:t>
      </w:r>
      <m:oMath>
        <m:r>
          <w:rPr>
            <w:rFonts w:ascii="Cambria Math" w:eastAsiaTheme="minorEastAsia" w:hAnsi="Cambria Math" w:cs="Cambria Math"/>
          </w:rPr>
          <m:t>r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OB</m:t>
        </m:r>
        <m:r>
          <w:rPr>
            <w:rFonts w:ascii="Cambria Math" w:eastAsiaTheme="minorEastAsia" w:hAnsi="Cambria Math" w:cs="Cambria Math"/>
          </w:rPr>
          <m:t>=6</m:t>
        </m:r>
        <m:r>
          <m:rPr>
            <m:nor/>
          </m:rPr>
          <w:rPr>
            <w:rFonts w:asciiTheme="minorEastAsia" w:eastAsiaTheme="minorEastAsia" w:hAnsiTheme="minorEastAsia" w:cs="Cambria Math"/>
          </w:rPr>
          <m:t>cm</m:t>
        </m:r>
      </m:oMath>
      <w:r w:rsidRPr="00CD4ED1">
        <w:rPr>
          <w:rFonts w:asciiTheme="minorEastAsia" w:eastAsiaTheme="minorEastAsia" w:hAnsiTheme="minorEastAsia"/>
        </w:rPr>
        <w:t>．（</w:t>
      </w:r>
      <w:r w:rsidRPr="00CD4ED1">
        <w:rPr>
          <w:rFonts w:asciiTheme="minorEastAsia" w:eastAsiaTheme="minorEastAsia" w:hAnsiTheme="minorEastAsia"/>
        </w:rPr>
        <w:object w:dxaOrig="175" w:dyaOrig="202">
          <v:shape id="_x0000_i1250" type="#_x0000_t75" alt="eqId70f5389990c3a0c5373f3bd9fb2454c9" style="width:9pt;height:10pt" o:ole="">
            <v:imagedata r:id="rId116" o:title="eqId70f5389990c3a0c5373f3bd9fb2454c9"/>
          </v:shape>
          <o:OLEObject Type="Embed" ProgID="Equation.DSMT4" ShapeID="_x0000_i1250" DrawAspect="Content" ObjectID="_1841984699" r:id="rId422"/>
        </w:object>
      </w:r>
      <w:r w:rsidRPr="00CD4ED1">
        <w:rPr>
          <w:rFonts w:asciiTheme="minorEastAsia" w:eastAsiaTheme="minorEastAsia" w:hAnsiTheme="minorEastAsia"/>
        </w:rPr>
        <w:t>取</w:t>
      </w:r>
      <w:r w:rsidRPr="00CD4ED1">
        <w:rPr>
          <w:rFonts w:asciiTheme="minorEastAsia" w:eastAsiaTheme="minorEastAsia" w:hAnsiTheme="minorEastAsia"/>
        </w:rPr>
        <w:t>3.14</w: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62100" cy="1323975"/>
            <wp:effectExtent l="0" t="0" r="0" b="9525"/>
            <wp:docPr id="100021" name="图片 100021" descr="@@@8fc81c7c-7a96-48e2-a49d-7ff0c6f50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8fc81c7c-7a96-48e2-a49d-7ff0c6f5056b"/>
                    <pic:cNvPicPr>
                      <a:picLocks noChangeAspect="1"/>
                    </pic:cNvPicPr>
                  </pic:nvPicPr>
                  <pic:blipFill>
                    <a:blip r:embed="rId42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(1)</w:t>
      </w:r>
      <w:r w:rsidRPr="00CD4ED1">
        <w:rPr>
          <w:rFonts w:asciiTheme="minorEastAsia" w:eastAsiaTheme="minorEastAsia" w:hAnsiTheme="minorEastAsia"/>
        </w:rPr>
        <w:t>求图中阴影部分的面积；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(2)</w:t>
      </w:r>
      <w:r w:rsidRPr="00CD4ED1">
        <w:rPr>
          <w:rFonts w:asciiTheme="minorEastAsia" w:eastAsiaTheme="minorEastAsia" w:hAnsiTheme="minorEastAsia"/>
        </w:rPr>
        <w:t>求图中阴影部分的周长．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）解：扇形的圆心角为</w:t>
      </w:r>
      <w:r w:rsidRPr="00CD4ED1">
        <w:rPr>
          <w:rFonts w:asciiTheme="minorEastAsia" w:eastAsiaTheme="minorEastAsia" w:hAnsiTheme="minorEastAsia"/>
          <w:color w:val="FF0000"/>
        </w:rPr>
        <w:object w:dxaOrig="457" w:dyaOrig="248">
          <v:shape id="_x0000_i1251" type="#_x0000_t75" alt="eqIdb69f45ffe0f942f3d6115c08cc6e4510" style="width:23pt;height:12.5pt" o:ole="">
            <v:imagedata r:id="rId424" o:title="eqIdb69f45ffe0f942f3d6115c08cc6e4510"/>
          </v:shape>
          <o:OLEObject Type="Embed" ProgID="Equation.DSMT4" ShapeID="_x0000_i1251" DrawAspect="Content" ObjectID="_1841984700" r:id="rId425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则大扇形</w:t>
      </w:r>
      <w:r w:rsidRPr="00CD4ED1">
        <w:rPr>
          <w:rFonts w:asciiTheme="minorEastAsia" w:eastAsiaTheme="minorEastAsia" w:hAnsiTheme="minorEastAsia"/>
          <w:color w:val="FF0000"/>
        </w:rPr>
        <w:object w:dxaOrig="510" w:dyaOrig="248">
          <v:shape id="_x0000_i1252" type="#_x0000_t75" alt="eqId09638e9e65e64ef55c41e96a3dcbf82b" style="width:25.5pt;height:12.5pt" o:ole="">
            <v:imagedata r:id="rId426" o:title="eqId09638e9e65e64ef55c41e96a3dcbf82b"/>
          </v:shape>
          <o:OLEObject Type="Embed" ProgID="Equation.DSMT4" ShapeID="_x0000_i1252" DrawAspect="Content" ObjectID="_1841984701" r:id="rId427"/>
        </w:object>
      </w:r>
      <w:r w:rsidRPr="00CD4ED1">
        <w:rPr>
          <w:rFonts w:asciiTheme="minorEastAsia" w:eastAsiaTheme="minorEastAsia" w:hAnsiTheme="minorEastAsia"/>
          <w:color w:val="FF0000"/>
        </w:rPr>
        <w:t>的面积</w:t>
      </w:r>
      <w:r w:rsidRPr="00CD4ED1">
        <w:rPr>
          <w:rFonts w:asciiTheme="minorEastAsia" w:eastAsiaTheme="minorEastAsia" w:hAnsiTheme="minorEastAsia"/>
          <w:color w:val="FF0000"/>
        </w:rPr>
        <w:object w:dxaOrig="1355" w:dyaOrig="579">
          <v:shape id="_x0000_i1253" type="#_x0000_t75" alt="eqIdf2c7014c003560a762e51e1c1a60ba83" style="width:68pt;height:29pt" o:ole="">
            <v:imagedata r:id="rId428" o:title="eqIdf2c7014c003560a762e51e1c1a60ba83"/>
          </v:shape>
          <o:OLEObject Type="Embed" ProgID="Equation.DSMT4" ShapeID="_x0000_i1253" DrawAspect="Content" ObjectID="_1841984702" r:id="rId42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t xml:space="preserve"> 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lastRenderedPageBreak/>
        <w:t>小扇形</w:t>
      </w:r>
      <w:r w:rsidRPr="00CD4ED1">
        <w:rPr>
          <w:rFonts w:asciiTheme="minorEastAsia" w:eastAsiaTheme="minorEastAsia" w:hAnsiTheme="minorEastAsia"/>
          <w:color w:val="FF0000"/>
        </w:rPr>
        <w:object w:dxaOrig="474" w:dyaOrig="250">
          <v:shape id="_x0000_i1254" type="#_x0000_t75" alt="eqId9a44aa6beb0b8948618d252e7b765de6" style="width:23.5pt;height:12.5pt" o:ole="">
            <v:imagedata r:id="rId430" o:title="eqId9a44aa6beb0b8948618d252e7b765de6"/>
          </v:shape>
          <o:OLEObject Type="Embed" ProgID="Equation.DSMT4" ShapeID="_x0000_i1254" DrawAspect="Content" ObjectID="_1841984703" r:id="rId431"/>
        </w:object>
      </w:r>
      <w:r w:rsidRPr="00CD4ED1">
        <w:rPr>
          <w:rFonts w:asciiTheme="minorEastAsia" w:eastAsiaTheme="minorEastAsia" w:hAnsiTheme="minorEastAsia"/>
          <w:color w:val="FF0000"/>
        </w:rPr>
        <w:t>的面积</w:t>
      </w:r>
      <w:r w:rsidRPr="00CD4ED1">
        <w:rPr>
          <w:rFonts w:asciiTheme="minorEastAsia" w:eastAsiaTheme="minorEastAsia" w:hAnsiTheme="minorEastAsia"/>
          <w:color w:val="FF0000"/>
        </w:rPr>
        <w:object w:dxaOrig="1372" w:dyaOrig="580">
          <v:shape id="_x0000_i1255" type="#_x0000_t75" alt="eqId7851858e249af3740ff4d05582612e36" style="width:68.5pt;height:29pt" o:ole="">
            <v:imagedata r:id="rId432" o:title="eqId7851858e249af3740ff4d05582612e36"/>
          </v:shape>
          <o:OLEObject Type="Embed" ProgID="Equation.DSMT4" ShapeID="_x0000_i1255" DrawAspect="Content" ObjectID="_1841984704" r:id="rId433"/>
        </w:object>
      </w:r>
      <w:r w:rsidRPr="00CD4ED1">
        <w:rPr>
          <w:rFonts w:asciiTheme="minorEastAsia" w:eastAsiaTheme="minorEastAsia" w:hAnsiTheme="minorEastAsia"/>
          <w:color w:val="FF0000"/>
        </w:rPr>
        <w:t xml:space="preserve"> </w: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则阴影部分的面积为</w:t>
      </w:r>
      <w:r w:rsidRPr="00CD4ED1">
        <w:rPr>
          <w:rFonts w:asciiTheme="minorEastAsia" w:eastAsiaTheme="minorEastAsia" w:hAnsiTheme="minorEastAsia"/>
          <w:color w:val="FF0000"/>
        </w:rPr>
        <w:object w:dxaOrig="3273" w:dyaOrig="277">
          <v:shape id="_x0000_i1256" type="#_x0000_t75" alt="eqId6dabcc81f412c12524267709bfb7b920" style="width:163.5pt;height:14pt" o:ole="">
            <v:imagedata r:id="rId434" o:title="eqId6dabcc81f412c12524267709bfb7b920"/>
          </v:shape>
          <o:OLEObject Type="Embed" ProgID="Equation.DSMT4" ShapeID="_x0000_i1256" DrawAspect="Content" ObjectID="_1841984705" r:id="rId435"/>
        </w:object>
      </w:r>
      <w:r w:rsidRPr="00CD4ED1">
        <w:rPr>
          <w:rFonts w:asciiTheme="minorEastAsia" w:eastAsiaTheme="minorEastAsia" w:hAnsiTheme="minorEastAsia"/>
          <w:color w:val="FF0000"/>
        </w:rPr>
        <w:t>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3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）解：其中</w:t>
      </w:r>
      <w:r w:rsidRPr="00CD4ED1">
        <w:rPr>
          <w:rFonts w:asciiTheme="minorEastAsia" w:eastAsiaTheme="minorEastAsia" w:hAnsiTheme="minorEastAsia"/>
          <w:color w:val="FF0000"/>
        </w:rPr>
        <w:object w:dxaOrig="2656" w:dyaOrig="251">
          <v:shape id="_x0000_i1257" type="#_x0000_t75" alt="eqIda21f1a165988ae54a7cd5b8a7ebff9ba" style="width:133pt;height:12.5pt" o:ole="">
            <v:imagedata r:id="rId436" o:title="eqIda21f1a165988ae54a7cd5b8a7ebff9ba"/>
          </v:shape>
          <o:OLEObject Type="Embed" ProgID="Equation.DSMT4" ShapeID="_x0000_i1257" DrawAspect="Content" ObjectID="_1841984706" r:id="rId437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因为扇形的圆心角为</w:t>
      </w:r>
      <w:r w:rsidRPr="00CD4ED1">
        <w:rPr>
          <w:rFonts w:asciiTheme="minorEastAsia" w:eastAsiaTheme="minorEastAsia" w:hAnsiTheme="minorEastAsia"/>
          <w:color w:val="FF0000"/>
        </w:rPr>
        <w:object w:dxaOrig="457" w:dyaOrig="248">
          <v:shape id="_x0000_i1258" type="#_x0000_t75" alt="eqIdb69f45ffe0f942f3d6115c08cc6e4510" style="width:23pt;height:12.5pt" o:ole="">
            <v:imagedata r:id="rId424" o:title="eqIdb69f45ffe0f942f3d6115c08cc6e4510"/>
          </v:shape>
          <o:OLEObject Type="Embed" ProgID="Equation.DSMT4" ShapeID="_x0000_i1258" DrawAspect="Content" ObjectID="_1841984707" r:id="rId43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756" w:dyaOrig="252">
          <v:shape id="_x0000_i1259" type="#_x0000_t75" alt="eqId514ab5a57c6651a0653cbc783c8e1b5e" style="width:38pt;height:12.5pt" o:ole="">
            <v:imagedata r:id="rId439" o:title="eqId514ab5a57c6651a0653cbc783c8e1b5e"/>
          </v:shape>
          <o:OLEObject Type="Embed" ProgID="Equation.DSMT4" ShapeID="_x0000_i1259" DrawAspect="Content" ObjectID="_1841984708" r:id="rId44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721" w:dyaOrig="249">
          <v:shape id="_x0000_i1260" type="#_x0000_t75" alt="eqId2f36e7e427c2959c9b6b8868fa9e7494" style="width:36pt;height:12.5pt" o:ole="">
            <v:imagedata r:id="rId441" o:title="eqId2f36e7e427c2959c9b6b8868fa9e7494"/>
          </v:shape>
          <o:OLEObject Type="Embed" ProgID="Equation.DSMT4" ShapeID="_x0000_i1260" DrawAspect="Content" ObjectID="_1841984709" r:id="rId44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优弧</w:t>
      </w:r>
      <w:r w:rsidRPr="00CD4ED1">
        <w:rPr>
          <w:rFonts w:asciiTheme="minorEastAsia" w:eastAsiaTheme="minorEastAsia" w:hAnsiTheme="minorEastAsia"/>
          <w:color w:val="FF0000"/>
        </w:rPr>
        <w:object w:dxaOrig="474" w:dyaOrig="224">
          <v:shape id="_x0000_i1261" type="#_x0000_t75" alt="eqIdef7ea000865a5c636890444269d20766" style="width:23.5pt;height:11pt" o:ole="">
            <v:imagedata r:id="rId443" o:title="eqIdef7ea000865a5c636890444269d20766"/>
          </v:shape>
          <o:OLEObject Type="Embed" ProgID="Equation.DSMT4" ShapeID="_x0000_i1261" DrawAspect="Content" ObjectID="_1841984710" r:id="rId444"/>
        </w:object>
      </w:r>
      <w:r w:rsidRPr="00CD4ED1">
        <w:rPr>
          <w:rFonts w:asciiTheme="minorEastAsia" w:eastAsiaTheme="minorEastAsia" w:hAnsiTheme="minorEastAsia"/>
          <w:color w:val="FF0000"/>
        </w:rPr>
        <w:t>的长度为</w:t>
      </w:r>
      <w:r w:rsidRPr="00CD4ED1">
        <w:rPr>
          <w:rFonts w:asciiTheme="minorEastAsia" w:eastAsiaTheme="minorEastAsia" w:hAnsiTheme="minorEastAsia"/>
          <w:color w:val="FF0000"/>
        </w:rPr>
        <w:object w:dxaOrig="1249" w:dyaOrig="539">
          <v:shape id="_x0000_i1262" type="#_x0000_t75" alt="eqId4dae64410d5dc3ea87d9c57bce9cf835" style="width:62.5pt;height:27pt" o:ole="">
            <v:imagedata r:id="rId445" o:title="eqId4dae64410d5dc3ea87d9c57bce9cf835"/>
          </v:shape>
          <o:OLEObject Type="Embed" ProgID="Equation.DSMT4" ShapeID="_x0000_i1262" DrawAspect="Content" ObjectID="_1841984711" r:id="rId44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t xml:space="preserve"> </w:t>
      </w:r>
      <w:r w:rsidRPr="00CD4ED1">
        <w:rPr>
          <w:rFonts w:asciiTheme="minorEastAsia" w:eastAsiaTheme="minorEastAsia" w:hAnsiTheme="minorEastAsia"/>
          <w:color w:val="FF0000"/>
        </w:rPr>
        <w:t>优弧</w:t>
      </w:r>
      <w:r w:rsidRPr="00CD4ED1">
        <w:rPr>
          <w:rFonts w:asciiTheme="minorEastAsia" w:eastAsiaTheme="minorEastAsia" w:hAnsiTheme="minorEastAsia"/>
          <w:color w:val="FF0000"/>
        </w:rPr>
        <w:object w:dxaOrig="492" w:dyaOrig="252">
          <v:shape id="_x0000_i1263" type="#_x0000_t75" alt="eqId83f8aec2fde514a1c6b7627c024af9d6" style="width:24.5pt;height:12.5pt" o:ole="">
            <v:imagedata r:id="rId447" o:title="eqId83f8aec2fde514a1c6b7627c024af9d6"/>
          </v:shape>
          <o:OLEObject Type="Embed" ProgID="Equation.DSMT4" ShapeID="_x0000_i1263" DrawAspect="Content" ObjectID="_1841984712" r:id="rId448"/>
        </w:object>
      </w:r>
      <w:r w:rsidRPr="00CD4ED1">
        <w:rPr>
          <w:rFonts w:asciiTheme="minorEastAsia" w:eastAsiaTheme="minorEastAsia" w:hAnsiTheme="minorEastAsia"/>
          <w:color w:val="FF0000"/>
        </w:rPr>
        <w:t>的长度</w:t>
      </w:r>
      <w:r w:rsidRPr="00CD4ED1">
        <w:rPr>
          <w:rFonts w:asciiTheme="minorEastAsia" w:eastAsiaTheme="minorEastAsia" w:hAnsiTheme="minorEastAsia"/>
          <w:color w:val="FF0000"/>
        </w:rPr>
        <w:object w:dxaOrig="1161" w:dyaOrig="541">
          <v:shape id="_x0000_i1264" type="#_x0000_t75" alt="eqId1ba24d0688b9e42cfe9bd09ef96f5ba8" style="width:58pt;height:27pt" o:ole="">
            <v:imagedata r:id="rId449" o:title="eqId1ba24d0688b9e42cfe9bd09ef96f5ba8"/>
          </v:shape>
          <o:OLEObject Type="Embed" ProgID="Equation.DSMT4" ShapeID="_x0000_i1264" DrawAspect="Content" ObjectID="_1841984713" r:id="rId45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t xml:space="preserve"> 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则阴影部分的周长为</w:t>
      </w:r>
      <w:r w:rsidRPr="00CD4ED1">
        <w:rPr>
          <w:rFonts w:asciiTheme="minorEastAsia" w:eastAsiaTheme="minorEastAsia" w:hAnsiTheme="minorEastAsia"/>
          <w:color w:val="FF0000"/>
        </w:rPr>
        <w:object w:dxaOrig="3960" w:dyaOrig="250">
          <v:shape id="_x0000_i1265" type="#_x0000_t75" alt="eqIdc5f239ddf3fc98f0be692e801b5bc10a" style="width:198pt;height:12.5pt" o:ole="">
            <v:imagedata r:id="rId451" o:title="eqIdc5f239ddf3fc98f0be692e801b5bc10a"/>
          </v:shape>
          <o:OLEObject Type="Embed" ProgID="Equation.DSMT4" ShapeID="_x0000_i1265" DrawAspect="Content" ObjectID="_1841984714" r:id="rId452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6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23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6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青少年体重指数（</w:t>
      </w:r>
      <w:r w:rsidRPr="00CD4ED1">
        <w:rPr>
          <w:rFonts w:asciiTheme="minorEastAsia" w:eastAsiaTheme="minorEastAsia" w:hAnsiTheme="minorEastAsia"/>
        </w:rPr>
        <w:object w:dxaOrig="457" w:dyaOrig="228">
          <v:shape id="_x0000_i1266" type="#_x0000_t75" alt="eqId55c851d5b6da1f56e74a5aea5cc8fdeb" style="width:23pt;height:11.5pt" o:ole="">
            <v:imagedata r:id="rId453" o:title="eqId55c851d5b6da1f56e74a5aea5cc8fdeb"/>
          </v:shape>
          <o:OLEObject Type="Embed" ProgID="Equation.DSMT4" ShapeID="_x0000_i1266" DrawAspect="Content" ObjectID="_1841984715" r:id="rId454"/>
        </w:object>
      </w:r>
      <w:r w:rsidRPr="00CD4ED1">
        <w:rPr>
          <w:rFonts w:asciiTheme="minorEastAsia" w:eastAsiaTheme="minorEastAsia" w:hAnsiTheme="minorEastAsia"/>
        </w:rPr>
        <w:t>）是评价青少年营养状况、肥胖的一种衡量方式，其计算公式：</w:t>
      </w:r>
      <w:r w:rsidRPr="00CD4ED1">
        <w:rPr>
          <w:rFonts w:asciiTheme="minorEastAsia" w:eastAsiaTheme="minorEastAsia" w:hAnsiTheme="minorEastAsia"/>
        </w:rPr>
        <w:object w:dxaOrig="1618" w:dyaOrig="539">
          <v:shape id="_x0000_i1267" type="#_x0000_t75" alt="eqIdbd80be7f0ef96d921591098f0eb327e1" style="width:81pt;height:27pt" o:ole="">
            <v:imagedata r:id="rId455" o:title="eqIdbd80be7f0ef96d921591098f0eb327e1"/>
          </v:shape>
          <o:OLEObject Type="Embed" ProgID="Equation.DSMT4" ShapeID="_x0000_i1267" DrawAspect="Content" ObjectID="_1841984716" r:id="rId456"/>
        </w:object>
      </w:r>
      <w:r w:rsidRPr="00CD4ED1">
        <w:rPr>
          <w:rFonts w:asciiTheme="minorEastAsia" w:eastAsiaTheme="minorEastAsia" w:hAnsiTheme="minorEastAsia"/>
        </w:rPr>
        <w:t>其中</w:t>
      </w:r>
      <w:r w:rsidRPr="00CD4ED1">
        <w:rPr>
          <w:rFonts w:asciiTheme="minorEastAsia" w:eastAsiaTheme="minorEastAsia" w:hAnsiTheme="minorEastAsia"/>
        </w:rPr>
        <w:object w:dxaOrig="228" w:dyaOrig="245">
          <v:shape id="_x0000_i1268" type="#_x0000_t75" alt="eqId895dc3dc3a6606ff487a4c4863e18509" style="width:11.5pt;height:12.5pt" o:ole="">
            <v:imagedata r:id="rId457" o:title="eqId895dc3dc3a6606ff487a4c4863e18509"/>
          </v:shape>
          <o:OLEObject Type="Embed" ProgID="Equation.DSMT4" ShapeID="_x0000_i1268" DrawAspect="Content" ObjectID="_1841984717" r:id="rId458"/>
        </w:object>
      </w:r>
      <w:r w:rsidRPr="00CD4ED1">
        <w:rPr>
          <w:rFonts w:asciiTheme="minorEastAsia" w:eastAsiaTheme="minorEastAsia" w:hAnsiTheme="minorEastAsia"/>
        </w:rPr>
        <w:t>表示体重</w:t>
      </w:r>
      <w:r w:rsidRPr="00CD4ED1">
        <w:rPr>
          <w:rFonts w:asciiTheme="minorEastAsia" w:eastAsiaTheme="minorEastAsia" w:hAnsiTheme="minorEastAsia"/>
        </w:rPr>
        <w:object w:dxaOrig="439" w:dyaOrig="359">
          <v:shape id="_x0000_i1269" type="#_x0000_t75" alt="eqId12a8bd904eef7090a9dac61d1c901655" style="width:22pt;height:18pt" o:ole="">
            <v:imagedata r:id="rId459" o:title="eqId12a8bd904eef7090a9dac61d1c901655"/>
          </v:shape>
          <o:OLEObject Type="Embed" ProgID="Equation.DSMT4" ShapeID="_x0000_i1269" DrawAspect="Content" ObjectID="_1841984718" r:id="rId460"/>
        </w:object>
      </w:r>
      <w:r w:rsidRPr="00CD4ED1">
        <w:rPr>
          <w:rFonts w:asciiTheme="minorEastAsia" w:eastAsiaTheme="minorEastAsia" w:hAnsiTheme="minorEastAsia"/>
        </w:rPr>
        <w:t>，</w:t>
      </w:r>
      <w:r w:rsidRPr="00CD4ED1">
        <w:rPr>
          <w:rFonts w:asciiTheme="minorEastAsia" w:eastAsiaTheme="minorEastAsia" w:hAnsiTheme="minorEastAsia"/>
        </w:rPr>
        <w:object w:dxaOrig="158" w:dyaOrig="216">
          <v:shape id="_x0000_i1270" type="#_x0000_t75" alt="eqId3eabd5f3a86afe49dcd70571e2b96cfd" style="width:8pt;height:11pt" o:ole="">
            <v:imagedata r:id="rId461" o:title="eqId3eabd5f3a86afe49dcd70571e2b96cfd"/>
          </v:shape>
          <o:OLEObject Type="Embed" ProgID="Equation.DSMT4" ShapeID="_x0000_i1270" DrawAspect="Content" ObjectID="_1841984719" r:id="rId462"/>
        </w:object>
      </w:r>
      <w:r w:rsidRPr="00CD4ED1">
        <w:rPr>
          <w:rFonts w:asciiTheme="minorEastAsia" w:eastAsiaTheme="minorEastAsia" w:hAnsiTheme="minorEastAsia"/>
        </w:rPr>
        <w:t>表示身高</w:t>
      </w:r>
      <w:r w:rsidRPr="00CD4ED1">
        <w:rPr>
          <w:rFonts w:asciiTheme="minorEastAsia" w:eastAsiaTheme="minorEastAsia" w:hAnsiTheme="minorEastAsia"/>
        </w:rPr>
        <w:object w:dxaOrig="387" w:dyaOrig="360">
          <v:shape id="_x0000_i1271" type="#_x0000_t75" alt="eqId0cb29186af238a607edbef0c50ee6ce6" style="width:19.5pt;height:18pt" o:ole="">
            <v:imagedata r:id="rId463" o:title="eqId0cb29186af238a607edbef0c50ee6ce6"/>
          </v:shape>
          <o:OLEObject Type="Embed" ProgID="Equation.DSMT4" ShapeID="_x0000_i1271" DrawAspect="Content" ObjectID="_1841984720" r:id="rId464"/>
        </w:object>
      </w:r>
      <w:r w:rsidRPr="00CD4ED1">
        <w:rPr>
          <w:rFonts w:asciiTheme="minorEastAsia" w:eastAsiaTheme="minorEastAsia" w:hAnsiTheme="minorEastAsia"/>
        </w:rPr>
        <w:t>．《国家学生体质健康标准》将学生体重指数（</w:t>
      </w:r>
      <w:r w:rsidRPr="00CD4ED1">
        <w:rPr>
          <w:rFonts w:asciiTheme="minorEastAsia" w:eastAsiaTheme="minorEastAsia" w:hAnsiTheme="minorEastAsia"/>
        </w:rPr>
        <w:object w:dxaOrig="457" w:dyaOrig="228">
          <v:shape id="_x0000_i1272" type="#_x0000_t75" alt="eqId55c851d5b6da1f56e74a5aea5cc8fdeb" style="width:23pt;height:11.5pt" o:ole="">
            <v:imagedata r:id="rId453" o:title="eqId55c851d5b6da1f56e74a5aea5cc8fdeb"/>
          </v:shape>
          <o:OLEObject Type="Embed" ProgID="Equation.DSMT4" ShapeID="_x0000_i1272" DrawAspect="Content" ObjectID="_1841984721" r:id="rId465"/>
        </w:object>
      </w:r>
      <w:r w:rsidRPr="00CD4ED1">
        <w:rPr>
          <w:rFonts w:asciiTheme="minorEastAsia" w:eastAsiaTheme="minorEastAsia" w:hAnsiTheme="minorEastAsia"/>
        </w:rPr>
        <w:t>）分成四个等级（如表），为了解学校学生体重指数分布情况，某数学实践小组开展了调查．</w:t>
      </w:r>
    </w:p>
    <w:tbl>
      <w:tblPr>
        <w:tblW w:w="8151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04"/>
        <w:gridCol w:w="1617"/>
        <w:gridCol w:w="1995"/>
        <w:gridCol w:w="2007"/>
        <w:gridCol w:w="1628"/>
      </w:tblGrid>
      <w:tr w:rsidR="00F27CCE" w:rsidRPr="00CD4ED1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t>等级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t>偏瘦</w:t>
            </w:r>
            <w:r w:rsidRPr="00CD4ED1">
              <w:rPr>
                <w:rFonts w:asciiTheme="minorEastAsia" w:eastAsiaTheme="minorEastAsia" w:hAnsiTheme="minorEastAsia"/>
              </w:rPr>
              <w:t>A</w: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t>标准</w:t>
            </w:r>
            <w:r w:rsidRPr="00CD4ED1">
              <w:rPr>
                <w:rFonts w:asciiTheme="minorEastAsia" w:eastAsiaTheme="minorEastAsia" w:hAnsiTheme="minorEastAsia"/>
              </w:rPr>
              <w:t>B</w: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t>超重</w:t>
            </w:r>
            <w:r w:rsidRPr="00CD4ED1">
              <w:rPr>
                <w:rFonts w:asciiTheme="minorEastAsia" w:eastAsiaTheme="minorEastAsia" w:hAnsiTheme="minorEastAsia"/>
              </w:rPr>
              <w:object w:dxaOrig="211" w:dyaOrig="245">
                <v:shape id="_x0000_i1273" type="#_x0000_t75" alt="eqIdca66a268d6f46e0e9d5d9151b785be60" style="width:10.5pt;height:12.5pt" o:ole="">
                  <v:imagedata r:id="rId466" o:title="eqIdca66a268d6f46e0e9d5d9151b785be60"/>
                </v:shape>
                <o:OLEObject Type="Embed" ProgID="Equation.DSMT4" ShapeID="_x0000_i1273" DrawAspect="Content" ObjectID="_1841984722" r:id="rId467"/>
              </w:objec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t>肥胖</w:t>
            </w:r>
            <w:r w:rsidRPr="00CD4ED1">
              <w:rPr>
                <w:rFonts w:asciiTheme="minorEastAsia" w:eastAsiaTheme="minorEastAsia" w:hAnsiTheme="minorEastAsia"/>
              </w:rPr>
              <w:t>D</w:t>
            </w:r>
          </w:p>
        </w:tc>
      </w:tr>
      <w:tr w:rsidR="00F27CCE" w:rsidRPr="00CD4ED1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t>男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038" w:dyaOrig="242">
                <v:shape id="_x0000_i1274" type="#_x0000_t75" alt="eqId011ec58d3ad154813e5402107b3fc929" style="width:52pt;height:12pt" o:ole="">
                  <v:imagedata r:id="rId468" o:title="eqId011ec58d3ad154813e5402107b3fc929"/>
                </v:shape>
                <o:OLEObject Type="Embed" ProgID="Equation.DSMT4" ShapeID="_x0000_i1274" DrawAspect="Content" ObjectID="_1841984723" r:id="rId469"/>
              </w:objec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618" w:dyaOrig="241">
                <v:shape id="_x0000_i1275" type="#_x0000_t75" alt="eqId0e123cc7767469d7eeaf907edcb51344" style="width:81pt;height:12pt" o:ole="">
                  <v:imagedata r:id="rId470" o:title="eqId0e123cc7767469d7eeaf907edcb51344"/>
                </v:shape>
                <o:OLEObject Type="Embed" ProgID="Equation.DSMT4" ShapeID="_x0000_i1275" DrawAspect="Content" ObjectID="_1841984724" r:id="rId471"/>
              </w:objec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636" w:dyaOrig="241">
                <v:shape id="_x0000_i1276" type="#_x0000_t75" alt="eqIdfc97216da24177d81c729b28c98629c1" style="width:82pt;height:12pt" o:ole="">
                  <v:imagedata r:id="rId472" o:title="eqIdfc97216da24177d81c729b28c98629c1"/>
                </v:shape>
                <o:OLEObject Type="Embed" ProgID="Equation.DSMT4" ShapeID="_x0000_i1276" DrawAspect="Content" ObjectID="_1841984725" r:id="rId473"/>
              </w:objec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055" w:dyaOrig="241">
                <v:shape id="_x0000_i1277" type="#_x0000_t75" alt="eqIdee37ec9b52055b0ea0513cdca54430f3" style="width:53pt;height:12pt" o:ole="">
                  <v:imagedata r:id="rId474" o:title="eqIdee37ec9b52055b0ea0513cdca54430f3"/>
                </v:shape>
                <o:OLEObject Type="Embed" ProgID="Equation.DSMT4" ShapeID="_x0000_i1277" DrawAspect="Content" ObjectID="_1841984726" r:id="rId475"/>
              </w:object>
            </w:r>
          </w:p>
        </w:tc>
      </w:tr>
      <w:tr w:rsidR="00F27CCE" w:rsidRPr="00CD4ED1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t>女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038" w:dyaOrig="242">
                <v:shape id="_x0000_i1278" type="#_x0000_t75" alt="eqId768dea628196ef281139debf50992d9e" style="width:52pt;height:12pt" o:ole="">
                  <v:imagedata r:id="rId476" o:title="eqId768dea628196ef281139debf50992d9e"/>
                </v:shape>
                <o:OLEObject Type="Embed" ProgID="Equation.DSMT4" ShapeID="_x0000_i1278" DrawAspect="Content" ObjectID="_1841984727" r:id="rId477"/>
              </w:object>
            </w:r>
          </w:p>
        </w:tc>
        <w:tc>
          <w:tcPr>
            <w:tcW w:w="1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618" w:dyaOrig="241">
                <v:shape id="_x0000_i1279" type="#_x0000_t75" alt="eqId573433fa7efc017914adff8576e86ce8" style="width:81pt;height:12pt" o:ole="">
                  <v:imagedata r:id="rId478" o:title="eqId573433fa7efc017914adff8576e86ce8"/>
                </v:shape>
                <o:OLEObject Type="Embed" ProgID="Equation.DSMT4" ShapeID="_x0000_i1279" DrawAspect="Content" ObjectID="_1841984728" r:id="rId479"/>
              </w:object>
            </w: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636" w:dyaOrig="241">
                <v:shape id="_x0000_i1280" type="#_x0000_t75" alt="eqId5d99247082bad1f75cec28a1e632ddb3" style="width:82pt;height:12pt" o:ole="">
                  <v:imagedata r:id="rId480" o:title="eqId5d99247082bad1f75cec28a1e632ddb3"/>
                </v:shape>
                <o:OLEObject Type="Embed" ProgID="Equation.DSMT4" ShapeID="_x0000_i1280" DrawAspect="Content" ObjectID="_1841984729" r:id="rId481"/>
              </w:object>
            </w: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27CCE" w:rsidRPr="00CD4ED1" w:rsidRDefault="006A3D6C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CD4ED1">
              <w:rPr>
                <w:rFonts w:asciiTheme="minorEastAsia" w:eastAsiaTheme="minorEastAsia" w:hAnsiTheme="minorEastAsia"/>
              </w:rPr>
              <w:object w:dxaOrig="1055" w:dyaOrig="241">
                <v:shape id="_x0000_i1281" type="#_x0000_t75" alt="eqId5dba523dc042146cd6e4503e4f1f32dd" style="width:53pt;height:12pt" o:ole="">
                  <v:imagedata r:id="rId482" o:title="eqId5dba523dc042146cd6e4503e4f1f32dd"/>
                </v:shape>
                <o:OLEObject Type="Embed" ProgID="Equation.DSMT4" ShapeID="_x0000_i1281" DrawAspect="Content" ObjectID="_1841984730" r:id="rId483"/>
              </w:object>
            </w:r>
          </w:p>
        </w:tc>
      </w:tr>
    </w:tbl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【数据收集、数据整理】小组成员通过问卷调查，收集数据，并绘制统计图．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5143500" cy="2009775"/>
            <wp:effectExtent l="0" t="0" r="0" b="9525"/>
            <wp:docPr id="100023" name="图片 100023" descr="@@@f017ded6-1c2e-4633-815d-39ea8ed9d3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f017ded6-1c2e-4633-815d-39ea8ed9d3ae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【问题解决、作出决策】根据以上信息，解决下列问题：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(1)</w:t>
      </w:r>
      <w:r w:rsidRPr="00CD4ED1">
        <w:rPr>
          <w:rFonts w:asciiTheme="minorEastAsia" w:eastAsiaTheme="minorEastAsia" w:hAnsiTheme="minorEastAsia"/>
        </w:rPr>
        <w:t>本次调查的总人数为</w:t>
      </w:r>
      <w:r w:rsidRPr="00CD4ED1">
        <w:rPr>
          <w:rFonts w:asciiTheme="minorEastAsia" w:eastAsiaTheme="minorEastAsia" w:hAnsiTheme="minorEastAsia"/>
        </w:rPr>
        <w:t>_____________</w:t>
      </w:r>
      <w:r w:rsidRPr="00CD4ED1">
        <w:rPr>
          <w:rFonts w:asciiTheme="minorEastAsia" w:eastAsiaTheme="minorEastAsia" w:hAnsiTheme="minorEastAsia"/>
        </w:rPr>
        <w:t>；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(2)</w:t>
      </w:r>
      <w:r w:rsidRPr="00CD4ED1">
        <w:rPr>
          <w:rFonts w:asciiTheme="minorEastAsia" w:eastAsiaTheme="minorEastAsia" w:hAnsiTheme="minorEastAsia"/>
        </w:rPr>
        <w:t>补全条形统计图；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(3)</w:t>
      </w:r>
      <w:r w:rsidRPr="00CD4ED1">
        <w:rPr>
          <w:rFonts w:asciiTheme="minorEastAsia" w:eastAsiaTheme="minorEastAsia" w:hAnsiTheme="minorEastAsia"/>
        </w:rPr>
        <w:t>扇形统计图中表示</w:t>
      </w:r>
      <w:r w:rsidRPr="00CD4ED1">
        <w:rPr>
          <w:rFonts w:asciiTheme="minorEastAsia" w:eastAsiaTheme="minorEastAsia" w:hAnsiTheme="minorEastAsia"/>
        </w:rPr>
        <w:t>“A”</w:t>
      </w:r>
      <w:r w:rsidRPr="00CD4ED1">
        <w:rPr>
          <w:rFonts w:asciiTheme="minorEastAsia" w:eastAsiaTheme="minorEastAsia" w:hAnsiTheme="minorEastAsia"/>
        </w:rPr>
        <w:t>的扇形所对应的圆心角的度数是</w:t>
      </w:r>
      <w:r w:rsidRPr="00CD4ED1">
        <w:rPr>
          <w:rFonts w:asciiTheme="minorEastAsia" w:eastAsiaTheme="minorEastAsia" w:hAnsiTheme="minorEastAsia"/>
        </w:rPr>
        <w:t>_____________</w:t>
      </w:r>
      <w:r w:rsidRPr="00CD4ED1">
        <w:rPr>
          <w:rFonts w:asciiTheme="minorEastAsia" w:eastAsiaTheme="minorEastAsia" w:hAnsiTheme="minorEastAsia"/>
        </w:rPr>
        <w:t>；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(4)</w:t>
      </w:r>
      <w:r w:rsidRPr="00CD4ED1">
        <w:rPr>
          <w:rFonts w:asciiTheme="minorEastAsia" w:eastAsiaTheme="minorEastAsia" w:hAnsiTheme="minorEastAsia"/>
        </w:rPr>
        <w:t>一位男生的身高为</w:t>
      </w:r>
      <w:r w:rsidRPr="00CD4ED1">
        <w:rPr>
          <w:rFonts w:asciiTheme="minorEastAsia" w:eastAsiaTheme="minorEastAsia" w:hAnsiTheme="minorEastAsia"/>
        </w:rPr>
        <w:object w:dxaOrig="475" w:dyaOrig="245">
          <v:shape id="_x0000_i1282" type="#_x0000_t75" alt="eqIddb281746f70f790a129f2b896aae9f89" style="width:24pt;height:12.5pt" o:ole="">
            <v:imagedata r:id="rId485" o:title="eqIddb281746f70f790a129f2b896aae9f89"/>
          </v:shape>
          <o:OLEObject Type="Embed" ProgID="Equation.DSMT4" ShapeID="_x0000_i1282" DrawAspect="Content" ObjectID="_1841984731" r:id="rId486"/>
        </w:object>
      </w:r>
      <w:r w:rsidRPr="00CD4ED1">
        <w:rPr>
          <w:rFonts w:asciiTheme="minorEastAsia" w:eastAsiaTheme="minorEastAsia" w:hAnsiTheme="minorEastAsia"/>
        </w:rPr>
        <w:t>，体重为</w:t>
      </w:r>
      <w:r w:rsidRPr="00CD4ED1">
        <w:rPr>
          <w:rFonts w:asciiTheme="minorEastAsia" w:eastAsiaTheme="minorEastAsia" w:hAnsiTheme="minorEastAsia"/>
        </w:rPr>
        <w:object w:dxaOrig="651" w:dyaOrig="278">
          <v:shape id="_x0000_i1283" type="#_x0000_t75" alt="eqId8813e4bb92da8af3d1aed4b562e1e2da" style="width:32.5pt;height:14pt" o:ole="">
            <v:imagedata r:id="rId487" o:title="eqId8813e4bb92da8af3d1aed4b562e1e2da"/>
          </v:shape>
          <o:OLEObject Type="Embed" ProgID="Equation.DSMT4" ShapeID="_x0000_i1283" DrawAspect="Content" ObjectID="_1841984732" r:id="rId488"/>
        </w:object>
      </w:r>
      <w:r w:rsidRPr="00CD4ED1">
        <w:rPr>
          <w:rFonts w:asciiTheme="minorEastAsia" w:eastAsiaTheme="minorEastAsia" w:hAnsiTheme="minorEastAsia"/>
        </w:rPr>
        <w:t>，那么他的体重指数</w:t>
      </w:r>
      <w:r w:rsidRPr="00CD4ED1">
        <w:rPr>
          <w:rFonts w:asciiTheme="minorEastAsia" w:eastAsiaTheme="minorEastAsia" w:hAnsiTheme="minorEastAsia"/>
        </w:rPr>
        <w:object w:dxaOrig="457" w:dyaOrig="228">
          <v:shape id="_x0000_i1284" type="#_x0000_t75" alt="eqId55c851d5b6da1f56e74a5aea5cc8fdeb" style="width:23pt;height:11.5pt" o:ole="">
            <v:imagedata r:id="rId453" o:title="eqId55c851d5b6da1f56e74a5aea5cc8fdeb"/>
          </v:shape>
          <o:OLEObject Type="Embed" ProgID="Equation.DSMT4" ShapeID="_x0000_i1284" DrawAspect="Content" ObjectID="_1841984733" r:id="rId489"/>
        </w:object>
      </w:r>
      <w:r w:rsidRPr="00CD4ED1">
        <w:rPr>
          <w:rFonts w:asciiTheme="minorEastAsia" w:eastAsiaTheme="minorEastAsia" w:hAnsiTheme="minorEastAsia"/>
        </w:rPr>
        <w:t>属于</w:t>
      </w:r>
      <w:r w:rsidRPr="00CD4ED1">
        <w:rPr>
          <w:rFonts w:asciiTheme="minorEastAsia" w:eastAsiaTheme="minorEastAsia" w:hAnsiTheme="minorEastAsia"/>
        </w:rPr>
        <w:t>_____________</w:t>
      </w:r>
      <w:r w:rsidRPr="00CD4ED1">
        <w:rPr>
          <w:rFonts w:asciiTheme="minorEastAsia" w:eastAsiaTheme="minorEastAsia" w:hAnsiTheme="minorEastAsia"/>
        </w:rPr>
        <w:t>等级；（请从</w:t>
      </w:r>
      <w:r w:rsidRPr="00CD4ED1">
        <w:rPr>
          <w:rFonts w:asciiTheme="minorEastAsia" w:eastAsiaTheme="minorEastAsia" w:hAnsiTheme="minorEastAsia"/>
        </w:rPr>
        <w:t>A</w: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t>B</w: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t>C</w:t>
      </w:r>
      <w:r w:rsidRPr="00CD4ED1">
        <w:rPr>
          <w:rFonts w:asciiTheme="minorEastAsia" w:eastAsiaTheme="minorEastAsia" w:hAnsiTheme="minorEastAsia"/>
        </w:rPr>
        <w:t>、</w:t>
      </w:r>
      <w:r w:rsidRPr="00CD4ED1">
        <w:rPr>
          <w:rFonts w:asciiTheme="minorEastAsia" w:eastAsiaTheme="minorEastAsia" w:hAnsiTheme="minorEastAsia"/>
        </w:rPr>
        <w:t>D</w:t>
      </w:r>
      <w:r w:rsidRPr="00CD4ED1">
        <w:rPr>
          <w:rFonts w:asciiTheme="minorEastAsia" w:eastAsiaTheme="minorEastAsia" w:hAnsiTheme="minorEastAsia"/>
        </w:rPr>
        <w:t>中选择一个填写）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(5)</w:t>
      </w:r>
      <w:r w:rsidRPr="00CD4ED1">
        <w:rPr>
          <w:rFonts w:asciiTheme="minorEastAsia" w:eastAsiaTheme="minorEastAsia" w:hAnsiTheme="minorEastAsia"/>
        </w:rPr>
        <w:t>若该校共有</w:t>
      </w:r>
      <w:r w:rsidRPr="00CD4ED1">
        <w:rPr>
          <w:rFonts w:asciiTheme="minorEastAsia" w:eastAsiaTheme="minorEastAsia" w:hAnsiTheme="minorEastAsia"/>
        </w:rPr>
        <w:t>2000</w:t>
      </w:r>
      <w:r w:rsidRPr="00CD4ED1">
        <w:rPr>
          <w:rFonts w:asciiTheme="minorEastAsia" w:eastAsiaTheme="minorEastAsia" w:hAnsiTheme="minorEastAsia"/>
        </w:rPr>
        <w:t>名学生，请估计全校体重指数等级为</w:t>
      </w:r>
      <w:r w:rsidRPr="00CD4ED1">
        <w:rPr>
          <w:rFonts w:asciiTheme="minorEastAsia" w:eastAsiaTheme="minorEastAsia" w:hAnsiTheme="minorEastAsia"/>
        </w:rPr>
        <w:t>“</w:t>
      </w:r>
      <w:r w:rsidRPr="00CD4ED1">
        <w:rPr>
          <w:rFonts w:asciiTheme="minorEastAsia" w:eastAsiaTheme="minorEastAsia" w:hAnsiTheme="minorEastAsia"/>
        </w:rPr>
        <w:t>肥胖</w:t>
      </w:r>
      <w:r w:rsidRPr="00CD4ED1">
        <w:rPr>
          <w:rFonts w:asciiTheme="minorEastAsia" w:eastAsiaTheme="minorEastAsia" w:hAnsiTheme="minorEastAsia"/>
        </w:rPr>
        <w:t>”</w:t>
      </w:r>
      <w:r w:rsidRPr="00CD4ED1">
        <w:rPr>
          <w:rFonts w:asciiTheme="minorEastAsia" w:eastAsiaTheme="minorEastAsia" w:hAnsiTheme="minorEastAsia"/>
        </w:rPr>
        <w:t>的学生人数．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lastRenderedPageBreak/>
        <w:t>【详解】（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）解：由统计图可知：本次调查的总人数为</w:t>
      </w:r>
      <w:r w:rsidRPr="00CD4ED1">
        <w:rPr>
          <w:rFonts w:asciiTheme="minorEastAsia" w:eastAsiaTheme="minorEastAsia" w:hAnsiTheme="minorEastAsia"/>
          <w:color w:val="FF0000"/>
        </w:rPr>
        <w:object w:dxaOrig="1636" w:dyaOrig="356">
          <v:shape id="_x0000_i1285" type="#_x0000_t75" alt="eqId6b47439753144c8bd0c3871b1738e718" style="width:82pt;height:18pt" o:ole="">
            <v:imagedata r:id="rId490" o:title="eqId6b47439753144c8bd0c3871b1738e718"/>
          </v:shape>
          <o:OLEObject Type="Embed" ProgID="Equation.DSMT4" ShapeID="_x0000_i1285" DrawAspect="Content" ObjectID="_1841984734" r:id="rId491"/>
        </w:object>
      </w:r>
      <w:r w:rsidRPr="00CD4ED1">
        <w:rPr>
          <w:rFonts w:asciiTheme="minorEastAsia" w:eastAsiaTheme="minorEastAsia" w:hAnsiTheme="minorEastAsia"/>
          <w:color w:val="FF0000"/>
        </w:rPr>
        <w:t>人；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1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）解：由（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）可知：</w:t>
      </w:r>
      <w:r w:rsidRPr="00CD4ED1">
        <w:rPr>
          <w:rFonts w:asciiTheme="minorEastAsia" w:eastAsiaTheme="minorEastAsia" w:hAnsiTheme="minorEastAsia"/>
          <w:color w:val="FF0000"/>
        </w:rPr>
        <w:t>“B”</w:t>
      </w:r>
      <w:r w:rsidRPr="00CD4ED1">
        <w:rPr>
          <w:rFonts w:asciiTheme="minorEastAsia" w:eastAsiaTheme="minorEastAsia" w:hAnsiTheme="minorEastAsia"/>
          <w:color w:val="FF0000"/>
        </w:rPr>
        <w:t>组的总人数为</w:t>
      </w:r>
      <m:oMath>
        <m:r>
          <w:rPr>
            <w:rFonts w:ascii="Cambria Math" w:eastAsiaTheme="minorEastAsia" w:hAnsi="Cambria Math" w:cs="Cambria Math"/>
            <w:color w:val="FF0000"/>
          </w:rPr>
          <m:t>100×71</m:t>
        </m:r>
        <m:r>
          <m:rPr>
            <m:sty m:val="p"/>
          </m:rPr>
          <w:rPr>
            <w:rFonts w:ascii="Cambria Math" w:eastAsiaTheme="minorEastAsia" w:hAnsi="Cambria Math" w:cs="Cambria Math"/>
            <w:color w:val="FF0000"/>
          </w:rPr>
          <m:t>％</m:t>
        </m:r>
        <m:r>
          <w:rPr>
            <w:rFonts w:ascii="Cambria Math" w:eastAsiaTheme="minorEastAsia" w:hAnsi="Cambria Math" w:cs="Cambria Math"/>
            <w:color w:val="FF0000"/>
          </w:rPr>
          <m:t>=71</m:t>
        </m:r>
      </m:oMath>
      <w:r w:rsidRPr="00CD4ED1">
        <w:rPr>
          <w:rFonts w:asciiTheme="minorEastAsia" w:eastAsiaTheme="minorEastAsia" w:hAnsiTheme="minorEastAsia"/>
          <w:color w:val="FF0000"/>
        </w:rPr>
        <w:t>（人），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女生人数为</w:t>
      </w:r>
      <m:oMath>
        <m:r>
          <w:rPr>
            <w:rFonts w:ascii="Cambria Math" w:eastAsiaTheme="minorEastAsia" w:hAnsi="Cambria Math" w:cs="Cambria Math"/>
            <w:color w:val="FF0000"/>
          </w:rPr>
          <m:t>71-32=39</m:t>
        </m:r>
      </m:oMath>
      <w:r w:rsidRPr="00CD4ED1">
        <w:rPr>
          <w:rFonts w:asciiTheme="minorEastAsia" w:eastAsiaTheme="minorEastAsia" w:hAnsiTheme="minorEastAsia"/>
          <w:color w:val="FF0000"/>
        </w:rPr>
        <w:t>（人），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补全条形统计图如下所示：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  <w:szCs w:val="21"/>
        </w:rPr>
      </w:pPr>
      <w:r w:rsidRPr="00CD4ED1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3505200" cy="2133600"/>
            <wp:effectExtent l="0" t="0" r="0" b="0"/>
            <wp:docPr id="100025" name="图片 100025" descr="@@@f5448e1a-4aa2-4710-9941-40a092be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f5448e1a-4aa2-4710-9941-40a092be1169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4ED1">
        <w:rPr>
          <w:rFonts w:asciiTheme="minorEastAsia" w:eastAsiaTheme="minorEastAsia" w:hAnsiTheme="minorEastAsia" w:hint="eastAsia"/>
          <w:color w:val="FF0000"/>
          <w:kern w:val="0"/>
          <w:szCs w:val="21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  <w:kern w:val="0"/>
          <w:szCs w:val="21"/>
        </w:rPr>
        <w:t>3</w:t>
      </w:r>
      <w:r w:rsidRPr="00CD4ED1">
        <w:rPr>
          <w:rFonts w:asciiTheme="minorEastAsia" w:eastAsiaTheme="minorEastAsia" w:hAnsiTheme="minorEastAsia" w:hint="eastAsia"/>
          <w:color w:val="FF0000"/>
          <w:kern w:val="0"/>
          <w:szCs w:val="21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3</w:t>
      </w:r>
      <w:r w:rsidRPr="00CD4ED1">
        <w:rPr>
          <w:rFonts w:asciiTheme="minorEastAsia" w:eastAsiaTheme="minorEastAsia" w:hAnsiTheme="minorEastAsia"/>
          <w:color w:val="FF0000"/>
        </w:rPr>
        <w:t>）解：由图可知：图中表示</w:t>
      </w:r>
      <w:r w:rsidRPr="00CD4ED1">
        <w:rPr>
          <w:rFonts w:asciiTheme="minorEastAsia" w:eastAsiaTheme="minorEastAsia" w:hAnsiTheme="minorEastAsia"/>
          <w:color w:val="FF0000"/>
        </w:rPr>
        <w:t>“A”</w:t>
      </w:r>
      <w:r w:rsidRPr="00CD4ED1">
        <w:rPr>
          <w:rFonts w:asciiTheme="minorEastAsia" w:eastAsiaTheme="minorEastAsia" w:hAnsiTheme="minorEastAsia"/>
          <w:color w:val="FF0000"/>
        </w:rPr>
        <w:t>的扇形所对应的圆心角的度数是</w:t>
      </w:r>
      <m:oMath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6+4</m:t>
            </m:r>
          </m:num>
          <m:den>
            <m:r>
              <w:rPr>
                <w:rFonts w:ascii="Cambria Math" w:eastAsiaTheme="minorEastAsia" w:hAnsi="Cambria Math" w:cs="Cambria Math"/>
                <w:color w:val="FF0000"/>
              </w:rPr>
              <m:t>100</m:t>
            </m:r>
          </m:den>
        </m:f>
        <m:r>
          <w:rPr>
            <w:rFonts w:ascii="Cambria Math" w:eastAsiaTheme="minorEastAsia" w:hAnsi="Cambria Math" w:cs="Cambria Math"/>
            <w:color w:val="FF0000"/>
          </w:rPr>
          <m:t>×360°=36°</m:t>
        </m:r>
      </m:oMath>
      <w:r w:rsidRPr="00CD4ED1">
        <w:rPr>
          <w:rFonts w:asciiTheme="minorEastAsia" w:eastAsiaTheme="minorEastAsia" w:hAnsiTheme="minorEastAsia"/>
          <w:color w:val="FF0000"/>
        </w:rPr>
        <w:t>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4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4</w:t>
      </w:r>
      <w:r w:rsidRPr="00CD4ED1">
        <w:rPr>
          <w:rFonts w:asciiTheme="minorEastAsia" w:eastAsiaTheme="minorEastAsia" w:hAnsiTheme="minorEastAsia"/>
          <w:color w:val="FF0000"/>
        </w:rPr>
        <w:t>）解：由题意得：</w:t>
      </w:r>
      <m:oMath>
        <m:r>
          <m:rPr>
            <m:nor/>
          </m:rPr>
          <w:rPr>
            <w:rFonts w:asciiTheme="minorEastAsia" w:eastAsiaTheme="minorEastAsia" w:hAnsiTheme="minorEastAsia" w:cs="Cambria Math"/>
            <w:color w:val="FF0000"/>
          </w:rPr>
          <m:t>BMI</m:t>
        </m:r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G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h</m:t>
                </m:r>
              </m:e>
              <m:sup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Cambria Math"/>
            <w:color w:val="FF0000"/>
          </w:rPr>
          <m:t>=</m:t>
        </m:r>
        <m:f>
          <m:fPr>
            <m:ctrlPr>
              <w:rPr>
                <w:rFonts w:ascii="Cambria Math" w:eastAsiaTheme="minorEastAsia" w:hAnsi="Cambria Math"/>
                <w:color w:val="FF0000"/>
              </w:rPr>
            </m:ctrlPr>
          </m:fPr>
          <m:num>
            <m:r>
              <w:rPr>
                <w:rFonts w:ascii="Cambria Math" w:eastAsiaTheme="minorEastAsia" w:hAnsi="Cambria Math" w:cs="Cambria Math"/>
                <w:color w:val="FF0000"/>
              </w:rPr>
              <m:t>51.2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color w:val="FF0000"/>
                  </w:rPr>
                </m:ctrlPr>
              </m:sSupPr>
              <m:e>
                <m:r>
                  <w:rPr>
                    <w:rFonts w:ascii="Cambria Math" w:eastAsiaTheme="minorEastAsia" w:hAnsi="Cambria Math" w:cs="Cambria Math"/>
                    <w:color w:val="FF0000"/>
                  </w:rPr>
                  <m:t>1.6</m:t>
                </m:r>
              </m:e>
              <m:sup>
                <m:r>
                  <w:rPr>
                    <w:rFonts w:ascii="Cambria Math" w:eastAsiaTheme="minorEastAsia" w:hAnsi="Cambria Math" w:cs="Cambria Math"/>
                    <w:color w:val="FF0000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 w:cs="Cambria Math"/>
            <w:color w:val="FF0000"/>
          </w:rPr>
          <m:t>=20</m:t>
        </m:r>
      </m:oMath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该男生的体重指数</w:t>
      </w:r>
      <w:r w:rsidRPr="00CD4ED1">
        <w:rPr>
          <w:rFonts w:asciiTheme="minorEastAsia" w:eastAsiaTheme="minorEastAsia" w:hAnsiTheme="minorEastAsia"/>
          <w:color w:val="FF0000"/>
        </w:rPr>
        <w:object w:dxaOrig="457" w:dyaOrig="228">
          <v:shape id="_x0000_i1286" type="#_x0000_t75" alt="eqId55c851d5b6da1f56e74a5aea5cc8fdeb" style="width:23pt;height:11.5pt" o:ole="">
            <v:imagedata r:id="rId453" o:title="eqId55c851d5b6da1f56e74a5aea5cc8fdeb"/>
          </v:shape>
          <o:OLEObject Type="Embed" ProgID="Equation.DSMT4" ShapeID="_x0000_i1286" DrawAspect="Content" ObjectID="_1841984735" r:id="rId493"/>
        </w:object>
      </w:r>
      <w:r w:rsidRPr="00CD4ED1">
        <w:rPr>
          <w:rFonts w:asciiTheme="minorEastAsia" w:eastAsiaTheme="minorEastAsia" w:hAnsiTheme="minorEastAsia"/>
          <w:color w:val="FF0000"/>
        </w:rPr>
        <w:t>属于</w:t>
      </w:r>
      <w:r w:rsidRPr="00CD4ED1">
        <w:rPr>
          <w:rFonts w:asciiTheme="minorEastAsia" w:eastAsiaTheme="minorEastAsia" w:hAnsiTheme="minorEastAsia"/>
          <w:color w:val="FF0000"/>
        </w:rPr>
        <w:t>B</w:t>
      </w:r>
      <w:r w:rsidRPr="00CD4ED1">
        <w:rPr>
          <w:rFonts w:asciiTheme="minorEastAsia" w:eastAsiaTheme="minorEastAsia" w:hAnsiTheme="minorEastAsia"/>
          <w:color w:val="FF0000"/>
        </w:rPr>
        <w:t>等级；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5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5</w:t>
      </w:r>
      <w:r w:rsidRPr="00CD4ED1">
        <w:rPr>
          <w:rFonts w:asciiTheme="minorEastAsia" w:eastAsiaTheme="minorEastAsia" w:hAnsiTheme="minorEastAsia"/>
          <w:color w:val="FF0000"/>
        </w:rPr>
        <w:t>）解：由题意得：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584" w:dyaOrig="541">
          <v:shape id="_x0000_i1287" type="#_x0000_t75" alt="eqIdbfbba7990fda79d1f0076cc2b42a2746" style="width:79pt;height:27pt" o:ole="">
            <v:imagedata r:id="rId494" o:title="eqIdbfbba7990fda79d1f0076cc2b42a2746"/>
          </v:shape>
          <o:OLEObject Type="Embed" ProgID="Equation.DSMT4" ShapeID="_x0000_i1287" DrawAspect="Content" ObjectID="_1841984736" r:id="rId495"/>
        </w:object>
      </w:r>
      <w:r w:rsidRPr="00CD4ED1">
        <w:rPr>
          <w:rFonts w:asciiTheme="minorEastAsia" w:eastAsiaTheme="minorEastAsia" w:hAnsiTheme="minorEastAsia"/>
          <w:color w:val="FF0000"/>
        </w:rPr>
        <w:t>（名）；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答：全校体重指数等级为</w:t>
      </w:r>
      <w:r w:rsidRPr="00CD4ED1">
        <w:rPr>
          <w:rFonts w:asciiTheme="minorEastAsia" w:eastAsiaTheme="minorEastAsia" w:hAnsiTheme="minorEastAsia"/>
          <w:color w:val="FF0000"/>
        </w:rPr>
        <w:t>“</w:t>
      </w:r>
      <w:r w:rsidRPr="00CD4ED1">
        <w:rPr>
          <w:rFonts w:asciiTheme="minorEastAsia" w:eastAsiaTheme="minorEastAsia" w:hAnsiTheme="minorEastAsia"/>
          <w:color w:val="FF0000"/>
        </w:rPr>
        <w:t>肥胖</w:t>
      </w:r>
      <w:r w:rsidRPr="00CD4ED1">
        <w:rPr>
          <w:rFonts w:asciiTheme="minorEastAsia" w:eastAsiaTheme="minorEastAsia" w:hAnsiTheme="minorEastAsia"/>
          <w:color w:val="FF0000"/>
        </w:rPr>
        <w:t>”</w:t>
      </w:r>
      <w:r w:rsidRPr="00CD4ED1">
        <w:rPr>
          <w:rFonts w:asciiTheme="minorEastAsia" w:eastAsiaTheme="minorEastAsia" w:hAnsiTheme="minorEastAsia"/>
          <w:color w:val="FF0000"/>
        </w:rPr>
        <w:t>的学生人数</w:t>
      </w:r>
      <w:r w:rsidRPr="00CD4ED1">
        <w:rPr>
          <w:rFonts w:asciiTheme="minorEastAsia" w:eastAsiaTheme="minorEastAsia" w:hAnsiTheme="minorEastAsia"/>
          <w:color w:val="FF0000"/>
        </w:rPr>
        <w:t>120</w:t>
      </w:r>
      <w:r w:rsidRPr="00CD4ED1">
        <w:rPr>
          <w:rFonts w:asciiTheme="minorEastAsia" w:eastAsiaTheme="minorEastAsia" w:hAnsiTheme="minorEastAsia"/>
          <w:color w:val="FF0000"/>
        </w:rPr>
        <w:t>名．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6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24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9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某工厂用如图</w:t>
      </w: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所示的长方形和正方形纸板，做成如图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所示的竖式与横式两种长方体无盖纸盒．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667000" cy="1152525"/>
            <wp:effectExtent l="0" t="0" r="0" b="3175"/>
            <wp:docPr id="100027" name="图片 100027" descr="@@@bd62a666-d6cd-4aec-835e-c44396fbdb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d62a666-d6cd-4aec-835e-c44396fbdbdf"/>
                    <pic:cNvPicPr>
                      <a:picLocks noChangeAspect="1"/>
                    </pic:cNvPicPr>
                  </pic:nvPicPr>
                  <pic:blipFill>
                    <a:blip r:embed="rId49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(1)</w:t>
      </w:r>
      <w:r w:rsidRPr="00CD4ED1">
        <w:rPr>
          <w:rFonts w:asciiTheme="minorEastAsia" w:eastAsiaTheme="minorEastAsia" w:hAnsiTheme="minorEastAsia"/>
        </w:rPr>
        <w:t>现有长方形纸板</w:t>
      </w:r>
      <w:r w:rsidRPr="00CD4ED1">
        <w:rPr>
          <w:rFonts w:asciiTheme="minorEastAsia" w:eastAsiaTheme="minorEastAsia" w:hAnsiTheme="minorEastAsia"/>
        </w:rPr>
        <w:t>170</w:t>
      </w:r>
      <w:r w:rsidRPr="00CD4ED1">
        <w:rPr>
          <w:rFonts w:asciiTheme="minorEastAsia" w:eastAsiaTheme="minorEastAsia" w:hAnsiTheme="minorEastAsia"/>
        </w:rPr>
        <w:t>张，正方形纸板</w:t>
      </w:r>
      <w:r w:rsidRPr="00CD4ED1">
        <w:rPr>
          <w:rFonts w:asciiTheme="minorEastAsia" w:eastAsiaTheme="minorEastAsia" w:hAnsiTheme="minorEastAsia"/>
        </w:rPr>
        <w:t>80</w:t>
      </w:r>
      <w:r w:rsidRPr="00CD4ED1">
        <w:rPr>
          <w:rFonts w:asciiTheme="minorEastAsia" w:eastAsiaTheme="minorEastAsia" w:hAnsiTheme="minorEastAsia"/>
        </w:rPr>
        <w:t>张，做成上述两种纸盒，纸板恰好用完．求两种纸盒生产个数；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(2)</w:t>
      </w:r>
      <w:r w:rsidRPr="00CD4ED1">
        <w:rPr>
          <w:rFonts w:asciiTheme="minorEastAsia" w:eastAsiaTheme="minorEastAsia" w:hAnsiTheme="minorEastAsia"/>
        </w:rPr>
        <w:t>工厂共有</w:t>
      </w:r>
      <w:r w:rsidRPr="00CD4ED1">
        <w:rPr>
          <w:rFonts w:asciiTheme="minorEastAsia" w:eastAsiaTheme="minorEastAsia" w:hAnsiTheme="minorEastAsia"/>
        </w:rPr>
        <w:t>52</w:t>
      </w:r>
      <w:r w:rsidRPr="00CD4ED1">
        <w:rPr>
          <w:rFonts w:asciiTheme="minorEastAsia" w:eastAsiaTheme="minorEastAsia" w:hAnsiTheme="minorEastAsia"/>
        </w:rPr>
        <w:t>名工人，每个工人一天能生产</w:t>
      </w:r>
      <w:r w:rsidRPr="00CD4ED1">
        <w:rPr>
          <w:rFonts w:asciiTheme="minorEastAsia" w:eastAsiaTheme="minorEastAsia" w:hAnsiTheme="minorEastAsia"/>
        </w:rPr>
        <w:t>60</w:t>
      </w:r>
      <w:r w:rsidRPr="00CD4ED1">
        <w:rPr>
          <w:rFonts w:asciiTheme="minorEastAsia" w:eastAsiaTheme="minorEastAsia" w:hAnsiTheme="minorEastAsia"/>
        </w:rPr>
        <w:t>张长方形纸板或者</w:t>
      </w:r>
      <w:r w:rsidRPr="00CD4ED1">
        <w:rPr>
          <w:rFonts w:asciiTheme="minorEastAsia" w:eastAsiaTheme="minorEastAsia" w:hAnsiTheme="minorEastAsia"/>
        </w:rPr>
        <w:t>100</w:t>
      </w:r>
      <w:r w:rsidRPr="00CD4ED1">
        <w:rPr>
          <w:rFonts w:asciiTheme="minorEastAsia" w:eastAsiaTheme="minorEastAsia" w:hAnsiTheme="minorEastAsia"/>
        </w:rPr>
        <w:t>张正方形纸板，已知</w:t>
      </w: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个竖式纸盒与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个横式纸盒配套，问如何分配工人能使一天生产的竖式纸盒与横式纸盒配套？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(3)</w:t>
      </w:r>
      <w:r w:rsidRPr="00CD4ED1">
        <w:rPr>
          <w:rFonts w:asciiTheme="minorEastAsia" w:eastAsiaTheme="minorEastAsia" w:hAnsiTheme="minorEastAsia"/>
        </w:rPr>
        <w:t>如果有长方形纸板</w:t>
      </w:r>
      <w:r w:rsidRPr="00CD4ED1">
        <w:rPr>
          <w:rFonts w:asciiTheme="minorEastAsia" w:eastAsiaTheme="minorEastAsia" w:hAnsiTheme="minorEastAsia"/>
        </w:rPr>
        <w:t>170</w:t>
      </w:r>
      <w:r w:rsidRPr="00CD4ED1">
        <w:rPr>
          <w:rFonts w:asciiTheme="minorEastAsia" w:eastAsiaTheme="minorEastAsia" w:hAnsiTheme="minorEastAsia"/>
        </w:rPr>
        <w:t>张，正方形纸板</w:t>
      </w:r>
      <w:r w:rsidRPr="00CD4ED1">
        <w:rPr>
          <w:rFonts w:asciiTheme="minorEastAsia" w:eastAsiaTheme="minorEastAsia" w:hAnsiTheme="minorEastAsia"/>
        </w:rPr>
        <w:t>82</w:t>
      </w:r>
      <w:r w:rsidRPr="00CD4ED1">
        <w:rPr>
          <w:rFonts w:asciiTheme="minorEastAsia" w:eastAsiaTheme="minorEastAsia" w:hAnsiTheme="minorEastAsia"/>
        </w:rPr>
        <w:t>张，做出上述两种纸盒后剩余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张纸板，问两种纸盒各生产了多少个？请直接写出结论．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lastRenderedPageBreak/>
        <w:t>【详解】（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）解：</w:t>
      </w:r>
      <w:r w:rsidRPr="00CD4ED1">
        <w:rPr>
          <w:rFonts w:asciiTheme="minorEastAsia" w:eastAsiaTheme="minorEastAsia" w:hAnsiTheme="minorEastAsia"/>
          <w:color w:val="FF0000"/>
        </w:rPr>
        <w:t>设生产竖式纸盒</w:t>
      </w:r>
      <w:r w:rsidRPr="00CD4ED1">
        <w:rPr>
          <w:rFonts w:asciiTheme="minorEastAsia" w:eastAsiaTheme="minorEastAsia" w:hAnsiTheme="minorEastAsia"/>
          <w:color w:val="FF0000"/>
        </w:rPr>
        <w:object w:dxaOrig="175" w:dyaOrig="193">
          <v:shape id="_x0000_i1288" type="#_x0000_t75" alt="eqId81dea63b8ce3e51adf66cf7b9982a248" style="width:9pt;height:9.5pt" o:ole="">
            <v:imagedata r:id="rId265" o:title="eqId81dea63b8ce3e51adf66cf7b9982a248"/>
          </v:shape>
          <o:OLEObject Type="Embed" ProgID="Equation.DSMT4" ShapeID="_x0000_i1288" DrawAspect="Content" ObjectID="_1841984737" r:id="rId497"/>
        </w:objec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object w:dxaOrig="193" w:dyaOrig="238">
          <v:shape id="_x0000_i1289" type="#_x0000_t75" alt="eqIdd053b14c8588eee2acbbe44fc37a6886" style="width:9.5pt;height:12pt" o:ole="">
            <v:imagedata r:id="rId267" o:title="eqIdd053b14c8588eee2acbbe44fc37a6886"/>
          </v:shape>
          <o:OLEObject Type="Embed" ProgID="Equation.DSMT4" ShapeID="_x0000_i1289" DrawAspect="Content" ObjectID="_1841984738" r:id="rId498"/>
        </w:object>
      </w:r>
      <w:r w:rsidRPr="00CD4ED1">
        <w:rPr>
          <w:rFonts w:asciiTheme="minorEastAsia" w:eastAsiaTheme="minorEastAsia" w:hAnsiTheme="minorEastAsia"/>
          <w:color w:val="FF0000"/>
        </w:rPr>
        <w:t>个．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根据题意，得</w:t>
      </w:r>
      <w:r w:rsidRPr="00CD4ED1">
        <w:rPr>
          <w:rFonts w:asciiTheme="minorEastAsia" w:eastAsiaTheme="minorEastAsia" w:hAnsiTheme="minorEastAsia"/>
          <w:color w:val="FF0000"/>
        </w:rPr>
        <w:object w:dxaOrig="1302" w:dyaOrig="631">
          <v:shape id="_x0000_i1290" type="#_x0000_t75" alt="eqIdd24be6dec280a97bd7a2d9aa83d1fe08" style="width:65pt;height:31.5pt" o:ole="">
            <v:imagedata r:id="rId499" o:title="eqIdd24be6dec280a97bd7a2d9aa83d1fe08"/>
          </v:shape>
          <o:OLEObject Type="Embed" ProgID="Equation.DSMT4" ShapeID="_x0000_i1290" DrawAspect="Content" ObjectID="_1841984739" r:id="rId50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</w:t>
      </w:r>
      <w:r w:rsidRPr="00CD4ED1">
        <w:rPr>
          <w:rFonts w:asciiTheme="minorEastAsia" w:eastAsiaTheme="minorEastAsia" w:hAnsiTheme="minorEastAsia"/>
          <w:color w:val="FF0000"/>
        </w:rPr>
        <w:object w:dxaOrig="721" w:dyaOrig="633">
          <v:shape id="_x0000_i1291" type="#_x0000_t75" alt="eqId3555b3b6d47a97597c9e8466c13c7458" style="width:36pt;height:31.5pt" o:ole="">
            <v:imagedata r:id="rId501" o:title="eqId3555b3b6d47a97597c9e8466c13c7458"/>
          </v:shape>
          <o:OLEObject Type="Embed" ProgID="Equation.DSMT4" ShapeID="_x0000_i1291" DrawAspect="Content" ObjectID="_1841984740" r:id="rId502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答：生产竖式纸盒</w:t>
      </w:r>
      <w:r w:rsidRPr="00CD4ED1">
        <w:rPr>
          <w:rFonts w:asciiTheme="minorEastAsia" w:eastAsiaTheme="minorEastAsia" w:hAnsiTheme="minorEastAsia"/>
          <w:color w:val="FF0000"/>
        </w:rPr>
        <w:t>20</w: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t>30</w:t>
      </w:r>
      <w:r w:rsidRPr="00CD4ED1">
        <w:rPr>
          <w:rFonts w:asciiTheme="minorEastAsia" w:eastAsiaTheme="minorEastAsia" w:hAnsiTheme="minorEastAsia"/>
          <w:color w:val="FF0000"/>
        </w:rPr>
        <w:t>个．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3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）设分配</w:t>
      </w:r>
      <w:r w:rsidRPr="00CD4ED1">
        <w:rPr>
          <w:rFonts w:asciiTheme="minorEastAsia" w:eastAsiaTheme="minorEastAsia" w:hAnsiTheme="minorEastAsia"/>
          <w:color w:val="FF0000"/>
        </w:rPr>
        <w:object w:dxaOrig="175" w:dyaOrig="193">
          <v:shape id="_x0000_i1292" type="#_x0000_t75" alt="eqId0a6936d370d6a238a608ca56f87198de" style="width:9pt;height:9.5pt" o:ole="">
            <v:imagedata r:id="rId503" o:title="eqId0a6936d370d6a238a608ca56f87198de"/>
          </v:shape>
          <o:OLEObject Type="Embed" ProgID="Equation.DSMT4" ShapeID="_x0000_i1292" DrawAspect="Content" ObjectID="_1841984741" r:id="rId504"/>
        </w:object>
      </w:r>
      <w:r w:rsidRPr="00CD4ED1">
        <w:rPr>
          <w:rFonts w:asciiTheme="minorEastAsia" w:eastAsiaTheme="minorEastAsia" w:hAnsiTheme="minorEastAsia"/>
          <w:color w:val="FF0000"/>
        </w:rPr>
        <w:t>个工人生产长方形纸板，则</w:t>
      </w:r>
      <w:r w:rsidRPr="00CD4ED1">
        <w:rPr>
          <w:rFonts w:asciiTheme="minorEastAsia" w:eastAsiaTheme="minorEastAsia" w:hAnsiTheme="minorEastAsia"/>
          <w:color w:val="FF0000"/>
        </w:rPr>
        <w:object w:dxaOrig="651" w:dyaOrig="265">
          <v:shape id="_x0000_i1293" type="#_x0000_t75" alt="eqId75d158c17c723df61c5596a457aae39c" style="width:32.5pt;height:13.5pt" o:ole="">
            <v:imagedata r:id="rId505" o:title="eqId75d158c17c723df61c5596a457aae39c"/>
          </v:shape>
          <o:OLEObject Type="Embed" ProgID="Equation.DSMT4" ShapeID="_x0000_i1293" DrawAspect="Content" ObjectID="_1841984742" r:id="rId506"/>
        </w:object>
      </w:r>
      <w:r w:rsidRPr="00CD4ED1">
        <w:rPr>
          <w:rFonts w:asciiTheme="minorEastAsia" w:eastAsiaTheme="minorEastAsia" w:hAnsiTheme="minorEastAsia"/>
          <w:color w:val="FF0000"/>
        </w:rPr>
        <w:t>个工人生产正方形纸板．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根据题意，得</w:t>
      </w:r>
      <w:r w:rsidRPr="00CD4ED1">
        <w:rPr>
          <w:rFonts w:asciiTheme="minorEastAsia" w:eastAsiaTheme="minorEastAsia" w:hAnsiTheme="minorEastAsia"/>
          <w:color w:val="FF0000"/>
        </w:rPr>
        <w:object w:dxaOrig="1935" w:dyaOrig="546">
          <v:shape id="_x0000_i1294" type="#_x0000_t75" alt="eqIdff991b10d9f1200bd56f7dd792bc60ea" style="width:97pt;height:27.5pt" o:ole="">
            <v:imagedata r:id="rId507" o:title="eqIdff991b10d9f1200bd56f7dd792bc60ea"/>
          </v:shape>
          <o:OLEObject Type="Embed" ProgID="Equation.DSMT4" ShapeID="_x0000_i1294" DrawAspect="Content" ObjectID="_1841984743" r:id="rId50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</w:t>
      </w:r>
      <w:r w:rsidRPr="00CD4ED1">
        <w:rPr>
          <w:rFonts w:asciiTheme="minorEastAsia" w:eastAsiaTheme="minorEastAsia" w:hAnsiTheme="minorEastAsia"/>
          <w:color w:val="FF0000"/>
        </w:rPr>
        <w:object w:dxaOrig="597" w:dyaOrig="252">
          <v:shape id="_x0000_i1295" type="#_x0000_t75" alt="eqIddc0b43c15a4dead4153b925f136f56b8" style="width:30pt;height:12.5pt" o:ole="">
            <v:imagedata r:id="rId509" o:title="eqIddc0b43c15a4dead4153b925f136f56b8"/>
          </v:shape>
          <o:OLEObject Type="Embed" ProgID="Equation.DSMT4" ShapeID="_x0000_i1295" DrawAspect="Content" ObjectID="_1841984744" r:id="rId51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1073" w:dyaOrig="247">
          <v:shape id="_x0000_i1296" type="#_x0000_t75" alt="eqId187b8eeeeccc321e789562a5b9c17f67" style="width:53.5pt;height:12.5pt" o:ole="">
            <v:imagedata r:id="rId511" o:title="eqId187b8eeeeccc321e789562a5b9c17f67"/>
          </v:shape>
          <o:OLEObject Type="Embed" ProgID="Equation.DSMT4" ShapeID="_x0000_i1296" DrawAspect="Content" ObjectID="_1841984745" r:id="rId512"/>
        </w:object>
      </w:r>
      <w:r w:rsidRPr="00CD4ED1">
        <w:rPr>
          <w:rFonts w:asciiTheme="minorEastAsia" w:eastAsiaTheme="minorEastAsia" w:hAnsiTheme="minorEastAsia"/>
          <w:color w:val="FF0000"/>
        </w:rPr>
        <w:t>（人）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答：分配</w:t>
      </w:r>
      <w:r w:rsidRPr="00CD4ED1">
        <w:rPr>
          <w:rFonts w:asciiTheme="minorEastAsia" w:eastAsiaTheme="minorEastAsia" w:hAnsiTheme="minorEastAsia"/>
          <w:color w:val="FF0000"/>
        </w:rPr>
        <w:t>40</w:t>
      </w:r>
      <w:r w:rsidRPr="00CD4ED1">
        <w:rPr>
          <w:rFonts w:asciiTheme="minorEastAsia" w:eastAsiaTheme="minorEastAsia" w:hAnsiTheme="minorEastAsia"/>
          <w:color w:val="FF0000"/>
        </w:rPr>
        <w:t>个工人生产长方形纸板，</w:t>
      </w:r>
      <w:r w:rsidRPr="00CD4ED1">
        <w:rPr>
          <w:rFonts w:asciiTheme="minorEastAsia" w:eastAsiaTheme="minorEastAsia" w:hAnsiTheme="minorEastAsia"/>
          <w:color w:val="FF0000"/>
        </w:rPr>
        <w:t>12</w:t>
      </w:r>
      <w:r w:rsidRPr="00CD4ED1">
        <w:rPr>
          <w:rFonts w:asciiTheme="minorEastAsia" w:eastAsiaTheme="minorEastAsia" w:hAnsiTheme="minorEastAsia"/>
          <w:color w:val="FF0000"/>
        </w:rPr>
        <w:t>个工人生产正方形纸板，能使一天生产的竖式纸盒与横式纸盒配套．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6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3</w:t>
      </w:r>
      <w:r w:rsidRPr="00CD4ED1">
        <w:rPr>
          <w:rFonts w:asciiTheme="minorEastAsia" w:eastAsiaTheme="minorEastAsia" w:hAnsiTheme="minorEastAsia"/>
          <w:color w:val="FF0000"/>
        </w:rPr>
        <w:t>）</w:t>
      </w:r>
      <w:r w:rsidRPr="00CD4ED1">
        <w:rPr>
          <w:rFonts w:asciiTheme="minorEastAsia" w:eastAsiaTheme="minorEastAsia" w:hAnsiTheme="minorEastAsia"/>
          <w:color w:val="FF0000"/>
        </w:rPr>
        <w:t>①</w:t>
      </w:r>
      <w:r w:rsidRPr="00CD4ED1">
        <w:rPr>
          <w:rFonts w:asciiTheme="minorEastAsia" w:eastAsiaTheme="minorEastAsia" w:hAnsiTheme="minorEastAsia"/>
          <w:color w:val="FF0000"/>
        </w:rPr>
        <w:t>如果剩余两张正方形纸板：由（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）可知能生产竖式纸盒</w:t>
      </w:r>
      <w:r w:rsidRPr="00CD4ED1">
        <w:rPr>
          <w:rFonts w:asciiTheme="minorEastAsia" w:eastAsiaTheme="minorEastAsia" w:hAnsiTheme="minorEastAsia"/>
          <w:color w:val="FF0000"/>
        </w:rPr>
        <w:t>20</w: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t>30</w:t>
      </w:r>
      <w:r w:rsidRPr="00CD4ED1">
        <w:rPr>
          <w:rFonts w:asciiTheme="minorEastAsia" w:eastAsiaTheme="minorEastAsia" w:hAnsiTheme="minorEastAsia"/>
          <w:color w:val="FF0000"/>
        </w:rPr>
        <w:t>个；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②</w:t>
      </w:r>
      <w:r w:rsidRPr="00CD4ED1">
        <w:rPr>
          <w:rFonts w:asciiTheme="minorEastAsia" w:eastAsiaTheme="minorEastAsia" w:hAnsiTheme="minorEastAsia"/>
          <w:color w:val="FF0000"/>
        </w:rPr>
        <w:t>如果剩余一张正方形纸板、一张长方形纸板：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设生产竖式纸盒</w:t>
      </w:r>
      <w:r w:rsidRPr="00CD4ED1">
        <w:rPr>
          <w:rFonts w:asciiTheme="minorEastAsia" w:eastAsiaTheme="minorEastAsia" w:hAnsiTheme="minorEastAsia"/>
          <w:color w:val="FF0000"/>
        </w:rPr>
        <w:object w:dxaOrig="228" w:dyaOrig="198">
          <v:shape id="_x0000_i1297" type="#_x0000_t75" alt="eqId294f5ba74cdf695fc9a8a8e52f421328" style="width:11.5pt;height:10pt" o:ole="">
            <v:imagedata r:id="rId513" o:title="eqId294f5ba74cdf695fc9a8a8e52f421328"/>
          </v:shape>
          <o:OLEObject Type="Embed" ProgID="Equation.DSMT4" ShapeID="_x0000_i1297" DrawAspect="Content" ObjectID="_1841984746" r:id="rId514"/>
        </w:objec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object w:dxaOrig="175" w:dyaOrig="186">
          <v:shape id="_x0000_i1298" type="#_x0000_t75" alt="eqIdb6a24198bd04c29321ae5dc5a28fe421" style="width:9pt;height:9.5pt" o:ole="">
            <v:imagedata r:id="rId515" o:title="eqIdb6a24198bd04c29321ae5dc5a28fe421"/>
          </v:shape>
          <o:OLEObject Type="Embed" ProgID="Equation.DSMT4" ShapeID="_x0000_i1298" DrawAspect="Content" ObjectID="_1841984747" r:id="rId516"/>
        </w:object>
      </w:r>
      <w:r w:rsidRPr="00CD4ED1">
        <w:rPr>
          <w:rFonts w:asciiTheme="minorEastAsia" w:eastAsiaTheme="minorEastAsia" w:hAnsiTheme="minorEastAsia"/>
          <w:color w:val="FF0000"/>
        </w:rPr>
        <w:t>个．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根据题意，得</w:t>
      </w:r>
      <w:r w:rsidRPr="00CD4ED1">
        <w:rPr>
          <w:rFonts w:asciiTheme="minorEastAsia" w:eastAsiaTheme="minorEastAsia" w:hAnsiTheme="minorEastAsia"/>
          <w:color w:val="FF0000"/>
        </w:rPr>
        <w:object w:dxaOrig="1337" w:dyaOrig="635">
          <v:shape id="_x0000_i1299" type="#_x0000_t75" alt="eqIdb8375910fb4e3621d37c5a23e1b15d47" style="width:67pt;height:32pt" o:ole="">
            <v:imagedata r:id="rId517" o:title="eqIdb8375910fb4e3621d37c5a23e1b15d47"/>
          </v:shape>
          <o:OLEObject Type="Embed" ProgID="Equation.DSMT4" ShapeID="_x0000_i1299" DrawAspect="Content" ObjectID="_1841984748" r:id="rId518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</w:t>
      </w:r>
      <w:r w:rsidRPr="00CD4ED1">
        <w:rPr>
          <w:rFonts w:asciiTheme="minorEastAsia" w:eastAsiaTheme="minorEastAsia" w:hAnsiTheme="minorEastAsia"/>
          <w:color w:val="FF0000"/>
        </w:rPr>
        <w:object w:dxaOrig="721" w:dyaOrig="629">
          <v:shape id="_x0000_i1300" type="#_x0000_t75" alt="eqId84308a3cd8006eb39c2307ea06699570" style="width:36pt;height:31.5pt" o:ole="">
            <v:imagedata r:id="rId519" o:title="eqId84308a3cd8006eb39c2307ea06699570"/>
          </v:shape>
          <o:OLEObject Type="Embed" ProgID="Equation.DSMT4" ShapeID="_x0000_i1300" DrawAspect="Content" ObjectID="_1841984749" r:id="rId520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所以能生产竖式纸盒</w:t>
      </w:r>
      <w:r w:rsidRPr="00CD4ED1">
        <w:rPr>
          <w:rFonts w:asciiTheme="minorEastAsia" w:eastAsiaTheme="minorEastAsia" w:hAnsiTheme="minorEastAsia"/>
          <w:color w:val="FF0000"/>
        </w:rPr>
        <w:t>19</w: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t>31</w:t>
      </w:r>
      <w:r w:rsidRPr="00CD4ED1">
        <w:rPr>
          <w:rFonts w:asciiTheme="minorEastAsia" w:eastAsiaTheme="minorEastAsia" w:hAnsiTheme="minorEastAsia"/>
          <w:color w:val="FF0000"/>
        </w:rPr>
        <w:t>个；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③</w:t>
      </w:r>
      <w:r w:rsidRPr="00CD4ED1">
        <w:rPr>
          <w:rFonts w:asciiTheme="minorEastAsia" w:eastAsiaTheme="minorEastAsia" w:hAnsiTheme="minorEastAsia"/>
          <w:color w:val="FF0000"/>
        </w:rPr>
        <w:t>如果剩余两张长方形纸板：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设生产竖式纸盒</w:t>
      </w:r>
      <w:r w:rsidRPr="00CD4ED1">
        <w:rPr>
          <w:rFonts w:asciiTheme="minorEastAsia" w:eastAsiaTheme="minorEastAsia" w:hAnsiTheme="minorEastAsia"/>
          <w:color w:val="FF0000"/>
        </w:rPr>
        <w:object w:dxaOrig="211" w:dyaOrig="238">
          <v:shape id="_x0000_i1301" type="#_x0000_t75" alt="eqIdb1010846eeec6c9da29640f5aa3f8738" style="width:10.5pt;height:12pt" o:ole="">
            <v:imagedata r:id="rId521" o:title="eqIdb1010846eeec6c9da29640f5aa3f8738"/>
          </v:shape>
          <o:OLEObject Type="Embed" ProgID="Equation.DSMT4" ShapeID="_x0000_i1301" DrawAspect="Content" ObjectID="_1841984750" r:id="rId522"/>
        </w:objec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object w:dxaOrig="175" w:dyaOrig="228">
          <v:shape id="_x0000_i1302" type="#_x0000_t75" alt="eqId9aa8a716a31b0f51b70fdf9bdb257909" style="width:9pt;height:11.5pt" o:ole="">
            <v:imagedata r:id="rId523" o:title="eqId9aa8a716a31b0f51b70fdf9bdb257909"/>
          </v:shape>
          <o:OLEObject Type="Embed" ProgID="Equation.DSMT4" ShapeID="_x0000_i1302" DrawAspect="Content" ObjectID="_1841984751" r:id="rId524"/>
        </w:object>
      </w:r>
      <w:r w:rsidRPr="00CD4ED1">
        <w:rPr>
          <w:rFonts w:asciiTheme="minorEastAsia" w:eastAsiaTheme="minorEastAsia" w:hAnsiTheme="minorEastAsia"/>
          <w:color w:val="FF0000"/>
        </w:rPr>
        <w:t>个．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根据题意，得</w:t>
      </w:r>
      <w:r w:rsidRPr="00CD4ED1">
        <w:rPr>
          <w:rFonts w:asciiTheme="minorEastAsia" w:eastAsiaTheme="minorEastAsia" w:hAnsiTheme="minorEastAsia"/>
          <w:color w:val="FF0000"/>
        </w:rPr>
        <w:object w:dxaOrig="1320" w:dyaOrig="633">
          <v:shape id="_x0000_i1303" type="#_x0000_t75" alt="eqId6a462d64442d0aed6c5386d38ac6ae77" style="width:66pt;height:31.5pt" o:ole="">
            <v:imagedata r:id="rId525" o:title="eqId6a462d64442d0aed6c5386d38ac6ae77"/>
          </v:shape>
          <o:OLEObject Type="Embed" ProgID="Equation.DSMT4" ShapeID="_x0000_i1303" DrawAspect="Content" ObjectID="_1841984752" r:id="rId52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</w:t>
      </w:r>
      <w:r w:rsidRPr="00CD4ED1">
        <w:rPr>
          <w:rFonts w:asciiTheme="minorEastAsia" w:eastAsiaTheme="minorEastAsia" w:hAnsiTheme="minorEastAsia"/>
          <w:color w:val="FF0000"/>
        </w:rPr>
        <w:object w:dxaOrig="704" w:dyaOrig="637">
          <v:shape id="_x0000_i1304" type="#_x0000_t75" alt="eqId6132d0b3ed4411d251e1b992fc8c4759" style="width:35pt;height:32pt" o:ole="">
            <v:imagedata r:id="rId527" o:title="eqId6132d0b3ed4411d251e1b992fc8c4759"/>
          </v:shape>
          <o:OLEObject Type="Embed" ProgID="Equation.DSMT4" ShapeID="_x0000_i1304" DrawAspect="Content" ObjectID="_1841984753" r:id="rId528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则能生产竖式纸盒</w:t>
      </w:r>
      <w:r w:rsidRPr="00CD4ED1">
        <w:rPr>
          <w:rFonts w:asciiTheme="minorEastAsia" w:eastAsiaTheme="minorEastAsia" w:hAnsiTheme="minorEastAsia"/>
          <w:color w:val="FF0000"/>
        </w:rPr>
        <w:t>18</w: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t>32</w:t>
      </w:r>
      <w:r w:rsidRPr="00CD4ED1">
        <w:rPr>
          <w:rFonts w:asciiTheme="minorEastAsia" w:eastAsiaTheme="minorEastAsia" w:hAnsiTheme="minorEastAsia"/>
          <w:color w:val="FF0000"/>
        </w:rPr>
        <w:t>个．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综上所述：能生产竖式纸盒</w:t>
      </w:r>
      <w:r w:rsidRPr="00CD4ED1">
        <w:rPr>
          <w:rFonts w:asciiTheme="minorEastAsia" w:eastAsiaTheme="minorEastAsia" w:hAnsiTheme="minorEastAsia"/>
          <w:color w:val="FF0000"/>
        </w:rPr>
        <w:t>20</w: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t>30</w:t>
      </w:r>
      <w:r w:rsidRPr="00CD4ED1">
        <w:rPr>
          <w:rFonts w:asciiTheme="minorEastAsia" w:eastAsiaTheme="minorEastAsia" w:hAnsiTheme="minorEastAsia"/>
          <w:color w:val="FF0000"/>
        </w:rPr>
        <w:t>个；或生产竖式纸盒</w:t>
      </w:r>
      <w:r w:rsidRPr="00CD4ED1">
        <w:rPr>
          <w:rFonts w:asciiTheme="minorEastAsia" w:eastAsiaTheme="minorEastAsia" w:hAnsiTheme="minorEastAsia"/>
          <w:color w:val="FF0000"/>
        </w:rPr>
        <w:t>19</w: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t>31</w:t>
      </w:r>
      <w:r w:rsidRPr="00CD4ED1">
        <w:rPr>
          <w:rFonts w:asciiTheme="minorEastAsia" w:eastAsiaTheme="minorEastAsia" w:hAnsiTheme="minorEastAsia"/>
          <w:color w:val="FF0000"/>
        </w:rPr>
        <w:t>个；或生产竖式纸盒</w:t>
      </w:r>
      <w:r w:rsidRPr="00CD4ED1">
        <w:rPr>
          <w:rFonts w:asciiTheme="minorEastAsia" w:eastAsiaTheme="minorEastAsia" w:hAnsiTheme="minorEastAsia"/>
          <w:color w:val="FF0000"/>
        </w:rPr>
        <w:t>18</w:t>
      </w:r>
      <w:r w:rsidRPr="00CD4ED1">
        <w:rPr>
          <w:rFonts w:asciiTheme="minorEastAsia" w:eastAsiaTheme="minorEastAsia" w:hAnsiTheme="minorEastAsia"/>
          <w:color w:val="FF0000"/>
        </w:rPr>
        <w:t>个，横式纸盒</w:t>
      </w:r>
      <w:r w:rsidRPr="00CD4ED1">
        <w:rPr>
          <w:rFonts w:asciiTheme="minorEastAsia" w:eastAsiaTheme="minorEastAsia" w:hAnsiTheme="minorEastAsia"/>
          <w:color w:val="FF0000"/>
        </w:rPr>
        <w:t>32</w:t>
      </w:r>
      <w:r w:rsidRPr="00CD4ED1">
        <w:rPr>
          <w:rFonts w:asciiTheme="minorEastAsia" w:eastAsiaTheme="minorEastAsia" w:hAnsiTheme="minorEastAsia"/>
          <w:color w:val="FF0000"/>
        </w:rPr>
        <w:t>个．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9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25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9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在研究圆的面积时，将圆等分成若干个扇形再拼起来，可以发现把圆等分的份数越多，拼成的</w:t>
      </w:r>
      <w:r w:rsidRPr="00CD4ED1">
        <w:rPr>
          <w:rFonts w:asciiTheme="minorEastAsia" w:eastAsiaTheme="minorEastAsia" w:hAnsiTheme="minorEastAsia"/>
        </w:rPr>
        <w:lastRenderedPageBreak/>
        <w:t>图形就越接近于一个长方形，这个长方形的面积就越接近于圆的面积，其中这个长方形的长是圆周长的一半，宽等于圆的半径，故由长方形的面积推导出圆的面积，这个过程体现了</w:t>
      </w:r>
      <w:r w:rsidRPr="00CD4ED1">
        <w:rPr>
          <w:rFonts w:asciiTheme="minorEastAsia" w:eastAsiaTheme="minorEastAsia" w:hAnsiTheme="minorEastAsia"/>
        </w:rPr>
        <w:t>“</w:t>
      </w:r>
      <w:r w:rsidRPr="00CD4ED1">
        <w:rPr>
          <w:rFonts w:asciiTheme="minorEastAsia" w:eastAsiaTheme="minorEastAsia" w:hAnsiTheme="minorEastAsia"/>
        </w:rPr>
        <w:t>无限逼近</w:t>
      </w:r>
      <w:r w:rsidRPr="00CD4ED1">
        <w:rPr>
          <w:rFonts w:asciiTheme="minorEastAsia" w:eastAsiaTheme="minorEastAsia" w:hAnsiTheme="minorEastAsia"/>
        </w:rPr>
        <w:t>”</w:t>
      </w:r>
      <w:r w:rsidRPr="00CD4ED1">
        <w:rPr>
          <w:rFonts w:asciiTheme="minorEastAsia" w:eastAsiaTheme="minorEastAsia" w:hAnsiTheme="minorEastAsia"/>
        </w:rPr>
        <w:t>的数学思想．（</w:t>
      </w:r>
      <w:r w:rsidRPr="00CD4ED1">
        <w:rPr>
          <w:rFonts w:asciiTheme="minorEastAsia" w:eastAsiaTheme="minorEastAsia" w:hAnsiTheme="minorEastAsia"/>
        </w:rPr>
        <w:t>π</w:t>
      </w:r>
      <w:r w:rsidRPr="00CD4ED1">
        <w:rPr>
          <w:rFonts w:asciiTheme="minorEastAsia" w:eastAsiaTheme="minorEastAsia" w:hAnsiTheme="minorEastAsia"/>
        </w:rPr>
        <w:t>取</w:t>
      </w:r>
      <w:r w:rsidRPr="00CD4ED1">
        <w:rPr>
          <w:rFonts w:asciiTheme="minorEastAsia" w:eastAsiaTheme="minorEastAsia" w:hAnsiTheme="minorEastAsia"/>
        </w:rPr>
        <w:object w:dxaOrig="422" w:dyaOrig="237">
          <v:shape id="_x0000_i1305" type="#_x0000_t75" alt="eqId94eecd59161d1a8dadbbef5184a628d3" style="width:21pt;height:12pt" o:ole="">
            <v:imagedata r:id="rId253" o:title="eqId94eecd59161d1a8dadbbef5184a628d3"/>
          </v:shape>
          <o:OLEObject Type="Embed" ProgID="Equation.DSMT4" ShapeID="_x0000_i1305" DrawAspect="Content" ObjectID="_1841984754" r:id="rId529"/>
        </w:objec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895600" cy="1200150"/>
            <wp:effectExtent l="0" t="0" r="0" b="6350"/>
            <wp:docPr id="100029" name="图片 100029" descr="@@@a92faa50-0910-49d1-a9e6-6b561d1976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a92faa50-0910-49d1-a9e6-6b561d1976fd"/>
                    <pic:cNvPicPr>
                      <a:picLocks noChangeAspect="1"/>
                    </pic:cNvPicPr>
                  </pic:nvPicPr>
                  <pic:blipFill>
                    <a:blip r:embed="rId530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(1)</w:t>
      </w:r>
      <w:r w:rsidRPr="00CD4ED1">
        <w:rPr>
          <w:rFonts w:asciiTheme="minorEastAsia" w:eastAsiaTheme="minorEastAsia" w:hAnsiTheme="minorEastAsia"/>
        </w:rPr>
        <w:t>小明在数学活动中，把一个圆等分成若干个扇形，然后拼成了一个近似的长方形，并量的这个长方形的长是</w:t>
      </w:r>
      <w:r w:rsidRPr="00CD4ED1">
        <w:rPr>
          <w:rFonts w:asciiTheme="minorEastAsia" w:eastAsiaTheme="minorEastAsia" w:hAnsiTheme="minorEastAsia"/>
        </w:rPr>
        <w:object w:dxaOrig="422" w:dyaOrig="250">
          <v:shape id="_x0000_i1306" type="#_x0000_t75" alt="eqIdcb684ec85f7ee172c28cd96da5ca4c29" style="width:21pt;height:12.5pt" o:ole="">
            <v:imagedata r:id="rId531" o:title="eqIdcb684ec85f7ee172c28cd96da5ca4c29"/>
          </v:shape>
          <o:OLEObject Type="Embed" ProgID="Equation.DSMT4" ShapeID="_x0000_i1306" DrawAspect="Content" ObjectID="_1841984755" r:id="rId532"/>
        </w:object>
      </w:r>
      <w:r w:rsidRPr="00CD4ED1">
        <w:rPr>
          <w:rFonts w:asciiTheme="minorEastAsia" w:eastAsiaTheme="minorEastAsia" w:hAnsiTheme="minorEastAsia"/>
        </w:rPr>
        <w:t>厘米，那么这个圆的面积是多少平方厘米</w:t>
      </w:r>
      <w:r w:rsidRPr="00CD4ED1">
        <w:rPr>
          <w:rFonts w:asciiTheme="minorEastAsia" w:eastAsiaTheme="minorEastAsia" w:hAnsiTheme="minorEastAsia"/>
        </w:rPr>
        <w:t>?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(2)</w:t>
      </w:r>
      <w:r w:rsidRPr="00CD4ED1">
        <w:rPr>
          <w:rFonts w:asciiTheme="minorEastAsia" w:eastAsiaTheme="minorEastAsia" w:hAnsiTheme="minorEastAsia"/>
        </w:rPr>
        <w:t>生活中的易拉罐、圆形笔筒等都是一种叫做圆柱体的立体图形（如图</w:t>
      </w: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），它的上底面、下底面是两个大小相等的圆，侧面展开后是一个长方形，上、下底面之间的距离叫做圆柱体的高．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小明在学习了《圆的面积》后，也想用类似的方法研究圆柱体的体积，他将一个圆柱体等分成若干分，拼成了一个近似的长方体（如图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），他发现把圆柱体等分的份数越多，拼成的图形就越接近于一个长方体，这个长方体的体积就越接近于圆柱体的体积，故由长方体的体积推导出圆柱体的体积．如果设这个圆柱体底面的半径为</w:t>
      </w:r>
      <w:r w:rsidRPr="00CD4ED1">
        <w:rPr>
          <w:rFonts w:asciiTheme="minorEastAsia" w:eastAsiaTheme="minorEastAsia" w:hAnsiTheme="minorEastAsia"/>
          <w:i/>
        </w:rPr>
        <w:t>r</w:t>
      </w:r>
      <w:r w:rsidRPr="00CD4ED1">
        <w:rPr>
          <w:rFonts w:asciiTheme="minorEastAsia" w:eastAsiaTheme="minorEastAsia" w:hAnsiTheme="minorEastAsia"/>
        </w:rPr>
        <w:t>，高为</w:t>
      </w:r>
      <w:r w:rsidRPr="00CD4ED1">
        <w:rPr>
          <w:rFonts w:asciiTheme="minorEastAsia" w:eastAsiaTheme="minorEastAsia" w:hAnsiTheme="minorEastAsia"/>
          <w:i/>
        </w:rPr>
        <w:t>h</w:t>
      </w:r>
      <w:r w:rsidRPr="00CD4ED1">
        <w:rPr>
          <w:rFonts w:asciiTheme="minorEastAsia" w:eastAsiaTheme="minorEastAsia" w:hAnsiTheme="minorEastAsia"/>
        </w:rPr>
        <w:t>，体积为</w:t>
      </w:r>
      <w:r w:rsidRPr="00CD4ED1">
        <w:rPr>
          <w:rFonts w:asciiTheme="minorEastAsia" w:eastAsiaTheme="minorEastAsia" w:hAnsiTheme="minorEastAsia"/>
          <w:i/>
        </w:rPr>
        <w:t>V</w:t>
      </w:r>
      <w:r w:rsidRPr="00CD4ED1">
        <w:rPr>
          <w:rFonts w:asciiTheme="minorEastAsia" w:eastAsiaTheme="minorEastAsia" w:hAnsiTheme="minorEastAsia"/>
        </w:rPr>
        <w:t>，那么这个长方体的长</w:t>
      </w:r>
      <w:r w:rsidRPr="00CD4ED1">
        <w:rPr>
          <w:rFonts w:asciiTheme="minorEastAsia" w:eastAsiaTheme="minorEastAsia" w:hAnsiTheme="minorEastAsia"/>
        </w:rPr>
        <w:t>=______</w:t>
      </w:r>
      <w:r w:rsidRPr="00CD4ED1">
        <w:rPr>
          <w:rFonts w:asciiTheme="minorEastAsia" w:eastAsiaTheme="minorEastAsia" w:hAnsiTheme="minorEastAsia"/>
        </w:rPr>
        <w:t>，宽</w:t>
      </w:r>
      <w:r w:rsidRPr="00CD4ED1">
        <w:rPr>
          <w:rFonts w:asciiTheme="minorEastAsia" w:eastAsiaTheme="minorEastAsia" w:hAnsiTheme="minorEastAsia"/>
        </w:rPr>
        <w:t>=_____</w:t>
      </w:r>
      <w:r w:rsidRPr="00CD4ED1">
        <w:rPr>
          <w:rFonts w:asciiTheme="minorEastAsia" w:eastAsiaTheme="minorEastAsia" w:hAnsiTheme="minorEastAsia"/>
        </w:rPr>
        <w:t>，所以圆柱体的体积</w:t>
      </w:r>
      <w:r w:rsidRPr="00CD4ED1">
        <w:rPr>
          <w:rFonts w:asciiTheme="minorEastAsia" w:eastAsiaTheme="minorEastAsia" w:hAnsiTheme="minorEastAsia"/>
        </w:rPr>
        <w:object w:dxaOrig="386" w:dyaOrig="230">
          <v:shape id="_x0000_i1307" type="#_x0000_t75" alt="eqIdad83973d1361b2928c7e783ffd073b75" style="width:19.5pt;height:11.5pt" o:ole="">
            <v:imagedata r:id="rId533" o:title="eqIdad83973d1361b2928c7e783ffd073b75"/>
          </v:shape>
          <o:OLEObject Type="Embed" ProgID="Equation.DSMT4" ShapeID="_x0000_i1307" DrawAspect="Content" ObjectID="_1841984756" r:id="rId534"/>
        </w:object>
      </w:r>
      <w:r w:rsidRPr="00CD4ED1">
        <w:rPr>
          <w:rFonts w:asciiTheme="minorEastAsia" w:eastAsiaTheme="minorEastAsia" w:hAnsiTheme="minorEastAsia"/>
        </w:rPr>
        <w:t>______</w:t>
      </w:r>
      <w:r w:rsidRPr="00CD4ED1">
        <w:rPr>
          <w:rFonts w:asciiTheme="minorEastAsia" w:eastAsiaTheme="minorEastAsia" w:hAnsiTheme="minorEastAsia"/>
        </w:rPr>
        <w:t>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(3)</w:t>
      </w:r>
      <w:r w:rsidRPr="00CD4ED1">
        <w:rPr>
          <w:rFonts w:asciiTheme="minorEastAsia" w:eastAsiaTheme="minorEastAsia" w:hAnsiTheme="minorEastAsia"/>
        </w:rPr>
        <w:t>将一个底面周长是</w:t>
      </w:r>
      <w:r w:rsidRPr="00CD4ED1">
        <w:rPr>
          <w:rFonts w:asciiTheme="minorEastAsia" w:eastAsiaTheme="minorEastAsia" w:hAnsiTheme="minorEastAsia"/>
        </w:rPr>
        <w:object w:dxaOrig="527" w:dyaOrig="253">
          <v:shape id="_x0000_i1308" type="#_x0000_t75" alt="eqId25282f80f63ba0b3222dfa32df136165" style="width:26.5pt;height:12.5pt" o:ole="">
            <v:imagedata r:id="rId535" o:title="eqId25282f80f63ba0b3222dfa32df136165"/>
          </v:shape>
          <o:OLEObject Type="Embed" ProgID="Equation.DSMT4" ShapeID="_x0000_i1308" DrawAspect="Content" ObjectID="_1841984757" r:id="rId536"/>
        </w:object>
      </w:r>
      <w:r w:rsidRPr="00CD4ED1">
        <w:rPr>
          <w:rFonts w:asciiTheme="minorEastAsia" w:eastAsiaTheme="minorEastAsia" w:hAnsiTheme="minorEastAsia"/>
        </w:rPr>
        <w:t>厘米的圆柱体斜着截去一段，截后的图形如图</w:t>
      </w:r>
      <w:r w:rsidRPr="00CD4ED1">
        <w:rPr>
          <w:rFonts w:asciiTheme="minorEastAsia" w:eastAsiaTheme="minorEastAsia" w:hAnsiTheme="minorEastAsia"/>
        </w:rPr>
        <w:t>3</w:t>
      </w:r>
      <w:r w:rsidRPr="00CD4ED1">
        <w:rPr>
          <w:rFonts w:asciiTheme="minorEastAsia" w:eastAsiaTheme="minorEastAsia" w:hAnsiTheme="minorEastAsia"/>
        </w:rPr>
        <w:t>所示，求这个截后的体积是多少立方厘米</w:t>
      </w:r>
      <w:r w:rsidRPr="00CD4ED1">
        <w:rPr>
          <w:rFonts w:asciiTheme="minorEastAsia" w:eastAsiaTheme="minorEastAsia" w:hAnsiTheme="minorEastAsia"/>
        </w:rPr>
        <w:t>?</w:t>
      </w:r>
    </w:p>
    <w:p w:rsidR="00F27CCE" w:rsidRPr="00CD4ED1" w:rsidRDefault="006A3D6C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724025" cy="1123950"/>
            <wp:effectExtent l="0" t="0" r="3175" b="6350"/>
            <wp:docPr id="100031" name="图片 100031" descr="@@@d37321d1-a9c3-46f7-a850-b56ceb0798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37321d1-a9c3-46f7-a850-b56ceb07987c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【详解】（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）解：设圆的半径为</w:t>
      </w:r>
      <w:r w:rsidRPr="00CD4ED1">
        <w:rPr>
          <w:rFonts w:asciiTheme="minorEastAsia" w:eastAsiaTheme="minorEastAsia" w:hAnsiTheme="minorEastAsia"/>
          <w:color w:val="FF0000"/>
        </w:rPr>
        <w:object w:dxaOrig="158" w:dyaOrig="158">
          <v:shape id="_x0000_i1309" type="#_x0000_t75" alt="eqId11bc05f41215f9894e11d1df0465751a" style="width:8pt;height:8pt" o:ole="">
            <v:imagedata r:id="rId219" o:title="eqId11bc05f41215f9894e11d1df0465751a"/>
          </v:shape>
          <o:OLEObject Type="Embed" ProgID="Equation.DSMT4" ShapeID="_x0000_i1309" DrawAspect="Content" ObjectID="_1841984758" r:id="rId538"/>
        </w:object>
      </w:r>
      <w:r w:rsidRPr="00CD4ED1">
        <w:rPr>
          <w:rFonts w:asciiTheme="minorEastAsia" w:eastAsiaTheme="minorEastAsia" w:hAnsiTheme="minorEastAsia"/>
          <w:color w:val="FF0000"/>
        </w:rPr>
        <w:t>厘米，由题意得，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967" w:dyaOrig="225">
          <v:shape id="_x0000_i1310" type="#_x0000_t75" alt="eqIdc7f044fee6115345bd7e3bded3edcb87" style="width:48.5pt;height:11.5pt" o:ole="">
            <v:imagedata r:id="rId539" o:title="eqIdc7f044fee6115345bd7e3bded3edcb87"/>
          </v:shape>
          <o:OLEObject Type="Embed" ProgID="Equation.DSMT4" ShapeID="_x0000_i1310" DrawAspect="Content" ObjectID="_1841984759" r:id="rId54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</w:t>
      </w:r>
      <w:r w:rsidRPr="00CD4ED1">
        <w:rPr>
          <w:rFonts w:asciiTheme="minorEastAsia" w:eastAsiaTheme="minorEastAsia" w:hAnsiTheme="minorEastAsia"/>
          <w:color w:val="FF0000"/>
        </w:rPr>
        <w:object w:dxaOrig="474" w:dyaOrig="225">
          <v:shape id="_x0000_i1311" type="#_x0000_t75" alt="eqId8176754726d2194c890e80df1a1f1c3a" style="width:23.5pt;height:11.5pt" o:ole="">
            <v:imagedata r:id="rId541" o:title="eqId8176754726d2194c890e80df1a1f1c3a"/>
          </v:shape>
          <o:OLEObject Type="Embed" ProgID="Equation.DSMT4" ShapeID="_x0000_i1311" DrawAspect="Content" ObjectID="_1841984760" r:id="rId542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93" w:dyaOrig="175">
          <v:shape id="_x0000_i1312" type="#_x0000_t75" alt="eqId2de0d10ef8b748d4531250c37c5d3f9e" style="width:9.5pt;height:9pt" o:ole="">
            <v:imagedata r:id="rId201" o:title="eqId2de0d10ef8b748d4531250c37c5d3f9e"/>
          </v:shape>
          <o:OLEObject Type="Embed" ProgID="Equation.DSMT4" ShapeID="_x0000_i1312" DrawAspect="Content" ObjectID="_1841984761" r:id="rId543"/>
        </w:object>
      </w:r>
      <w:r w:rsidRPr="00CD4ED1">
        <w:rPr>
          <w:rFonts w:asciiTheme="minorEastAsia" w:eastAsiaTheme="minorEastAsia" w:hAnsiTheme="minorEastAsia"/>
          <w:color w:val="FF0000"/>
        </w:rPr>
        <w:t>圆的面积为</w:t>
      </w:r>
      <w:r w:rsidRPr="00CD4ED1">
        <w:rPr>
          <w:rFonts w:asciiTheme="minorEastAsia" w:eastAsiaTheme="minorEastAsia" w:hAnsiTheme="minorEastAsia"/>
          <w:color w:val="FF0000"/>
        </w:rPr>
        <w:object w:dxaOrig="1988" w:dyaOrig="287">
          <v:shape id="_x0000_i1313" type="#_x0000_t75" alt="eqId77b200e27ec48f22245cdc68f99c9e34" style="width:99.5pt;height:14.5pt" o:ole="">
            <v:imagedata r:id="rId544" o:title="eqId77b200e27ec48f22245cdc68f99c9e34"/>
          </v:shape>
          <o:OLEObject Type="Embed" ProgID="Equation.DSMT4" ShapeID="_x0000_i1313" DrawAspect="Content" ObjectID="_1841984762" r:id="rId545"/>
        </w:object>
      </w:r>
      <w:r w:rsidRPr="00CD4ED1">
        <w:rPr>
          <w:rFonts w:asciiTheme="minorEastAsia" w:eastAsiaTheme="minorEastAsia" w:hAnsiTheme="minorEastAsia"/>
          <w:color w:val="FF0000"/>
        </w:rPr>
        <w:t>（平方厘米），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答：这个圆的面积是</w:t>
      </w:r>
      <w:r w:rsidRPr="00CD4ED1">
        <w:rPr>
          <w:rFonts w:asciiTheme="minorEastAsia" w:eastAsiaTheme="minorEastAsia" w:hAnsiTheme="minorEastAsia"/>
          <w:color w:val="FF0000"/>
        </w:rPr>
        <w:object w:dxaOrig="527" w:dyaOrig="253">
          <v:shape id="_x0000_i1314" type="#_x0000_t75" alt="eqId25282f80f63ba0b3222dfa32df136165" style="width:26.5pt;height:12.5pt" o:ole="">
            <v:imagedata r:id="rId535" o:title="eqId25282f80f63ba0b3222dfa32df136165"/>
          </v:shape>
          <o:OLEObject Type="Embed" ProgID="Equation.DSMT4" ShapeID="_x0000_i1314" DrawAspect="Content" ObjectID="_1841984763" r:id="rId546"/>
        </w:object>
      </w:r>
      <w:r w:rsidRPr="00CD4ED1">
        <w:rPr>
          <w:rFonts w:asciiTheme="minorEastAsia" w:eastAsiaTheme="minorEastAsia" w:hAnsiTheme="minorEastAsia"/>
          <w:color w:val="FF0000"/>
        </w:rPr>
        <w:t>平方厘米；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3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）由（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）可知，所拼成的长方体的长为圆周长的一半，即</w:t>
      </w:r>
      <w:r w:rsidRPr="00CD4ED1">
        <w:rPr>
          <w:rFonts w:asciiTheme="minorEastAsia" w:eastAsiaTheme="minorEastAsia" w:hAnsiTheme="minorEastAsia"/>
          <w:color w:val="FF0000"/>
        </w:rPr>
        <w:object w:dxaOrig="299" w:dyaOrig="192">
          <v:shape id="_x0000_i1315" type="#_x0000_t75" alt="eqId9248daebbd51ab3c60081e53c0280589" style="width:15pt;height:9.5pt" o:ole="">
            <v:imagedata r:id="rId547" o:title="eqId9248daebbd51ab3c60081e53c0280589"/>
          </v:shape>
          <o:OLEObject Type="Embed" ProgID="Equation.DSMT4" ShapeID="_x0000_i1315" DrawAspect="Content" ObjectID="_1841984764" r:id="rId548"/>
        </w:object>
      </w:r>
      <w:r w:rsidRPr="00CD4ED1">
        <w:rPr>
          <w:rFonts w:asciiTheme="minorEastAsia" w:eastAsiaTheme="minorEastAsia" w:hAnsiTheme="minorEastAsia"/>
          <w:color w:val="FF0000"/>
        </w:rPr>
        <w:t>，宽为圆的半径</w:t>
      </w:r>
      <w:r w:rsidRPr="00CD4ED1">
        <w:rPr>
          <w:rFonts w:asciiTheme="minorEastAsia" w:eastAsiaTheme="minorEastAsia" w:hAnsiTheme="minorEastAsia"/>
          <w:color w:val="FF0000"/>
        </w:rPr>
        <w:object w:dxaOrig="158" w:dyaOrig="158">
          <v:shape id="_x0000_i1316" type="#_x0000_t75" alt="eqId11bc05f41215f9894e11d1df0465751a" style="width:8pt;height:8pt" o:ole="">
            <v:imagedata r:id="rId219" o:title="eqId11bc05f41215f9894e11d1df0465751a"/>
          </v:shape>
          <o:OLEObject Type="Embed" ProgID="Equation.DSMT4" ShapeID="_x0000_i1316" DrawAspect="Content" ObjectID="_1841984765" r:id="rId549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由于长方体的体积为长</w:t>
      </w:r>
      <w:r w:rsidRPr="00CD4ED1">
        <w:rPr>
          <w:rFonts w:asciiTheme="minorEastAsia" w:eastAsiaTheme="minorEastAsia" w:hAnsiTheme="minorEastAsia"/>
          <w:color w:val="FF0000"/>
        </w:rPr>
        <w:object w:dxaOrig="158" w:dyaOrig="175">
          <v:shape id="_x0000_i1317" type="#_x0000_t75" alt="eqId2468403b3eba9e40bfa36f464e927738" style="width:8pt;height:9pt" o:ole="">
            <v:imagedata r:id="rId550" o:title="eqId2468403b3eba9e40bfa36f464e927738"/>
          </v:shape>
          <o:OLEObject Type="Embed" ProgID="Equation.DSMT4" ShapeID="_x0000_i1317" DrawAspect="Content" ObjectID="_1841984766" r:id="rId551"/>
        </w:object>
      </w:r>
      <w:r w:rsidRPr="00CD4ED1">
        <w:rPr>
          <w:rFonts w:asciiTheme="minorEastAsia" w:eastAsiaTheme="minorEastAsia" w:hAnsiTheme="minorEastAsia"/>
          <w:color w:val="FF0000"/>
        </w:rPr>
        <w:t>宽</w:t>
      </w:r>
      <w:r w:rsidRPr="00CD4ED1">
        <w:rPr>
          <w:rFonts w:asciiTheme="minorEastAsia" w:eastAsiaTheme="minorEastAsia" w:hAnsiTheme="minorEastAsia"/>
          <w:color w:val="FF0000"/>
        </w:rPr>
        <w:object w:dxaOrig="158" w:dyaOrig="175">
          <v:shape id="_x0000_i1318" type="#_x0000_t75" alt="eqId2468403b3eba9e40bfa36f464e927738" style="width:8pt;height:9pt" o:ole="">
            <v:imagedata r:id="rId550" o:title="eqId2468403b3eba9e40bfa36f464e927738"/>
          </v:shape>
          <o:OLEObject Type="Embed" ProgID="Equation.DSMT4" ShapeID="_x0000_i1318" DrawAspect="Content" ObjectID="_1841984767" r:id="rId552"/>
        </w:object>
      </w:r>
      <w:r w:rsidRPr="00CD4ED1">
        <w:rPr>
          <w:rFonts w:asciiTheme="minorEastAsia" w:eastAsiaTheme="minorEastAsia" w:hAnsiTheme="minorEastAsia"/>
          <w:color w:val="FF0000"/>
        </w:rPr>
        <w:t>高，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所以圆柱的体积为</w:t>
      </w:r>
      <w:r w:rsidRPr="00CD4ED1">
        <w:rPr>
          <w:rFonts w:asciiTheme="minorEastAsia" w:eastAsiaTheme="minorEastAsia" w:hAnsiTheme="minorEastAsia"/>
          <w:color w:val="FF0000"/>
        </w:rPr>
        <w:object w:dxaOrig="475" w:dyaOrig="281">
          <v:shape id="_x0000_i1319" type="#_x0000_t75" alt="eqId28c36026bc148d8544c78cfac6dfe204" style="width:24pt;height:14pt" o:ole="">
            <v:imagedata r:id="rId553" o:title="eqId28c36026bc148d8544c78cfac6dfe204"/>
          </v:shape>
          <o:OLEObject Type="Embed" ProgID="Equation.DSMT4" ShapeID="_x0000_i1319" DrawAspect="Content" ObjectID="_1841984768" r:id="rId554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lastRenderedPageBreak/>
        <w:t>故答案为：</w:t>
      </w:r>
      <w:r w:rsidRPr="00CD4ED1">
        <w:rPr>
          <w:rFonts w:asciiTheme="minorEastAsia" w:eastAsiaTheme="minorEastAsia" w:hAnsiTheme="minorEastAsia"/>
          <w:color w:val="FF0000"/>
        </w:rPr>
        <w:object w:dxaOrig="299" w:dyaOrig="192">
          <v:shape id="_x0000_i1320" type="#_x0000_t75" alt="eqId9248daebbd51ab3c60081e53c0280589" style="width:15pt;height:9.5pt" o:ole="">
            <v:imagedata r:id="rId547" o:title="eqId9248daebbd51ab3c60081e53c0280589"/>
          </v:shape>
          <o:OLEObject Type="Embed" ProgID="Equation.DSMT4" ShapeID="_x0000_i1320" DrawAspect="Content" ObjectID="_1841984769" r:id="rId555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158" w:dyaOrig="158">
          <v:shape id="_x0000_i1321" type="#_x0000_t75" alt="eqId11bc05f41215f9894e11d1df0465751a" style="width:8pt;height:8pt" o:ole="">
            <v:imagedata r:id="rId219" o:title="eqId11bc05f41215f9894e11d1df0465751a"/>
          </v:shape>
          <o:OLEObject Type="Embed" ProgID="Equation.DSMT4" ShapeID="_x0000_i1321" DrawAspect="Content" ObjectID="_1841984770" r:id="rId55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475" w:dyaOrig="281">
          <v:shape id="_x0000_i1322" type="#_x0000_t75" alt="eqId28c36026bc148d8544c78cfac6dfe204" style="width:24pt;height:14pt" o:ole="">
            <v:imagedata r:id="rId553" o:title="eqId28c36026bc148d8544c78cfac6dfe204"/>
          </v:shape>
          <o:OLEObject Type="Embed" ProgID="Equation.DSMT4" ShapeID="_x0000_i1322" DrawAspect="Content" ObjectID="_1841984771" r:id="rId557"/>
        </w:object>
      </w:r>
      <w:r w:rsidRPr="00CD4ED1">
        <w:rPr>
          <w:rFonts w:asciiTheme="minorEastAsia" w:eastAsiaTheme="minorEastAsia" w:hAnsiTheme="minorEastAsia"/>
          <w:color w:val="FF0000"/>
        </w:rPr>
        <w:t>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6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3</w:t>
      </w:r>
      <w:r w:rsidRPr="00CD4ED1">
        <w:rPr>
          <w:rFonts w:asciiTheme="minorEastAsia" w:eastAsiaTheme="minorEastAsia" w:hAnsiTheme="minorEastAsia"/>
          <w:color w:val="FF0000"/>
        </w:rPr>
        <w:t>）设圆柱底面半径为</w:t>
      </w:r>
      <w:r w:rsidRPr="00CD4ED1">
        <w:rPr>
          <w:rFonts w:asciiTheme="minorEastAsia" w:eastAsiaTheme="minorEastAsia" w:hAnsiTheme="minorEastAsia"/>
          <w:color w:val="FF0000"/>
        </w:rPr>
        <w:object w:dxaOrig="158" w:dyaOrig="158">
          <v:shape id="_x0000_i1323" type="#_x0000_t75" alt="eqId11bc05f41215f9894e11d1df0465751a" style="width:8pt;height:8pt" o:ole="">
            <v:imagedata r:id="rId219" o:title="eqId11bc05f41215f9894e11d1df0465751a"/>
          </v:shape>
          <o:OLEObject Type="Embed" ProgID="Equation.DSMT4" ShapeID="_x0000_i1323" DrawAspect="Content" ObjectID="_1841984772" r:id="rId558"/>
        </w:object>
      </w:r>
      <w:r w:rsidRPr="00CD4ED1">
        <w:rPr>
          <w:rFonts w:asciiTheme="minorEastAsia" w:eastAsiaTheme="minorEastAsia" w:hAnsiTheme="minorEastAsia"/>
          <w:color w:val="FF0000"/>
        </w:rPr>
        <w:t>厘米，则</w:t>
      </w:r>
      <w:r w:rsidRPr="00CD4ED1">
        <w:rPr>
          <w:rFonts w:asciiTheme="minorEastAsia" w:eastAsiaTheme="minorEastAsia" w:hAnsiTheme="minorEastAsia"/>
          <w:color w:val="FF0000"/>
        </w:rPr>
        <w:object w:dxaOrig="1460" w:dyaOrig="227">
          <v:shape id="_x0000_i1324" type="#_x0000_t75" alt="eqId0a0fc89a659398c1d0436223b3a551f2" style="width:73pt;height:11.5pt" o:ole="">
            <v:imagedata r:id="rId559" o:title="eqId0a0fc89a659398c1d0436223b3a551f2"/>
          </v:shape>
          <o:OLEObject Type="Embed" ProgID="Equation.DSMT4" ShapeID="_x0000_i1324" DrawAspect="Content" ObjectID="_1841984773" r:id="rId560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解得</w:t>
      </w:r>
      <w:r w:rsidRPr="00CD4ED1">
        <w:rPr>
          <w:rFonts w:asciiTheme="minorEastAsia" w:eastAsiaTheme="minorEastAsia" w:hAnsiTheme="minorEastAsia"/>
          <w:color w:val="FF0000"/>
        </w:rPr>
        <w:object w:dxaOrig="474" w:dyaOrig="225">
          <v:shape id="_x0000_i1325" type="#_x0000_t75" alt="eqId8176754726d2194c890e80df1a1f1c3a" style="width:23.5pt;height:11.5pt" o:ole="">
            <v:imagedata r:id="rId541" o:title="eqId8176754726d2194c890e80df1a1f1c3a"/>
          </v:shape>
          <o:OLEObject Type="Embed" ProgID="Equation.DSMT4" ShapeID="_x0000_i1325" DrawAspect="Content" ObjectID="_1841984774" r:id="rId56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所以截后的体积为</w:t>
      </w:r>
      <w:r w:rsidRPr="00CD4ED1">
        <w:rPr>
          <w:rFonts w:asciiTheme="minorEastAsia" w:eastAsiaTheme="minorEastAsia" w:hAnsiTheme="minorEastAsia"/>
          <w:color w:val="FF0000"/>
        </w:rPr>
        <w:object w:dxaOrig="2270" w:dyaOrig="492">
          <v:shape id="_x0000_i1326" type="#_x0000_t75" alt="eqId19e855cf897e3c1f7e7b2f225690a8cc" style="width:113.5pt;height:24.5pt" o:ole="">
            <v:imagedata r:id="rId562" o:title="eqId19e855cf897e3c1f7e7b2f225690a8cc"/>
          </v:shape>
          <o:OLEObject Type="Embed" ProgID="Equation.DSMT4" ShapeID="_x0000_i1326" DrawAspect="Content" ObjectID="_1841984775" r:id="rId563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879" w:dyaOrig="226">
          <v:shape id="_x0000_i1327" type="#_x0000_t75" alt="eqId1c10c6c29db15707693335c97bd7ace9" style="width:44pt;height:11.5pt" o:ole="">
            <v:imagedata r:id="rId564" o:title="eqId1c10c6c29db15707693335c97bd7ace9"/>
          </v:shape>
          <o:OLEObject Type="Embed" ProgID="Equation.DSMT4" ShapeID="_x0000_i1327" DrawAspect="Content" ObjectID="_1841984776" r:id="rId565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493" w:dyaOrig="227">
          <v:shape id="_x0000_i1328" type="#_x0000_t75" alt="eqIde52f81a3968893b72bd94632e0856cde" style="width:24.5pt;height:11.5pt" o:ole="">
            <v:imagedata r:id="rId566" o:title="eqIde52f81a3968893b72bd94632e0856cde"/>
          </v:shape>
          <o:OLEObject Type="Embed" ProgID="Equation.DSMT4" ShapeID="_x0000_i1328" DrawAspect="Content" ObjectID="_1841984777" r:id="rId567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950" w:dyaOrig="237">
          <v:shape id="_x0000_i1329" type="#_x0000_t75" alt="eqId4c57b4480771704273f7b15b9072f52b" style="width:47.5pt;height:12pt" o:ole="">
            <v:imagedata r:id="rId568" o:title="eqId4c57b4480771704273f7b15b9072f52b"/>
          </v:shape>
          <o:OLEObject Type="Embed" ProgID="Equation.DSMT4" ShapeID="_x0000_i1329" DrawAspect="Content" ObjectID="_1841984778" r:id="rId569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703" w:dyaOrig="241">
          <v:shape id="_x0000_i1330" type="#_x0000_t75" alt="eqIdb138890d615658269d6e87985e71c54d" style="width:35pt;height:12pt" o:ole="">
            <v:imagedata r:id="rId570" o:title="eqIdb138890d615658269d6e87985e71c54d"/>
          </v:shape>
          <o:OLEObject Type="Embed" ProgID="Equation.DSMT4" ShapeID="_x0000_i1330" DrawAspect="Content" ObjectID="_1841984779" r:id="rId571"/>
        </w:object>
      </w:r>
      <w:r w:rsidRPr="00CD4ED1">
        <w:rPr>
          <w:rFonts w:asciiTheme="minorEastAsia" w:eastAsiaTheme="minorEastAsia" w:hAnsiTheme="minorEastAsia"/>
          <w:color w:val="FF0000"/>
        </w:rPr>
        <w:t>（立方厘米），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答：截后的体积为</w:t>
      </w:r>
      <w:r w:rsidRPr="00CD4ED1">
        <w:rPr>
          <w:rFonts w:asciiTheme="minorEastAsia" w:eastAsiaTheme="minorEastAsia" w:hAnsiTheme="minorEastAsia"/>
          <w:color w:val="FF0000"/>
        </w:rPr>
        <w:object w:dxaOrig="527" w:dyaOrig="242">
          <v:shape id="_x0000_i1331" type="#_x0000_t75" alt="eqIdfbda258701b9d06082786af4a7f753d7" style="width:26.5pt;height:12pt" o:ole="">
            <v:imagedata r:id="rId572" o:title="eqIdfbda258701b9d06082786af4a7f753d7"/>
          </v:shape>
          <o:OLEObject Type="Embed" ProgID="Equation.DSMT4" ShapeID="_x0000_i1331" DrawAspect="Content" ObjectID="_1841984780" r:id="rId573"/>
        </w:object>
      </w:r>
      <w:r w:rsidRPr="00CD4ED1">
        <w:rPr>
          <w:rFonts w:asciiTheme="minorEastAsia" w:eastAsiaTheme="minorEastAsia" w:hAnsiTheme="minorEastAsia"/>
          <w:color w:val="FF0000"/>
        </w:rPr>
        <w:t>立方厘米．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9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26</w:t>
      </w:r>
      <w:r w:rsidRPr="00CD4ED1">
        <w:rPr>
          <w:rFonts w:asciiTheme="minorEastAsia" w:eastAsiaTheme="minorEastAsia" w:hAnsiTheme="minorEastAsia"/>
        </w:rPr>
        <w:t>．</w:t>
      </w:r>
      <w:r w:rsidRPr="00CD4ED1">
        <w:rPr>
          <w:rFonts w:asciiTheme="minorEastAsia" w:eastAsiaTheme="minorEastAsia" w:hAnsiTheme="minorEastAsia" w:hint="eastAsia"/>
        </w:rPr>
        <w:t>（</w:t>
      </w:r>
      <w:r w:rsidRPr="00CD4ED1">
        <w:rPr>
          <w:rFonts w:asciiTheme="minorEastAsia" w:eastAsiaTheme="minorEastAsia" w:hAnsiTheme="minorEastAsia" w:hint="eastAsia"/>
        </w:rPr>
        <w:t>10</w:t>
      </w:r>
      <w:r w:rsidRPr="00CD4ED1">
        <w:rPr>
          <w:rFonts w:asciiTheme="minorEastAsia" w:eastAsiaTheme="minorEastAsia" w:hAnsiTheme="minorEastAsia" w:hint="eastAsia"/>
        </w:rPr>
        <w:t>分</w:t>
      </w:r>
      <w:r w:rsidRPr="00CD4ED1">
        <w:rPr>
          <w:rFonts w:asciiTheme="minorEastAsia" w:eastAsiaTheme="minorEastAsia" w:hAnsiTheme="minorEastAsia" w:hint="eastAsia"/>
        </w:rPr>
        <w:t>）</w:t>
      </w:r>
      <w:r w:rsidRPr="00CD4ED1">
        <w:rPr>
          <w:rFonts w:asciiTheme="minorEastAsia" w:eastAsiaTheme="minorEastAsia" w:hAnsiTheme="minorEastAsia"/>
        </w:rPr>
        <w:t>在学习扇形的面积公式时，已知圆心角</w:t>
      </w:r>
      <w:r w:rsidRPr="00CD4ED1">
        <w:rPr>
          <w:rFonts w:asciiTheme="minorEastAsia" w:eastAsiaTheme="minorEastAsia" w:hAnsiTheme="minorEastAsia"/>
        </w:rPr>
        <w:object w:dxaOrig="175" w:dyaOrig="186">
          <v:shape id="_x0000_i1332" type="#_x0000_t75" alt="eqIdb6a24198bd04c29321ae5dc5a28fe421" style="width:9pt;height:9.5pt" o:ole="">
            <v:imagedata r:id="rId515" o:title="eqIdb6a24198bd04c29321ae5dc5a28fe421"/>
          </v:shape>
          <o:OLEObject Type="Embed" ProgID="Equation.DSMT4" ShapeID="_x0000_i1332" DrawAspect="Content" ObjectID="_1841984781" r:id="rId574"/>
        </w:object>
      </w:r>
      <w:r w:rsidRPr="00CD4ED1">
        <w:rPr>
          <w:rFonts w:asciiTheme="minorEastAsia" w:eastAsiaTheme="minorEastAsia" w:hAnsiTheme="minorEastAsia"/>
        </w:rPr>
        <w:t>和扇形所在圆的半径</w:t>
      </w:r>
      <w:r w:rsidRPr="00CD4ED1">
        <w:rPr>
          <w:rFonts w:asciiTheme="minorEastAsia" w:eastAsiaTheme="minorEastAsia" w:hAnsiTheme="minorEastAsia"/>
        </w:rPr>
        <w:object w:dxaOrig="193" w:dyaOrig="206">
          <v:shape id="_x0000_i1333" type="#_x0000_t75" alt="eqId4aa0df7f1e45f9de29e802c7f19a4f64" style="width:9.5pt;height:10.5pt" o:ole="">
            <v:imagedata r:id="rId575" o:title="eqId4aa0df7f1e45f9de29e802c7f19a4f64"/>
          </v:shape>
          <o:OLEObject Type="Embed" ProgID="Equation.DSMT4" ShapeID="_x0000_i1333" DrawAspect="Content" ObjectID="_1841984782" r:id="rId576"/>
        </w:object>
      </w:r>
      <w:r w:rsidRPr="00CD4ED1">
        <w:rPr>
          <w:rFonts w:asciiTheme="minorEastAsia" w:eastAsiaTheme="minorEastAsia" w:hAnsiTheme="minorEastAsia"/>
        </w:rPr>
        <w:t>，可以推得公式：</w:t>
      </w:r>
      <w:r w:rsidRPr="00CD4ED1">
        <w:rPr>
          <w:rFonts w:asciiTheme="minorEastAsia" w:eastAsiaTheme="minorEastAsia" w:hAnsiTheme="minorEastAsia"/>
        </w:rPr>
        <w:object w:dxaOrig="615" w:dyaOrig="331">
          <v:shape id="_x0000_i1334" type="#_x0000_t75" alt="eqId3ad3f567ac70219242c18af46dc35a8a" style="width:31pt;height:16.5pt" o:ole="">
            <v:imagedata r:id="rId577" o:title="eqId3ad3f567ac70219242c18af46dc35a8a"/>
          </v:shape>
          <o:OLEObject Type="Embed" ProgID="Equation.DSMT4" ShapeID="_x0000_i1334" DrawAspect="Content" ObjectID="_1841984783" r:id="rId578"/>
        </w:object>
      </w:r>
      <w:r w:rsidRPr="00CD4ED1">
        <w:rPr>
          <w:rFonts w:asciiTheme="minorEastAsia" w:eastAsiaTheme="minorEastAsia" w:hAnsiTheme="minorEastAsia"/>
          <w:u w:val="single"/>
        </w:rPr>
        <w:t xml:space="preserve"> ① </w:t>
      </w:r>
      <w:r w:rsidRPr="00CD4ED1">
        <w:rPr>
          <w:rFonts w:asciiTheme="minorEastAsia" w:eastAsiaTheme="minorEastAsia" w:hAnsiTheme="minorEastAsia"/>
        </w:rPr>
        <w:t>，并通过比较扇形面积公式与弧长公式</w:t>
      </w:r>
      <w:r w:rsidRPr="00CD4ED1">
        <w:rPr>
          <w:rFonts w:asciiTheme="minorEastAsia" w:eastAsiaTheme="minorEastAsia" w:hAnsiTheme="minorEastAsia"/>
        </w:rPr>
        <w:object w:dxaOrig="299" w:dyaOrig="247">
          <v:shape id="_x0000_i1335" type="#_x0000_t75" alt="eqId050294162a78c6f4d6a87849bd3049a3" style="width:15pt;height:12.5pt" o:ole="">
            <v:imagedata r:id="rId579" o:title="eqId050294162a78c6f4d6a87849bd3049a3"/>
          </v:shape>
          <o:OLEObject Type="Embed" ProgID="Equation.DSMT4" ShapeID="_x0000_i1335" DrawAspect="Content" ObjectID="_1841984784" r:id="rId580"/>
        </w:object>
      </w:r>
      <w:r w:rsidRPr="00CD4ED1">
        <w:rPr>
          <w:rFonts w:asciiTheme="minorEastAsia" w:eastAsiaTheme="minorEastAsia" w:hAnsiTheme="minorEastAsia"/>
          <w:u w:val="single"/>
        </w:rPr>
        <w:t xml:space="preserve"> ② </w:t>
      </w:r>
      <w:r w:rsidRPr="00CD4ED1">
        <w:rPr>
          <w:rFonts w:asciiTheme="minorEastAsia" w:eastAsiaTheme="minorEastAsia" w:hAnsiTheme="minorEastAsia"/>
        </w:rPr>
        <w:t>，得出扇形面积的另一种计算方法</w:t>
      </w:r>
      <w:r w:rsidRPr="00CD4ED1">
        <w:rPr>
          <w:rFonts w:asciiTheme="minorEastAsia" w:eastAsiaTheme="minorEastAsia" w:hAnsiTheme="minorEastAsia"/>
        </w:rPr>
        <w:object w:dxaOrig="615" w:dyaOrig="331">
          <v:shape id="_x0000_i1336" type="#_x0000_t75" alt="eqId3ad3f567ac70219242c18af46dc35a8a" style="width:31pt;height:16.5pt" o:ole="">
            <v:imagedata r:id="rId577" o:title="eqId3ad3f567ac70219242c18af46dc35a8a"/>
          </v:shape>
          <o:OLEObject Type="Embed" ProgID="Equation.DSMT4" ShapeID="_x0000_i1336" DrawAspect="Content" ObjectID="_1841984785" r:id="rId581"/>
        </w:object>
      </w:r>
      <w:r w:rsidRPr="00CD4ED1">
        <w:rPr>
          <w:rFonts w:asciiTheme="minorEastAsia" w:eastAsiaTheme="minorEastAsia" w:hAnsiTheme="minorEastAsia"/>
          <w:u w:val="single"/>
        </w:rPr>
        <w:t xml:space="preserve"> ③ </w:t>
      </w:r>
      <w:r w:rsidRPr="00CD4ED1">
        <w:rPr>
          <w:rFonts w:asciiTheme="minorEastAsia" w:eastAsiaTheme="minorEastAsia" w:hAnsiTheme="minorEastAsia"/>
        </w:rPr>
        <w:t>．请解决下列问题：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问题</w:t>
      </w:r>
      <w:r w:rsidRPr="00CD4ED1">
        <w:rPr>
          <w:rFonts w:asciiTheme="minorEastAsia" w:eastAsiaTheme="minorEastAsia" w:hAnsiTheme="minorEastAsia"/>
          <w:i/>
        </w:rPr>
        <w:t>I</w:t>
      </w:r>
      <w:r w:rsidRPr="00CD4ED1">
        <w:rPr>
          <w:rFonts w:asciiTheme="minorEastAsia" w:eastAsiaTheme="minorEastAsia" w:hAnsiTheme="minorEastAsia"/>
        </w:rPr>
        <w:t>：求弧长为</w:t>
      </w:r>
      <w:r w:rsidRPr="00CD4ED1">
        <w:rPr>
          <w:rFonts w:asciiTheme="minorEastAsia" w:eastAsiaTheme="minorEastAsia" w:hAnsiTheme="minorEastAsia"/>
        </w:rPr>
        <w:object w:dxaOrig="281" w:dyaOrig="230">
          <v:shape id="_x0000_i1337" type="#_x0000_t75" alt="eqId20b3a91ccf6028608cd03df7072f6536" style="width:14pt;height:11.5pt" o:ole="">
            <v:imagedata r:id="rId582" o:title="eqId20b3a91ccf6028608cd03df7072f6536"/>
          </v:shape>
          <o:OLEObject Type="Embed" ProgID="Equation.DSMT4" ShapeID="_x0000_i1337" DrawAspect="Content" ObjectID="_1841984786" r:id="rId583"/>
        </w:object>
      </w:r>
      <w:r w:rsidRPr="00CD4ED1">
        <w:rPr>
          <w:rFonts w:asciiTheme="minorEastAsia" w:eastAsiaTheme="minorEastAsia" w:hAnsiTheme="minorEastAsia"/>
        </w:rPr>
        <w:t>，圆心角为</w:t>
      </w:r>
      <w:r w:rsidRPr="00CD4ED1">
        <w:rPr>
          <w:rFonts w:asciiTheme="minorEastAsia" w:eastAsiaTheme="minorEastAsia" w:hAnsiTheme="minorEastAsia"/>
        </w:rPr>
        <w:object w:dxaOrig="439" w:dyaOrig="253">
          <v:shape id="_x0000_i1338" type="#_x0000_t75" alt="eqIda6c0927afc571a7c966c98192040979e" style="width:22pt;height:12.5pt" o:ole="">
            <v:imagedata r:id="rId102" o:title="eqIda6c0927afc571a7c966c98192040979e"/>
          </v:shape>
          <o:OLEObject Type="Embed" ProgID="Equation.DSMT4" ShapeID="_x0000_i1338" DrawAspect="Content" ObjectID="_1841984787" r:id="rId584"/>
        </w:object>
      </w:r>
      <w:r w:rsidRPr="00CD4ED1">
        <w:rPr>
          <w:rFonts w:asciiTheme="minorEastAsia" w:eastAsiaTheme="minorEastAsia" w:hAnsiTheme="minorEastAsia"/>
        </w:rPr>
        <w:t>的扇形面积．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问题</w:t>
      </w:r>
      <w:r w:rsidRPr="00CD4ED1">
        <w:rPr>
          <w:rFonts w:asciiTheme="minorEastAsia" w:eastAsiaTheme="minorEastAsia" w:hAnsiTheme="minorEastAsia"/>
          <w:i/>
        </w:rPr>
        <w:t>II</w:t>
      </w:r>
      <w:r w:rsidRPr="00CD4ED1">
        <w:rPr>
          <w:rFonts w:asciiTheme="minorEastAsia" w:eastAsiaTheme="minorEastAsia" w:hAnsiTheme="minorEastAsia"/>
        </w:rPr>
        <w:t>：某小区设计的花坛形状如图</w:t>
      </w:r>
      <w:r w:rsidRPr="00CD4ED1">
        <w:rPr>
          <w:rFonts w:asciiTheme="minorEastAsia" w:eastAsiaTheme="minorEastAsia" w:hAnsiTheme="minorEastAsia"/>
        </w:rPr>
        <w:t>1</w:t>
      </w:r>
      <w:r w:rsidRPr="00CD4ED1">
        <w:rPr>
          <w:rFonts w:asciiTheme="minorEastAsia" w:eastAsiaTheme="minorEastAsia" w:hAnsiTheme="minorEastAsia"/>
        </w:rPr>
        <w:t>中的阴影部分，已知</w:t>
      </w:r>
      <w:r w:rsidRPr="00CD4ED1">
        <w:rPr>
          <w:rFonts w:asciiTheme="minorEastAsia" w:eastAsiaTheme="minorEastAsia" w:hAnsiTheme="minorEastAsia"/>
        </w:rPr>
        <w:object w:dxaOrig="351" w:dyaOrig="229">
          <v:shape id="_x0000_i1339" type="#_x0000_t75" alt="eqIdf52a58fbaf4fea03567e88a9f0f6e37e" style="width:17.5pt;height:11.5pt" o:ole="">
            <v:imagedata r:id="rId585" o:title="eqIdf52a58fbaf4fea03567e88a9f0f6e37e"/>
          </v:shape>
          <o:OLEObject Type="Embed" ProgID="Equation.DSMT4" ShapeID="_x0000_i1339" DrawAspect="Content" ObjectID="_1841984788" r:id="rId586"/>
        </w:object>
      </w:r>
      <w:r w:rsidRPr="00CD4ED1">
        <w:rPr>
          <w:rFonts w:asciiTheme="minorEastAsia" w:eastAsiaTheme="minorEastAsia" w:hAnsiTheme="minorEastAsia"/>
        </w:rPr>
        <w:t>和</w:t>
      </w:r>
      <w:r w:rsidRPr="00CD4ED1">
        <w:rPr>
          <w:rFonts w:asciiTheme="minorEastAsia" w:eastAsiaTheme="minorEastAsia" w:hAnsiTheme="minorEastAsia"/>
        </w:rPr>
        <w:object w:dxaOrig="351" w:dyaOrig="246">
          <v:shape id="_x0000_i1340" type="#_x0000_t75" alt="eqId9d78abbad68bbbf12af10cd40ef4c353" style="width:17.5pt;height:12.5pt" o:ole="">
            <v:imagedata r:id="rId587" o:title="eqId9d78abbad68bbbf12af10cd40ef4c353"/>
          </v:shape>
          <o:OLEObject Type="Embed" ProgID="Equation.DSMT4" ShapeID="_x0000_i1340" DrawAspect="Content" ObjectID="_1841984789" r:id="rId588"/>
        </w:object>
      </w:r>
      <w:r w:rsidRPr="00CD4ED1">
        <w:rPr>
          <w:rFonts w:asciiTheme="minorEastAsia" w:eastAsiaTheme="minorEastAsia" w:hAnsiTheme="minorEastAsia"/>
        </w:rPr>
        <w:t>所在圆心都是点</w:t>
      </w:r>
      <w:r w:rsidRPr="00CD4ED1">
        <w:rPr>
          <w:rFonts w:asciiTheme="minorEastAsia" w:eastAsiaTheme="minorEastAsia" w:hAnsiTheme="minorEastAsia"/>
        </w:rPr>
        <w:object w:dxaOrig="211" w:dyaOrig="256">
          <v:shape id="_x0000_i1341" type="#_x0000_t75" alt="eqId1dde8112e8eb968fd042418dd632759e" style="width:10.5pt;height:13pt" o:ole="">
            <v:imagedata r:id="rId589" o:title="eqId1dde8112e8eb968fd042418dd632759e"/>
          </v:shape>
          <o:OLEObject Type="Embed" ProgID="Equation.DSMT4" ShapeID="_x0000_i1341" DrawAspect="Content" ObjectID="_1841984790" r:id="rId590"/>
        </w:object>
      </w:r>
      <w:r w:rsidRPr="00CD4ED1">
        <w:rPr>
          <w:rFonts w:asciiTheme="minorEastAsia" w:eastAsiaTheme="minorEastAsia" w:hAnsiTheme="minorEastAsia"/>
        </w:rPr>
        <w:t>，弧</w:t>
      </w:r>
      <w:r w:rsidRPr="00CD4ED1">
        <w:rPr>
          <w:rFonts w:asciiTheme="minorEastAsia" w:eastAsiaTheme="minorEastAsia" w:hAnsiTheme="minorEastAsia"/>
        </w:rPr>
        <w:object w:dxaOrig="351" w:dyaOrig="229">
          <v:shape id="_x0000_i1342" type="#_x0000_t75" alt="eqIdf52a58fbaf4fea03567e88a9f0f6e37e" style="width:17.5pt;height:11.5pt" o:ole="">
            <v:imagedata r:id="rId585" o:title="eqIdf52a58fbaf4fea03567e88a9f0f6e37e"/>
          </v:shape>
          <o:OLEObject Type="Embed" ProgID="Equation.DSMT4" ShapeID="_x0000_i1342" DrawAspect="Content" ObjectID="_1841984791" r:id="rId591"/>
        </w:object>
      </w:r>
      <w:r w:rsidRPr="00CD4ED1">
        <w:rPr>
          <w:rFonts w:asciiTheme="minorEastAsia" w:eastAsiaTheme="minorEastAsia" w:hAnsiTheme="minorEastAsia"/>
        </w:rPr>
        <w:t>的长为</w:t>
      </w:r>
      <w:r w:rsidRPr="00CD4ED1">
        <w:rPr>
          <w:rFonts w:asciiTheme="minorEastAsia" w:eastAsiaTheme="minorEastAsia" w:hAnsiTheme="minorEastAsia"/>
        </w:rPr>
        <w:object w:dxaOrig="158" w:dyaOrig="316">
          <v:shape id="_x0000_i1343" type="#_x0000_t75" alt="eqId2e9b0f5f44abbc6544a2f672b025b013" style="width:8pt;height:16pt" o:ole="">
            <v:imagedata r:id="rId592" o:title="eqId2e9b0f5f44abbc6544a2f672b025b013"/>
          </v:shape>
          <o:OLEObject Type="Embed" ProgID="Equation.DSMT4" ShapeID="_x0000_i1343" DrawAspect="Content" ObjectID="_1841984792" r:id="rId593"/>
        </w:object>
      </w:r>
      <w:r w:rsidRPr="00CD4ED1">
        <w:rPr>
          <w:rFonts w:asciiTheme="minorEastAsia" w:eastAsiaTheme="minorEastAsia" w:hAnsiTheme="minorEastAsia"/>
        </w:rPr>
        <w:t>，弧</w:t>
      </w:r>
      <w:r w:rsidRPr="00CD4ED1">
        <w:rPr>
          <w:rFonts w:asciiTheme="minorEastAsia" w:eastAsiaTheme="minorEastAsia" w:hAnsiTheme="minorEastAsia"/>
        </w:rPr>
        <w:object w:dxaOrig="351" w:dyaOrig="246">
          <v:shape id="_x0000_i1344" type="#_x0000_t75" alt="eqId9d78abbad68bbbf12af10cd40ef4c353" style="width:17.5pt;height:12.5pt" o:ole="">
            <v:imagedata r:id="rId587" o:title="eqId9d78abbad68bbbf12af10cd40ef4c353"/>
          </v:shape>
          <o:OLEObject Type="Embed" ProgID="Equation.DSMT4" ShapeID="_x0000_i1344" DrawAspect="Content" ObjectID="_1841984793" r:id="rId594"/>
        </w:object>
      </w:r>
      <w:r w:rsidRPr="00CD4ED1">
        <w:rPr>
          <w:rFonts w:asciiTheme="minorEastAsia" w:eastAsiaTheme="minorEastAsia" w:hAnsiTheme="minorEastAsia"/>
        </w:rPr>
        <w:t>的长为</w:t>
      </w:r>
      <w:r w:rsidRPr="00CD4ED1">
        <w:rPr>
          <w:rFonts w:asciiTheme="minorEastAsia" w:eastAsiaTheme="minorEastAsia" w:hAnsiTheme="minorEastAsia"/>
        </w:rPr>
        <w:object w:dxaOrig="1425" w:dyaOrig="316">
          <v:shape id="_x0000_i1345" type="#_x0000_t75" alt="eqIda3c3d8c23a1ef3f16077ce217f948b28" style="width:71.5pt;height:16pt" o:ole="">
            <v:imagedata r:id="rId595" o:title="eqIda3c3d8c23a1ef3f16077ce217f948b28"/>
          </v:shape>
          <o:OLEObject Type="Embed" ProgID="Equation.DSMT4" ShapeID="_x0000_i1345" DrawAspect="Content" ObjectID="_1841984794" r:id="rId596"/>
        </w:object>
      </w:r>
      <w:r w:rsidRPr="00CD4ED1">
        <w:rPr>
          <w:rFonts w:asciiTheme="minorEastAsia" w:eastAsiaTheme="minorEastAsia" w:hAnsiTheme="minorEastAsia"/>
        </w:rPr>
        <w:t>，求花坛的面积．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4467225" cy="1400175"/>
            <wp:effectExtent l="0" t="0" r="3175" b="0"/>
            <wp:docPr id="100033" name="图片 100033" descr="@@@026dacab-cd87-45f1-80f1-fc94c2803b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026dacab-cd87-45f1-80f1-fc94c2803b40"/>
                    <pic:cNvPicPr>
                      <a:picLocks noChangeAspect="1"/>
                    </pic:cNvPicPr>
                  </pic:nvPicPr>
                  <pic:blipFill>
                    <a:blip r:embed="rId59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(1)</w:t>
      </w:r>
      <w:r w:rsidRPr="00CD4ED1">
        <w:rPr>
          <w:rFonts w:asciiTheme="minorEastAsia" w:eastAsiaTheme="minorEastAsia" w:hAnsiTheme="minorEastAsia"/>
        </w:rPr>
        <w:t>完成上述填空：</w:t>
      </w:r>
      <w:r w:rsidRPr="00CD4ED1">
        <w:rPr>
          <w:rFonts w:asciiTheme="minorEastAsia" w:eastAsiaTheme="minorEastAsia" w:hAnsiTheme="minorEastAsia"/>
        </w:rPr>
        <w:t>①________</w:t>
      </w:r>
      <w:r w:rsidRPr="00CD4ED1">
        <w:rPr>
          <w:rFonts w:asciiTheme="minorEastAsia" w:eastAsiaTheme="minorEastAsia" w:hAnsiTheme="minorEastAsia"/>
        </w:rPr>
        <w:t>；</w:t>
      </w:r>
      <w:r w:rsidRPr="00CD4ED1">
        <w:rPr>
          <w:rFonts w:asciiTheme="minorEastAsia" w:eastAsiaTheme="minorEastAsia" w:hAnsiTheme="minorEastAsia"/>
        </w:rPr>
        <w:t>②________</w:t>
      </w:r>
      <w:r w:rsidRPr="00CD4ED1">
        <w:rPr>
          <w:rFonts w:asciiTheme="minorEastAsia" w:eastAsiaTheme="minorEastAsia" w:hAnsiTheme="minorEastAsia"/>
        </w:rPr>
        <w:t>；</w:t>
      </w:r>
      <w:r w:rsidRPr="00CD4ED1">
        <w:rPr>
          <w:rFonts w:asciiTheme="minorEastAsia" w:eastAsiaTheme="minorEastAsia" w:hAnsiTheme="minorEastAsia"/>
        </w:rPr>
        <w:t>③________</w:t>
      </w:r>
      <w:r w:rsidRPr="00CD4ED1">
        <w:rPr>
          <w:rFonts w:asciiTheme="minorEastAsia" w:eastAsiaTheme="minorEastAsia" w:hAnsiTheme="minorEastAsia"/>
        </w:rPr>
        <w:t>，并请你解答问题</w:t>
      </w:r>
      <w:r w:rsidRPr="00CD4ED1">
        <w:rPr>
          <w:rFonts w:asciiTheme="minorEastAsia" w:eastAsiaTheme="minorEastAsia" w:hAnsiTheme="minorEastAsia"/>
          <w:i/>
        </w:rPr>
        <w:t>I</w:t>
      </w:r>
      <w:r w:rsidRPr="00CD4ED1">
        <w:rPr>
          <w:rFonts w:asciiTheme="minorEastAsia" w:eastAsiaTheme="minorEastAsia" w:hAnsiTheme="minorEastAsia"/>
        </w:rPr>
        <w:t>；（结果保留</w:t>
      </w:r>
      <w:r w:rsidRPr="00CD4ED1">
        <w:rPr>
          <w:rFonts w:asciiTheme="minorEastAsia" w:eastAsiaTheme="minorEastAsia" w:hAnsiTheme="minorEastAsia"/>
        </w:rPr>
        <w:object w:dxaOrig="175" w:dyaOrig="202">
          <v:shape id="_x0000_i1346" type="#_x0000_t75" alt="eqId70f5389990c3a0c5373f3bd9fb2454c9" style="width:9pt;height:10pt" o:ole="">
            <v:imagedata r:id="rId116" o:title="eqId70f5389990c3a0c5373f3bd9fb2454c9"/>
          </v:shape>
          <o:OLEObject Type="Embed" ProgID="Equation.DSMT4" ShapeID="_x0000_i1346" DrawAspect="Content" ObjectID="_1841984795" r:id="rId598"/>
        </w:objec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(2)</w:t>
      </w:r>
      <w:r w:rsidRPr="00CD4ED1">
        <w:rPr>
          <w:rFonts w:asciiTheme="minorEastAsia" w:eastAsiaTheme="minorEastAsia" w:hAnsiTheme="minorEastAsia"/>
        </w:rPr>
        <w:t>在解决问题</w:t>
      </w:r>
      <w:r w:rsidRPr="00CD4ED1">
        <w:rPr>
          <w:rFonts w:asciiTheme="minorEastAsia" w:eastAsiaTheme="minorEastAsia" w:hAnsiTheme="minorEastAsia"/>
          <w:i/>
        </w:rPr>
        <w:t>II</w:t>
      </w:r>
      <w:r w:rsidRPr="00CD4ED1">
        <w:rPr>
          <w:rFonts w:asciiTheme="minorEastAsia" w:eastAsiaTheme="minorEastAsia" w:hAnsiTheme="minorEastAsia"/>
        </w:rPr>
        <w:t>的过程中，有位同学发现扇形面积公式</w:t>
      </w:r>
      <w:r w:rsidRPr="00CD4ED1">
        <w:rPr>
          <w:rFonts w:asciiTheme="minorEastAsia" w:eastAsiaTheme="minorEastAsia" w:hAnsiTheme="minorEastAsia"/>
        </w:rPr>
        <w:t>③</w:t>
      </w:r>
      <w:r w:rsidRPr="00CD4ED1">
        <w:rPr>
          <w:rFonts w:asciiTheme="minorEastAsia" w:eastAsiaTheme="minorEastAsia" w:hAnsiTheme="minorEastAsia"/>
        </w:rPr>
        <w:t>类似于三角形面积公式：类比梯形面积公式，他猜想花坛的面积</w:t>
      </w:r>
      <w:r w:rsidRPr="00CD4ED1">
        <w:rPr>
          <w:rFonts w:asciiTheme="minorEastAsia" w:eastAsiaTheme="minorEastAsia" w:hAnsiTheme="minorEastAsia"/>
        </w:rPr>
        <w:object w:dxaOrig="1319" w:dyaOrig="541">
          <v:shape id="_x0000_i1347" type="#_x0000_t75" alt="eqId77a2a3e601e4f4bb1b64f00baa02ce5d" style="width:66pt;height:27pt" o:ole="">
            <v:imagedata r:id="rId599" o:title="eqId77a2a3e601e4f4bb1b64f00baa02ce5d"/>
          </v:shape>
          <o:OLEObject Type="Embed" ProgID="Equation.DSMT4" ShapeID="_x0000_i1347" DrawAspect="Content" ObjectID="_1841984796" r:id="rId600"/>
        </w:object>
      </w:r>
      <w:r w:rsidRPr="00CD4ED1">
        <w:rPr>
          <w:rFonts w:asciiTheme="minorEastAsia" w:eastAsiaTheme="minorEastAsia" w:hAnsiTheme="minorEastAsia"/>
        </w:rPr>
        <w:t>．他的猜想正确吗？如果正确，写出推导过程；如果不正确，请说明理由．（参考公式：</w:t>
      </w:r>
      <w:r w:rsidRPr="00CD4ED1">
        <w:rPr>
          <w:rFonts w:asciiTheme="minorEastAsia" w:eastAsiaTheme="minorEastAsia" w:hAnsiTheme="minorEastAsia"/>
        </w:rPr>
        <w:object w:dxaOrig="2005" w:dyaOrig="356">
          <v:shape id="_x0000_i1348" type="#_x0000_t75" alt="eqId8bdac887a592d91d16cc5ce83b5ece82" style="width:100.5pt;height:18pt" o:ole="">
            <v:imagedata r:id="rId601" o:title="eqId8bdac887a592d91d16cc5ce83b5ece82"/>
          </v:shape>
          <o:OLEObject Type="Embed" ProgID="Equation.DSMT4" ShapeID="_x0000_i1348" DrawAspect="Content" ObjectID="_1841984797" r:id="rId602"/>
        </w:objec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CD4ED1">
        <w:rPr>
          <w:rFonts w:asciiTheme="minorEastAsia" w:eastAsiaTheme="minorEastAsia" w:hAnsiTheme="minorEastAsia"/>
        </w:rPr>
        <w:t>(3)</w:t>
      </w:r>
      <w:r w:rsidRPr="00CD4ED1">
        <w:rPr>
          <w:rFonts w:asciiTheme="minorEastAsia" w:eastAsiaTheme="minorEastAsia" w:hAnsiTheme="minorEastAsia"/>
        </w:rPr>
        <w:t>乙同学发现平时所用的一次性纸杯（如图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）的侧面展开的大致图形如图</w:t>
      </w:r>
      <w:r w:rsidRPr="00CD4ED1">
        <w:rPr>
          <w:rFonts w:asciiTheme="minorEastAsia" w:eastAsiaTheme="minorEastAsia" w:hAnsiTheme="minorEastAsia"/>
        </w:rPr>
        <w:t>3</w:t>
      </w:r>
      <w:r w:rsidRPr="00CD4ED1">
        <w:rPr>
          <w:rFonts w:asciiTheme="minorEastAsia" w:eastAsiaTheme="minorEastAsia" w:hAnsiTheme="minorEastAsia"/>
        </w:rPr>
        <w:t>所示，经测量（如图</w:t>
      </w:r>
      <w:r w:rsidRPr="00CD4ED1">
        <w:rPr>
          <w:rFonts w:asciiTheme="minorEastAsia" w:eastAsiaTheme="minorEastAsia" w:hAnsiTheme="minorEastAsia"/>
        </w:rPr>
        <w:t>2</w:t>
      </w:r>
      <w:r w:rsidRPr="00CD4ED1">
        <w:rPr>
          <w:rFonts w:asciiTheme="minorEastAsia" w:eastAsiaTheme="minorEastAsia" w:hAnsiTheme="minorEastAsia"/>
        </w:rPr>
        <w:t>）杯口直径</w:t>
      </w:r>
      <w:r w:rsidRPr="00CD4ED1">
        <w:rPr>
          <w:rFonts w:asciiTheme="minorEastAsia" w:eastAsiaTheme="minorEastAsia" w:hAnsiTheme="minorEastAsia"/>
        </w:rPr>
        <w:object w:dxaOrig="915" w:dyaOrig="242">
          <v:shape id="_x0000_i1349" type="#_x0000_t75" alt="eqId7cee49e97546d466ba3ee630e08cdc3c" style="width:46pt;height:12pt" o:ole="">
            <v:imagedata r:id="rId603" o:title="eqId7cee49e97546d466ba3ee630e08cdc3c"/>
          </v:shape>
          <o:OLEObject Type="Embed" ProgID="Equation.DSMT4" ShapeID="_x0000_i1349" DrawAspect="Content" ObjectID="_1841984798" r:id="rId604"/>
        </w:object>
      </w:r>
      <w:r w:rsidRPr="00CD4ED1">
        <w:rPr>
          <w:rFonts w:asciiTheme="minorEastAsia" w:eastAsiaTheme="minorEastAsia" w:hAnsiTheme="minorEastAsia"/>
        </w:rPr>
        <w:t>，杯底直径</w:t>
      </w:r>
      <w:r w:rsidRPr="00CD4ED1">
        <w:rPr>
          <w:rFonts w:asciiTheme="minorEastAsia" w:eastAsiaTheme="minorEastAsia" w:hAnsiTheme="minorEastAsia"/>
        </w:rPr>
        <w:object w:dxaOrig="932" w:dyaOrig="249">
          <v:shape id="_x0000_i1350" type="#_x0000_t75" alt="eqIdbdebe7f5b900204915a325279a2ab706" style="width:46.5pt;height:12.5pt" o:ole="">
            <v:imagedata r:id="rId605" o:title="eqIdbdebe7f5b900204915a325279a2ab706"/>
          </v:shape>
          <o:OLEObject Type="Embed" ProgID="Equation.DSMT4" ShapeID="_x0000_i1350" DrawAspect="Content" ObjectID="_1841984799" r:id="rId606"/>
        </w:object>
      </w:r>
      <w:r w:rsidRPr="00CD4ED1">
        <w:rPr>
          <w:rFonts w:asciiTheme="minorEastAsia" w:eastAsiaTheme="minorEastAsia" w:hAnsiTheme="minorEastAsia"/>
        </w:rPr>
        <w:t>，杯壁</w:t>
      </w:r>
      <w:r w:rsidRPr="00CD4ED1">
        <w:rPr>
          <w:rFonts w:asciiTheme="minorEastAsia" w:eastAsiaTheme="minorEastAsia" w:hAnsiTheme="minorEastAsia"/>
        </w:rPr>
        <w:object w:dxaOrig="1442" w:dyaOrig="251">
          <v:shape id="_x0000_i1351" type="#_x0000_t75" alt="eqIda014b0039fbe99fa8751a62521c28058" style="width:1in;height:12.5pt" o:ole="">
            <v:imagedata r:id="rId607" o:title="eqIda014b0039fbe99fa8751a62521c28058"/>
          </v:shape>
          <o:OLEObject Type="Embed" ProgID="Equation.DSMT4" ShapeID="_x0000_i1351" DrawAspect="Content" ObjectID="_1841984800" r:id="rId608"/>
        </w:object>
      </w:r>
      <w:r w:rsidRPr="00CD4ED1">
        <w:rPr>
          <w:rFonts w:asciiTheme="minorEastAsia" w:eastAsiaTheme="minorEastAsia" w:hAnsiTheme="minorEastAsia"/>
        </w:rPr>
        <w:t>，若忽略纸杯的连接部分和纸杯的厚度，请求出其在图</w:t>
      </w:r>
      <w:r w:rsidRPr="00CD4ED1">
        <w:rPr>
          <w:rFonts w:asciiTheme="minorEastAsia" w:eastAsiaTheme="minorEastAsia" w:hAnsiTheme="minorEastAsia"/>
        </w:rPr>
        <w:t>3</w:t>
      </w:r>
      <w:r w:rsidRPr="00CD4ED1">
        <w:rPr>
          <w:rFonts w:asciiTheme="minorEastAsia" w:eastAsiaTheme="minorEastAsia" w:hAnsiTheme="minorEastAsia"/>
        </w:rPr>
        <w:t>中其</w:t>
      </w:r>
      <w:r w:rsidRPr="00CD4ED1">
        <w:rPr>
          <w:rFonts w:asciiTheme="minorEastAsia" w:eastAsiaTheme="minorEastAsia" w:hAnsiTheme="minorEastAsia"/>
        </w:rPr>
        <w:t>侧面展开的图形</w:t>
      </w:r>
      <w:r w:rsidRPr="00CD4ED1">
        <w:rPr>
          <w:rFonts w:asciiTheme="minorEastAsia" w:eastAsiaTheme="minorEastAsia" w:hAnsiTheme="minorEastAsia"/>
        </w:rPr>
        <w:object w:dxaOrig="563" w:dyaOrig="187">
          <v:shape id="_x0000_i1352" type="#_x0000_t75" alt="eqId4ac66de8543430fd51e7c18042e626dd" style="width:28pt;height:9.5pt" o:ole="">
            <v:imagedata r:id="rId609" o:title="eqId4ac66de8543430fd51e7c18042e626dd"/>
          </v:shape>
          <o:OLEObject Type="Embed" ProgID="Equation.DSMT4" ShapeID="_x0000_i1352" DrawAspect="Content" ObjectID="_1841984801" r:id="rId610"/>
        </w:object>
      </w:r>
      <w:r w:rsidRPr="00CD4ED1">
        <w:rPr>
          <w:rFonts w:asciiTheme="minorEastAsia" w:eastAsiaTheme="minorEastAsia" w:hAnsiTheme="minorEastAsia"/>
        </w:rPr>
        <w:t>面积．（结果保留</w:t>
      </w:r>
      <w:r w:rsidRPr="00CD4ED1">
        <w:rPr>
          <w:rFonts w:asciiTheme="minorEastAsia" w:eastAsiaTheme="minorEastAsia" w:hAnsiTheme="minorEastAsia"/>
        </w:rPr>
        <w:object w:dxaOrig="175" w:dyaOrig="202">
          <v:shape id="_x0000_i1353" type="#_x0000_t75" alt="eqId70f5389990c3a0c5373f3bd9fb2454c9" style="width:9pt;height:10pt" o:ole="">
            <v:imagedata r:id="rId116" o:title="eqId70f5389990c3a0c5373f3bd9fb2454c9"/>
          </v:shape>
          <o:OLEObject Type="Embed" ProgID="Equation.DSMT4" ShapeID="_x0000_i1353" DrawAspect="Content" ObjectID="_1841984802" r:id="rId611"/>
        </w:object>
      </w:r>
      <w:r w:rsidRPr="00CD4ED1">
        <w:rPr>
          <w:rFonts w:asciiTheme="minorEastAsia" w:eastAsiaTheme="minorEastAsia" w:hAnsiTheme="minorEastAsia"/>
        </w:rPr>
        <w:t>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lastRenderedPageBreak/>
        <w:t>【详解】（</w:t>
      </w:r>
      <w:r w:rsidRPr="00CD4ED1">
        <w:rPr>
          <w:rFonts w:asciiTheme="minorEastAsia" w:eastAsiaTheme="minorEastAsia" w:hAnsiTheme="minorEastAsia"/>
          <w:color w:val="FF0000"/>
        </w:rPr>
        <w:t>1</w:t>
      </w:r>
      <w:r w:rsidRPr="00CD4ED1">
        <w:rPr>
          <w:rFonts w:asciiTheme="minorEastAsia" w:eastAsiaTheme="minorEastAsia" w:hAnsiTheme="minorEastAsia"/>
          <w:color w:val="FF0000"/>
        </w:rPr>
        <w:t>）解：已知圆心角</w:t>
      </w:r>
      <w:r w:rsidRPr="00CD4ED1">
        <w:rPr>
          <w:rFonts w:asciiTheme="minorEastAsia" w:eastAsiaTheme="minorEastAsia" w:hAnsiTheme="minorEastAsia"/>
          <w:color w:val="FF0000"/>
        </w:rPr>
        <w:object w:dxaOrig="175" w:dyaOrig="186">
          <v:shape id="_x0000_i1354" type="#_x0000_t75" alt="eqIdb6a24198bd04c29321ae5dc5a28fe421" style="width:9pt;height:9.5pt" o:ole="">
            <v:imagedata r:id="rId515" o:title="eqIdb6a24198bd04c29321ae5dc5a28fe421"/>
          </v:shape>
          <o:OLEObject Type="Embed" ProgID="Equation.DSMT4" ShapeID="_x0000_i1354" DrawAspect="Content" ObjectID="_1841984803" r:id="rId612"/>
        </w:object>
      </w:r>
      <w:r w:rsidRPr="00CD4ED1">
        <w:rPr>
          <w:rFonts w:asciiTheme="minorEastAsia" w:eastAsiaTheme="minorEastAsia" w:hAnsiTheme="minorEastAsia"/>
          <w:color w:val="FF0000"/>
        </w:rPr>
        <w:t>和扇形所在圆的半径</w:t>
      </w:r>
      <w:r w:rsidRPr="00CD4ED1">
        <w:rPr>
          <w:rFonts w:asciiTheme="minorEastAsia" w:eastAsiaTheme="minorEastAsia" w:hAnsiTheme="minorEastAsia"/>
          <w:color w:val="FF0000"/>
        </w:rPr>
        <w:object w:dxaOrig="193" w:dyaOrig="206">
          <v:shape id="_x0000_i1355" type="#_x0000_t75" alt="eqId4aa0df7f1e45f9de29e802c7f19a4f64" style="width:9.5pt;height:10.5pt" o:ole="">
            <v:imagedata r:id="rId575" o:title="eqId4aa0df7f1e45f9de29e802c7f19a4f64"/>
          </v:shape>
          <o:OLEObject Type="Embed" ProgID="Equation.DSMT4" ShapeID="_x0000_i1355" DrawAspect="Content" ObjectID="_1841984804" r:id="rId613"/>
        </w:object>
      </w:r>
      <w:r w:rsidRPr="00CD4ED1">
        <w:rPr>
          <w:rFonts w:asciiTheme="minorEastAsia" w:eastAsiaTheme="minorEastAsia" w:hAnsiTheme="minorEastAsia"/>
          <w:color w:val="FF0000"/>
        </w:rPr>
        <w:t>，可以推得公式：</w:t>
      </w:r>
      <w:r w:rsidRPr="00CD4ED1">
        <w:rPr>
          <w:rFonts w:asciiTheme="minorEastAsia" w:eastAsiaTheme="minorEastAsia" w:hAnsiTheme="minorEastAsia"/>
          <w:color w:val="FF0000"/>
        </w:rPr>
        <w:object w:dxaOrig="1126" w:dyaOrig="577">
          <v:shape id="_x0000_i1356" type="#_x0000_t75" alt="eqId99087a15a994506f377c925e20ef8ee9" style="width:56.5pt;height:29pt" o:ole="">
            <v:imagedata r:id="rId614" o:title="eqId99087a15a994506f377c925e20ef8ee9"/>
          </v:shape>
          <o:OLEObject Type="Embed" ProgID="Equation.DSMT4" ShapeID="_x0000_i1356" DrawAspect="Content" ObjectID="_1841984805" r:id="rId615"/>
        </w:object>
      </w:r>
      <w:r w:rsidRPr="00CD4ED1">
        <w:rPr>
          <w:rFonts w:asciiTheme="minorEastAsia" w:eastAsiaTheme="minorEastAsia" w:hAnsiTheme="minorEastAsia"/>
          <w:color w:val="FF0000"/>
        </w:rPr>
        <w:t>，并通过比较扇形面积公式与弧长公式</w:t>
      </w:r>
      <w:r w:rsidRPr="00CD4ED1">
        <w:rPr>
          <w:rFonts w:asciiTheme="minorEastAsia" w:eastAsiaTheme="minorEastAsia" w:hAnsiTheme="minorEastAsia"/>
          <w:color w:val="FF0000"/>
        </w:rPr>
        <w:object w:dxaOrig="721" w:dyaOrig="553">
          <v:shape id="_x0000_i1357" type="#_x0000_t75" alt="eqIdea359a8c6d3607fcb86dbd40976e526a" style="width:36pt;height:27.5pt" o:ole="">
            <v:imagedata r:id="rId616" o:title="eqIdea359a8c6d3607fcb86dbd40976e526a"/>
          </v:shape>
          <o:OLEObject Type="Embed" ProgID="Equation.DSMT4" ShapeID="_x0000_i1357" DrawAspect="Content" ObjectID="_1841984806" r:id="rId617"/>
        </w:object>
      </w:r>
      <w:r w:rsidRPr="00CD4ED1">
        <w:rPr>
          <w:rFonts w:asciiTheme="minorEastAsia" w:eastAsiaTheme="minorEastAsia" w:hAnsiTheme="minorEastAsia"/>
          <w:color w:val="FF0000"/>
        </w:rPr>
        <w:t>，得出扇形面积的另一种计算方法</w:t>
      </w:r>
      <w:r w:rsidRPr="00CD4ED1">
        <w:rPr>
          <w:rFonts w:asciiTheme="minorEastAsia" w:eastAsiaTheme="minorEastAsia" w:hAnsiTheme="minorEastAsia"/>
          <w:color w:val="FF0000"/>
        </w:rPr>
        <w:object w:dxaOrig="1002" w:dyaOrig="541">
          <v:shape id="_x0000_i1358" type="#_x0000_t75" alt="eqId9b1a37d103db0129fdfec74a741c396e" style="width:50pt;height:27pt" o:ole="">
            <v:imagedata r:id="rId618" o:title="eqId9b1a37d103db0129fdfec74a741c396e"/>
          </v:shape>
          <o:OLEObject Type="Embed" ProgID="Equation.DSMT4" ShapeID="_x0000_i1358" DrawAspect="Content" ObjectID="_1841984807" r:id="rId619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问题</w:t>
      </w:r>
      <w:r w:rsidRPr="00CD4ED1">
        <w:rPr>
          <w:rFonts w:asciiTheme="minorEastAsia" w:eastAsiaTheme="minorEastAsia" w:hAnsiTheme="minorEastAsia"/>
          <w:i/>
          <w:color w:val="FF0000"/>
        </w:rPr>
        <w:t>I</w:t>
      </w:r>
      <w:r w:rsidRPr="00CD4ED1">
        <w:rPr>
          <w:rFonts w:asciiTheme="minorEastAsia" w:eastAsiaTheme="minorEastAsia" w:hAnsiTheme="minorEastAsia"/>
          <w:color w:val="FF0000"/>
        </w:rPr>
        <w:t>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1354" w:dyaOrig="547">
          <v:shape id="_x0000_i1359" type="#_x0000_t75" alt="eqIdfa8a8581acd4dc84e39f5526b0a3a4c1" style="width:67.5pt;height:27.5pt" o:ole="">
            <v:imagedata r:id="rId620" o:title="eqIdfa8a8581acd4dc84e39f5526b0a3a4c1"/>
          </v:shape>
          <o:OLEObject Type="Embed" ProgID="Equation.DSMT4" ShapeID="_x0000_i1359" DrawAspect="Content" ObjectID="_1841984808" r:id="rId62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527" w:dyaOrig="237">
          <v:shape id="_x0000_i1360" type="#_x0000_t75" alt="eqId899e0eecf75bdfcc3e84cff7a4cee4a2" style="width:26.5pt;height:12pt" o:ole="">
            <v:imagedata r:id="rId622" o:title="eqId899e0eecf75bdfcc3e84cff7a4cee4a2"/>
          </v:shape>
          <o:OLEObject Type="Embed" ProgID="Equation.DSMT4" ShapeID="_x0000_i1360" DrawAspect="Content" ObjectID="_1841984809" r:id="rId623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1971" w:dyaOrig="541">
          <v:shape id="_x0000_i1361" type="#_x0000_t75" alt="eqIde02082eab8a0cbd6461ac1b2b997ead6" style="width:98.5pt;height:27pt" o:ole="">
            <v:imagedata r:id="rId624" o:title="eqIde02082eab8a0cbd6461ac1b2b997ead6"/>
          </v:shape>
          <o:OLEObject Type="Embed" ProgID="Equation.DSMT4" ShapeID="_x0000_i1361" DrawAspect="Content" ObjectID="_1841984810" r:id="rId625"/>
        </w:object>
      </w:r>
      <w:r w:rsidRPr="00CD4ED1">
        <w:rPr>
          <w:rFonts w:asciiTheme="minorEastAsia" w:eastAsiaTheme="minorEastAsia" w:hAnsiTheme="minorEastAsia"/>
          <w:color w:val="FF0000"/>
        </w:rPr>
        <w:t>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4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）解：他的猜想正确．推导如下：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解：设大扇形的半径为</w:t>
      </w:r>
      <w:r w:rsidRPr="00CD4ED1">
        <w:rPr>
          <w:rFonts w:asciiTheme="minorEastAsia" w:eastAsiaTheme="minorEastAsia" w:hAnsiTheme="minorEastAsia"/>
          <w:i/>
          <w:color w:val="FF0000"/>
        </w:rPr>
        <w:t>R</w:t>
      </w:r>
      <w:r w:rsidRPr="00CD4ED1">
        <w:rPr>
          <w:rFonts w:asciiTheme="minorEastAsia" w:eastAsiaTheme="minorEastAsia" w:hAnsiTheme="minorEastAsia"/>
          <w:color w:val="FF0000"/>
        </w:rPr>
        <w:t>，小扇形的半径为</w:t>
      </w:r>
      <w:r w:rsidRPr="00CD4ED1">
        <w:rPr>
          <w:rFonts w:asciiTheme="minorEastAsia" w:eastAsiaTheme="minorEastAsia" w:hAnsiTheme="minorEastAsia"/>
          <w:i/>
          <w:color w:val="FF0000"/>
        </w:rPr>
        <w:t>r</w:t>
      </w:r>
      <w:r w:rsidRPr="00CD4ED1">
        <w:rPr>
          <w:rFonts w:asciiTheme="minorEastAsia" w:eastAsiaTheme="minorEastAsia" w:hAnsiTheme="minorEastAsia"/>
          <w:color w:val="FF0000"/>
        </w:rPr>
        <w:t>，圆心角度数为</w:t>
      </w:r>
      <w:r w:rsidRPr="00CD4ED1">
        <w:rPr>
          <w:rFonts w:asciiTheme="minorEastAsia" w:eastAsiaTheme="minorEastAsia" w:hAnsiTheme="minorEastAsia"/>
          <w:i/>
          <w:color w:val="FF0000"/>
        </w:rPr>
        <w:t>n</w:t>
      </w:r>
      <w:r w:rsidRPr="00CD4ED1">
        <w:rPr>
          <w:rFonts w:asciiTheme="minorEastAsia" w:eastAsiaTheme="minorEastAsia" w:hAnsiTheme="minorEastAsia"/>
          <w:color w:val="FF0000"/>
        </w:rPr>
        <w:t>，则由</w:t>
      </w:r>
      <w:r w:rsidRPr="00CD4ED1">
        <w:rPr>
          <w:rFonts w:asciiTheme="minorEastAsia" w:eastAsiaTheme="minorEastAsia" w:hAnsiTheme="minorEastAsia"/>
          <w:color w:val="FF0000"/>
        </w:rPr>
        <w:object w:dxaOrig="721" w:dyaOrig="553">
          <v:shape id="_x0000_i1362" type="#_x0000_t75" alt="eqIdea359a8c6d3607fcb86dbd40976e526a" style="width:36pt;height:27.5pt" o:ole="">
            <v:imagedata r:id="rId616" o:title="eqIdea359a8c6d3607fcb86dbd40976e526a"/>
          </v:shape>
          <o:OLEObject Type="Embed" ProgID="Equation.DSMT4" ShapeID="_x0000_i1362" DrawAspect="Content" ObjectID="_1841984811" r:id="rId626"/>
        </w:object>
      </w:r>
      <w:r w:rsidRPr="00CD4ED1">
        <w:rPr>
          <w:rFonts w:asciiTheme="minorEastAsia" w:eastAsiaTheme="minorEastAsia" w:hAnsiTheme="minorEastAsia"/>
          <w:color w:val="FF0000"/>
        </w:rPr>
        <w:t>得</w:t>
      </w:r>
      <w:r w:rsidRPr="00CD4ED1">
        <w:rPr>
          <w:rFonts w:asciiTheme="minorEastAsia" w:eastAsiaTheme="minorEastAsia" w:hAnsiTheme="minorEastAsia"/>
          <w:color w:val="FF0000"/>
        </w:rPr>
        <w:object w:dxaOrig="1741" w:dyaOrig="542">
          <v:shape id="_x0000_i1363" type="#_x0000_t75" alt="eqIdad6a22912033ef5cfad05bacbbc496ef" style="width:87pt;height:27pt" o:ole="">
            <v:imagedata r:id="rId627" o:title="eqIdad6a22912033ef5cfad05bacbbc496ef"/>
          </v:shape>
          <o:OLEObject Type="Embed" ProgID="Equation.DSMT4" ShapeID="_x0000_i1363" DrawAspect="Content" ObjectID="_1841984812" r:id="rId628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t>花坛的面积</w:t>
      </w:r>
      <w:r w:rsidRPr="00CD4ED1">
        <w:rPr>
          <w:rFonts w:asciiTheme="minorEastAsia" w:eastAsiaTheme="minorEastAsia" w:hAnsiTheme="minorEastAsia"/>
          <w:color w:val="FF0000"/>
        </w:rPr>
        <w:object w:dxaOrig="3625" w:dyaOrig="549">
          <v:shape id="_x0000_i1364" type="#_x0000_t75" alt="eqId0443229e1778022c52ab060af59a04d3" style="width:181.5pt;height:27.5pt" o:ole="">
            <v:imagedata r:id="rId629" o:title="eqId0443229e1778022c52ab060af59a04d3"/>
          </v:shape>
          <o:OLEObject Type="Embed" ProgID="Equation.DSMT4" ShapeID="_x0000_i1364" DrawAspect="Content" ObjectID="_1841984813" r:id="rId630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161" w:dyaOrig="541">
          <v:shape id="_x0000_i1365" type="#_x0000_t75" alt="eqId70099be89cf61674cf2123a9b7d5a8bf" style="width:58pt;height:27pt" o:ole="">
            <v:imagedata r:id="rId631" o:title="eqId70099be89cf61674cf2123a9b7d5a8bf"/>
          </v:shape>
          <o:OLEObject Type="Embed" ProgID="Equation.DSMT4" ShapeID="_x0000_i1365" DrawAspect="Content" ObjectID="_1841984814" r:id="rId632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741" w:dyaOrig="541">
          <v:shape id="_x0000_i1366" type="#_x0000_t75" alt="eqId9c0c17b2d5f65f89ebda65ebb2accf97" style="width:87pt;height:27pt" o:ole="">
            <v:imagedata r:id="rId633" o:title="eqId9c0c17b2d5f65f89ebda65ebb2accf97"/>
          </v:shape>
          <o:OLEObject Type="Embed" ProgID="Equation.DSMT4" ShapeID="_x0000_i1366" DrawAspect="Content" ObjectID="_1841984815" r:id="rId634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2798" w:dyaOrig="594">
          <v:shape id="_x0000_i1367" type="#_x0000_t75" alt="eqIdbe37ebcef77d553ab423cba6146073b8" style="width:140pt;height:29.5pt" o:ole="">
            <v:imagedata r:id="rId635" o:title="eqIdbe37ebcef77d553ab423cba6146073b8"/>
          </v:shape>
          <o:OLEObject Type="Embed" ProgID="Equation.DSMT4" ShapeID="_x0000_i1367" DrawAspect="Content" ObjectID="_1841984816" r:id="rId636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688" w:dyaOrig="541">
          <v:shape id="_x0000_i1368" type="#_x0000_t75" alt="eqId963c24a1878e918dcde5c1899568b5ab" style="width:84.5pt;height:27pt" o:ole="">
            <v:imagedata r:id="rId637" o:title="eqId963c24a1878e918dcde5c1899568b5ab"/>
          </v:shape>
          <o:OLEObject Type="Embed" ProgID="Equation.DSMT4" ShapeID="_x0000_i1368" DrawAspect="Content" ObjectID="_1841984817" r:id="rId638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1161" w:dyaOrig="541">
          <v:shape id="_x0000_i1369" type="#_x0000_t75" alt="eqId9f90c88e2366e713a7e4f34c42040817" style="width:58pt;height:27pt" o:ole="">
            <v:imagedata r:id="rId639" o:title="eqId9f90c88e2366e713a7e4f34c42040817"/>
          </v:shape>
          <o:OLEObject Type="Embed" ProgID="Equation.DSMT4" ShapeID="_x0000_i1369" DrawAspect="Content" ObjectID="_1841984818" r:id="rId640"/>
        </w:object>
      </w:r>
      <w:r w:rsidRPr="00CD4ED1">
        <w:rPr>
          <w:rFonts w:asciiTheme="minorEastAsia" w:eastAsiaTheme="minorEastAsia" w:hAnsiTheme="minorEastAsia"/>
          <w:color w:val="FF0000"/>
        </w:rPr>
        <w:t>；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7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（</w:t>
      </w:r>
      <w:r w:rsidRPr="00CD4ED1">
        <w:rPr>
          <w:rFonts w:asciiTheme="minorEastAsia" w:eastAsiaTheme="minorEastAsia" w:hAnsiTheme="minorEastAsia"/>
          <w:color w:val="FF0000"/>
        </w:rPr>
        <w:t>3</w:t>
      </w:r>
      <w:r w:rsidRPr="00CD4ED1">
        <w:rPr>
          <w:rFonts w:asciiTheme="minorEastAsia" w:eastAsiaTheme="minorEastAsia" w:hAnsiTheme="minorEastAsia"/>
          <w:color w:val="FF0000"/>
        </w:rPr>
        <w:t>）解：</w:t>
      </w:r>
      <w:r w:rsidRPr="00CD4ED1">
        <w:rPr>
          <w:rFonts w:asciiTheme="minorEastAsia" w:eastAsiaTheme="minorEastAsia" w:hAnsiTheme="minorEastAsia"/>
          <w:color w:val="FF0000"/>
        </w:rPr>
        <w:t>∵</w:t>
      </w:r>
      <w:r w:rsidRPr="00CD4ED1">
        <w:rPr>
          <w:rFonts w:asciiTheme="minorEastAsia" w:eastAsiaTheme="minorEastAsia" w:hAnsiTheme="minorEastAsia"/>
          <w:color w:val="FF0000"/>
        </w:rPr>
        <w:object w:dxaOrig="915" w:dyaOrig="242">
          <v:shape id="_x0000_i1370" type="#_x0000_t75" alt="eqId7cee49e97546d466ba3ee630e08cdc3c" style="width:46pt;height:12pt" o:ole="">
            <v:imagedata r:id="rId603" o:title="eqId7cee49e97546d466ba3ee630e08cdc3c"/>
          </v:shape>
          <o:OLEObject Type="Embed" ProgID="Equation.DSMT4" ShapeID="_x0000_i1370" DrawAspect="Content" ObjectID="_1841984819" r:id="rId641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932" w:dyaOrig="249">
          <v:shape id="_x0000_i1371" type="#_x0000_t75" alt="eqIdbdebe7f5b900204915a325279a2ab706" style="width:46.5pt;height:12.5pt" o:ole="">
            <v:imagedata r:id="rId605" o:title="eqIdbdebe7f5b900204915a325279a2ab706"/>
          </v:shape>
          <o:OLEObject Type="Embed" ProgID="Equation.DSMT4" ShapeID="_x0000_i1371" DrawAspect="Content" ObjectID="_1841984820" r:id="rId642"/>
        </w:objec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∴</w:t>
      </w:r>
      <w:r w:rsidRPr="00CD4ED1">
        <w:rPr>
          <w:rFonts w:asciiTheme="minorEastAsia" w:eastAsiaTheme="minorEastAsia" w:hAnsiTheme="minorEastAsia"/>
          <w:color w:val="FF0000"/>
        </w:rPr>
        <w:object w:dxaOrig="4611" w:dyaOrig="370">
          <v:shape id="_x0000_i1372" type="#_x0000_t75" alt="eqIdab7f8f1f7c89e5678d4da2569b598e72" style="width:230.5pt;height:18.5pt" o:ole="">
            <v:imagedata r:id="rId643" o:title="eqIdab7f8f1f7c89e5678d4da2569b598e72"/>
          </v:shape>
          <o:OLEObject Type="Embed" ProgID="Equation.DSMT4" ShapeID="_x0000_i1372" DrawAspect="Content" ObjectID="_1841984821" r:id="rId644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  <w:r w:rsidRPr="00CD4ED1">
        <w:rPr>
          <w:rFonts w:asciiTheme="minorEastAsia" w:eastAsiaTheme="minorEastAsia" w:hAnsiTheme="minorEastAsia"/>
          <w:color w:val="FF0000"/>
        </w:rPr>
        <w:object w:dxaOrig="1776" w:dyaOrig="241">
          <v:shape id="_x0000_i1373" type="#_x0000_t75" alt="eqId343a58457724b838f6604927a5099525" style="width:89pt;height:12pt" o:ole="">
            <v:imagedata r:id="rId645" o:title="eqId343a58457724b838f6604927a5099525"/>
          </v:shape>
          <o:OLEObject Type="Embed" ProgID="Equation.DSMT4" ShapeID="_x0000_i1373" DrawAspect="Content" ObjectID="_1841984822" r:id="rId646"/>
        </w:object>
      </w:r>
      <w:r w:rsidRPr="00CD4ED1">
        <w:rPr>
          <w:rFonts w:asciiTheme="minorEastAsia" w:eastAsiaTheme="minorEastAsia" w:hAnsiTheme="minorEastAsia"/>
          <w:color w:val="FF0000"/>
        </w:rPr>
        <w:t>，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t>由（</w:t>
      </w:r>
      <w:r w:rsidRPr="00CD4ED1">
        <w:rPr>
          <w:rFonts w:asciiTheme="minorEastAsia" w:eastAsiaTheme="minorEastAsia" w:hAnsiTheme="minorEastAsia"/>
          <w:color w:val="FF0000"/>
        </w:rPr>
        <w:t>2</w:t>
      </w:r>
      <w:r w:rsidRPr="00CD4ED1">
        <w:rPr>
          <w:rFonts w:asciiTheme="minorEastAsia" w:eastAsiaTheme="minorEastAsia" w:hAnsiTheme="minorEastAsia"/>
          <w:color w:val="FF0000"/>
        </w:rPr>
        <w:t>）可得，侧面展开的图形</w:t>
      </w:r>
      <w:r w:rsidRPr="00CD4ED1">
        <w:rPr>
          <w:rFonts w:asciiTheme="minorEastAsia" w:eastAsiaTheme="minorEastAsia" w:hAnsiTheme="minorEastAsia"/>
          <w:color w:val="FF0000"/>
        </w:rPr>
        <w:object w:dxaOrig="563" w:dyaOrig="187">
          <v:shape id="_x0000_i1374" type="#_x0000_t75" alt="eqId4ac66de8543430fd51e7c18042e626dd" style="width:28pt;height:9.5pt" o:ole="">
            <v:imagedata r:id="rId609" o:title="eqId4ac66de8543430fd51e7c18042e626dd"/>
          </v:shape>
          <o:OLEObject Type="Embed" ProgID="Equation.DSMT4" ShapeID="_x0000_i1374" DrawAspect="Content" ObjectID="_1841984823" r:id="rId647"/>
        </w:object>
      </w:r>
      <w:r w:rsidRPr="00CD4ED1">
        <w:rPr>
          <w:rFonts w:asciiTheme="minorEastAsia" w:eastAsiaTheme="minorEastAsia" w:hAnsiTheme="minorEastAsia"/>
          <w:color w:val="FF0000"/>
        </w:rPr>
        <w:t>面积为：</w:t>
      </w:r>
    </w:p>
    <w:p w:rsidR="00F27CCE" w:rsidRPr="00CD4ED1" w:rsidRDefault="006A3D6C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  <w:color w:val="FF0000"/>
        </w:rPr>
      </w:pPr>
      <w:r w:rsidRPr="00CD4ED1">
        <w:rPr>
          <w:rFonts w:asciiTheme="minorEastAsia" w:eastAsiaTheme="minorEastAsia" w:hAnsiTheme="minorEastAsia"/>
          <w:color w:val="FF0000"/>
        </w:rPr>
        <w:object w:dxaOrig="5174" w:dyaOrig="541">
          <v:shape id="_x0000_i1375" type="#_x0000_t75" alt="eqId5e54f97a92e7359b6150eab9e31fde04" style="width:258.5pt;height:27pt" o:ole="">
            <v:imagedata r:id="rId648" o:title="eqId5e54f97a92e7359b6150eab9e31fde04"/>
          </v:shape>
          <o:OLEObject Type="Embed" ProgID="Equation.DSMT4" ShapeID="_x0000_i1375" DrawAspect="Content" ObjectID="_1841984824" r:id="rId649"/>
        </w:object>
      </w:r>
      <w:r w:rsidRPr="00CD4ED1">
        <w:rPr>
          <w:rFonts w:asciiTheme="minorEastAsia" w:eastAsiaTheme="minorEastAsia" w:hAnsiTheme="minorEastAsia"/>
          <w:color w:val="FF0000"/>
        </w:rPr>
        <w:t>．</w:t>
      </w:r>
      <w:r w:rsidRPr="00CD4ED1">
        <w:rPr>
          <w:rFonts w:asciiTheme="minorEastAsia" w:eastAsiaTheme="minorEastAsia" w:hAnsiTheme="minorEastAsia" w:hint="eastAsia"/>
          <w:color w:val="FF0000"/>
        </w:rPr>
        <w:t>……（</w:t>
      </w:r>
      <w:r w:rsidRPr="00CD4ED1">
        <w:rPr>
          <w:rFonts w:asciiTheme="minorEastAsia" w:eastAsiaTheme="minorEastAsia" w:hAnsiTheme="minorEastAsia" w:hint="eastAsia"/>
          <w:color w:val="FF0000"/>
        </w:rPr>
        <w:t>10</w:t>
      </w:r>
      <w:r w:rsidRPr="00CD4ED1">
        <w:rPr>
          <w:rFonts w:asciiTheme="minorEastAsia" w:eastAsiaTheme="minorEastAsia" w:hAnsiTheme="minorEastAsia" w:hint="eastAsia"/>
          <w:color w:val="FF0000"/>
        </w:rPr>
        <w:t>分）</w:t>
      </w:r>
      <w:bookmarkEnd w:id="0"/>
    </w:p>
    <w:sectPr w:rsidR="00F27CCE" w:rsidRPr="00CD4ED1">
      <w:headerReference w:type="default" r:id="rId650"/>
      <w:footerReference w:type="default" r:id="rId651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D6C" w:rsidRDefault="006A3D6C">
      <w:r>
        <w:separator/>
      </w:r>
    </w:p>
  </w:endnote>
  <w:endnote w:type="continuationSeparator" w:id="0">
    <w:p w:rsidR="006A3D6C" w:rsidRDefault="006A3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F27CCE" w:rsidRDefault="006A3D6C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4ED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4ED1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27CCE" w:rsidRDefault="00F27CCE">
    <w:pPr>
      <w:pStyle w:val="ab"/>
    </w:pPr>
  </w:p>
  <w:p w:rsidR="004151FC" w:rsidRDefault="006A3D6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D6C" w:rsidRDefault="006A3D6C">
      <w:r>
        <w:separator/>
      </w:r>
    </w:p>
  </w:footnote>
  <w:footnote w:type="continuationSeparator" w:id="0">
    <w:p w:rsidR="006A3D6C" w:rsidRDefault="006A3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CE" w:rsidRDefault="00F27CCE">
    <w:pPr>
      <w:pStyle w:val="ad"/>
      <w:pBdr>
        <w:bottom w:val="none" w:sz="0" w:space="0" w:color="auto"/>
      </w:pBdr>
    </w:pPr>
  </w:p>
  <w:p w:rsidR="004151FC" w:rsidRDefault="006A3D6C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7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QyOTViMjg0ZmU1MTMwYzhmN2QzYzUwMGY0ZmVhOWU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1684"/>
    <w:rsid w:val="0008234D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C84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F12"/>
    <w:rsid w:val="00367C2E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2341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66E0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1559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3D6C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71D5"/>
    <w:rsid w:val="006F26C6"/>
    <w:rsid w:val="006F30F7"/>
    <w:rsid w:val="006F3AF0"/>
    <w:rsid w:val="0070663D"/>
    <w:rsid w:val="007069AB"/>
    <w:rsid w:val="007112D4"/>
    <w:rsid w:val="00711B19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56157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426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5645"/>
    <w:rsid w:val="00AC7545"/>
    <w:rsid w:val="00AD0894"/>
    <w:rsid w:val="00AD10C3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20F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480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4ED1"/>
    <w:rsid w:val="00CD634A"/>
    <w:rsid w:val="00CD79B6"/>
    <w:rsid w:val="00CE3E8B"/>
    <w:rsid w:val="00CE7B00"/>
    <w:rsid w:val="00CE7F9E"/>
    <w:rsid w:val="00CF075A"/>
    <w:rsid w:val="00CF3812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1937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3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27CCE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3028"/>
    <w:rsid w:val="00FC42A9"/>
    <w:rsid w:val="00FC45AB"/>
    <w:rsid w:val="00FC4D7E"/>
    <w:rsid w:val="00FC4D80"/>
    <w:rsid w:val="00FC78AC"/>
    <w:rsid w:val="00FD0095"/>
    <w:rsid w:val="00FD0C35"/>
    <w:rsid w:val="00FD15E1"/>
    <w:rsid w:val="00FD2CAF"/>
    <w:rsid w:val="00FD435E"/>
    <w:rsid w:val="00FD604D"/>
    <w:rsid w:val="00FE03E9"/>
    <w:rsid w:val="00FE1156"/>
    <w:rsid w:val="00FE129B"/>
    <w:rsid w:val="00FE2ECC"/>
    <w:rsid w:val="00FE2F5C"/>
    <w:rsid w:val="00FE4FD3"/>
    <w:rsid w:val="00FE7271"/>
    <w:rsid w:val="00FF0747"/>
    <w:rsid w:val="00FF51CE"/>
    <w:rsid w:val="00FF73FF"/>
    <w:rsid w:val="0A474359"/>
    <w:rsid w:val="0E3B7409"/>
    <w:rsid w:val="135C0B8F"/>
    <w:rsid w:val="189521FD"/>
    <w:rsid w:val="1A8B7BFC"/>
    <w:rsid w:val="1DF40C70"/>
    <w:rsid w:val="1EA25BAA"/>
    <w:rsid w:val="1EC45B21"/>
    <w:rsid w:val="20A025BE"/>
    <w:rsid w:val="23DB7460"/>
    <w:rsid w:val="25ED7D54"/>
    <w:rsid w:val="274B159D"/>
    <w:rsid w:val="2A522B7B"/>
    <w:rsid w:val="2CB615AB"/>
    <w:rsid w:val="2D614E83"/>
    <w:rsid w:val="334E1F20"/>
    <w:rsid w:val="3446128F"/>
    <w:rsid w:val="37B32A6D"/>
    <w:rsid w:val="399B0999"/>
    <w:rsid w:val="3BEB09D1"/>
    <w:rsid w:val="3FF35E0E"/>
    <w:rsid w:val="41F330D8"/>
    <w:rsid w:val="426556F9"/>
    <w:rsid w:val="46642DF0"/>
    <w:rsid w:val="4ACC3E2B"/>
    <w:rsid w:val="4AEB77BC"/>
    <w:rsid w:val="4C4F173A"/>
    <w:rsid w:val="4F886166"/>
    <w:rsid w:val="523C53F3"/>
    <w:rsid w:val="52AB61A6"/>
    <w:rsid w:val="572052E3"/>
    <w:rsid w:val="5A2570B4"/>
    <w:rsid w:val="621242D1"/>
    <w:rsid w:val="6CE8342E"/>
    <w:rsid w:val="6D847DE4"/>
    <w:rsid w:val="71880A5E"/>
    <w:rsid w:val="73643DE1"/>
    <w:rsid w:val="798153F1"/>
    <w:rsid w:val="7A033E57"/>
    <w:rsid w:val="7A0609D6"/>
    <w:rsid w:val="7CAC3D06"/>
    <w:rsid w:val="7E0B5A63"/>
    <w:rsid w:val="7E0C7AC0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6627CCAF-A574-4C51-89B3-3B678634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ody Text"/>
    <w:basedOn w:val="a"/>
    <w:link w:val="a6"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qFormat/>
    <w:rPr>
      <w:color w:val="CC0000"/>
    </w:rPr>
  </w:style>
  <w:style w:type="character" w:styleId="af5">
    <w:name w:val="Hyperlink"/>
    <w:uiPriority w:val="99"/>
    <w:unhideWhenUsed/>
    <w:qFormat/>
    <w:rPr>
      <w:color w:val="0000FF"/>
      <w:u w:val="single"/>
    </w:rPr>
  </w:style>
  <w:style w:type="character" w:styleId="af6">
    <w:name w:val="annotation reference"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uiPriority w:val="99"/>
    <w:qFormat/>
  </w:style>
  <w:style w:type="character" w:customStyle="1" w:styleId="a6">
    <w:name w:val="正文文本 字符"/>
    <w:link w:val="a5"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uiPriority w:val="99"/>
    <w:qFormat/>
    <w:rPr>
      <w:sz w:val="18"/>
      <w:szCs w:val="18"/>
    </w:rPr>
  </w:style>
  <w:style w:type="character" w:customStyle="1" w:styleId="ae">
    <w:name w:val="页眉 字符"/>
    <w:link w:val="ad"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uiPriority w:val="99"/>
    <w:semiHidden/>
    <w:qFormat/>
    <w:rPr>
      <w:b/>
      <w:bCs/>
    </w:rPr>
  </w:style>
  <w:style w:type="paragraph" w:customStyle="1" w:styleId="0">
    <w:name w:val="正文_0"/>
    <w:link w:val="0Char"/>
    <w:qFormat/>
    <w:pPr>
      <w:widowControl w:val="0"/>
      <w:jc w:val="both"/>
    </w:pPr>
    <w:rPr>
      <w:szCs w:val="24"/>
      <w:lang w:eastAsia="zh-CN"/>
    </w:rPr>
  </w:style>
  <w:style w:type="character" w:customStyle="1" w:styleId="0Char">
    <w:name w:val="正文_0 Char"/>
    <w:link w:val="0"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00">
    <w:name w:val="普通(网站)_0"/>
    <w:basedOn w:val="0"/>
    <w:link w:val="Web1Char1"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qFormat/>
    <w:rPr>
      <w:rFonts w:ascii="Calibri" w:eastAsia="宋体" w:hAnsi="Calibri" w:cs="Times New Roman"/>
    </w:rPr>
  </w:style>
  <w:style w:type="character" w:customStyle="1" w:styleId="Char2">
    <w:name w:val="纯文本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qFormat/>
    <w:pPr>
      <w:widowControl w:val="0"/>
      <w:jc w:val="both"/>
    </w:pPr>
    <w:rPr>
      <w:kern w:val="2"/>
      <w:sz w:val="21"/>
      <w:szCs w:val="24"/>
      <w:lang w:eastAsia="zh-CN"/>
    </w:rPr>
  </w:style>
  <w:style w:type="paragraph" w:customStyle="1" w:styleId="NewNewNewNewNewNewNewNewNewNewNewNewNewNewNew">
    <w:name w:val="正文 New New New New New New New New New New New New New New New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000">
    <w:name w:val="正文_0_0"/>
    <w:qFormat/>
    <w:pPr>
      <w:widowControl w:val="0"/>
      <w:jc w:val="both"/>
    </w:pPr>
    <w:rPr>
      <w:kern w:val="2"/>
      <w:sz w:val="21"/>
      <w:lang w:eastAsia="zh-CN"/>
    </w:rPr>
  </w:style>
  <w:style w:type="paragraph" w:customStyle="1" w:styleId="MTDisplayEquation">
    <w:name w:val="MTDisplayEquation"/>
    <w:basedOn w:val="a"/>
    <w:next w:val="a"/>
    <w:link w:val="MTDisplayEquationChar"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qFormat/>
    <w:rPr>
      <w:kern w:val="2"/>
      <w:sz w:val="21"/>
      <w:szCs w:val="22"/>
      <w:lang w:eastAsia="zh-CN"/>
    </w:rPr>
  </w:style>
  <w:style w:type="character" w:customStyle="1" w:styleId="DefaultParagraphChar">
    <w:name w:val="DefaultParagraph Char"/>
    <w:link w:val="DefaultParagraph"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qFormat/>
    <w:pPr>
      <w:jc w:val="both"/>
    </w:pPr>
    <w:rPr>
      <w:rFonts w:ascii="Times New Roman" w:hAnsi="Times New Roman"/>
      <w:kern w:val="2"/>
      <w:sz w:val="21"/>
      <w:szCs w:val="21"/>
      <w:lang w:eastAsia="zh-CN"/>
    </w:rPr>
  </w:style>
  <w:style w:type="character" w:customStyle="1" w:styleId="Char1">
    <w:name w:val="正文文本 Char1"/>
    <w:uiPriority w:val="99"/>
    <w:semiHidden/>
    <w:qFormat/>
    <w:rPr>
      <w:kern w:val="2"/>
      <w:sz w:val="21"/>
      <w:szCs w:val="22"/>
    </w:rPr>
  </w:style>
  <w:style w:type="paragraph" w:styleId="af9">
    <w:name w:val="No Spacing"/>
    <w:uiPriority w:val="1"/>
    <w:qFormat/>
    <w:pPr>
      <w:widowControl w:val="0"/>
      <w:jc w:val="both"/>
    </w:pPr>
    <w:rPr>
      <w:rFonts w:ascii="Times New Roman" w:hAnsi="Times New Roman"/>
      <w:kern w:val="2"/>
      <w:sz w:val="21"/>
      <w:lang w:eastAsia="zh-CN"/>
    </w:rPr>
  </w:style>
  <w:style w:type="character" w:customStyle="1" w:styleId="Char10">
    <w:name w:val="批注文字 Char1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</w:rPr>
  </w:style>
  <w:style w:type="character" w:styleId="afa">
    <w:name w:val="Placeholder Text"/>
    <w:uiPriority w:val="99"/>
    <w:semiHidden/>
    <w:qFormat/>
    <w:rPr>
      <w:color w:val="808080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customStyle="1" w:styleId="Normal3">
    <w:name w:val="Normal_3"/>
    <w:uiPriority w:val="99"/>
    <w:qFormat/>
    <w:pPr>
      <w:widowControl w:val="0"/>
      <w:jc w:val="both"/>
    </w:pPr>
    <w:rPr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47.wmf"/><Relationship Id="rId531" Type="http://schemas.openxmlformats.org/officeDocument/2006/relationships/image" Target="media/image245.wmf"/><Relationship Id="rId629" Type="http://schemas.openxmlformats.org/officeDocument/2006/relationships/image" Target="media/image285.wmf"/><Relationship Id="rId170" Type="http://schemas.openxmlformats.org/officeDocument/2006/relationships/image" Target="media/image79.wmf"/><Relationship Id="rId268" Type="http://schemas.openxmlformats.org/officeDocument/2006/relationships/oleObject" Target="embeddings/oleObject138.bin"/><Relationship Id="rId475" Type="http://schemas.openxmlformats.org/officeDocument/2006/relationships/oleObject" Target="embeddings/oleObject253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4.bin"/><Relationship Id="rId335" Type="http://schemas.openxmlformats.org/officeDocument/2006/relationships/oleObject" Target="embeddings/oleObject179.bin"/><Relationship Id="rId542" Type="http://schemas.openxmlformats.org/officeDocument/2006/relationships/oleObject" Target="embeddings/oleObject287.bin"/><Relationship Id="rId181" Type="http://schemas.openxmlformats.org/officeDocument/2006/relationships/oleObject" Target="embeddings/oleObject92.bin"/><Relationship Id="rId402" Type="http://schemas.openxmlformats.org/officeDocument/2006/relationships/image" Target="media/image183.wmf"/><Relationship Id="rId279" Type="http://schemas.openxmlformats.org/officeDocument/2006/relationships/image" Target="media/image131.wmf"/><Relationship Id="rId486" Type="http://schemas.openxmlformats.org/officeDocument/2006/relationships/oleObject" Target="embeddings/oleObject258.bin"/><Relationship Id="rId43" Type="http://schemas.openxmlformats.org/officeDocument/2006/relationships/image" Target="media/image20.wmf"/><Relationship Id="rId139" Type="http://schemas.openxmlformats.org/officeDocument/2006/relationships/image" Target="media/image65.wmf"/><Relationship Id="rId346" Type="http://schemas.openxmlformats.org/officeDocument/2006/relationships/image" Target="media/image157.wmf"/><Relationship Id="rId553" Type="http://schemas.openxmlformats.org/officeDocument/2006/relationships/image" Target="media/image254.wmf"/><Relationship Id="rId192" Type="http://schemas.openxmlformats.org/officeDocument/2006/relationships/image" Target="media/image89.wmf"/><Relationship Id="rId206" Type="http://schemas.openxmlformats.org/officeDocument/2006/relationships/oleObject" Target="embeddings/oleObject106.bin"/><Relationship Id="rId413" Type="http://schemas.openxmlformats.org/officeDocument/2006/relationships/oleObject" Target="embeddings/oleObject221.bin"/><Relationship Id="rId497" Type="http://schemas.openxmlformats.org/officeDocument/2006/relationships/oleObject" Target="embeddings/oleObject264.bin"/><Relationship Id="rId620" Type="http://schemas.openxmlformats.org/officeDocument/2006/relationships/image" Target="media/image281.wmf"/><Relationship Id="rId357" Type="http://schemas.openxmlformats.org/officeDocument/2006/relationships/image" Target="media/image162.wmf"/><Relationship Id="rId54" Type="http://schemas.openxmlformats.org/officeDocument/2006/relationships/oleObject" Target="embeddings/oleObject25.bin"/><Relationship Id="rId217" Type="http://schemas.openxmlformats.org/officeDocument/2006/relationships/oleObject" Target="embeddings/oleObject112.bin"/><Relationship Id="rId564" Type="http://schemas.openxmlformats.org/officeDocument/2006/relationships/image" Target="media/image257.wmf"/><Relationship Id="rId424" Type="http://schemas.openxmlformats.org/officeDocument/2006/relationships/image" Target="media/image193.wmf"/><Relationship Id="rId631" Type="http://schemas.openxmlformats.org/officeDocument/2006/relationships/image" Target="media/image286.wmf"/><Relationship Id="rId270" Type="http://schemas.openxmlformats.org/officeDocument/2006/relationships/image" Target="media/image127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5.bin"/><Relationship Id="rId368" Type="http://schemas.openxmlformats.org/officeDocument/2006/relationships/image" Target="media/image167.wmf"/><Relationship Id="rId575" Type="http://schemas.openxmlformats.org/officeDocument/2006/relationships/image" Target="media/image262.wmf"/><Relationship Id="rId228" Type="http://schemas.openxmlformats.org/officeDocument/2006/relationships/oleObject" Target="embeddings/oleObject117.bin"/><Relationship Id="rId435" Type="http://schemas.openxmlformats.org/officeDocument/2006/relationships/oleObject" Target="embeddings/oleObject232.bin"/><Relationship Id="rId642" Type="http://schemas.openxmlformats.org/officeDocument/2006/relationships/oleObject" Target="embeddings/oleObject347.bin"/><Relationship Id="rId281" Type="http://schemas.openxmlformats.org/officeDocument/2006/relationships/image" Target="media/image132.wmf"/><Relationship Id="rId502" Type="http://schemas.openxmlformats.org/officeDocument/2006/relationships/oleObject" Target="embeddings/oleObject267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1.bin"/><Relationship Id="rId379" Type="http://schemas.openxmlformats.org/officeDocument/2006/relationships/image" Target="media/image172.wmf"/><Relationship Id="rId586" Type="http://schemas.openxmlformats.org/officeDocument/2006/relationships/oleObject" Target="embeddings/oleObject315.bin"/><Relationship Id="rId7" Type="http://schemas.openxmlformats.org/officeDocument/2006/relationships/image" Target="media/image2.wmf"/><Relationship Id="rId239" Type="http://schemas.openxmlformats.org/officeDocument/2006/relationships/oleObject" Target="embeddings/oleObject123.bin"/><Relationship Id="rId446" Type="http://schemas.openxmlformats.org/officeDocument/2006/relationships/oleObject" Target="embeddings/oleObject238.bin"/><Relationship Id="rId653" Type="http://schemas.openxmlformats.org/officeDocument/2006/relationships/theme" Target="theme/theme1.xml"/><Relationship Id="rId292" Type="http://schemas.openxmlformats.org/officeDocument/2006/relationships/oleObject" Target="embeddings/oleObject151.bin"/><Relationship Id="rId306" Type="http://schemas.openxmlformats.org/officeDocument/2006/relationships/image" Target="media/image141.wmf"/><Relationship Id="rId87" Type="http://schemas.openxmlformats.org/officeDocument/2006/relationships/image" Target="media/image41.wmf"/><Relationship Id="rId513" Type="http://schemas.openxmlformats.org/officeDocument/2006/relationships/image" Target="media/image236.wmf"/><Relationship Id="rId597" Type="http://schemas.openxmlformats.org/officeDocument/2006/relationships/image" Target="media/image271.png"/><Relationship Id="rId152" Type="http://schemas.openxmlformats.org/officeDocument/2006/relationships/oleObject" Target="embeddings/oleObject77.bin"/><Relationship Id="rId457" Type="http://schemas.openxmlformats.org/officeDocument/2006/relationships/image" Target="media/image209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67.bin"/><Relationship Id="rId524" Type="http://schemas.openxmlformats.org/officeDocument/2006/relationships/oleObject" Target="embeddings/oleObject278.bin"/><Relationship Id="rId98" Type="http://schemas.openxmlformats.org/officeDocument/2006/relationships/image" Target="media/image46.wmf"/><Relationship Id="rId163" Type="http://schemas.openxmlformats.org/officeDocument/2006/relationships/oleObject" Target="embeddings/oleObject83.bin"/><Relationship Id="rId370" Type="http://schemas.openxmlformats.org/officeDocument/2006/relationships/image" Target="media/image168.wmf"/><Relationship Id="rId230" Type="http://schemas.openxmlformats.org/officeDocument/2006/relationships/oleObject" Target="embeddings/oleObject118.bin"/><Relationship Id="rId468" Type="http://schemas.openxmlformats.org/officeDocument/2006/relationships/image" Target="media/image214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49.wmf"/><Relationship Id="rId535" Type="http://schemas.openxmlformats.org/officeDocument/2006/relationships/image" Target="media/image247.wmf"/><Relationship Id="rId174" Type="http://schemas.openxmlformats.org/officeDocument/2006/relationships/image" Target="media/image81.wmf"/><Relationship Id="rId381" Type="http://schemas.openxmlformats.org/officeDocument/2006/relationships/image" Target="media/image173.wmf"/><Relationship Id="rId602" Type="http://schemas.openxmlformats.org/officeDocument/2006/relationships/oleObject" Target="embeddings/oleObject324.bin"/><Relationship Id="rId241" Type="http://schemas.openxmlformats.org/officeDocument/2006/relationships/oleObject" Target="embeddings/oleObject124.bin"/><Relationship Id="rId479" Type="http://schemas.openxmlformats.org/officeDocument/2006/relationships/oleObject" Target="embeddings/oleObject255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81.bin"/><Relationship Id="rId546" Type="http://schemas.openxmlformats.org/officeDocument/2006/relationships/oleObject" Target="embeddings/oleObject290.bin"/><Relationship Id="rId101" Type="http://schemas.openxmlformats.org/officeDocument/2006/relationships/oleObject" Target="embeddings/oleObject49.bin"/><Relationship Id="rId185" Type="http://schemas.openxmlformats.org/officeDocument/2006/relationships/oleObject" Target="embeddings/oleObject94.bin"/><Relationship Id="rId406" Type="http://schemas.openxmlformats.org/officeDocument/2006/relationships/oleObject" Target="embeddings/oleObject217.bin"/><Relationship Id="rId392" Type="http://schemas.openxmlformats.org/officeDocument/2006/relationships/oleObject" Target="embeddings/oleObject209.bin"/><Relationship Id="rId613" Type="http://schemas.openxmlformats.org/officeDocument/2006/relationships/oleObject" Target="embeddings/oleObject331.bin"/><Relationship Id="rId252" Type="http://schemas.openxmlformats.org/officeDocument/2006/relationships/oleObject" Target="embeddings/oleObject131.bin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55.bin"/><Relationship Id="rId557" Type="http://schemas.openxmlformats.org/officeDocument/2006/relationships/oleObject" Target="embeddings/oleObject298.bin"/><Relationship Id="rId196" Type="http://schemas.openxmlformats.org/officeDocument/2006/relationships/oleObject" Target="embeddings/oleObject101.bin"/><Relationship Id="rId417" Type="http://schemas.openxmlformats.org/officeDocument/2006/relationships/oleObject" Target="embeddings/oleObject223.bin"/><Relationship Id="rId624" Type="http://schemas.openxmlformats.org/officeDocument/2006/relationships/image" Target="media/image283.wmf"/><Relationship Id="rId263" Type="http://schemas.openxmlformats.org/officeDocument/2006/relationships/oleObject" Target="embeddings/oleObject136.bin"/><Relationship Id="rId470" Type="http://schemas.openxmlformats.org/officeDocument/2006/relationships/image" Target="media/image215.wmf"/><Relationship Id="rId58" Type="http://schemas.openxmlformats.org/officeDocument/2006/relationships/oleObject" Target="embeddings/oleObject27.bin"/><Relationship Id="rId123" Type="http://schemas.openxmlformats.org/officeDocument/2006/relationships/oleObject" Target="embeddings/oleObject61.bin"/><Relationship Id="rId330" Type="http://schemas.openxmlformats.org/officeDocument/2006/relationships/oleObject" Target="embeddings/oleObject176.bin"/><Relationship Id="rId568" Type="http://schemas.openxmlformats.org/officeDocument/2006/relationships/image" Target="media/image259.wmf"/><Relationship Id="rId165" Type="http://schemas.openxmlformats.org/officeDocument/2006/relationships/oleObject" Target="embeddings/oleObject84.bin"/><Relationship Id="rId372" Type="http://schemas.openxmlformats.org/officeDocument/2006/relationships/image" Target="media/image169.wmf"/><Relationship Id="rId428" Type="http://schemas.openxmlformats.org/officeDocument/2006/relationships/image" Target="media/image195.wmf"/><Relationship Id="rId635" Type="http://schemas.openxmlformats.org/officeDocument/2006/relationships/image" Target="media/image288.wmf"/><Relationship Id="rId232" Type="http://schemas.openxmlformats.org/officeDocument/2006/relationships/oleObject" Target="embeddings/oleObject119.bin"/><Relationship Id="rId274" Type="http://schemas.openxmlformats.org/officeDocument/2006/relationships/oleObject" Target="embeddings/oleObject141.bin"/><Relationship Id="rId481" Type="http://schemas.openxmlformats.org/officeDocument/2006/relationships/oleObject" Target="embeddings/oleObject256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67.bin"/><Relationship Id="rId537" Type="http://schemas.openxmlformats.org/officeDocument/2006/relationships/image" Target="media/image248.png"/><Relationship Id="rId579" Type="http://schemas.openxmlformats.org/officeDocument/2006/relationships/image" Target="media/image264.wmf"/><Relationship Id="rId80" Type="http://schemas.openxmlformats.org/officeDocument/2006/relationships/oleObject" Target="embeddings/oleObject38.bin"/><Relationship Id="rId176" Type="http://schemas.openxmlformats.org/officeDocument/2006/relationships/image" Target="media/image82.wmf"/><Relationship Id="rId341" Type="http://schemas.openxmlformats.org/officeDocument/2006/relationships/oleObject" Target="embeddings/oleObject182.bin"/><Relationship Id="rId383" Type="http://schemas.openxmlformats.org/officeDocument/2006/relationships/image" Target="media/image174.wmf"/><Relationship Id="rId439" Type="http://schemas.openxmlformats.org/officeDocument/2006/relationships/image" Target="media/image200.wmf"/><Relationship Id="rId590" Type="http://schemas.openxmlformats.org/officeDocument/2006/relationships/oleObject" Target="embeddings/oleObject317.bin"/><Relationship Id="rId604" Type="http://schemas.openxmlformats.org/officeDocument/2006/relationships/oleObject" Target="embeddings/oleObject325.bin"/><Relationship Id="rId646" Type="http://schemas.openxmlformats.org/officeDocument/2006/relationships/oleObject" Target="embeddings/oleObject349.bin"/><Relationship Id="rId201" Type="http://schemas.openxmlformats.org/officeDocument/2006/relationships/image" Target="media/image93.wmf"/><Relationship Id="rId243" Type="http://schemas.openxmlformats.org/officeDocument/2006/relationships/oleObject" Target="embeddings/oleObject125.bin"/><Relationship Id="rId285" Type="http://schemas.openxmlformats.org/officeDocument/2006/relationships/image" Target="media/image134.wmf"/><Relationship Id="rId450" Type="http://schemas.openxmlformats.org/officeDocument/2006/relationships/oleObject" Target="embeddings/oleObject240.bin"/><Relationship Id="rId506" Type="http://schemas.openxmlformats.org/officeDocument/2006/relationships/oleObject" Target="embeddings/oleObject269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0.bin"/><Relationship Id="rId310" Type="http://schemas.openxmlformats.org/officeDocument/2006/relationships/image" Target="media/image143.wmf"/><Relationship Id="rId492" Type="http://schemas.openxmlformats.org/officeDocument/2006/relationships/image" Target="media/image226.png"/><Relationship Id="rId548" Type="http://schemas.openxmlformats.org/officeDocument/2006/relationships/oleObject" Target="embeddings/oleObject291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3.bin"/><Relationship Id="rId187" Type="http://schemas.openxmlformats.org/officeDocument/2006/relationships/image" Target="media/image87.wmf"/><Relationship Id="rId352" Type="http://schemas.openxmlformats.org/officeDocument/2006/relationships/oleObject" Target="embeddings/oleObject188.bin"/><Relationship Id="rId394" Type="http://schemas.openxmlformats.org/officeDocument/2006/relationships/oleObject" Target="embeddings/oleObject210.bin"/><Relationship Id="rId408" Type="http://schemas.openxmlformats.org/officeDocument/2006/relationships/image" Target="media/image185.wmf"/><Relationship Id="rId615" Type="http://schemas.openxmlformats.org/officeDocument/2006/relationships/oleObject" Target="embeddings/oleObject332.bin"/><Relationship Id="rId212" Type="http://schemas.openxmlformats.org/officeDocument/2006/relationships/oleObject" Target="embeddings/oleObject109.bin"/><Relationship Id="rId254" Type="http://schemas.openxmlformats.org/officeDocument/2006/relationships/oleObject" Target="embeddings/oleObject132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6.bin"/><Relationship Id="rId296" Type="http://schemas.openxmlformats.org/officeDocument/2006/relationships/oleObject" Target="embeddings/oleObject153.bin"/><Relationship Id="rId461" Type="http://schemas.openxmlformats.org/officeDocument/2006/relationships/image" Target="media/image211.wmf"/><Relationship Id="rId517" Type="http://schemas.openxmlformats.org/officeDocument/2006/relationships/image" Target="media/image238.wmf"/><Relationship Id="rId559" Type="http://schemas.openxmlformats.org/officeDocument/2006/relationships/image" Target="media/image255.wmf"/><Relationship Id="rId60" Type="http://schemas.openxmlformats.org/officeDocument/2006/relationships/oleObject" Target="embeddings/oleObject28.bin"/><Relationship Id="rId156" Type="http://schemas.openxmlformats.org/officeDocument/2006/relationships/oleObject" Target="embeddings/oleObject79.bin"/><Relationship Id="rId198" Type="http://schemas.openxmlformats.org/officeDocument/2006/relationships/oleObject" Target="embeddings/oleObject102.bin"/><Relationship Id="rId321" Type="http://schemas.openxmlformats.org/officeDocument/2006/relationships/oleObject" Target="embeddings/oleObject170.bin"/><Relationship Id="rId363" Type="http://schemas.openxmlformats.org/officeDocument/2006/relationships/oleObject" Target="embeddings/oleObject194.bin"/><Relationship Id="rId419" Type="http://schemas.openxmlformats.org/officeDocument/2006/relationships/oleObject" Target="embeddings/oleObject224.bin"/><Relationship Id="rId570" Type="http://schemas.openxmlformats.org/officeDocument/2006/relationships/image" Target="media/image260.wmf"/><Relationship Id="rId626" Type="http://schemas.openxmlformats.org/officeDocument/2006/relationships/oleObject" Target="embeddings/oleObject338.bin"/><Relationship Id="rId223" Type="http://schemas.openxmlformats.org/officeDocument/2006/relationships/image" Target="media/image104.wmf"/><Relationship Id="rId430" Type="http://schemas.openxmlformats.org/officeDocument/2006/relationships/image" Target="media/image196.wmf"/><Relationship Id="rId18" Type="http://schemas.openxmlformats.org/officeDocument/2006/relationships/image" Target="media/image8.wmf"/><Relationship Id="rId265" Type="http://schemas.openxmlformats.org/officeDocument/2006/relationships/image" Target="media/image124.wmf"/><Relationship Id="rId472" Type="http://schemas.openxmlformats.org/officeDocument/2006/relationships/image" Target="media/image216.wmf"/><Relationship Id="rId528" Type="http://schemas.openxmlformats.org/officeDocument/2006/relationships/oleObject" Target="embeddings/oleObject280.bin"/><Relationship Id="rId125" Type="http://schemas.openxmlformats.org/officeDocument/2006/relationships/oleObject" Target="embeddings/oleObject62.bin"/><Relationship Id="rId167" Type="http://schemas.openxmlformats.org/officeDocument/2006/relationships/oleObject" Target="embeddings/oleObject85.bin"/><Relationship Id="rId332" Type="http://schemas.openxmlformats.org/officeDocument/2006/relationships/image" Target="media/image150.wmf"/><Relationship Id="rId374" Type="http://schemas.openxmlformats.org/officeDocument/2006/relationships/image" Target="media/image170.wmf"/><Relationship Id="rId581" Type="http://schemas.openxmlformats.org/officeDocument/2006/relationships/oleObject" Target="embeddings/oleObject312.bin"/><Relationship Id="rId71" Type="http://schemas.openxmlformats.org/officeDocument/2006/relationships/image" Target="media/image33.wmf"/><Relationship Id="rId234" Type="http://schemas.openxmlformats.org/officeDocument/2006/relationships/image" Target="media/image109.wmf"/><Relationship Id="rId637" Type="http://schemas.openxmlformats.org/officeDocument/2006/relationships/image" Target="media/image289.wmf"/><Relationship Id="rId2" Type="http://schemas.openxmlformats.org/officeDocument/2006/relationships/settings" Target="settings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42.bin"/><Relationship Id="rId441" Type="http://schemas.openxmlformats.org/officeDocument/2006/relationships/image" Target="media/image201.wmf"/><Relationship Id="rId483" Type="http://schemas.openxmlformats.org/officeDocument/2006/relationships/oleObject" Target="embeddings/oleObject257.bin"/><Relationship Id="rId539" Type="http://schemas.openxmlformats.org/officeDocument/2006/relationships/image" Target="media/image249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8.bin"/><Relationship Id="rId178" Type="http://schemas.openxmlformats.org/officeDocument/2006/relationships/image" Target="media/image83.wmf"/><Relationship Id="rId301" Type="http://schemas.openxmlformats.org/officeDocument/2006/relationships/oleObject" Target="embeddings/oleObject157.bin"/><Relationship Id="rId343" Type="http://schemas.openxmlformats.org/officeDocument/2006/relationships/oleObject" Target="embeddings/oleObject183.bin"/><Relationship Id="rId550" Type="http://schemas.openxmlformats.org/officeDocument/2006/relationships/image" Target="media/image253.wmf"/><Relationship Id="rId82" Type="http://schemas.openxmlformats.org/officeDocument/2006/relationships/oleObject" Target="embeddings/oleObject39.bin"/><Relationship Id="rId203" Type="http://schemas.openxmlformats.org/officeDocument/2006/relationships/image" Target="media/image94.wmf"/><Relationship Id="rId385" Type="http://schemas.openxmlformats.org/officeDocument/2006/relationships/image" Target="media/image175.wmf"/><Relationship Id="rId592" Type="http://schemas.openxmlformats.org/officeDocument/2006/relationships/image" Target="media/image269.wmf"/><Relationship Id="rId606" Type="http://schemas.openxmlformats.org/officeDocument/2006/relationships/oleObject" Target="embeddings/oleObject326.bin"/><Relationship Id="rId648" Type="http://schemas.openxmlformats.org/officeDocument/2006/relationships/image" Target="media/image293.wmf"/><Relationship Id="rId245" Type="http://schemas.openxmlformats.org/officeDocument/2006/relationships/oleObject" Target="embeddings/oleObject126.bin"/><Relationship Id="rId287" Type="http://schemas.openxmlformats.org/officeDocument/2006/relationships/image" Target="media/image135.wmf"/><Relationship Id="rId410" Type="http://schemas.openxmlformats.org/officeDocument/2006/relationships/image" Target="media/image186.wmf"/><Relationship Id="rId452" Type="http://schemas.openxmlformats.org/officeDocument/2006/relationships/oleObject" Target="embeddings/oleObject241.bin"/><Relationship Id="rId494" Type="http://schemas.openxmlformats.org/officeDocument/2006/relationships/image" Target="media/image227.wmf"/><Relationship Id="rId508" Type="http://schemas.openxmlformats.org/officeDocument/2006/relationships/oleObject" Target="embeddings/oleObject270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4.bin"/><Relationship Id="rId312" Type="http://schemas.openxmlformats.org/officeDocument/2006/relationships/image" Target="media/image144.wmf"/><Relationship Id="rId354" Type="http://schemas.openxmlformats.org/officeDocument/2006/relationships/oleObject" Target="embeddings/oleObject189.bin"/><Relationship Id="rId51" Type="http://schemas.openxmlformats.org/officeDocument/2006/relationships/image" Target="media/image23.wmf"/><Relationship Id="rId93" Type="http://schemas.openxmlformats.org/officeDocument/2006/relationships/oleObject" Target="embeddings/oleObject45.bin"/><Relationship Id="rId189" Type="http://schemas.openxmlformats.org/officeDocument/2006/relationships/image" Target="media/image88.wmf"/><Relationship Id="rId396" Type="http://schemas.openxmlformats.org/officeDocument/2006/relationships/oleObject" Target="embeddings/oleObject211.bin"/><Relationship Id="rId561" Type="http://schemas.openxmlformats.org/officeDocument/2006/relationships/oleObject" Target="embeddings/oleObject301.bin"/><Relationship Id="rId617" Type="http://schemas.openxmlformats.org/officeDocument/2006/relationships/oleObject" Target="embeddings/oleObject333.bin"/><Relationship Id="rId214" Type="http://schemas.openxmlformats.org/officeDocument/2006/relationships/oleObject" Target="embeddings/oleObject110.bin"/><Relationship Id="rId256" Type="http://schemas.openxmlformats.org/officeDocument/2006/relationships/image" Target="media/image119.wmf"/><Relationship Id="rId298" Type="http://schemas.openxmlformats.org/officeDocument/2006/relationships/oleObject" Target="embeddings/oleObject154.bin"/><Relationship Id="rId421" Type="http://schemas.openxmlformats.org/officeDocument/2006/relationships/oleObject" Target="embeddings/oleObject225.bin"/><Relationship Id="rId463" Type="http://schemas.openxmlformats.org/officeDocument/2006/relationships/image" Target="media/image212.wmf"/><Relationship Id="rId519" Type="http://schemas.openxmlformats.org/officeDocument/2006/relationships/image" Target="media/image239.wmf"/><Relationship Id="rId116" Type="http://schemas.openxmlformats.org/officeDocument/2006/relationships/image" Target="media/image54.wmf"/><Relationship Id="rId158" Type="http://schemas.openxmlformats.org/officeDocument/2006/relationships/oleObject" Target="embeddings/oleObject80.bin"/><Relationship Id="rId323" Type="http://schemas.openxmlformats.org/officeDocument/2006/relationships/oleObject" Target="embeddings/oleObject172.bin"/><Relationship Id="rId530" Type="http://schemas.openxmlformats.org/officeDocument/2006/relationships/image" Target="media/image244.png"/><Relationship Id="rId20" Type="http://schemas.openxmlformats.org/officeDocument/2006/relationships/image" Target="media/image9.wmf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195.bin"/><Relationship Id="rId572" Type="http://schemas.openxmlformats.org/officeDocument/2006/relationships/image" Target="media/image261.wmf"/><Relationship Id="rId628" Type="http://schemas.openxmlformats.org/officeDocument/2006/relationships/oleObject" Target="embeddings/oleObject339.bin"/><Relationship Id="rId225" Type="http://schemas.openxmlformats.org/officeDocument/2006/relationships/image" Target="media/image105.wmf"/><Relationship Id="rId267" Type="http://schemas.openxmlformats.org/officeDocument/2006/relationships/image" Target="media/image125.wmf"/><Relationship Id="rId432" Type="http://schemas.openxmlformats.org/officeDocument/2006/relationships/image" Target="media/image197.wmf"/><Relationship Id="rId474" Type="http://schemas.openxmlformats.org/officeDocument/2006/relationships/image" Target="media/image217.wmf"/><Relationship Id="rId127" Type="http://schemas.openxmlformats.org/officeDocument/2006/relationships/image" Target="media/image59.wmf"/><Relationship Id="rId31" Type="http://schemas.openxmlformats.org/officeDocument/2006/relationships/oleObject" Target="embeddings/oleObject12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6.bin"/><Relationship Id="rId334" Type="http://schemas.openxmlformats.org/officeDocument/2006/relationships/image" Target="media/image151.wmf"/><Relationship Id="rId376" Type="http://schemas.openxmlformats.org/officeDocument/2006/relationships/image" Target="media/image171.wmf"/><Relationship Id="rId541" Type="http://schemas.openxmlformats.org/officeDocument/2006/relationships/image" Target="media/image250.wmf"/><Relationship Id="rId583" Type="http://schemas.openxmlformats.org/officeDocument/2006/relationships/oleObject" Target="embeddings/oleObject313.bin"/><Relationship Id="rId639" Type="http://schemas.openxmlformats.org/officeDocument/2006/relationships/image" Target="media/image290.wmf"/><Relationship Id="rId4" Type="http://schemas.openxmlformats.org/officeDocument/2006/relationships/footnotes" Target="footnotes.xml"/><Relationship Id="rId180" Type="http://schemas.openxmlformats.org/officeDocument/2006/relationships/image" Target="media/image84.wmf"/><Relationship Id="rId236" Type="http://schemas.openxmlformats.org/officeDocument/2006/relationships/image" Target="media/image110.wmf"/><Relationship Id="rId278" Type="http://schemas.openxmlformats.org/officeDocument/2006/relationships/oleObject" Target="embeddings/oleObject143.bin"/><Relationship Id="rId401" Type="http://schemas.openxmlformats.org/officeDocument/2006/relationships/oleObject" Target="embeddings/oleObject214.bin"/><Relationship Id="rId443" Type="http://schemas.openxmlformats.org/officeDocument/2006/relationships/image" Target="media/image202.wmf"/><Relationship Id="rId650" Type="http://schemas.openxmlformats.org/officeDocument/2006/relationships/header" Target="header1.xml"/><Relationship Id="rId303" Type="http://schemas.openxmlformats.org/officeDocument/2006/relationships/oleObject" Target="embeddings/oleObject159.bin"/><Relationship Id="rId485" Type="http://schemas.openxmlformats.org/officeDocument/2006/relationships/image" Target="media/image223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84.bin"/><Relationship Id="rId387" Type="http://schemas.openxmlformats.org/officeDocument/2006/relationships/image" Target="media/image176.wmf"/><Relationship Id="rId510" Type="http://schemas.openxmlformats.org/officeDocument/2006/relationships/oleObject" Target="embeddings/oleObject271.bin"/><Relationship Id="rId552" Type="http://schemas.openxmlformats.org/officeDocument/2006/relationships/oleObject" Target="embeddings/oleObject294.bin"/><Relationship Id="rId594" Type="http://schemas.openxmlformats.org/officeDocument/2006/relationships/oleObject" Target="embeddings/oleObject320.bin"/><Relationship Id="rId608" Type="http://schemas.openxmlformats.org/officeDocument/2006/relationships/oleObject" Target="embeddings/oleObject327.bin"/><Relationship Id="rId191" Type="http://schemas.openxmlformats.org/officeDocument/2006/relationships/oleObject" Target="embeddings/oleObject98.bin"/><Relationship Id="rId205" Type="http://schemas.openxmlformats.org/officeDocument/2006/relationships/image" Target="media/image95.wmf"/><Relationship Id="rId247" Type="http://schemas.openxmlformats.org/officeDocument/2006/relationships/oleObject" Target="embeddings/oleObject127.bin"/><Relationship Id="rId412" Type="http://schemas.openxmlformats.org/officeDocument/2006/relationships/image" Target="media/image187.wmf"/><Relationship Id="rId107" Type="http://schemas.openxmlformats.org/officeDocument/2006/relationships/image" Target="media/image50.wmf"/><Relationship Id="rId289" Type="http://schemas.openxmlformats.org/officeDocument/2006/relationships/image" Target="media/image136.wmf"/><Relationship Id="rId454" Type="http://schemas.openxmlformats.org/officeDocument/2006/relationships/oleObject" Target="embeddings/oleObject242.bin"/><Relationship Id="rId496" Type="http://schemas.openxmlformats.org/officeDocument/2006/relationships/image" Target="media/image228.png"/><Relationship Id="rId11" Type="http://schemas.openxmlformats.org/officeDocument/2006/relationships/image" Target="media/image4.wmf"/><Relationship Id="rId53" Type="http://schemas.openxmlformats.org/officeDocument/2006/relationships/image" Target="media/image24.wmf"/><Relationship Id="rId149" Type="http://schemas.openxmlformats.org/officeDocument/2006/relationships/image" Target="media/image69.wmf"/><Relationship Id="rId314" Type="http://schemas.openxmlformats.org/officeDocument/2006/relationships/oleObject" Target="embeddings/oleObject165.bin"/><Relationship Id="rId356" Type="http://schemas.openxmlformats.org/officeDocument/2006/relationships/oleObject" Target="embeddings/oleObject190.bin"/><Relationship Id="rId398" Type="http://schemas.openxmlformats.org/officeDocument/2006/relationships/oleObject" Target="embeddings/oleObject212.bin"/><Relationship Id="rId521" Type="http://schemas.openxmlformats.org/officeDocument/2006/relationships/image" Target="media/image240.wmf"/><Relationship Id="rId563" Type="http://schemas.openxmlformats.org/officeDocument/2006/relationships/oleObject" Target="embeddings/oleObject302.bin"/><Relationship Id="rId619" Type="http://schemas.openxmlformats.org/officeDocument/2006/relationships/oleObject" Target="embeddings/oleObject334.bin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1.bin"/><Relationship Id="rId216" Type="http://schemas.openxmlformats.org/officeDocument/2006/relationships/oleObject" Target="embeddings/oleObject111.bin"/><Relationship Id="rId423" Type="http://schemas.openxmlformats.org/officeDocument/2006/relationships/image" Target="media/image192.png"/><Relationship Id="rId258" Type="http://schemas.openxmlformats.org/officeDocument/2006/relationships/image" Target="media/image120.wmf"/><Relationship Id="rId465" Type="http://schemas.openxmlformats.org/officeDocument/2006/relationships/oleObject" Target="embeddings/oleObject248.bin"/><Relationship Id="rId630" Type="http://schemas.openxmlformats.org/officeDocument/2006/relationships/oleObject" Target="embeddings/oleObject340.bin"/><Relationship Id="rId22" Type="http://schemas.openxmlformats.org/officeDocument/2006/relationships/image" Target="media/image10.wmf"/><Relationship Id="rId64" Type="http://schemas.openxmlformats.org/officeDocument/2006/relationships/oleObject" Target="embeddings/oleObject30.bin"/><Relationship Id="rId118" Type="http://schemas.openxmlformats.org/officeDocument/2006/relationships/image" Target="media/image55.png"/><Relationship Id="rId325" Type="http://schemas.openxmlformats.org/officeDocument/2006/relationships/oleObject" Target="embeddings/oleObject173.bin"/><Relationship Id="rId367" Type="http://schemas.openxmlformats.org/officeDocument/2006/relationships/oleObject" Target="embeddings/oleObject196.bin"/><Relationship Id="rId532" Type="http://schemas.openxmlformats.org/officeDocument/2006/relationships/oleObject" Target="embeddings/oleObject282.bin"/><Relationship Id="rId574" Type="http://schemas.openxmlformats.org/officeDocument/2006/relationships/oleObject" Target="embeddings/oleObject308.bin"/><Relationship Id="rId171" Type="http://schemas.openxmlformats.org/officeDocument/2006/relationships/oleObject" Target="embeddings/oleObject87.bin"/><Relationship Id="rId227" Type="http://schemas.openxmlformats.org/officeDocument/2006/relationships/image" Target="media/image106.wmf"/><Relationship Id="rId269" Type="http://schemas.openxmlformats.org/officeDocument/2006/relationships/image" Target="media/image126.png"/><Relationship Id="rId434" Type="http://schemas.openxmlformats.org/officeDocument/2006/relationships/image" Target="media/image198.wmf"/><Relationship Id="rId476" Type="http://schemas.openxmlformats.org/officeDocument/2006/relationships/image" Target="media/image218.wmf"/><Relationship Id="rId641" Type="http://schemas.openxmlformats.org/officeDocument/2006/relationships/oleObject" Target="embeddings/oleObject346.bin"/><Relationship Id="rId33" Type="http://schemas.openxmlformats.org/officeDocument/2006/relationships/image" Target="media/image15.wmf"/><Relationship Id="rId129" Type="http://schemas.openxmlformats.org/officeDocument/2006/relationships/image" Target="media/image60.wmf"/><Relationship Id="rId280" Type="http://schemas.openxmlformats.org/officeDocument/2006/relationships/oleObject" Target="embeddings/oleObject144.bin"/><Relationship Id="rId336" Type="http://schemas.openxmlformats.org/officeDocument/2006/relationships/image" Target="media/image152.wmf"/><Relationship Id="rId501" Type="http://schemas.openxmlformats.org/officeDocument/2006/relationships/image" Target="media/image230.wmf"/><Relationship Id="rId543" Type="http://schemas.openxmlformats.org/officeDocument/2006/relationships/oleObject" Target="embeddings/oleObject288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70.bin"/><Relationship Id="rId182" Type="http://schemas.openxmlformats.org/officeDocument/2006/relationships/image" Target="media/image85.wmf"/><Relationship Id="rId378" Type="http://schemas.openxmlformats.org/officeDocument/2006/relationships/oleObject" Target="embeddings/oleObject202.bin"/><Relationship Id="rId403" Type="http://schemas.openxmlformats.org/officeDocument/2006/relationships/oleObject" Target="embeddings/oleObject215.bin"/><Relationship Id="rId585" Type="http://schemas.openxmlformats.org/officeDocument/2006/relationships/image" Target="media/image266.wmf"/><Relationship Id="rId6" Type="http://schemas.openxmlformats.org/officeDocument/2006/relationships/image" Target="media/image1.png"/><Relationship Id="rId238" Type="http://schemas.openxmlformats.org/officeDocument/2006/relationships/image" Target="media/image111.wmf"/><Relationship Id="rId445" Type="http://schemas.openxmlformats.org/officeDocument/2006/relationships/image" Target="media/image203.wmf"/><Relationship Id="rId487" Type="http://schemas.openxmlformats.org/officeDocument/2006/relationships/image" Target="media/image224.wmf"/><Relationship Id="rId610" Type="http://schemas.openxmlformats.org/officeDocument/2006/relationships/oleObject" Target="embeddings/oleObject328.bin"/><Relationship Id="rId652" Type="http://schemas.openxmlformats.org/officeDocument/2006/relationships/fontTable" Target="fontTable.xml"/><Relationship Id="rId291" Type="http://schemas.openxmlformats.org/officeDocument/2006/relationships/oleObject" Target="embeddings/oleObject150.bin"/><Relationship Id="rId305" Type="http://schemas.openxmlformats.org/officeDocument/2006/relationships/oleObject" Target="embeddings/oleObject160.bin"/><Relationship Id="rId347" Type="http://schemas.openxmlformats.org/officeDocument/2006/relationships/oleObject" Target="embeddings/oleObject185.bin"/><Relationship Id="rId512" Type="http://schemas.openxmlformats.org/officeDocument/2006/relationships/oleObject" Target="embeddings/oleObject272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0.wmf"/><Relationship Id="rId389" Type="http://schemas.openxmlformats.org/officeDocument/2006/relationships/image" Target="media/image177.wmf"/><Relationship Id="rId554" Type="http://schemas.openxmlformats.org/officeDocument/2006/relationships/oleObject" Target="embeddings/oleObject295.bin"/><Relationship Id="rId596" Type="http://schemas.openxmlformats.org/officeDocument/2006/relationships/oleObject" Target="embeddings/oleObject321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6.png"/><Relationship Id="rId249" Type="http://schemas.openxmlformats.org/officeDocument/2006/relationships/oleObject" Target="embeddings/oleObject128.bin"/><Relationship Id="rId414" Type="http://schemas.openxmlformats.org/officeDocument/2006/relationships/image" Target="media/image188.wmf"/><Relationship Id="rId456" Type="http://schemas.openxmlformats.org/officeDocument/2006/relationships/oleObject" Target="embeddings/oleObject243.bin"/><Relationship Id="rId498" Type="http://schemas.openxmlformats.org/officeDocument/2006/relationships/oleObject" Target="embeddings/oleObject265.bin"/><Relationship Id="rId621" Type="http://schemas.openxmlformats.org/officeDocument/2006/relationships/oleObject" Target="embeddings/oleObject335.bin"/><Relationship Id="rId13" Type="http://schemas.openxmlformats.org/officeDocument/2006/relationships/image" Target="media/image5.wmf"/><Relationship Id="rId109" Type="http://schemas.openxmlformats.org/officeDocument/2006/relationships/image" Target="media/image51.wmf"/><Relationship Id="rId260" Type="http://schemas.openxmlformats.org/officeDocument/2006/relationships/image" Target="media/image121.wmf"/><Relationship Id="rId316" Type="http://schemas.openxmlformats.org/officeDocument/2006/relationships/image" Target="media/image145.wmf"/><Relationship Id="rId523" Type="http://schemas.openxmlformats.org/officeDocument/2006/relationships/image" Target="media/image241.wmf"/><Relationship Id="rId55" Type="http://schemas.openxmlformats.org/officeDocument/2006/relationships/image" Target="media/image25.wmf"/><Relationship Id="rId97" Type="http://schemas.openxmlformats.org/officeDocument/2006/relationships/image" Target="media/image45.png"/><Relationship Id="rId120" Type="http://schemas.openxmlformats.org/officeDocument/2006/relationships/oleObject" Target="embeddings/oleObject59.bin"/><Relationship Id="rId358" Type="http://schemas.openxmlformats.org/officeDocument/2006/relationships/oleObject" Target="embeddings/oleObject191.bin"/><Relationship Id="rId565" Type="http://schemas.openxmlformats.org/officeDocument/2006/relationships/oleObject" Target="embeddings/oleObject303.bin"/><Relationship Id="rId162" Type="http://schemas.openxmlformats.org/officeDocument/2006/relationships/oleObject" Target="embeddings/oleObject82.bin"/><Relationship Id="rId218" Type="http://schemas.openxmlformats.org/officeDocument/2006/relationships/image" Target="media/image101.png"/><Relationship Id="rId425" Type="http://schemas.openxmlformats.org/officeDocument/2006/relationships/oleObject" Target="embeddings/oleObject227.bin"/><Relationship Id="rId467" Type="http://schemas.openxmlformats.org/officeDocument/2006/relationships/oleObject" Target="embeddings/oleObject249.bin"/><Relationship Id="rId632" Type="http://schemas.openxmlformats.org/officeDocument/2006/relationships/oleObject" Target="embeddings/oleObject341.bin"/><Relationship Id="rId271" Type="http://schemas.openxmlformats.org/officeDocument/2006/relationships/oleObject" Target="embeddings/oleObject139.bin"/><Relationship Id="rId24" Type="http://schemas.openxmlformats.org/officeDocument/2006/relationships/image" Target="media/image11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74.bin"/><Relationship Id="rId369" Type="http://schemas.openxmlformats.org/officeDocument/2006/relationships/oleObject" Target="embeddings/oleObject197.bin"/><Relationship Id="rId534" Type="http://schemas.openxmlformats.org/officeDocument/2006/relationships/oleObject" Target="embeddings/oleObject283.bin"/><Relationship Id="rId576" Type="http://schemas.openxmlformats.org/officeDocument/2006/relationships/oleObject" Target="embeddings/oleObject309.bin"/><Relationship Id="rId173" Type="http://schemas.openxmlformats.org/officeDocument/2006/relationships/oleObject" Target="embeddings/oleObject88.bin"/><Relationship Id="rId229" Type="http://schemas.openxmlformats.org/officeDocument/2006/relationships/image" Target="media/image107.wmf"/><Relationship Id="rId380" Type="http://schemas.openxmlformats.org/officeDocument/2006/relationships/oleObject" Target="embeddings/oleObject203.bin"/><Relationship Id="rId436" Type="http://schemas.openxmlformats.org/officeDocument/2006/relationships/image" Target="media/image199.wmf"/><Relationship Id="rId601" Type="http://schemas.openxmlformats.org/officeDocument/2006/relationships/image" Target="media/image273.wmf"/><Relationship Id="rId643" Type="http://schemas.openxmlformats.org/officeDocument/2006/relationships/image" Target="media/image291.wmf"/><Relationship Id="rId240" Type="http://schemas.openxmlformats.org/officeDocument/2006/relationships/image" Target="media/image112.wmf"/><Relationship Id="rId478" Type="http://schemas.openxmlformats.org/officeDocument/2006/relationships/image" Target="media/image219.wmf"/><Relationship Id="rId35" Type="http://schemas.openxmlformats.org/officeDocument/2006/relationships/image" Target="media/image16.wmf"/><Relationship Id="rId77" Type="http://schemas.openxmlformats.org/officeDocument/2006/relationships/image" Target="media/image36.wmf"/><Relationship Id="rId100" Type="http://schemas.openxmlformats.org/officeDocument/2006/relationships/image" Target="media/image47.wmf"/><Relationship Id="rId282" Type="http://schemas.openxmlformats.org/officeDocument/2006/relationships/oleObject" Target="embeddings/oleObject145.bin"/><Relationship Id="rId338" Type="http://schemas.openxmlformats.org/officeDocument/2006/relationships/image" Target="media/image153.wmf"/><Relationship Id="rId503" Type="http://schemas.openxmlformats.org/officeDocument/2006/relationships/image" Target="media/image231.wmf"/><Relationship Id="rId545" Type="http://schemas.openxmlformats.org/officeDocument/2006/relationships/oleObject" Target="embeddings/oleObject289.bin"/><Relationship Id="rId587" Type="http://schemas.openxmlformats.org/officeDocument/2006/relationships/image" Target="media/image267.wmf"/><Relationship Id="rId8" Type="http://schemas.openxmlformats.org/officeDocument/2006/relationships/oleObject" Target="embeddings/oleObject1.bin"/><Relationship Id="rId142" Type="http://schemas.openxmlformats.org/officeDocument/2006/relationships/image" Target="media/image66.wmf"/><Relationship Id="rId184" Type="http://schemas.openxmlformats.org/officeDocument/2006/relationships/image" Target="media/image86.wmf"/><Relationship Id="rId391" Type="http://schemas.openxmlformats.org/officeDocument/2006/relationships/image" Target="media/image178.wmf"/><Relationship Id="rId405" Type="http://schemas.openxmlformats.org/officeDocument/2006/relationships/oleObject" Target="embeddings/oleObject216.bin"/><Relationship Id="rId447" Type="http://schemas.openxmlformats.org/officeDocument/2006/relationships/image" Target="media/image204.wmf"/><Relationship Id="rId612" Type="http://schemas.openxmlformats.org/officeDocument/2006/relationships/oleObject" Target="embeddings/oleObject330.bin"/><Relationship Id="rId251" Type="http://schemas.openxmlformats.org/officeDocument/2006/relationships/oleObject" Target="embeddings/oleObject130.bin"/><Relationship Id="rId489" Type="http://schemas.openxmlformats.org/officeDocument/2006/relationships/oleObject" Target="embeddings/oleObject260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37.wmf"/><Relationship Id="rId307" Type="http://schemas.openxmlformats.org/officeDocument/2006/relationships/oleObject" Target="embeddings/oleObject161.bin"/><Relationship Id="rId349" Type="http://schemas.openxmlformats.org/officeDocument/2006/relationships/oleObject" Target="embeddings/oleObject186.bin"/><Relationship Id="rId514" Type="http://schemas.openxmlformats.org/officeDocument/2006/relationships/oleObject" Target="embeddings/oleObject273.bin"/><Relationship Id="rId556" Type="http://schemas.openxmlformats.org/officeDocument/2006/relationships/oleObject" Target="embeddings/oleObject297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2.wmf"/><Relationship Id="rId153" Type="http://schemas.openxmlformats.org/officeDocument/2006/relationships/image" Target="media/image71.wmf"/><Relationship Id="rId195" Type="http://schemas.openxmlformats.org/officeDocument/2006/relationships/oleObject" Target="embeddings/oleObject100.bin"/><Relationship Id="rId209" Type="http://schemas.openxmlformats.org/officeDocument/2006/relationships/image" Target="media/image97.wmf"/><Relationship Id="rId360" Type="http://schemas.openxmlformats.org/officeDocument/2006/relationships/image" Target="media/image163.wmf"/><Relationship Id="rId416" Type="http://schemas.openxmlformats.org/officeDocument/2006/relationships/image" Target="media/image189.wmf"/><Relationship Id="rId598" Type="http://schemas.openxmlformats.org/officeDocument/2006/relationships/oleObject" Target="embeddings/oleObject322.bin"/><Relationship Id="rId220" Type="http://schemas.openxmlformats.org/officeDocument/2006/relationships/oleObject" Target="embeddings/oleObject113.bin"/><Relationship Id="rId458" Type="http://schemas.openxmlformats.org/officeDocument/2006/relationships/oleObject" Target="embeddings/oleObject244.bin"/><Relationship Id="rId623" Type="http://schemas.openxmlformats.org/officeDocument/2006/relationships/oleObject" Target="embeddings/oleObject336.bin"/><Relationship Id="rId15" Type="http://schemas.openxmlformats.org/officeDocument/2006/relationships/image" Target="media/image6.png"/><Relationship Id="rId57" Type="http://schemas.openxmlformats.org/officeDocument/2006/relationships/image" Target="media/image26.wmf"/><Relationship Id="rId262" Type="http://schemas.openxmlformats.org/officeDocument/2006/relationships/image" Target="media/image122.wmf"/><Relationship Id="rId318" Type="http://schemas.openxmlformats.org/officeDocument/2006/relationships/image" Target="media/image146.png"/><Relationship Id="rId525" Type="http://schemas.openxmlformats.org/officeDocument/2006/relationships/image" Target="media/image242.wmf"/><Relationship Id="rId567" Type="http://schemas.openxmlformats.org/officeDocument/2006/relationships/oleObject" Target="embeddings/oleObject304.bin"/><Relationship Id="rId99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64" Type="http://schemas.openxmlformats.org/officeDocument/2006/relationships/image" Target="media/image76.wmf"/><Relationship Id="rId371" Type="http://schemas.openxmlformats.org/officeDocument/2006/relationships/oleObject" Target="embeddings/oleObject198.bin"/><Relationship Id="rId427" Type="http://schemas.openxmlformats.org/officeDocument/2006/relationships/oleObject" Target="embeddings/oleObject228.bin"/><Relationship Id="rId469" Type="http://schemas.openxmlformats.org/officeDocument/2006/relationships/oleObject" Target="embeddings/oleObject250.bin"/><Relationship Id="rId634" Type="http://schemas.openxmlformats.org/officeDocument/2006/relationships/oleObject" Target="embeddings/oleObject342.bin"/><Relationship Id="rId26" Type="http://schemas.openxmlformats.org/officeDocument/2006/relationships/image" Target="media/image12.wmf"/><Relationship Id="rId231" Type="http://schemas.openxmlformats.org/officeDocument/2006/relationships/image" Target="media/image108.wmf"/><Relationship Id="rId273" Type="http://schemas.openxmlformats.org/officeDocument/2006/relationships/oleObject" Target="embeddings/oleObject140.bin"/><Relationship Id="rId329" Type="http://schemas.openxmlformats.org/officeDocument/2006/relationships/oleObject" Target="embeddings/oleObject175.bin"/><Relationship Id="rId480" Type="http://schemas.openxmlformats.org/officeDocument/2006/relationships/image" Target="media/image220.wmf"/><Relationship Id="rId536" Type="http://schemas.openxmlformats.org/officeDocument/2006/relationships/oleObject" Target="embeddings/oleObject284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62.wmf"/><Relationship Id="rId175" Type="http://schemas.openxmlformats.org/officeDocument/2006/relationships/oleObject" Target="embeddings/oleObject89.bin"/><Relationship Id="rId340" Type="http://schemas.openxmlformats.org/officeDocument/2006/relationships/image" Target="media/image154.png"/><Relationship Id="rId578" Type="http://schemas.openxmlformats.org/officeDocument/2006/relationships/oleObject" Target="embeddings/oleObject310.bin"/><Relationship Id="rId200" Type="http://schemas.openxmlformats.org/officeDocument/2006/relationships/oleObject" Target="embeddings/oleObject103.bin"/><Relationship Id="rId382" Type="http://schemas.openxmlformats.org/officeDocument/2006/relationships/oleObject" Target="embeddings/oleObject204.bin"/><Relationship Id="rId438" Type="http://schemas.openxmlformats.org/officeDocument/2006/relationships/oleObject" Target="embeddings/oleObject234.bin"/><Relationship Id="rId603" Type="http://schemas.openxmlformats.org/officeDocument/2006/relationships/image" Target="media/image274.wmf"/><Relationship Id="rId645" Type="http://schemas.openxmlformats.org/officeDocument/2006/relationships/image" Target="media/image292.wmf"/><Relationship Id="rId242" Type="http://schemas.openxmlformats.org/officeDocument/2006/relationships/image" Target="media/image113.wmf"/><Relationship Id="rId284" Type="http://schemas.openxmlformats.org/officeDocument/2006/relationships/oleObject" Target="embeddings/oleObject146.bin"/><Relationship Id="rId491" Type="http://schemas.openxmlformats.org/officeDocument/2006/relationships/oleObject" Target="embeddings/oleObject261.bin"/><Relationship Id="rId505" Type="http://schemas.openxmlformats.org/officeDocument/2006/relationships/image" Target="media/image232.wmf"/><Relationship Id="rId37" Type="http://schemas.openxmlformats.org/officeDocument/2006/relationships/image" Target="media/image17.wmf"/><Relationship Id="rId79" Type="http://schemas.openxmlformats.org/officeDocument/2006/relationships/image" Target="media/image37.wmf"/><Relationship Id="rId102" Type="http://schemas.openxmlformats.org/officeDocument/2006/relationships/image" Target="media/image48.wmf"/><Relationship Id="rId144" Type="http://schemas.openxmlformats.org/officeDocument/2006/relationships/image" Target="media/image67.wmf"/><Relationship Id="rId547" Type="http://schemas.openxmlformats.org/officeDocument/2006/relationships/image" Target="media/image252.wmf"/><Relationship Id="rId589" Type="http://schemas.openxmlformats.org/officeDocument/2006/relationships/image" Target="media/image268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5.bin"/><Relationship Id="rId351" Type="http://schemas.openxmlformats.org/officeDocument/2006/relationships/image" Target="media/image159.wmf"/><Relationship Id="rId393" Type="http://schemas.openxmlformats.org/officeDocument/2006/relationships/image" Target="media/image179.wmf"/><Relationship Id="rId407" Type="http://schemas.openxmlformats.org/officeDocument/2006/relationships/oleObject" Target="embeddings/oleObject218.bin"/><Relationship Id="rId449" Type="http://schemas.openxmlformats.org/officeDocument/2006/relationships/image" Target="media/image205.wmf"/><Relationship Id="rId614" Type="http://schemas.openxmlformats.org/officeDocument/2006/relationships/image" Target="media/image278.wmf"/><Relationship Id="rId211" Type="http://schemas.openxmlformats.org/officeDocument/2006/relationships/image" Target="media/image98.wmf"/><Relationship Id="rId253" Type="http://schemas.openxmlformats.org/officeDocument/2006/relationships/image" Target="media/image117.wmf"/><Relationship Id="rId295" Type="http://schemas.openxmlformats.org/officeDocument/2006/relationships/image" Target="media/image138.wmf"/><Relationship Id="rId309" Type="http://schemas.openxmlformats.org/officeDocument/2006/relationships/oleObject" Target="embeddings/oleObject162.bin"/><Relationship Id="rId460" Type="http://schemas.openxmlformats.org/officeDocument/2006/relationships/oleObject" Target="embeddings/oleObject245.bin"/><Relationship Id="rId516" Type="http://schemas.openxmlformats.org/officeDocument/2006/relationships/oleObject" Target="embeddings/oleObject274.bin"/><Relationship Id="rId48" Type="http://schemas.openxmlformats.org/officeDocument/2006/relationships/image" Target="media/image22.wmf"/><Relationship Id="rId113" Type="http://schemas.openxmlformats.org/officeDocument/2006/relationships/image" Target="media/image53.wmf"/><Relationship Id="rId320" Type="http://schemas.openxmlformats.org/officeDocument/2006/relationships/oleObject" Target="embeddings/oleObject169.bin"/><Relationship Id="rId558" Type="http://schemas.openxmlformats.org/officeDocument/2006/relationships/oleObject" Target="embeddings/oleObject299.bin"/><Relationship Id="rId155" Type="http://schemas.openxmlformats.org/officeDocument/2006/relationships/image" Target="media/image72.wmf"/><Relationship Id="rId197" Type="http://schemas.openxmlformats.org/officeDocument/2006/relationships/image" Target="media/image91.wmf"/><Relationship Id="rId362" Type="http://schemas.openxmlformats.org/officeDocument/2006/relationships/image" Target="media/image164.wmf"/><Relationship Id="rId418" Type="http://schemas.openxmlformats.org/officeDocument/2006/relationships/image" Target="media/image190.wmf"/><Relationship Id="rId625" Type="http://schemas.openxmlformats.org/officeDocument/2006/relationships/oleObject" Target="embeddings/oleObject337.bin"/><Relationship Id="rId222" Type="http://schemas.openxmlformats.org/officeDocument/2006/relationships/oleObject" Target="embeddings/oleObject114.bin"/><Relationship Id="rId264" Type="http://schemas.openxmlformats.org/officeDocument/2006/relationships/image" Target="media/image123.png"/><Relationship Id="rId471" Type="http://schemas.openxmlformats.org/officeDocument/2006/relationships/oleObject" Target="embeddings/oleObject251.bin"/><Relationship Id="rId17" Type="http://schemas.openxmlformats.org/officeDocument/2006/relationships/oleObject" Target="embeddings/oleObject5.bin"/><Relationship Id="rId59" Type="http://schemas.openxmlformats.org/officeDocument/2006/relationships/image" Target="media/image27.wmf"/><Relationship Id="rId124" Type="http://schemas.openxmlformats.org/officeDocument/2006/relationships/image" Target="media/image58.wmf"/><Relationship Id="rId527" Type="http://schemas.openxmlformats.org/officeDocument/2006/relationships/image" Target="media/image243.wmf"/><Relationship Id="rId569" Type="http://schemas.openxmlformats.org/officeDocument/2006/relationships/oleObject" Target="embeddings/oleObject305.bin"/><Relationship Id="rId70" Type="http://schemas.openxmlformats.org/officeDocument/2006/relationships/oleObject" Target="embeddings/oleObject33.bin"/><Relationship Id="rId166" Type="http://schemas.openxmlformats.org/officeDocument/2006/relationships/image" Target="media/image77.wmf"/><Relationship Id="rId331" Type="http://schemas.openxmlformats.org/officeDocument/2006/relationships/oleObject" Target="embeddings/oleObject177.bin"/><Relationship Id="rId373" Type="http://schemas.openxmlformats.org/officeDocument/2006/relationships/oleObject" Target="embeddings/oleObject199.bin"/><Relationship Id="rId429" Type="http://schemas.openxmlformats.org/officeDocument/2006/relationships/oleObject" Target="embeddings/oleObject229.bin"/><Relationship Id="rId580" Type="http://schemas.openxmlformats.org/officeDocument/2006/relationships/oleObject" Target="embeddings/oleObject311.bin"/><Relationship Id="rId636" Type="http://schemas.openxmlformats.org/officeDocument/2006/relationships/oleObject" Target="embeddings/oleObject343.bin"/><Relationship Id="rId1" Type="http://schemas.openxmlformats.org/officeDocument/2006/relationships/styles" Target="styles.xml"/><Relationship Id="rId233" Type="http://schemas.openxmlformats.org/officeDocument/2006/relationships/oleObject" Target="embeddings/oleObject120.bin"/><Relationship Id="rId440" Type="http://schemas.openxmlformats.org/officeDocument/2006/relationships/oleObject" Target="embeddings/oleObject235.bin"/><Relationship Id="rId28" Type="http://schemas.openxmlformats.org/officeDocument/2006/relationships/image" Target="media/image13.wmf"/><Relationship Id="rId275" Type="http://schemas.openxmlformats.org/officeDocument/2006/relationships/image" Target="media/image129.wmf"/><Relationship Id="rId300" Type="http://schemas.openxmlformats.org/officeDocument/2006/relationships/oleObject" Target="embeddings/oleObject156.bin"/><Relationship Id="rId482" Type="http://schemas.openxmlformats.org/officeDocument/2006/relationships/image" Target="media/image221.wmf"/><Relationship Id="rId538" Type="http://schemas.openxmlformats.org/officeDocument/2006/relationships/oleObject" Target="embeddings/oleObject285.bin"/><Relationship Id="rId81" Type="http://schemas.openxmlformats.org/officeDocument/2006/relationships/image" Target="media/image38.wmf"/><Relationship Id="rId135" Type="http://schemas.openxmlformats.org/officeDocument/2006/relationships/image" Target="media/image63.wmf"/><Relationship Id="rId177" Type="http://schemas.openxmlformats.org/officeDocument/2006/relationships/oleObject" Target="embeddings/oleObject90.bin"/><Relationship Id="rId342" Type="http://schemas.openxmlformats.org/officeDocument/2006/relationships/image" Target="media/image155.wmf"/><Relationship Id="rId384" Type="http://schemas.openxmlformats.org/officeDocument/2006/relationships/oleObject" Target="embeddings/oleObject205.bin"/><Relationship Id="rId591" Type="http://schemas.openxmlformats.org/officeDocument/2006/relationships/oleObject" Target="embeddings/oleObject318.bin"/><Relationship Id="rId605" Type="http://schemas.openxmlformats.org/officeDocument/2006/relationships/image" Target="media/image275.wmf"/><Relationship Id="rId202" Type="http://schemas.openxmlformats.org/officeDocument/2006/relationships/oleObject" Target="embeddings/oleObject104.bin"/><Relationship Id="rId244" Type="http://schemas.openxmlformats.org/officeDocument/2006/relationships/image" Target="media/image114.wmf"/><Relationship Id="rId647" Type="http://schemas.openxmlformats.org/officeDocument/2006/relationships/oleObject" Target="embeddings/oleObject350.bin"/><Relationship Id="rId39" Type="http://schemas.openxmlformats.org/officeDocument/2006/relationships/image" Target="media/image18.wmf"/><Relationship Id="rId286" Type="http://schemas.openxmlformats.org/officeDocument/2006/relationships/oleObject" Target="embeddings/oleObject147.bin"/><Relationship Id="rId451" Type="http://schemas.openxmlformats.org/officeDocument/2006/relationships/image" Target="media/image206.wmf"/><Relationship Id="rId493" Type="http://schemas.openxmlformats.org/officeDocument/2006/relationships/oleObject" Target="embeddings/oleObject262.bin"/><Relationship Id="rId507" Type="http://schemas.openxmlformats.org/officeDocument/2006/relationships/image" Target="media/image233.wmf"/><Relationship Id="rId549" Type="http://schemas.openxmlformats.org/officeDocument/2006/relationships/oleObject" Target="embeddings/oleObject292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49.wmf"/><Relationship Id="rId146" Type="http://schemas.openxmlformats.org/officeDocument/2006/relationships/image" Target="media/image68.wmf"/><Relationship Id="rId188" Type="http://schemas.openxmlformats.org/officeDocument/2006/relationships/oleObject" Target="embeddings/oleObject96.bin"/><Relationship Id="rId311" Type="http://schemas.openxmlformats.org/officeDocument/2006/relationships/oleObject" Target="embeddings/oleObject163.bin"/><Relationship Id="rId353" Type="http://schemas.openxmlformats.org/officeDocument/2006/relationships/image" Target="media/image160.wmf"/><Relationship Id="rId395" Type="http://schemas.openxmlformats.org/officeDocument/2006/relationships/image" Target="media/image180.wmf"/><Relationship Id="rId409" Type="http://schemas.openxmlformats.org/officeDocument/2006/relationships/oleObject" Target="embeddings/oleObject219.bin"/><Relationship Id="rId560" Type="http://schemas.openxmlformats.org/officeDocument/2006/relationships/oleObject" Target="embeddings/oleObject300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99.wmf"/><Relationship Id="rId420" Type="http://schemas.openxmlformats.org/officeDocument/2006/relationships/image" Target="media/image191.wmf"/><Relationship Id="rId616" Type="http://schemas.openxmlformats.org/officeDocument/2006/relationships/image" Target="media/image279.wmf"/><Relationship Id="rId255" Type="http://schemas.openxmlformats.org/officeDocument/2006/relationships/image" Target="media/image118.png"/><Relationship Id="rId297" Type="http://schemas.openxmlformats.org/officeDocument/2006/relationships/image" Target="media/image139.wmf"/><Relationship Id="rId462" Type="http://schemas.openxmlformats.org/officeDocument/2006/relationships/oleObject" Target="embeddings/oleObject246.bin"/><Relationship Id="rId518" Type="http://schemas.openxmlformats.org/officeDocument/2006/relationships/oleObject" Target="embeddings/oleObject275.bin"/><Relationship Id="rId115" Type="http://schemas.openxmlformats.org/officeDocument/2006/relationships/oleObject" Target="embeddings/oleObject57.bin"/><Relationship Id="rId157" Type="http://schemas.openxmlformats.org/officeDocument/2006/relationships/image" Target="media/image73.wmf"/><Relationship Id="rId322" Type="http://schemas.openxmlformats.org/officeDocument/2006/relationships/oleObject" Target="embeddings/oleObject171.bin"/><Relationship Id="rId364" Type="http://schemas.openxmlformats.org/officeDocument/2006/relationships/image" Target="media/image165.wmf"/><Relationship Id="rId61" Type="http://schemas.openxmlformats.org/officeDocument/2006/relationships/image" Target="media/image28.wmf"/><Relationship Id="rId199" Type="http://schemas.openxmlformats.org/officeDocument/2006/relationships/image" Target="media/image92.wmf"/><Relationship Id="rId571" Type="http://schemas.openxmlformats.org/officeDocument/2006/relationships/oleObject" Target="embeddings/oleObject306.bin"/><Relationship Id="rId627" Type="http://schemas.openxmlformats.org/officeDocument/2006/relationships/image" Target="media/image284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5.bin"/><Relationship Id="rId266" Type="http://schemas.openxmlformats.org/officeDocument/2006/relationships/oleObject" Target="embeddings/oleObject137.bin"/><Relationship Id="rId431" Type="http://schemas.openxmlformats.org/officeDocument/2006/relationships/oleObject" Target="embeddings/oleObject230.bin"/><Relationship Id="rId473" Type="http://schemas.openxmlformats.org/officeDocument/2006/relationships/oleObject" Target="embeddings/oleObject252.bin"/><Relationship Id="rId529" Type="http://schemas.openxmlformats.org/officeDocument/2006/relationships/oleObject" Target="embeddings/oleObject281.bin"/><Relationship Id="rId30" Type="http://schemas.openxmlformats.org/officeDocument/2006/relationships/image" Target="media/image14.wmf"/><Relationship Id="rId126" Type="http://schemas.openxmlformats.org/officeDocument/2006/relationships/oleObject" Target="embeddings/oleObject63.bin"/><Relationship Id="rId168" Type="http://schemas.openxmlformats.org/officeDocument/2006/relationships/image" Target="media/image78.wmf"/><Relationship Id="rId333" Type="http://schemas.openxmlformats.org/officeDocument/2006/relationships/oleObject" Target="embeddings/oleObject178.bin"/><Relationship Id="rId540" Type="http://schemas.openxmlformats.org/officeDocument/2006/relationships/oleObject" Target="embeddings/oleObject286.bin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00.bin"/><Relationship Id="rId582" Type="http://schemas.openxmlformats.org/officeDocument/2006/relationships/image" Target="media/image265.wmf"/><Relationship Id="rId638" Type="http://schemas.openxmlformats.org/officeDocument/2006/relationships/oleObject" Target="embeddings/oleObject344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21.bin"/><Relationship Id="rId277" Type="http://schemas.openxmlformats.org/officeDocument/2006/relationships/image" Target="media/image130.wmf"/><Relationship Id="rId400" Type="http://schemas.openxmlformats.org/officeDocument/2006/relationships/oleObject" Target="embeddings/oleObject213.bin"/><Relationship Id="rId442" Type="http://schemas.openxmlformats.org/officeDocument/2006/relationships/oleObject" Target="embeddings/oleObject236.bin"/><Relationship Id="rId484" Type="http://schemas.openxmlformats.org/officeDocument/2006/relationships/image" Target="media/image222.png"/><Relationship Id="rId137" Type="http://schemas.openxmlformats.org/officeDocument/2006/relationships/image" Target="media/image64.wmf"/><Relationship Id="rId302" Type="http://schemas.openxmlformats.org/officeDocument/2006/relationships/oleObject" Target="embeddings/oleObject158.bin"/><Relationship Id="rId344" Type="http://schemas.openxmlformats.org/officeDocument/2006/relationships/image" Target="media/image156.wmf"/><Relationship Id="rId41" Type="http://schemas.openxmlformats.org/officeDocument/2006/relationships/image" Target="media/image19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91.bin"/><Relationship Id="rId386" Type="http://schemas.openxmlformats.org/officeDocument/2006/relationships/oleObject" Target="embeddings/oleObject206.bin"/><Relationship Id="rId551" Type="http://schemas.openxmlformats.org/officeDocument/2006/relationships/oleObject" Target="embeddings/oleObject293.bin"/><Relationship Id="rId593" Type="http://schemas.openxmlformats.org/officeDocument/2006/relationships/oleObject" Target="embeddings/oleObject319.bin"/><Relationship Id="rId607" Type="http://schemas.openxmlformats.org/officeDocument/2006/relationships/image" Target="media/image276.wmf"/><Relationship Id="rId649" Type="http://schemas.openxmlformats.org/officeDocument/2006/relationships/oleObject" Target="embeddings/oleObject351.bin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5.bin"/><Relationship Id="rId246" Type="http://schemas.openxmlformats.org/officeDocument/2006/relationships/image" Target="media/image115.wmf"/><Relationship Id="rId288" Type="http://schemas.openxmlformats.org/officeDocument/2006/relationships/oleObject" Target="embeddings/oleObject148.bin"/><Relationship Id="rId411" Type="http://schemas.openxmlformats.org/officeDocument/2006/relationships/oleObject" Target="embeddings/oleObject220.bin"/><Relationship Id="rId453" Type="http://schemas.openxmlformats.org/officeDocument/2006/relationships/image" Target="media/image207.wmf"/><Relationship Id="rId509" Type="http://schemas.openxmlformats.org/officeDocument/2006/relationships/image" Target="media/image234.wmf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64.bin"/><Relationship Id="rId495" Type="http://schemas.openxmlformats.org/officeDocument/2006/relationships/oleObject" Target="embeddings/oleObject263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4.bin"/><Relationship Id="rId94" Type="http://schemas.openxmlformats.org/officeDocument/2006/relationships/image" Target="media/image44.wmf"/><Relationship Id="rId148" Type="http://schemas.openxmlformats.org/officeDocument/2006/relationships/oleObject" Target="embeddings/oleObject75.bin"/><Relationship Id="rId355" Type="http://schemas.openxmlformats.org/officeDocument/2006/relationships/image" Target="media/image161.wmf"/><Relationship Id="rId397" Type="http://schemas.openxmlformats.org/officeDocument/2006/relationships/image" Target="media/image181.wmf"/><Relationship Id="rId520" Type="http://schemas.openxmlformats.org/officeDocument/2006/relationships/oleObject" Target="embeddings/oleObject276.bin"/><Relationship Id="rId562" Type="http://schemas.openxmlformats.org/officeDocument/2006/relationships/image" Target="media/image256.wmf"/><Relationship Id="rId618" Type="http://schemas.openxmlformats.org/officeDocument/2006/relationships/image" Target="media/image280.wmf"/><Relationship Id="rId215" Type="http://schemas.openxmlformats.org/officeDocument/2006/relationships/image" Target="media/image100.wmf"/><Relationship Id="rId257" Type="http://schemas.openxmlformats.org/officeDocument/2006/relationships/oleObject" Target="embeddings/oleObject133.bin"/><Relationship Id="rId422" Type="http://schemas.openxmlformats.org/officeDocument/2006/relationships/oleObject" Target="embeddings/oleObject226.bin"/><Relationship Id="rId464" Type="http://schemas.openxmlformats.org/officeDocument/2006/relationships/oleObject" Target="embeddings/oleObject247.bin"/><Relationship Id="rId299" Type="http://schemas.openxmlformats.org/officeDocument/2006/relationships/oleObject" Target="embeddings/oleObject155.bin"/><Relationship Id="rId63" Type="http://schemas.openxmlformats.org/officeDocument/2006/relationships/image" Target="media/image29.wmf"/><Relationship Id="rId159" Type="http://schemas.openxmlformats.org/officeDocument/2006/relationships/image" Target="media/image74.wmf"/><Relationship Id="rId366" Type="http://schemas.openxmlformats.org/officeDocument/2006/relationships/image" Target="media/image166.wmf"/><Relationship Id="rId573" Type="http://schemas.openxmlformats.org/officeDocument/2006/relationships/oleObject" Target="embeddings/oleObject307.bin"/><Relationship Id="rId226" Type="http://schemas.openxmlformats.org/officeDocument/2006/relationships/oleObject" Target="embeddings/oleObject116.bin"/><Relationship Id="rId433" Type="http://schemas.openxmlformats.org/officeDocument/2006/relationships/oleObject" Target="embeddings/oleObject231.bin"/><Relationship Id="rId640" Type="http://schemas.openxmlformats.org/officeDocument/2006/relationships/oleObject" Target="embeddings/oleObject345.bin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01.bin"/><Relationship Id="rId500" Type="http://schemas.openxmlformats.org/officeDocument/2006/relationships/oleObject" Target="embeddings/oleObject266.bin"/><Relationship Id="rId584" Type="http://schemas.openxmlformats.org/officeDocument/2006/relationships/oleObject" Target="embeddings/oleObject314.bin"/><Relationship Id="rId5" Type="http://schemas.openxmlformats.org/officeDocument/2006/relationships/endnotes" Target="endnotes.xml"/><Relationship Id="rId237" Type="http://schemas.openxmlformats.org/officeDocument/2006/relationships/oleObject" Target="embeddings/oleObject122.bin"/><Relationship Id="rId444" Type="http://schemas.openxmlformats.org/officeDocument/2006/relationships/oleObject" Target="embeddings/oleObject237.bin"/><Relationship Id="rId651" Type="http://schemas.openxmlformats.org/officeDocument/2006/relationships/footer" Target="footer1.xml"/><Relationship Id="rId290" Type="http://schemas.openxmlformats.org/officeDocument/2006/relationships/oleObject" Target="embeddings/oleObject149.bin"/><Relationship Id="rId304" Type="http://schemas.openxmlformats.org/officeDocument/2006/relationships/image" Target="media/image140.wmf"/><Relationship Id="rId388" Type="http://schemas.openxmlformats.org/officeDocument/2006/relationships/oleObject" Target="embeddings/oleObject207.bin"/><Relationship Id="rId511" Type="http://schemas.openxmlformats.org/officeDocument/2006/relationships/image" Target="media/image235.wmf"/><Relationship Id="rId609" Type="http://schemas.openxmlformats.org/officeDocument/2006/relationships/image" Target="media/image27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6.bin"/><Relationship Id="rId595" Type="http://schemas.openxmlformats.org/officeDocument/2006/relationships/image" Target="media/image270.wmf"/><Relationship Id="rId248" Type="http://schemas.openxmlformats.org/officeDocument/2006/relationships/image" Target="media/image116.wmf"/><Relationship Id="rId455" Type="http://schemas.openxmlformats.org/officeDocument/2006/relationships/image" Target="media/image208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66.bin"/><Relationship Id="rId522" Type="http://schemas.openxmlformats.org/officeDocument/2006/relationships/oleObject" Target="embeddings/oleObject277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75.wmf"/><Relationship Id="rId399" Type="http://schemas.openxmlformats.org/officeDocument/2006/relationships/image" Target="media/image182.wmf"/><Relationship Id="rId259" Type="http://schemas.openxmlformats.org/officeDocument/2006/relationships/oleObject" Target="embeddings/oleObject134.bin"/><Relationship Id="rId466" Type="http://schemas.openxmlformats.org/officeDocument/2006/relationships/image" Target="media/image213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6.wmf"/><Relationship Id="rId326" Type="http://schemas.openxmlformats.org/officeDocument/2006/relationships/image" Target="media/image148.wmf"/><Relationship Id="rId533" Type="http://schemas.openxmlformats.org/officeDocument/2006/relationships/image" Target="media/image246.wmf"/><Relationship Id="rId172" Type="http://schemas.openxmlformats.org/officeDocument/2006/relationships/image" Target="media/image80.wmf"/><Relationship Id="rId477" Type="http://schemas.openxmlformats.org/officeDocument/2006/relationships/oleObject" Target="embeddings/oleObject254.bin"/><Relationship Id="rId600" Type="http://schemas.openxmlformats.org/officeDocument/2006/relationships/oleObject" Target="embeddings/oleObject323.bin"/><Relationship Id="rId337" Type="http://schemas.openxmlformats.org/officeDocument/2006/relationships/oleObject" Target="embeddings/oleObject180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51.wmf"/><Relationship Id="rId183" Type="http://schemas.openxmlformats.org/officeDocument/2006/relationships/oleObject" Target="embeddings/oleObject93.bin"/><Relationship Id="rId390" Type="http://schemas.openxmlformats.org/officeDocument/2006/relationships/oleObject" Target="embeddings/oleObject208.bin"/><Relationship Id="rId404" Type="http://schemas.openxmlformats.org/officeDocument/2006/relationships/image" Target="media/image184.wmf"/><Relationship Id="rId611" Type="http://schemas.openxmlformats.org/officeDocument/2006/relationships/oleObject" Target="embeddings/oleObject329.bin"/><Relationship Id="rId250" Type="http://schemas.openxmlformats.org/officeDocument/2006/relationships/oleObject" Target="embeddings/oleObject129.bin"/><Relationship Id="rId488" Type="http://schemas.openxmlformats.org/officeDocument/2006/relationships/oleObject" Target="embeddings/oleObject259.bin"/><Relationship Id="rId45" Type="http://schemas.openxmlformats.org/officeDocument/2006/relationships/image" Target="media/image21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58.wmf"/><Relationship Id="rId555" Type="http://schemas.openxmlformats.org/officeDocument/2006/relationships/oleObject" Target="embeddings/oleObject296.bin"/><Relationship Id="rId194" Type="http://schemas.openxmlformats.org/officeDocument/2006/relationships/image" Target="media/image90.wmf"/><Relationship Id="rId208" Type="http://schemas.openxmlformats.org/officeDocument/2006/relationships/oleObject" Target="embeddings/oleObject107.bin"/><Relationship Id="rId415" Type="http://schemas.openxmlformats.org/officeDocument/2006/relationships/oleObject" Target="embeddings/oleObject222.bin"/><Relationship Id="rId622" Type="http://schemas.openxmlformats.org/officeDocument/2006/relationships/image" Target="media/image282.wmf"/><Relationship Id="rId261" Type="http://schemas.openxmlformats.org/officeDocument/2006/relationships/oleObject" Target="embeddings/oleObject135.bin"/><Relationship Id="rId499" Type="http://schemas.openxmlformats.org/officeDocument/2006/relationships/image" Target="media/image229.wmf"/><Relationship Id="rId56" Type="http://schemas.openxmlformats.org/officeDocument/2006/relationships/oleObject" Target="embeddings/oleObject26.bin"/><Relationship Id="rId359" Type="http://schemas.openxmlformats.org/officeDocument/2006/relationships/oleObject" Target="embeddings/oleObject192.bin"/><Relationship Id="rId566" Type="http://schemas.openxmlformats.org/officeDocument/2006/relationships/image" Target="media/image258.wmf"/><Relationship Id="rId121" Type="http://schemas.openxmlformats.org/officeDocument/2006/relationships/oleObject" Target="embeddings/oleObject60.bin"/><Relationship Id="rId219" Type="http://schemas.openxmlformats.org/officeDocument/2006/relationships/image" Target="media/image102.wmf"/><Relationship Id="rId426" Type="http://schemas.openxmlformats.org/officeDocument/2006/relationships/image" Target="media/image194.wmf"/><Relationship Id="rId633" Type="http://schemas.openxmlformats.org/officeDocument/2006/relationships/image" Target="media/image287.wmf"/><Relationship Id="rId67" Type="http://schemas.openxmlformats.org/officeDocument/2006/relationships/image" Target="media/image31.wmf"/><Relationship Id="rId272" Type="http://schemas.openxmlformats.org/officeDocument/2006/relationships/image" Target="media/image128.wmf"/><Relationship Id="rId577" Type="http://schemas.openxmlformats.org/officeDocument/2006/relationships/image" Target="media/image263.wmf"/><Relationship Id="rId132" Type="http://schemas.openxmlformats.org/officeDocument/2006/relationships/oleObject" Target="embeddings/oleObject66.bin"/><Relationship Id="rId437" Type="http://schemas.openxmlformats.org/officeDocument/2006/relationships/oleObject" Target="embeddings/oleObject233.bin"/><Relationship Id="rId644" Type="http://schemas.openxmlformats.org/officeDocument/2006/relationships/oleObject" Target="embeddings/oleObject348.bin"/><Relationship Id="rId283" Type="http://schemas.openxmlformats.org/officeDocument/2006/relationships/image" Target="media/image133.wmf"/><Relationship Id="rId490" Type="http://schemas.openxmlformats.org/officeDocument/2006/relationships/image" Target="media/image225.wmf"/><Relationship Id="rId504" Type="http://schemas.openxmlformats.org/officeDocument/2006/relationships/oleObject" Target="embeddings/oleObject268.bin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72.bin"/><Relationship Id="rId350" Type="http://schemas.openxmlformats.org/officeDocument/2006/relationships/oleObject" Target="embeddings/oleObject187.bin"/><Relationship Id="rId588" Type="http://schemas.openxmlformats.org/officeDocument/2006/relationships/oleObject" Target="embeddings/oleObject316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8.bin"/><Relationship Id="rId448" Type="http://schemas.openxmlformats.org/officeDocument/2006/relationships/oleObject" Target="embeddings/oleObject239.bin"/><Relationship Id="rId294" Type="http://schemas.openxmlformats.org/officeDocument/2006/relationships/oleObject" Target="embeddings/oleObject152.bin"/><Relationship Id="rId308" Type="http://schemas.openxmlformats.org/officeDocument/2006/relationships/image" Target="media/image142.wmf"/><Relationship Id="rId515" Type="http://schemas.openxmlformats.org/officeDocument/2006/relationships/image" Target="media/image237.wmf"/><Relationship Id="rId89" Type="http://schemas.openxmlformats.org/officeDocument/2006/relationships/image" Target="media/image42.wmf"/><Relationship Id="rId154" Type="http://schemas.openxmlformats.org/officeDocument/2006/relationships/oleObject" Target="embeddings/oleObject78.bin"/><Relationship Id="rId361" Type="http://schemas.openxmlformats.org/officeDocument/2006/relationships/oleObject" Target="embeddings/oleObject193.bin"/><Relationship Id="rId599" Type="http://schemas.openxmlformats.org/officeDocument/2006/relationships/image" Target="media/image272.wmf"/><Relationship Id="rId459" Type="http://schemas.openxmlformats.org/officeDocument/2006/relationships/image" Target="media/image210.wmf"/><Relationship Id="rId16" Type="http://schemas.openxmlformats.org/officeDocument/2006/relationships/image" Target="media/image7.wmf"/><Relationship Id="rId221" Type="http://schemas.openxmlformats.org/officeDocument/2006/relationships/image" Target="media/image103.wmf"/><Relationship Id="rId319" Type="http://schemas.openxmlformats.org/officeDocument/2006/relationships/oleObject" Target="embeddings/oleObject168.bin"/><Relationship Id="rId526" Type="http://schemas.openxmlformats.org/officeDocument/2006/relationships/oleObject" Target="embeddings/oleObject279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16</TotalTime>
  <Pages>1</Pages>
  <Words>2369</Words>
  <Characters>13509</Characters>
  <Application>Microsoft Office Word</Application>
  <DocSecurity>0</DocSecurity>
  <Lines>112</Lines>
  <Paragraphs>31</Paragraphs>
  <ScaleCrop>false</ScaleCrop>
  <Company>Microsoft</Company>
  <LinksUpToDate>false</LinksUpToDate>
  <CharactersWithSpaces>15847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14</cp:revision>
  <cp:lastPrinted>2017-04-20T05:31:00Z</cp:lastPrinted>
  <dcterms:created xsi:type="dcterms:W3CDTF">2024-12-04T06:13:00Z</dcterms:created>
  <dcterms:modified xsi:type="dcterms:W3CDTF">2026-06-03T01:23:00Z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