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2D9" w:rsidRDefault="008538DC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11328400</wp:posOffset>
            </wp:positionV>
            <wp:extent cx="469900" cy="292100"/>
            <wp:effectExtent l="0" t="0" r="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napToGrid w:val="0"/>
          <w:sz w:val="36"/>
          <w:szCs w:val="36"/>
        </w:rPr>
        <w:t>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5</w:t>
      </w:r>
      <w:r>
        <w:rPr>
          <w:rFonts w:ascii="Times New Roman" w:eastAsia="黑体" w:hAnsi="Times New Roman"/>
          <w:snapToGrid w:val="0"/>
          <w:sz w:val="36"/>
          <w:szCs w:val="36"/>
        </w:rPr>
        <w:t>-202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六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3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月</w:t>
      </w:r>
      <w:r>
        <w:rPr>
          <w:rFonts w:ascii="Times New Roman" w:eastAsia="黑体" w:hAnsi="Times New Roman"/>
          <w:color w:val="000000"/>
          <w:sz w:val="36"/>
          <w:szCs w:val="36"/>
        </w:rPr>
        <w:t>学情自测卷</w:t>
      </w:r>
    </w:p>
    <w:p w:rsidR="006532D9" w:rsidRDefault="008538DC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6532D9" w:rsidRDefault="008538DC">
      <w:pPr>
        <w:widowControl/>
        <w:spacing w:line="360" w:lineRule="auto"/>
        <w:textAlignment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szCs w:val="21"/>
        </w:rPr>
        <w:t>注意事项：</w:t>
      </w:r>
    </w:p>
    <w:p w:rsidR="006532D9" w:rsidRDefault="008538DC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1</w:t>
      </w:r>
      <w:r>
        <w:rPr>
          <w:rFonts w:ascii="Times New Roman" w:eastAsia="黑体" w:hAnsi="Times New Roman"/>
          <w:spacing w:val="2"/>
          <w:szCs w:val="21"/>
        </w:rPr>
        <w:t>．答卷前，考生务必将自己的姓名、准考证号填写在答题卡上。</w:t>
      </w:r>
    </w:p>
    <w:p w:rsidR="006532D9" w:rsidRDefault="008538DC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2</w:t>
      </w:r>
      <w:r>
        <w:rPr>
          <w:rFonts w:ascii="Times New Roman" w:eastAsia="黑体" w:hAnsi="Times New Roman"/>
          <w:spacing w:val="2"/>
          <w:szCs w:val="21"/>
        </w:rPr>
        <w:t>．回答</w:t>
      </w:r>
      <w:r>
        <w:rPr>
          <w:rFonts w:ascii="Times New Roman" w:eastAsia="黑体" w:hAnsi="Times New Roman" w:hint="eastAsia"/>
          <w:spacing w:val="2"/>
          <w:szCs w:val="21"/>
        </w:rPr>
        <w:t>选择</w:t>
      </w:r>
      <w:r>
        <w:rPr>
          <w:rFonts w:ascii="Times New Roman" w:eastAsia="黑体" w:hAnsi="Times New Roman"/>
          <w:spacing w:val="2"/>
          <w:szCs w:val="21"/>
        </w:rPr>
        <w:t>题时，选出每小题答案后，用</w:t>
      </w:r>
      <w:r>
        <w:rPr>
          <w:rFonts w:ascii="Times New Roman" w:eastAsia="黑体" w:hAnsi="Times New Roman"/>
          <w:spacing w:val="2"/>
          <w:szCs w:val="21"/>
        </w:rPr>
        <w:t>2B</w:t>
      </w:r>
      <w:r>
        <w:rPr>
          <w:rFonts w:ascii="Times New Roman" w:eastAsia="黑体" w:hAnsi="Times New Roman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>
        <w:rPr>
          <w:rFonts w:ascii="Times New Roman" w:eastAsia="黑体" w:hAnsi="Times New Roman" w:hint="eastAsia"/>
          <w:spacing w:val="2"/>
          <w:szCs w:val="21"/>
        </w:rPr>
        <w:t>非选择</w:t>
      </w:r>
      <w:r>
        <w:rPr>
          <w:rFonts w:ascii="Times New Roman" w:eastAsia="黑体" w:hAnsi="Times New Roman"/>
          <w:spacing w:val="2"/>
          <w:szCs w:val="21"/>
        </w:rPr>
        <w:t>题时，将答案写在答题卡上。写在本试卷上无效。</w:t>
      </w:r>
    </w:p>
    <w:p w:rsidR="006532D9" w:rsidRDefault="008538DC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3</w:t>
      </w:r>
      <w:r>
        <w:rPr>
          <w:rFonts w:ascii="Times New Roman" w:eastAsia="黑体" w:hAnsi="Times New Roman"/>
          <w:spacing w:val="2"/>
          <w:szCs w:val="21"/>
        </w:rPr>
        <w:t>．测试范围：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新教材沪教版六</w:t>
      </w:r>
      <w:r>
        <w:rPr>
          <w:rFonts w:ascii="Times New Roman" w:eastAsia="黑体" w:hAnsi="Times New Roman"/>
          <w:color w:val="C00000"/>
          <w:spacing w:val="2"/>
          <w:szCs w:val="21"/>
        </w:rPr>
        <w:t>年级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下册第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5~6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章比与比例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+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圆与扇形</w:t>
      </w:r>
      <w:r>
        <w:rPr>
          <w:rFonts w:ascii="Times New Roman" w:eastAsia="黑体" w:hAnsi="Times New Roman"/>
          <w:spacing w:val="2"/>
          <w:szCs w:val="21"/>
        </w:rPr>
        <w:t>。</w:t>
      </w:r>
    </w:p>
    <w:p w:rsidR="006532D9" w:rsidRDefault="008538DC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6532D9" w:rsidRDefault="008538DC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6532D9" w:rsidRDefault="008538DC">
      <w:pPr>
        <w:spacing w:line="360" w:lineRule="auto"/>
        <w:jc w:val="left"/>
        <w:textAlignment w:val="center"/>
      </w:pPr>
      <w:r>
        <w:t>1</w:t>
      </w:r>
      <w:r>
        <w:t>．下列各组中的两个比可以组成等式的是（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351" w:dyaOrig="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e59ab252211643307830199f5b55654" style="width:17.5pt;height:11.5pt" o:ole="">
            <v:imagedata r:id="rId7" o:title="eqIdae59ab252211643307830199f5b55654"/>
          </v:shape>
          <o:OLEObject Type="Embed" ProgID="Equation.DSMT4" ShapeID="_x0000_i1025" DrawAspect="Content" ObjectID="_1836554094" r:id="rId8"/>
        </w:object>
      </w:r>
      <w:r>
        <w:t>与</w:t>
      </w:r>
      <w:r>
        <w:object w:dxaOrig="386" w:dyaOrig="243">
          <v:shape id="_x0000_i1026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26" DrawAspect="Content" ObjectID="_1836554095" r:id="rId10"/>
        </w:object>
      </w:r>
      <w:r>
        <w:tab/>
        <w:t>B</w:t>
      </w:r>
      <w:r>
        <w:t>．</w:t>
      </w:r>
      <w:r>
        <w:object w:dxaOrig="563" w:dyaOrig="246">
          <v:shape id="_x0000_i1027" type="#_x0000_t75" alt="eqId1373759ecdac776d8e9c7a2afffcd559" style="width:28pt;height:12.5pt" o:ole="">
            <v:imagedata r:id="rId11" o:title="eqId1373759ecdac776d8e9c7a2afffcd559"/>
          </v:shape>
          <o:OLEObject Type="Embed" ProgID="Equation.DSMT4" ShapeID="_x0000_i1027" DrawAspect="Content" ObjectID="_1836554096" r:id="rId12"/>
        </w:object>
      </w:r>
      <w:r>
        <w:t>与</w:t>
      </w:r>
      <w:r>
        <w:object w:dxaOrig="386" w:dyaOrig="243">
          <v:shape id="_x0000_i1028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28" DrawAspect="Content" ObjectID="_1836554097" r:id="rId13"/>
        </w:object>
      </w:r>
      <w:r>
        <w:tab/>
        <w:t>C</w:t>
      </w:r>
      <w:r>
        <w:t>．</w:t>
      </w:r>
      <w:r>
        <w:object w:dxaOrig="809" w:dyaOrig="252">
          <v:shape id="_x0000_i1029" type="#_x0000_t75" alt="eqIde30ca7e4c853f44ccc35572e3268dec6" style="width:40.5pt;height:12.5pt" o:ole="">
            <v:imagedata r:id="rId14" o:title="eqIde30ca7e4c853f44ccc35572e3268dec6"/>
          </v:shape>
          <o:OLEObject Type="Embed" ProgID="Equation.DSMT4" ShapeID="_x0000_i1029" DrawAspect="Content" ObjectID="_1836554098" r:id="rId15"/>
        </w:object>
      </w:r>
      <w:r>
        <w:t>与</w:t>
      </w:r>
      <w:r>
        <w:object w:dxaOrig="386" w:dyaOrig="243">
          <v:shape id="_x0000_i1030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30" DrawAspect="Content" ObjectID="_1836554099" r:id="rId16"/>
        </w:object>
      </w:r>
      <w:r>
        <w:tab/>
        <w:t>D</w:t>
      </w:r>
      <w:r>
        <w:t>．</w:t>
      </w:r>
      <w:r>
        <w:object w:dxaOrig="474" w:dyaOrig="244">
          <v:shape id="_x0000_i1031" type="#_x0000_t75" alt="eqId406be7eeee097e2ae7c9203597e26858" style="width:23.5pt;height:12pt" o:ole="">
            <v:imagedata r:id="rId17" o:title="eqId406be7eeee097e2ae7c9203597e26858"/>
          </v:shape>
          <o:OLEObject Type="Embed" ProgID="Equation.DSMT4" ShapeID="_x0000_i1031" DrawAspect="Content" ObjectID="_1836554100" r:id="rId18"/>
        </w:object>
      </w:r>
      <w:r>
        <w:t>与</w:t>
      </w:r>
      <w:r>
        <w:object w:dxaOrig="386" w:dyaOrig="243">
          <v:shape id="_x0000_i1032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32" DrawAspect="Content" ObjectID="_1836554101" r:id="rId19"/>
        </w:object>
      </w:r>
    </w:p>
    <w:p w:rsidR="006532D9" w:rsidRDefault="008538DC">
      <w:pPr>
        <w:spacing w:line="360" w:lineRule="auto"/>
        <w:jc w:val="left"/>
        <w:textAlignment w:val="center"/>
      </w:pPr>
      <w:r>
        <w:t>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在比例尺是</w:t>
      </w:r>
      <w:r>
        <w:object w:dxaOrig="791" w:dyaOrig="228">
          <v:shape id="_x0000_i1033" type="#_x0000_t75" alt="eqId2bee15ee62ccfbedaf6c79ca622ac714" style="width:39.5pt;height:11.5pt" o:ole="">
            <v:imagedata r:id="rId21" o:title="eqId2bee15ee62ccfbedaf6c79ca622ac714"/>
          </v:shape>
          <o:OLEObject Type="Embed" ProgID="Equation.DSMT4" ShapeID="_x0000_i1033" DrawAspect="Content" ObjectID="_1836554102" r:id="rId22"/>
        </w:object>
      </w:r>
      <w:r>
        <w:t>的地图上，量得徐家汇气象站到人民广场的距离是</w:t>
      </w:r>
      <w:r>
        <w:t>3</w:t>
      </w:r>
      <w:r>
        <w:t>厘米，那么这两地之间的实际距离是（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600000</w:t>
      </w:r>
      <w:r>
        <w:t>千米</w:t>
      </w:r>
      <w:r>
        <w:tab/>
        <w:t>B</w:t>
      </w:r>
      <w:r>
        <w:t>．</w:t>
      </w:r>
      <w:r>
        <w:t>60</w:t>
      </w:r>
      <w:r>
        <w:t>千米</w:t>
      </w:r>
      <w:r>
        <w:tab/>
        <w:t>C</w:t>
      </w:r>
      <w:r>
        <w:t>．</w:t>
      </w:r>
      <w:r>
        <w:t>6</w:t>
      </w:r>
      <w:r>
        <w:t>千米</w:t>
      </w:r>
      <w:r>
        <w:tab/>
        <w:t>D</w:t>
      </w:r>
      <w:r>
        <w:t>．</w:t>
      </w:r>
      <w:r>
        <w:t>0.6</w:t>
      </w:r>
      <w:r>
        <w:t>千米</w:t>
      </w:r>
    </w:p>
    <w:p w:rsidR="006532D9" w:rsidRDefault="008538DC">
      <w:pPr>
        <w:spacing w:line="360" w:lineRule="auto"/>
        <w:jc w:val="left"/>
        <w:textAlignment w:val="center"/>
      </w:pPr>
      <w:r>
        <w:t>3</w:t>
      </w:r>
      <w:r>
        <w:t>．男同学有</w:t>
      </w:r>
      <w:r>
        <w:t>20</w:t>
      </w:r>
      <w:r>
        <w:t>人，女同学有</w:t>
      </w:r>
      <w:r>
        <w:t>25</w:t>
      </w:r>
      <w:r>
        <w:t>人，那么女同学比男同学多百分之几？列式正确的是（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950" w:dyaOrig="541">
          <v:shape id="_x0000_i1034" type="#_x0000_t75" alt="eqId6805d3aeacfa18a952f80ace284b2eca" style="width:47.5pt;height:27pt" o:ole="">
            <v:imagedata r:id="rId23" o:title="eqId6805d3aeacfa18a952f80ace284b2eca"/>
          </v:shape>
          <o:OLEObject Type="Embed" ProgID="Equation.DSMT4" ShapeID="_x0000_i1034" DrawAspect="Content" ObjectID="_1836554103" r:id="rId24"/>
        </w:object>
      </w:r>
      <w:r>
        <w:tab/>
        <w:t>B</w:t>
      </w:r>
      <w:r>
        <w:t>．</w:t>
      </w:r>
      <w:r>
        <w:object w:dxaOrig="1337" w:dyaOrig="543">
          <v:shape id="_x0000_i1035" type="#_x0000_t75" alt="eqIdfdf253c29f36b09bcde123d64b71aa30" style="width:67pt;height:27pt" o:ole="">
            <v:imagedata r:id="rId25" o:title="eqIdfdf253c29f36b09bcde123d64b71aa30"/>
          </v:shape>
          <o:OLEObject Type="Embed" ProgID="Equation.DSMT4" ShapeID="_x0000_i1035" DrawAspect="Content" ObjectID="_1836554104" r:id="rId26"/>
        </w:object>
      </w:r>
      <w:r>
        <w:tab/>
        <w:t>C</w:t>
      </w:r>
      <w:r>
        <w:t>．</w:t>
      </w:r>
      <w:r>
        <w:object w:dxaOrig="950" w:dyaOrig="541">
          <v:shape id="_x0000_i1036" type="#_x0000_t75" alt="eqId863b3c720aedb3ff4f337bfeea080b46" style="width:47.5pt;height:27pt" o:ole="">
            <v:imagedata r:id="rId27" o:title="eqId863b3c720aedb3ff4f337bfeea080b46"/>
          </v:shape>
          <o:OLEObject Type="Embed" ProgID="Equation.DSMT4" ShapeID="_x0000_i1036" DrawAspect="Content" ObjectID="_1836554105" r:id="rId28"/>
        </w:object>
      </w:r>
      <w:r>
        <w:tab/>
        <w:t>D</w:t>
      </w:r>
      <w:r>
        <w:t>．</w:t>
      </w:r>
      <w:r>
        <w:object w:dxaOrig="1337" w:dyaOrig="543">
          <v:shape id="_x0000_i1037" type="#_x0000_t75" alt="eqIdb89191d66b20b5cc8d790aae0af31892" style="width:67pt;height:27pt" o:ole="">
            <v:imagedata r:id="rId29" o:title="eqIdb89191d66b20b5cc8d790aae0af31892"/>
          </v:shape>
          <o:OLEObject Type="Embed" ProgID="Equation.DSMT4" ShapeID="_x0000_i1037" DrawAspect="Content" ObjectID="_1836554106" r:id="rId30"/>
        </w:object>
      </w:r>
    </w:p>
    <w:p w:rsidR="006532D9" w:rsidRDefault="008538DC">
      <w:pPr>
        <w:spacing w:line="360" w:lineRule="auto"/>
        <w:jc w:val="left"/>
        <w:textAlignment w:val="center"/>
      </w:pPr>
      <w:r>
        <w:t>4</w:t>
      </w:r>
      <w:r>
        <w:t>．如图，甲、乙两部分的周长关系是（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6532D9" w:rsidRDefault="008538DC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09625" cy="790575"/>
            <wp:effectExtent l="0" t="0" r="3175" b="9525"/>
            <wp:docPr id="100003" name="图片 100003" descr="@@@6de1b322-0de4-4177-b331-168151e39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e1b322-0de4-4177-b331-168151e39a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．甲、乙一样长</w:t>
      </w:r>
      <w:r>
        <w:tab/>
        <w:t>B</w:t>
      </w:r>
      <w:r>
        <w:t>．乙比甲长</w:t>
      </w:r>
      <w:r>
        <w:tab/>
        <w:t>C</w:t>
      </w:r>
      <w:r>
        <w:t>．甲比乙长</w:t>
      </w:r>
      <w:r>
        <w:tab/>
        <w:t>D</w:t>
      </w:r>
      <w:r>
        <w:t>．无法比较</w:t>
      </w:r>
    </w:p>
    <w:p w:rsidR="006532D9" w:rsidRDefault="008538DC">
      <w:pPr>
        <w:spacing w:line="360" w:lineRule="auto"/>
        <w:jc w:val="left"/>
        <w:textAlignment w:val="center"/>
      </w:pPr>
      <w:r>
        <w:t>5</w:t>
      </w:r>
      <w:r>
        <w:t>．下列说法正确的个数有（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  </w:t>
      </w:r>
      <w:r>
        <w:t>）</w:t>
      </w:r>
    </w:p>
    <w:p w:rsidR="006532D9" w:rsidRDefault="008538DC">
      <w:pPr>
        <w:spacing w:line="360" w:lineRule="auto"/>
        <w:jc w:val="left"/>
        <w:textAlignment w:val="center"/>
      </w:pPr>
      <w:r>
        <w:t>①</w:t>
      </w:r>
      <w:r>
        <w:object w:dxaOrig="1214" w:dyaOrig="484">
          <v:shape id="_x0000_i1038" type="#_x0000_t75" alt="eqId82a68d03756057c6de4fa68abacc7854" style="width:60.5pt;height:24pt" o:ole="">
            <v:imagedata r:id="rId32" o:title="eqId82a68d03756057c6de4fa68abacc7854"/>
          </v:shape>
          <o:OLEObject Type="Embed" ProgID="Equation.DSMT4" ShapeID="_x0000_i1038" DrawAspect="Content" ObjectID="_1836554107" r:id="rId33"/>
        </w:object>
      </w:r>
      <w:r>
        <w:t>；</w:t>
      </w:r>
      <w:r>
        <w:t>②</w:t>
      </w:r>
      <w:r>
        <w:object w:dxaOrig="1038" w:dyaOrig="549">
          <v:shape id="_x0000_i1039" type="#_x0000_t75" alt="eqId59f52a1556e5f9daf79bdefb983a7682" style="width:52pt;height:27.5pt" o:ole="">
            <v:imagedata r:id="rId34" o:title="eqId59f52a1556e5f9daf79bdefb983a7682"/>
          </v:shape>
          <o:OLEObject Type="Embed" ProgID="Equation.DSMT4" ShapeID="_x0000_i1039" DrawAspect="Content" ObjectID="_1836554108" r:id="rId35"/>
        </w:object>
      </w:r>
      <w:r>
        <w:t>成比例；</w:t>
      </w:r>
      <w:r>
        <w:t>③</w:t>
      </w:r>
      <w:r>
        <w:t>如果</w:t>
      </w:r>
      <w:r>
        <w:object w:dxaOrig="703" w:dyaOrig="252">
          <v:shape id="_x0000_i1040" type="#_x0000_t75" alt="eqIdfd68c14adb3cf12d8f77aec55a053284" style="width:35pt;height:12.5pt" o:ole="">
            <v:imagedata r:id="rId36" o:title="eqIdfd68c14adb3cf12d8f77aec55a053284"/>
          </v:shape>
          <o:OLEObject Type="Embed" ProgID="Equation.DSMT4" ShapeID="_x0000_i1040" DrawAspect="Content" ObjectID="_1836554109" r:id="rId37"/>
        </w:object>
      </w:r>
      <w:r>
        <w:t>，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d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、</w:t>
      </w:r>
      <w:r>
        <w:rPr>
          <w:rFonts w:ascii="Times New Roman" w:eastAsia="Times New Roman" w:hAnsi="Times New Roman"/>
          <w:i/>
        </w:rPr>
        <w:t>c</w:t>
      </w:r>
      <w:r>
        <w:t>成比例；</w:t>
      </w:r>
      <w:r>
        <w:t>④</w:t>
      </w:r>
      <w:r>
        <w:t>小方的正确率全班最高，他的正确率可以达到</w:t>
      </w:r>
      <w:r>
        <w:object w:dxaOrig="545" w:dyaOrig="241">
          <v:shape id="_x0000_i1041" type="#_x0000_t75" alt="eqId466600ad8ca4842084f31147f28d29d6" style="width:27.5pt;height:12pt" o:ole="">
            <v:imagedata r:id="rId38" o:title="eqId466600ad8ca4842084f31147f28d29d6"/>
          </v:shape>
          <o:OLEObject Type="Embed" ProgID="Equation.DSMT4" ShapeID="_x0000_i1041" DrawAspect="Content" ObjectID="_1836554110" r:id="rId39"/>
        </w:object>
      </w:r>
      <w:r>
        <w:t>．</w:t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 xml:space="preserve">0 </w:t>
      </w:r>
      <w:r>
        <w:t>个</w:t>
      </w:r>
      <w:r>
        <w:tab/>
        <w:t>B</w:t>
      </w:r>
      <w:r>
        <w:t>．</w:t>
      </w:r>
      <w:r>
        <w:t>1</w:t>
      </w:r>
      <w:r>
        <w:t>个</w:t>
      </w:r>
      <w:r>
        <w:tab/>
        <w:t>C</w:t>
      </w:r>
      <w:r>
        <w:t>．</w:t>
      </w:r>
      <w:r>
        <w:t>2</w:t>
      </w:r>
      <w:r>
        <w:t>个</w:t>
      </w:r>
      <w:r>
        <w:tab/>
        <w:t>D</w:t>
      </w:r>
      <w:r>
        <w:t>．</w:t>
      </w:r>
      <w:r>
        <w:t>3</w:t>
      </w:r>
      <w:r>
        <w:t>个</w:t>
      </w: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6</w:t>
      </w:r>
      <w:r>
        <w:t>．如图，以正方形的</w:t>
      </w:r>
      <w:r>
        <w:t>4</w:t>
      </w:r>
      <w:r>
        <w:t>个顶点为圆心的</w:t>
      </w:r>
      <w:r>
        <w:t>4</w:t>
      </w:r>
      <w:r>
        <w:t>个圆都经过该正方形的中心．如果每个圆的半径都是</w:t>
      </w:r>
      <w:r>
        <w:object w:dxaOrig="475" w:dyaOrig="281">
          <v:shape id="_x0000_i1042" type="#_x0000_t75" alt="eqId12627a8d711d15e2e134f90ce569986e" style="width:24pt;height:14pt" o:ole="">
            <v:imagedata r:id="rId40" o:title="eqId12627a8d711d15e2e134f90ce569986e"/>
          </v:shape>
          <o:OLEObject Type="Embed" ProgID="Equation.DSMT4" ShapeID="_x0000_i1042" DrawAspect="Content" ObjectID="_1836554111" r:id="rId41"/>
        </w:object>
      </w:r>
      <w:r>
        <w:t>，那么阴影部分的总面积是（　　）平方厘米</w:t>
      </w:r>
    </w:p>
    <w:p w:rsidR="006532D9" w:rsidRDefault="008538DC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85850" cy="1028700"/>
            <wp:effectExtent l="0" t="0" r="6350" b="0"/>
            <wp:docPr id="100005" name="图片 100005" descr="@@@e5a97ef3-2824-43ef-b0ed-c193ca60c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5a97ef3-2824-43ef-b0ed-c193ca60cc2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8</w:t>
      </w:r>
      <w:r>
        <w:tab/>
        <w:t>B</w:t>
      </w:r>
      <w:r>
        <w:t>．</w:t>
      </w:r>
      <w:r>
        <w:object w:dxaOrig="299" w:dyaOrig="245">
          <v:shape id="_x0000_i1043" type="#_x0000_t75" alt="eqId4986217611fc5eefe70fd217a9d5726a" style="width:15pt;height:12.5pt" o:ole="">
            <v:imagedata r:id="rId43" o:title="eqId4986217611fc5eefe70fd217a9d5726a"/>
          </v:shape>
          <o:OLEObject Type="Embed" ProgID="Equation.DSMT4" ShapeID="_x0000_i1043" DrawAspect="Content" ObjectID="_1836554112" r:id="rId44"/>
        </w:object>
      </w:r>
      <w:r>
        <w:tab/>
        <w:t>C</w:t>
      </w:r>
      <w:r>
        <w:t>．</w:t>
      </w:r>
      <w:r>
        <w:t>24</w:t>
      </w:r>
      <w:r>
        <w:tab/>
        <w:t>D</w:t>
      </w:r>
      <w:r>
        <w:t>．</w:t>
      </w:r>
      <w:r>
        <w:t>32</w:t>
      </w:r>
    </w:p>
    <w:p w:rsidR="006532D9" w:rsidRDefault="008538DC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6532D9" w:rsidRDefault="008538DC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  <w:bookmarkEnd w:id="0"/>
      <w:bookmarkEnd w:id="1"/>
      <w:bookmarkEnd w:id="2"/>
    </w:p>
    <w:p w:rsidR="006532D9" w:rsidRDefault="008538DC">
      <w:pPr>
        <w:spacing w:line="360" w:lineRule="auto"/>
        <w:jc w:val="left"/>
        <w:textAlignment w:val="center"/>
      </w:pPr>
      <w:r>
        <w:t>7</w:t>
      </w:r>
      <w:r>
        <w:t>．求比值：</w:t>
      </w:r>
      <w:r>
        <w:object w:dxaOrig="1231" w:dyaOrig="278">
          <v:shape id="_x0000_i1044" type="#_x0000_t75" alt="eqId274a2b4e0d882de0e1dc1c6fb90c7430" style="width:61.5pt;height:14pt" o:ole="">
            <v:imagedata r:id="rId45" o:title="eqId274a2b4e0d882de0e1dc1c6fb90c7430"/>
          </v:shape>
          <o:OLEObject Type="Embed" ProgID="Equation.DSMT4" ShapeID="_x0000_i1044" DrawAspect="Content" ObjectID="_1836554113" r:id="rId46"/>
        </w:objec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t>8</w:t>
      </w:r>
      <w:r>
        <w:t>．化成最简整数比：</w:t>
      </w:r>
      <w:r>
        <w:object w:dxaOrig="299" w:dyaOrig="245">
          <v:shape id="_x0000_i1045" type="#_x0000_t75" alt="eqIdfb8f58755aee89fb2cf72ba518dcee2a" style="width:15pt;height:12.5pt" o:ole="">
            <v:imagedata r:id="rId47" o:title="eqIdfb8f58755aee89fb2cf72ba518dcee2a"/>
          </v:shape>
          <o:OLEObject Type="Embed" ProgID="Equation.DSMT4" ShapeID="_x0000_i1045" DrawAspect="Content" ObjectID="_1836554114" r:id="rId48"/>
        </w:object>
      </w:r>
      <w:r>
        <w:t>千克</w:t>
      </w:r>
      <w:r>
        <w:object w:dxaOrig="387" w:dyaOrig="227">
          <v:shape id="_x0000_i1046" type="#_x0000_t75" alt="eqId160b3278c9a0de8c6aaeb323932d5e4b" style="width:19.5pt;height:11.5pt" o:ole="">
            <v:imagedata r:id="rId49" o:title="eqId160b3278c9a0de8c6aaeb323932d5e4b"/>
          </v:shape>
          <o:OLEObject Type="Embed" ProgID="Equation.DSMT4" ShapeID="_x0000_i1046" DrawAspect="Content" ObjectID="_1836554115" r:id="rId50"/>
        </w:object>
      </w:r>
      <w:r>
        <w:t>克</w:t>
      </w:r>
      <w:r>
        <w:object w:dxaOrig="175" w:dyaOrig="157">
          <v:shape id="_x0000_i1047" type="#_x0000_t75" alt="eqId6706fe00b4e231e62d9ecbec567d526b" style="width:9pt;height:8pt" o:ole="">
            <v:imagedata r:id="rId51" o:title="eqId6706fe00b4e231e62d9ecbec567d526b"/>
          </v:shape>
          <o:OLEObject Type="Embed" ProgID="Equation.DSMT4" ShapeID="_x0000_i1047" DrawAspect="Content" ObjectID="_1836554116" r:id="rId52"/>
        </w:objec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t>9</w:t>
      </w:r>
      <w:r>
        <w:t>．在一幅比例尺为</w:t>
      </w:r>
      <w:r>
        <w:object w:dxaOrig="1020" w:dyaOrig="246">
          <v:shape id="_x0000_i1048" type="#_x0000_t75" alt="eqIdc8dd0ae3820470eba95124f5d8b627ca" style="width:51pt;height:12.5pt" o:ole="">
            <v:imagedata r:id="rId53" o:title="eqIdc8dd0ae3820470eba95124f5d8b627ca"/>
          </v:shape>
          <o:OLEObject Type="Embed" ProgID="Equation.DSMT4" ShapeID="_x0000_i1048" DrawAspect="Content" ObjectID="_1836554117" r:id="rId54"/>
        </w:object>
      </w:r>
      <w:r>
        <w:t>的地图上，测得</w:t>
      </w:r>
      <w:r>
        <w:rPr>
          <w:rFonts w:ascii="Times New Roman" w:eastAsia="Times New Roman" w:hAnsi="Times New Roman"/>
          <w:i/>
        </w:rPr>
        <w:t>A</w:t>
      </w:r>
      <w:r>
        <w:t>市和</w:t>
      </w:r>
      <w:r>
        <w:rPr>
          <w:rFonts w:ascii="Times New Roman" w:eastAsia="Times New Roman" w:hAnsi="Times New Roman"/>
          <w:i/>
        </w:rPr>
        <w:t>B</w:t>
      </w:r>
      <w:r>
        <w:t>市之间的图上距离为</w:t>
      </w:r>
      <w:r>
        <w:object w:dxaOrig="598" w:dyaOrig="245">
          <v:shape id="_x0000_i1049" type="#_x0000_t75" alt="eqId9b9d96b1c8e0ce1ef4c0d5bd3d65a16e" style="width:30pt;height:12.5pt" o:ole="">
            <v:imagedata r:id="rId55" o:title="eqId9b9d96b1c8e0ce1ef4c0d5bd3d65a16e"/>
          </v:shape>
          <o:OLEObject Type="Embed" ProgID="Equation.DSMT4" ShapeID="_x0000_i1049" DrawAspect="Content" ObjectID="_1836554118" r:id="rId56"/>
        </w:object>
      </w:r>
      <w:r>
        <w:t>，那么</w:t>
      </w:r>
      <w:r>
        <w:rPr>
          <w:rFonts w:ascii="Times New Roman" w:eastAsia="Times New Roman" w:hAnsi="Times New Roman"/>
          <w:i/>
        </w:rPr>
        <w:t>A</w:t>
      </w:r>
      <w:r>
        <w:t>市到</w:t>
      </w:r>
      <w:r>
        <w:rPr>
          <w:rFonts w:ascii="Times New Roman" w:eastAsia="Times New Roman" w:hAnsi="Times New Roman"/>
          <w:i/>
        </w:rPr>
        <w:t>B</w:t>
      </w:r>
      <w:r>
        <w:t>市之间的实际距离是</w:t>
      </w:r>
      <w:r>
        <w:rPr>
          <w:rFonts w:ascii="Times New Roman" w:eastAsia="Times New Roman" w:hAnsi="Times New Roman"/>
        </w:rPr>
        <w:t>_____</w:t>
      </w:r>
      <w:r>
        <w:object w:dxaOrig="334" w:dyaOrig="228">
          <v:shape id="_x0000_i1050" type="#_x0000_t75" alt="eqIde5fe30c67ac20cd4e8b9cc2d0d420a7b" style="width:16.5pt;height:11.5pt" o:ole="">
            <v:imagedata r:id="rId57" o:title="eqIde5fe30c67ac20cd4e8b9cc2d0d420a7b"/>
          </v:shape>
          <o:OLEObject Type="Embed" ProgID="Equation.DSMT4" ShapeID="_x0000_i1050" DrawAspect="Content" ObjectID="_1836554119" r:id="rId58"/>
        </w:objec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t>10</w:t>
      </w:r>
      <w:r>
        <w:t>．一个圆环的外圆直径是</w:t>
      </w:r>
      <w:r>
        <w:t xml:space="preserve"> </w:t>
      </w:r>
      <w:r>
        <w:object w:dxaOrig="175" w:dyaOrig="237">
          <v:shape id="_x0000_i1051" type="#_x0000_t75" alt="eqId8b06e95b57b7a81cd81d05557a11fa92" style="width:9pt;height:12pt" o:ole="">
            <v:imagedata r:id="rId59" o:title="eqId8b06e95b57b7a81cd81d05557a11fa92"/>
          </v:shape>
          <o:OLEObject Type="Embed" ProgID="Equation.DSMT4" ShapeID="_x0000_i1051" DrawAspect="Content" ObjectID="_1836554120" r:id="rId60"/>
        </w:object>
      </w:r>
      <w:r>
        <w:t xml:space="preserve"> </w:t>
      </w:r>
      <w:r>
        <w:t>厘米，内圆直径是</w:t>
      </w:r>
      <w:r>
        <w:t xml:space="preserve"> </w:t>
      </w:r>
      <w:r>
        <w:object w:dxaOrig="158" w:dyaOrig="250">
          <v:shape id="_x0000_i1052" type="#_x0000_t75" alt="eqId5ca7d1107389675d32b56ec097464c14" style="width:8pt;height:12.5pt" o:ole="">
            <v:imagedata r:id="rId61" o:title="eqId5ca7d1107389675d32b56ec097464c14"/>
          </v:shape>
          <o:OLEObject Type="Embed" ProgID="Equation.DSMT4" ShapeID="_x0000_i1052" DrawAspect="Content" ObjectID="_1836554121" r:id="rId62"/>
        </w:object>
      </w:r>
      <w:r>
        <w:t xml:space="preserve"> </w:t>
      </w:r>
      <w:r>
        <w:t>厘米，则它的面积是</w:t>
      </w:r>
      <w:r>
        <w:rPr>
          <w:rFonts w:ascii="Times New Roman" w:eastAsia="Times New Roman" w:hAnsi="Times New Roman"/>
        </w:rPr>
        <w:t>____</w:t>
      </w:r>
      <w:r>
        <w:t>平方厘米．</w:t>
      </w:r>
    </w:p>
    <w:p w:rsidR="006532D9" w:rsidRDefault="008538DC">
      <w:pPr>
        <w:spacing w:line="360" w:lineRule="auto"/>
        <w:jc w:val="left"/>
        <w:textAlignment w:val="center"/>
      </w:pPr>
      <w:r>
        <w:t>11</w:t>
      </w:r>
      <w:r>
        <w:t>．甲走的路程比乙多</w:t>
      </w:r>
      <w:r>
        <w:object w:dxaOrig="211" w:dyaOrig="422">
          <v:shape id="_x0000_i1053" type="#_x0000_t75" alt="eqIdf89eef3148f2d4d09379767b4af69132" style="width:10.5pt;height:21pt" o:ole="">
            <v:imagedata r:id="rId63" o:title="eqIdf89eef3148f2d4d09379767b4af69132"/>
          </v:shape>
          <o:OLEObject Type="Embed" ProgID="Equation.DSMT4" ShapeID="_x0000_i1053" DrawAspect="Content" ObjectID="_1836554122" r:id="rId64"/>
        </w:object>
      </w:r>
      <w:r>
        <w:t>，甲走的时间比乙多</w:t>
      </w:r>
      <w:r>
        <w:object w:dxaOrig="193" w:dyaOrig="529">
          <v:shape id="_x0000_i1054" type="#_x0000_t75" alt="eqId4dac452fbb5ef6dd653e7fbbef639484" style="width:9.5pt;height:26.5pt" o:ole="">
            <v:imagedata r:id="rId65" o:title="eqId4dac452fbb5ef6dd653e7fbbef639484"/>
          </v:shape>
          <o:OLEObject Type="Embed" ProgID="Equation.DSMT4" ShapeID="_x0000_i1054" DrawAspect="Content" ObjectID="_1836554123" r:id="rId66"/>
        </w:object>
      </w:r>
      <w:r>
        <w:t>，那么甲、乙的速度之比是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t>12</w:t>
      </w:r>
      <w:r>
        <w:t>．自行车的车轮直径为</w:t>
      </w:r>
      <w:r>
        <w:t xml:space="preserve"> </w:t>
      </w:r>
      <w:r>
        <w:object w:dxaOrig="281" w:dyaOrig="252">
          <v:shape id="_x0000_i1055" type="#_x0000_t75" alt="eqId3b3779b4ea5477aebfe85113b0de1d60" style="width:14pt;height:12.5pt" o:ole="">
            <v:imagedata r:id="rId67" o:title="eqId3b3779b4ea5477aebfe85113b0de1d60"/>
          </v:shape>
          <o:OLEObject Type="Embed" ProgID="Equation.DSMT4" ShapeID="_x0000_i1055" DrawAspect="Content" ObjectID="_1836554124" r:id="rId68"/>
        </w:object>
      </w:r>
      <w:r>
        <w:t xml:space="preserve"> </w:t>
      </w:r>
      <w:r>
        <w:t>厘米，行驶</w:t>
      </w:r>
      <w:r>
        <w:t xml:space="preserve"> </w:t>
      </w:r>
      <w:r>
        <w:object w:dxaOrig="457" w:dyaOrig="244">
          <v:shape id="_x0000_i1056" type="#_x0000_t75" alt="eqId3676dd0d3fde750a6d147c57bdd3723c" style="width:23pt;height:12pt" o:ole="">
            <v:imagedata r:id="rId69" o:title="eqId3676dd0d3fde750a6d147c57bdd3723c"/>
          </v:shape>
          <o:OLEObject Type="Embed" ProgID="Equation.DSMT4" ShapeID="_x0000_i1056" DrawAspect="Content" ObjectID="_1836554125" r:id="rId70"/>
        </w:object>
      </w:r>
      <w:r>
        <w:t xml:space="preserve"> </w:t>
      </w:r>
      <w:r>
        <w:t>米后，车轮共滚了</w:t>
      </w:r>
      <w:r>
        <w:rPr>
          <w:rFonts w:ascii="Times New Roman" w:eastAsia="Times New Roman" w:hAnsi="Times New Roman"/>
        </w:rPr>
        <w:t>____</w:t>
      </w:r>
      <w:r>
        <w:t>周．</w:t>
      </w:r>
    </w:p>
    <w:p w:rsidR="006532D9" w:rsidRDefault="008538DC">
      <w:pPr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</w:t>
      </w:r>
      <w:r>
        <w:t>如图，以长方形的一个顶点为圆心画圆，如果长方形与圆重叠部分的面积相当于长方形面积的</w:t>
      </w:r>
      <w:r>
        <w:object w:dxaOrig="281" w:dyaOrig="549">
          <v:shape id="_x0000_i1057" type="#_x0000_t75" alt="eqId74746be93833e72fc3109d390560f50a" style="width:14pt;height:27.5pt" o:ole="">
            <v:imagedata r:id="rId71" o:title="eqId74746be93833e72fc3109d390560f50a"/>
          </v:shape>
          <o:OLEObject Type="Embed" ProgID="Equation.DSMT4" ShapeID="_x0000_i1057" DrawAspect="Content" ObjectID="_1836554126" r:id="rId72"/>
        </w:object>
      </w:r>
      <w:r>
        <w:t>，那么长方形与圆的面积之比是</w:t>
      </w:r>
      <w:r>
        <w:rPr>
          <w:rFonts w:ascii="Times New Roman" w:eastAsia="Times New Roman" w:hAnsi="Times New Roman"/>
        </w:rPr>
        <w:t>_______________</w: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43025" cy="962025"/>
            <wp:effectExtent l="0" t="0" r="3175" b="3175"/>
            <wp:docPr id="100009" name="图片 100009" descr="@@@b7b7933e-3b30-4a21-8516-49467ab59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7b7933e-3b30-4a21-8516-49467ab59b5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spacing w:line="360" w:lineRule="auto"/>
        <w:jc w:val="left"/>
        <w:textAlignment w:val="center"/>
      </w:pPr>
      <w:r>
        <w:t>14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王爷爷有一笔存款，定期二年，按年利率</w:t>
      </w:r>
      <w:r>
        <w:object w:dxaOrig="510" w:dyaOrig="248">
          <v:shape id="_x0000_i1058" type="#_x0000_t75" alt="eqId2954da55ce7473f4cf4a7b8e7140554e" style="width:25.5pt;height:12.5pt" o:ole="">
            <v:imagedata r:id="rId74" o:title="eqId2954da55ce7473f4cf4a7b8e7140554e"/>
          </v:shape>
          <o:OLEObject Type="Embed" ProgID="Equation.DSMT4" ShapeID="_x0000_i1058" DrawAspect="Content" ObjectID="_1836554127" r:id="rId75"/>
        </w:object>
      </w:r>
      <w:r>
        <w:t>计算，到期后可取得利息</w:t>
      </w:r>
      <w:r>
        <w:t>3000</w:t>
      </w:r>
      <w:r>
        <w:t>元，则这笔存款的金额是</w:t>
      </w:r>
      <w:r>
        <w:rPr>
          <w:rFonts w:ascii="Times New Roman" w:eastAsia="Times New Roman" w:hAnsi="Times New Roman"/>
        </w:rPr>
        <w:t>_____</w:t>
      </w:r>
      <w:r>
        <w:t>元．</w:t>
      </w:r>
    </w:p>
    <w:p w:rsidR="006532D9" w:rsidRDefault="008538DC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</w:t>
      </w:r>
      <w:r>
        <w:t>如图，</w:t>
      </w:r>
      <w:r>
        <w:object w:dxaOrig="1126" w:dyaOrig="251">
          <v:shape id="_x0000_i1059" type="#_x0000_t75" alt="eqId45acdbac251ca6b76a166c1242e71df9" style="width:56.5pt;height:12.5pt" o:ole="">
            <v:imagedata r:id="rId76" o:title="eqId45acdbac251ca6b76a166c1242e71df9"/>
          </v:shape>
          <o:OLEObject Type="Embed" ProgID="Equation.DSMT4" ShapeID="_x0000_i1059" DrawAspect="Content" ObjectID="_1836554128" r:id="rId77"/>
        </w:object>
      </w:r>
      <w:r>
        <w:t>，</w:t>
      </w:r>
      <w:r>
        <w:object w:dxaOrig="351" w:dyaOrig="229">
          <v:shape id="_x0000_i1060" type="#_x0000_t75" alt="eqIdf52a58fbaf4fea03567e88a9f0f6e37e" style="width:17.5pt;height:11.5pt" o:ole="">
            <v:imagedata r:id="rId78" o:title="eqIdf52a58fbaf4fea03567e88a9f0f6e37e"/>
          </v:shape>
          <o:OLEObject Type="Embed" ProgID="Equation.DSMT4" ShapeID="_x0000_i1060" DrawAspect="Content" ObjectID="_1836554129" r:id="rId79"/>
        </w:object>
      </w:r>
      <w:r>
        <w:t>长</w:t>
      </w:r>
      <w:r>
        <w:t>40</w:t>
      </w:r>
      <w:r>
        <w:t>厘米，阴影</w:t>
      </w:r>
      <w:r>
        <w:rPr>
          <w:rFonts w:ascii="Times New Roman" w:eastAsia="Times New Roman" w:hAnsi="Times New Roman"/>
          <w:i/>
        </w:rPr>
        <w:t>a</w:t>
      </w:r>
      <w:r>
        <w:t>的面积比阴影</w:t>
      </w:r>
      <w:r>
        <w:rPr>
          <w:rFonts w:ascii="Times New Roman" w:eastAsia="Times New Roman" w:hAnsi="Times New Roman"/>
          <w:i/>
        </w:rPr>
        <w:t>b</w:t>
      </w:r>
      <w:r>
        <w:t>的面积多</w:t>
      </w:r>
      <w:r>
        <w:t>28</w:t>
      </w:r>
      <w:r>
        <w:t>平方厘米，则</w:t>
      </w:r>
      <w:r>
        <w:object w:dxaOrig="528" w:dyaOrig="250">
          <v:shape id="_x0000_i1061" type="#_x0000_t75" alt="eqId16ca90e8a784f990c4097eec9219908d" style="width:26.5pt;height:12.5pt" o:ole="">
            <v:imagedata r:id="rId80" o:title="eqId16ca90e8a784f990c4097eec9219908d"/>
          </v:shape>
          <o:OLEObject Type="Embed" ProgID="Equation.DSMT4" ShapeID="_x0000_i1061" DrawAspect="Content" ObjectID="_1836554130" r:id="rId81"/>
        </w:object>
      </w:r>
      <w:r>
        <w:rPr>
          <w:rFonts w:ascii="Times New Roman" w:eastAsia="Times New Roman" w:hAnsi="Times New Roman"/>
        </w:rPr>
        <w:t>_________</w:t>
      </w:r>
      <w:r>
        <w:t>厘米．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866775"/>
            <wp:effectExtent l="0" t="0" r="9525" b="0"/>
            <wp:docPr id="100011" name="图片 100011" descr="@@@c7fd9379-9087-4a36-a909-3e141d11c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7fd9379-9087-4a36-a909-3e141d11c50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16</w:t>
      </w:r>
      <w:r>
        <w:t>．</w:t>
      </w:r>
      <w:r>
        <w:t xml:space="preserve"> </w:t>
      </w:r>
      <w:r>
        <w:t>如果扇形的圆心角扩大为原来的</w:t>
      </w:r>
      <w:r>
        <w:t>2</w:t>
      </w:r>
      <w:r>
        <w:t>倍，半径缩短为原来的</w:t>
      </w:r>
      <w:r>
        <w:object w:dxaOrig="193" w:dyaOrig="477">
          <v:shape id="_x0000_i1062" type="#_x0000_t75" alt="eqId56d266a04f3dc7483eddbc26c5e487db" style="width:9.5pt;height:24pt" o:ole="">
            <v:imagedata r:id="rId83" o:title="eqId56d266a04f3dc7483eddbc26c5e487db"/>
          </v:shape>
          <o:OLEObject Type="Embed" ProgID="Equation.DSMT4" ShapeID="_x0000_i1062" DrawAspect="Content" ObjectID="_1836554131" r:id="rId84"/>
        </w:object>
      </w:r>
      <w:r>
        <w:t>，那么这个扇形的弧长是原来的</w:t>
      </w:r>
      <w:r>
        <w:rPr>
          <w:rFonts w:ascii="Times New Roman" w:eastAsia="Times New Roman" w:hAnsi="Times New Roman"/>
        </w:rPr>
        <w:t>____________</w:t>
      </w:r>
      <w:r>
        <w:t>．</w:t>
      </w:r>
    </w:p>
    <w:p w:rsidR="006532D9" w:rsidRDefault="008538DC">
      <w:pPr>
        <w:spacing w:line="360" w:lineRule="auto"/>
        <w:jc w:val="left"/>
        <w:textAlignment w:val="center"/>
      </w:pPr>
      <w:r>
        <w:t>17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t>一条猎狗发现在离它</w:t>
      </w:r>
      <w:r>
        <w:t>12</w:t>
      </w:r>
      <w:r>
        <w:t>米远的前方有一只兔子，马上紧追上去，猎狗的步子大，它跑</w:t>
      </w:r>
      <w:r>
        <w:t>5</w:t>
      </w:r>
      <w:r>
        <w:t>步的路程，兔子要跑</w:t>
      </w:r>
      <w:r>
        <w:t>9</w:t>
      </w:r>
      <w:r>
        <w:t>步，但兔子的动作快，猎狗跑</w:t>
      </w:r>
      <w:r>
        <w:t>2</w:t>
      </w:r>
      <w:r>
        <w:t>步的时间，兔子能跑</w:t>
      </w:r>
      <w:r>
        <w:t>3</w:t>
      </w:r>
      <w:r>
        <w:t>步</w:t>
      </w:r>
      <w:r>
        <w:t>，猎狗至少跑</w:t>
      </w:r>
      <w:r>
        <w:rPr>
          <w:rFonts w:ascii="Times New Roman" w:eastAsia="Times New Roman" w:hAnsi="Times New Roman"/>
        </w:rPr>
        <w:t>__________</w:t>
      </w:r>
      <w:r>
        <w:t>米才能追上兔子．</w:t>
      </w:r>
    </w:p>
    <w:p w:rsidR="006532D9" w:rsidRDefault="008538DC">
      <w:pPr>
        <w:spacing w:line="360" w:lineRule="auto"/>
        <w:jc w:val="left"/>
        <w:textAlignment w:val="center"/>
      </w:pPr>
      <w:r>
        <w:t>18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如图，某曲线</w:t>
      </w:r>
      <w:r>
        <w:object w:dxaOrig="228" w:dyaOrig="198">
          <v:shape id="_x0000_i1063" type="#_x0000_t75" alt="eqId294f5ba74cdf695fc9a8a8e52f421328" style="width:11.5pt;height:10pt" o:ole="">
            <v:imagedata r:id="rId85" o:title="eqId294f5ba74cdf695fc9a8a8e52f421328"/>
          </v:shape>
          <o:OLEObject Type="Embed" ProgID="Equation.DSMT4" ShapeID="_x0000_i1063" DrawAspect="Content" ObjectID="_1836554132" r:id="rId86"/>
        </w:object>
      </w:r>
      <w:r>
        <w:t>由线段</w:t>
      </w:r>
      <w:r>
        <w:object w:dxaOrig="334" w:dyaOrig="254">
          <v:shape id="_x0000_i1064" type="#_x0000_t75" alt="eqIdef4113c492885ba7c47fe42ac792578f" style="width:16.5pt;height:12.5pt" o:ole="">
            <v:imagedata r:id="rId87" o:title="eqIdef4113c492885ba7c47fe42ac792578f"/>
          </v:shape>
          <o:OLEObject Type="Embed" ProgID="Equation.DSMT4" ShapeID="_x0000_i1064" DrawAspect="Content" ObjectID="_1836554133" r:id="rId88"/>
        </w:object>
      </w:r>
      <w:r>
        <w:t>、</w:t>
      </w:r>
      <w:r>
        <w:object w:dxaOrig="369" w:dyaOrig="316">
          <v:shape id="_x0000_i1065" type="#_x0000_t75" alt="eqId667349d99185bb045030b733352ff7fd" style="width:18.5pt;height:16pt" o:ole="">
            <v:imagedata r:id="rId89" o:title="eqId667349d99185bb045030b733352ff7fd"/>
          </v:shape>
          <o:OLEObject Type="Embed" ProgID="Equation.DSMT4" ShapeID="_x0000_i1065" DrawAspect="Content" ObjectID="_1836554134" r:id="rId90"/>
        </w:object>
      </w:r>
      <w:r>
        <w:t>，线段</w:t>
      </w:r>
      <w:r>
        <w:object w:dxaOrig="351" w:dyaOrig="245">
          <v:shape id="_x0000_i1066" type="#_x0000_t75" alt="eqId9d78abbad68bbbf12af10cd40ef4c353" style="width:17.5pt;height:12.5pt" o:ole="">
            <v:imagedata r:id="rId91" o:title="eqId9d78abbad68bbbf12af10cd40ef4c353"/>
          </v:shape>
          <o:OLEObject Type="Embed" ProgID="Equation.DSMT4" ShapeID="_x0000_i1066" DrawAspect="Content" ObjectID="_1836554135" r:id="rId92"/>
        </w:object>
      </w:r>
      <w:r>
        <w:t>、</w:t>
      </w:r>
      <w:r>
        <w:object w:dxaOrig="369" w:dyaOrig="303">
          <v:shape id="_x0000_i1067" type="#_x0000_t75" alt="eqIdd0c44512cb86bcf48c6d21357f45b533" style="width:18.5pt;height:15pt" o:ole="">
            <v:imagedata r:id="rId93" o:title="eqIdd0c44512cb86bcf48c6d21357f45b533"/>
          </v:shape>
          <o:OLEObject Type="Embed" ProgID="Equation.DSMT4" ShapeID="_x0000_i1067" DrawAspect="Content" ObjectID="_1836554136" r:id="rId94"/>
        </w:object>
      </w:r>
      <w:r>
        <w:t>及线段</w:t>
      </w:r>
      <w:r>
        <w:object w:dxaOrig="439" w:dyaOrig="245">
          <v:shape id="_x0000_i1068" type="#_x0000_t75" alt="eqId6ee121f937d84b9b993f366ce878b4c5" style="width:22pt;height:12.5pt" o:ole="">
            <v:imagedata r:id="rId95" o:title="eqId6ee121f937d84b9b993f366ce878b4c5"/>
          </v:shape>
          <o:OLEObject Type="Embed" ProgID="Equation.DSMT4" ShapeID="_x0000_i1068" DrawAspect="Content" ObjectID="_1836554137" r:id="rId96"/>
        </w:object>
      </w:r>
      <w:r>
        <w:t>依次相连而成，点</w:t>
      </w:r>
      <w:r>
        <w:object w:dxaOrig="158" w:dyaOrig="224">
          <v:shape id="_x0000_i1069" type="#_x0000_t75" alt="eqIdcf231f8f86fb922df4ca0c87f044cec3" style="width:8pt;height:11pt" o:ole="">
            <v:imagedata r:id="rId97" o:title="eqIdcf231f8f86fb922df4ca0c87f044cec3"/>
          </v:shape>
          <o:OLEObject Type="Embed" ProgID="Equation.DSMT4" ShapeID="_x0000_i1069" DrawAspect="Content" ObjectID="_1836554138" r:id="rId98"/>
        </w:object>
      </w:r>
      <w:r>
        <w:t>为</w:t>
      </w:r>
      <w:r>
        <w:object w:dxaOrig="369" w:dyaOrig="316">
          <v:shape id="_x0000_i1070" type="#_x0000_t75" alt="eqId667349d99185bb045030b733352ff7fd" style="width:18.5pt;height:16pt" o:ole="">
            <v:imagedata r:id="rId89" o:title="eqId667349d99185bb045030b733352ff7fd"/>
          </v:shape>
          <o:OLEObject Type="Embed" ProgID="Equation.DSMT4" ShapeID="_x0000_i1070" DrawAspect="Content" ObjectID="_1836554139" r:id="rId99"/>
        </w:object>
      </w:r>
      <w:r>
        <w:t>对应圆心，点</w:t>
      </w:r>
      <w:r>
        <w:object w:dxaOrig="246" w:dyaOrig="259">
          <v:shape id="_x0000_i1071" type="#_x0000_t75" alt="eqId150a135bbd528daf3f19a58a621a57c6" style="width:12.5pt;height:13pt" o:ole="">
            <v:imagedata r:id="rId100" o:title="eqId150a135bbd528daf3f19a58a621a57c6"/>
          </v:shape>
          <o:OLEObject Type="Embed" ProgID="Equation.DSMT4" ShapeID="_x0000_i1071" DrawAspect="Content" ObjectID="_1836554140" r:id="rId101"/>
        </w:object>
      </w:r>
      <w:r>
        <w:t>为</w:t>
      </w:r>
      <w:r>
        <w:object w:dxaOrig="369" w:dyaOrig="303">
          <v:shape id="_x0000_i1072" type="#_x0000_t75" alt="eqIdd0c44512cb86bcf48c6d21357f45b533" style="width:18.5pt;height:15pt" o:ole="">
            <v:imagedata r:id="rId93" o:title="eqIdd0c44512cb86bcf48c6d21357f45b533"/>
          </v:shape>
          <o:OLEObject Type="Embed" ProgID="Equation.DSMT4" ShapeID="_x0000_i1072" DrawAspect="Content" ObjectID="_1836554141" r:id="rId102"/>
        </w:object>
      </w:r>
      <w:r>
        <w:t>对应圆心．扇形</w:t>
      </w:r>
      <w:r>
        <w:object w:dxaOrig="474" w:dyaOrig="250">
          <v:shape id="_x0000_i1073" type="#_x0000_t75" alt="eqIde4819c39c281427826e1b3f7a4c2b720" style="width:23.5pt;height:12.5pt" o:ole="">
            <v:imagedata r:id="rId103" o:title="eqIde4819c39c281427826e1b3f7a4c2b720"/>
          </v:shape>
          <o:OLEObject Type="Embed" ProgID="Equation.DSMT4" ShapeID="_x0000_i1073" DrawAspect="Content" ObjectID="_1836554142" r:id="rId104"/>
        </w:object>
      </w:r>
      <w:r>
        <w:t>在曲线</w:t>
      </w:r>
      <w:r>
        <w:object w:dxaOrig="228" w:dyaOrig="198">
          <v:shape id="_x0000_i1074" type="#_x0000_t75" alt="eqId294f5ba74cdf695fc9a8a8e52f421328" style="width:11.5pt;height:10pt" o:ole="">
            <v:imagedata r:id="rId85" o:title="eqId294f5ba74cdf695fc9a8a8e52f421328"/>
          </v:shape>
          <o:OLEObject Type="Embed" ProgID="Equation.DSMT4" ShapeID="_x0000_i1074" DrawAspect="Content" ObjectID="_1836554143" r:id="rId105"/>
        </w:object>
      </w:r>
      <w:r>
        <w:t>上进行滚动，运动全过程无滑动．扇形</w:t>
      </w:r>
      <w:r>
        <w:object w:dxaOrig="474" w:dyaOrig="250">
          <v:shape id="_x0000_i1075" type="#_x0000_t75" alt="eqIde4819c39c281427826e1b3f7a4c2b720" style="width:23.5pt;height:12.5pt" o:ole="">
            <v:imagedata r:id="rId103" o:title="eqIde4819c39c281427826e1b3f7a4c2b720"/>
          </v:shape>
          <o:OLEObject Type="Embed" ProgID="Equation.DSMT4" ShapeID="_x0000_i1075" DrawAspect="Content" ObjectID="_1836554144" r:id="rId106"/>
        </w:object>
      </w:r>
      <w:r>
        <w:t>首先从图</w:t>
      </w:r>
      <w:r>
        <w:t>①</w:t>
      </w:r>
      <w:r>
        <w:t>绕着点</w:t>
      </w:r>
      <w:r>
        <w:object w:dxaOrig="211" w:dyaOrig="224">
          <v:shape id="_x0000_i1076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076" DrawAspect="Content" ObjectID="_1836554145" r:id="rId108"/>
        </w:object>
      </w:r>
      <w:r>
        <w:t>旋转到图</w:t>
      </w:r>
      <w:r>
        <w:t>②</w:t>
      </w:r>
      <w:r>
        <w:t>（</w:t>
      </w:r>
      <w:r>
        <w:object w:dxaOrig="1231" w:dyaOrig="251">
          <v:shape id="_x0000_i1077" type="#_x0000_t75" alt="eqIdc79d3d88f84a25171ce41ccb17cb7d99" style="width:61.5pt;height:12.5pt" o:ole="">
            <v:imagedata r:id="rId109" o:title="eqIdc79d3d88f84a25171ce41ccb17cb7d99"/>
          </v:shape>
          <o:OLEObject Type="Embed" ProgID="Equation.DSMT4" ShapeID="_x0000_i1077" DrawAspect="Content" ObjectID="_1836554146" r:id="rId110"/>
        </w:object>
      </w:r>
      <w:r>
        <w:t>）</w:t>
      </w:r>
      <w:r>
        <w:t>的位置，再由图</w:t>
      </w:r>
      <w:r>
        <w:t>②</w:t>
      </w:r>
      <w:r>
        <w:t>紧贴</w:t>
      </w:r>
      <w:r>
        <w:object w:dxaOrig="369" w:dyaOrig="316">
          <v:shape id="_x0000_i1078" type="#_x0000_t75" alt="eqId667349d99185bb045030b733352ff7fd" style="width:18.5pt;height:16pt" o:ole="">
            <v:imagedata r:id="rId89" o:title="eqId667349d99185bb045030b733352ff7fd"/>
          </v:shape>
          <o:OLEObject Type="Embed" ProgID="Equation.DSMT4" ShapeID="_x0000_i1078" DrawAspect="Content" ObjectID="_1836554147" r:id="rId111"/>
        </w:object>
      </w:r>
      <w:r>
        <w:t>运动到图</w:t>
      </w:r>
      <w:r>
        <w:t>③</w:t>
      </w:r>
      <w:r>
        <w:t>（</w:t>
      </w:r>
      <w:r>
        <w:object w:dxaOrig="1178" w:dyaOrig="251">
          <v:shape id="_x0000_i1079" type="#_x0000_t75" alt="eqId45fe3248ad69d9a674fe1f71251500fb" style="width:59pt;height:12.5pt" o:ole="">
            <v:imagedata r:id="rId112" o:title="eqId45fe3248ad69d9a674fe1f71251500fb"/>
          </v:shape>
          <o:OLEObject Type="Embed" ProgID="Equation.DSMT4" ShapeID="_x0000_i1079" DrawAspect="Content" ObjectID="_1836554148" r:id="rId113"/>
        </w:object>
      </w:r>
      <w:r>
        <w:t>），再绕着线段</w:t>
      </w:r>
      <w:r>
        <w:object w:dxaOrig="351" w:dyaOrig="245">
          <v:shape id="_x0000_i1080" type="#_x0000_t75" alt="eqId9d78abbad68bbbf12af10cd40ef4c353" style="width:17.5pt;height:12.5pt" o:ole="">
            <v:imagedata r:id="rId91" o:title="eqId9d78abbad68bbbf12af10cd40ef4c353"/>
          </v:shape>
          <o:OLEObject Type="Embed" ProgID="Equation.DSMT4" ShapeID="_x0000_i1080" DrawAspect="Content" ObjectID="_1836554149" r:id="rId114"/>
        </w:object>
      </w:r>
      <w:r>
        <w:t>的中点</w:t>
      </w:r>
      <w:r>
        <w:object w:dxaOrig="263" w:dyaOrig="237">
          <v:shape id="_x0000_i1081" type="#_x0000_t75" alt="eqId12fe32dfbd66709875c5b9f79c9496da" style="width:13pt;height:12pt" o:ole="">
            <v:imagedata r:id="rId115" o:title="eqId12fe32dfbd66709875c5b9f79c9496da"/>
          </v:shape>
          <o:OLEObject Type="Embed" ProgID="Equation.DSMT4" ShapeID="_x0000_i1081" DrawAspect="Content" ObjectID="_1836554150" r:id="rId116"/>
        </w:object>
      </w:r>
      <w:r>
        <w:t>旋转到图</w:t>
      </w:r>
      <w:r>
        <w:t>④</w:t>
      </w:r>
      <w:r>
        <w:t>的位置，再绕着点</w:t>
      </w:r>
      <w:r>
        <w:object w:dxaOrig="228" w:dyaOrig="228">
          <v:shape id="_x0000_i1082" type="#_x0000_t75" alt="eqId8455657dde27aabe6adb7b188e031c11" style="width:11.5pt;height:11.5pt" o:ole="">
            <v:imagedata r:id="rId117" o:title="eqId8455657dde27aabe6adb7b188e031c11"/>
          </v:shape>
          <o:OLEObject Type="Embed" ProgID="Equation.DSMT4" ShapeID="_x0000_i1082" DrawAspect="Content" ObjectID="_1836554151" r:id="rId118"/>
        </w:object>
      </w:r>
      <w:r>
        <w:t>旋转到图</w:t>
      </w:r>
      <w:r>
        <w:t>⑤</w:t>
      </w:r>
      <w:r>
        <w:t>（</w:t>
      </w:r>
      <w:r>
        <w:object w:dxaOrig="1231" w:dyaOrig="251">
          <v:shape id="_x0000_i1083" type="#_x0000_t75" alt="eqIdfd5a405bc1c3a462790d1627ea928fdd" style="width:61.5pt;height:12.5pt" o:ole="">
            <v:imagedata r:id="rId119" o:title="eqIdfd5a405bc1c3a462790d1627ea928fdd"/>
          </v:shape>
          <o:OLEObject Type="Embed" ProgID="Equation.DSMT4" ShapeID="_x0000_i1083" DrawAspect="Content" ObjectID="_1836554152" r:id="rId120"/>
        </w:object>
      </w:r>
      <w:r>
        <w:t>）的位置，再由图</w:t>
      </w:r>
      <w:r>
        <w:t>⑤</w:t>
      </w:r>
      <w:r>
        <w:t>紧贴</w:t>
      </w:r>
      <w:r>
        <w:object w:dxaOrig="369" w:dyaOrig="303">
          <v:shape id="_x0000_i1084" type="#_x0000_t75" alt="eqIdd0c44512cb86bcf48c6d21357f45b533" style="width:18.5pt;height:15pt" o:ole="">
            <v:imagedata r:id="rId93" o:title="eqIdd0c44512cb86bcf48c6d21357f45b533"/>
          </v:shape>
          <o:OLEObject Type="Embed" ProgID="Equation.DSMT4" ShapeID="_x0000_i1084" DrawAspect="Content" ObjectID="_1836554153" r:id="rId121"/>
        </w:object>
      </w:r>
      <w:r>
        <w:t>运动到图</w:t>
      </w:r>
      <w:r>
        <w:t>⑥</w:t>
      </w:r>
      <w:r>
        <w:t>（</w:t>
      </w:r>
      <w:r>
        <w:object w:dxaOrig="1231" w:dyaOrig="251">
          <v:shape id="_x0000_i1085" type="#_x0000_t75" alt="eqId0f9336adfa37c9efba9c501800e8726d" style="width:61.5pt;height:12.5pt" o:ole="">
            <v:imagedata r:id="rId122" o:title="eqId0f9336adfa37c9efba9c501800e8726d"/>
          </v:shape>
          <o:OLEObject Type="Embed" ProgID="Equation.DSMT4" ShapeID="_x0000_i1085" DrawAspect="Content" ObjectID="_1836554154" r:id="rId123"/>
        </w:object>
      </w:r>
      <w:r>
        <w:t>）的位置．已知：</w:t>
      </w:r>
      <w:r>
        <w:object w:dxaOrig="879" w:dyaOrig="245">
          <v:shape id="_x0000_i1086" type="#_x0000_t75" alt="eqIdcbb0762ea78d24c573e55488646c0641" style="width:44pt;height:12.5pt" o:ole="">
            <v:imagedata r:id="rId124" o:title="eqIdcbb0762ea78d24c573e55488646c0641"/>
          </v:shape>
          <o:OLEObject Type="Embed" ProgID="Equation.DSMT4" ShapeID="_x0000_i1086" DrawAspect="Content" ObjectID="_1836554155" r:id="rId125"/>
        </w:object>
      </w:r>
      <w:r>
        <w:t>，</w:t>
      </w:r>
      <w:r>
        <w:object w:dxaOrig="1389" w:dyaOrig="251">
          <v:shape id="_x0000_i1087" type="#_x0000_t75" alt="eqId60345c033f9c7d8166b83c9e30cd6df6" style="width:69.5pt;height:12.5pt" o:ole="">
            <v:imagedata r:id="rId126" o:title="eqId60345c033f9c7d8166b83c9e30cd6df6"/>
          </v:shape>
          <o:OLEObject Type="Embed" ProgID="Equation.DSMT4" ShapeID="_x0000_i1087" DrawAspect="Content" ObjectID="_1836554156" r:id="rId127"/>
        </w:object>
      </w:r>
      <w:r>
        <w:t>，</w:t>
      </w:r>
      <w:r>
        <w:object w:dxaOrig="651" w:dyaOrig="234">
          <v:shape id="_x0000_i1088" type="#_x0000_t75" alt="eqId9774f83067ed956a551bc41adcce0469" style="width:32.5pt;height:11.5pt" o:ole="">
            <v:imagedata r:id="rId128" o:title="eqId9774f83067ed956a551bc41adcce0469"/>
          </v:shape>
          <o:OLEObject Type="Embed" ProgID="Equation.DSMT4" ShapeID="_x0000_i1088" DrawAspect="Content" ObjectID="_1836554157" r:id="rId129"/>
        </w:object>
      </w:r>
      <w:r>
        <w:t>，</w:t>
      </w:r>
      <w:r>
        <w:object w:dxaOrig="1143" w:dyaOrig="249">
          <v:shape id="_x0000_i1089" type="#_x0000_t75" alt="eqId791358bc831353e6b66d6f5d4ec7906b" style="width:57pt;height:12.5pt" o:ole="">
            <v:imagedata r:id="rId130" o:title="eqId791358bc831353e6b66d6f5d4ec7906b"/>
          </v:shape>
          <o:OLEObject Type="Embed" ProgID="Equation.DSMT4" ShapeID="_x0000_i1089" DrawAspect="Content" ObjectID="_1836554158" r:id="rId131"/>
        </w:object>
      </w:r>
      <w:r>
        <w:t>，那么点</w:t>
      </w:r>
      <w:r>
        <w:object w:dxaOrig="211" w:dyaOrig="256">
          <v:shape id="_x0000_i1090" type="#_x0000_t75" alt="eqId1dde8112e8eb968fd042418dd632759e" style="width:10.5pt;height:13pt" o:ole="">
            <v:imagedata r:id="rId132" o:title="eqId1dde8112e8eb968fd042418dd632759e"/>
          </v:shape>
          <o:OLEObject Type="Embed" ProgID="Equation.DSMT4" ShapeID="_x0000_i1090" DrawAspect="Content" ObjectID="_1836554159" r:id="rId133"/>
        </w:object>
      </w:r>
      <w:r>
        <w:t>由图</w:t>
      </w:r>
      <w:r>
        <w:t>①</w:t>
      </w:r>
      <w:r>
        <w:t>到图</w:t>
      </w:r>
      <w:r>
        <w:t>⑥</w:t>
      </w:r>
      <w:r>
        <w:t>，所运动的路径长为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6532D9" w:rsidRDefault="008538DC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547620" cy="1299845"/>
            <wp:effectExtent l="0" t="0" r="5080" b="14605"/>
            <wp:docPr id="100013" name="图片 100013" descr="@@@a499f02b-10f1-4aac-a888-6ba4ba2d2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499f02b-10f1-4aac-a888-6ba4ba2d221a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6532D9" w:rsidRDefault="008538DC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如图，正方形</w:t>
      </w:r>
      <w:r>
        <w:object w:dxaOrig="633" w:dyaOrig="250">
          <v:shape id="_x0000_i1091" type="#_x0000_t75" alt="eqId5cb3f9a5da641be35117fd35ba07a6aa" style="width:31.5pt;height:12.5pt" o:ole="">
            <v:imagedata r:id="rId135" o:title="eqId5cb3f9a5da641be35117fd35ba07a6aa"/>
          </v:shape>
          <o:OLEObject Type="Embed" ProgID="Equation.DSMT4" ShapeID="_x0000_i1091" DrawAspect="Content" ObjectID="_1836554160" r:id="rId136"/>
        </w:object>
      </w:r>
      <w:r>
        <w:t>的边长为</w:t>
      </w:r>
      <w:r>
        <w:t>3</w:t>
      </w:r>
      <w:r>
        <w:t>，正方形</w:t>
      </w:r>
      <w:r>
        <w:object w:dxaOrig="615" w:dyaOrig="248">
          <v:shape id="_x0000_i1092" type="#_x0000_t75" alt="eqIda8a2110034a1cf43218b1c54966547d7" style="width:31pt;height:12.5pt" o:ole="">
            <v:imagedata r:id="rId137" o:title="eqIda8a2110034a1cf43218b1c54966547d7"/>
          </v:shape>
          <o:OLEObject Type="Embed" ProgID="Equation.DSMT4" ShapeID="_x0000_i1092" DrawAspect="Content" ObjectID="_1836554161" r:id="rId138"/>
        </w:object>
      </w:r>
      <w:r>
        <w:t>的边长为</w:t>
      </w:r>
      <w:r>
        <w:t>4</w:t>
      </w:r>
      <w:r>
        <w:t>，求阴影部分的面积．</w:t>
      </w:r>
    </w:p>
    <w:p w:rsidR="006532D9" w:rsidRDefault="008538DC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09750" cy="1266825"/>
            <wp:effectExtent l="0" t="0" r="6350" b="0"/>
            <wp:docPr id="100017" name="图片 100017" descr="@@@5fdca7ea-a2a3-499e-9219-31bca472b7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fdca7ea-a2a3-499e-9219-31bca472b7b9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20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如图是一座立体交叉桥的示意图（道路宽度忽略不计），</w:t>
      </w:r>
      <w:r>
        <w:object w:dxaOrig="211" w:dyaOrig="224">
          <v:shape id="_x0000_i1093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093" DrawAspect="Content" ObjectID="_1836554162" r:id="rId140"/>
        </w:object>
      </w:r>
      <w:r>
        <w:t>为入口，</w:t>
      </w:r>
      <w:r>
        <w:object w:dxaOrig="457" w:dyaOrig="274">
          <v:shape id="_x0000_i1094" type="#_x0000_t75" alt="eqId622dce769d5007b248350eb92a03e616" style="width:23pt;height:13.5pt" o:ole="">
            <v:imagedata r:id="rId141" o:title="eqId622dce769d5007b248350eb92a03e616"/>
          </v:shape>
          <o:OLEObject Type="Embed" ProgID="Equation.DSMT4" ShapeID="_x0000_i1094" DrawAspect="Content" ObjectID="_1836554163" r:id="rId142"/>
        </w:object>
      </w:r>
      <w:r>
        <w:t>为出口，其中直行道为</w:t>
      </w:r>
      <w:r>
        <w:object w:dxaOrig="1073" w:dyaOrig="278">
          <v:shape id="_x0000_i1095" type="#_x0000_t75" alt="eqIda69da1bd8581cb1d7996fa906e3fa267" style="width:53.5pt;height:14pt" o:ole="">
            <v:imagedata r:id="rId143" o:title="eqIda69da1bd8581cb1d7996fa906e3fa267"/>
          </v:shape>
          <o:OLEObject Type="Embed" ProgID="Equation.DSMT4" ShapeID="_x0000_i1095" DrawAspect="Content" ObjectID="_1836554164" r:id="rId144"/>
        </w:object>
      </w:r>
      <w:r>
        <w:t>，且</w:t>
      </w:r>
      <w:r>
        <w:object w:dxaOrig="1847" w:dyaOrig="249">
          <v:shape id="_x0000_i1096" type="#_x0000_t75" alt="eqIdef46ccd5210ab79e79169effa7bcb29d" style="width:92.5pt;height:12.5pt" o:ole="">
            <v:imagedata r:id="rId145" o:title="eqIdef46ccd5210ab79e79169effa7bcb29d"/>
          </v:shape>
          <o:OLEObject Type="Embed" ProgID="Equation.DSMT4" ShapeID="_x0000_i1096" DrawAspect="Content" ObjectID="_1836554165" r:id="rId146"/>
        </w:object>
      </w:r>
      <w:r>
        <w:t>米，弯道为以点</w:t>
      </w:r>
      <w:r>
        <w:object w:dxaOrig="211" w:dyaOrig="256">
          <v:shape id="_x0000_i1097" type="#_x0000_t75" alt="eqId1dde8112e8eb968fd042418dd632759e" style="width:10.5pt;height:13pt" o:ole="">
            <v:imagedata r:id="rId132" o:title="eqId1dde8112e8eb968fd042418dd632759e"/>
          </v:shape>
          <o:OLEObject Type="Embed" ProgID="Equation.DSMT4" ShapeID="_x0000_i1097" DrawAspect="Content" ObjectID="_1836554166" r:id="rId147"/>
        </w:object>
      </w:r>
      <w:r>
        <w:t>为圆心的一段弧，且所对的圆心角均为</w:t>
      </w:r>
      <w:r>
        <w:object w:dxaOrig="351" w:dyaOrig="247">
          <v:shape id="_x0000_i1098" type="#_x0000_t75" alt="eqIdf7a0387fc1258f31e44a10068c0ccfd0" style="width:17.5pt;height:12.5pt" o:ole="">
            <v:imagedata r:id="rId148" o:title="eqIdf7a0387fc1258f31e44a10068c0ccfd0"/>
          </v:shape>
          <o:OLEObject Type="Embed" ProgID="Equation.DSMT4" ShapeID="_x0000_i1098" DrawAspect="Content" ObjectID="_1836554167" r:id="rId149"/>
        </w:object>
      </w:r>
      <w:r>
        <w:t>，半径为</w:t>
      </w:r>
      <w:r>
        <w:object w:dxaOrig="404" w:dyaOrig="553">
          <v:shape id="_x0000_i1099" type="#_x0000_t75" alt="eqId8887b62bf4c1e2cd128e97c1ec5724b2" style="width:20pt;height:27.5pt" o:ole="">
            <v:imagedata r:id="rId150" o:title="eqId8887b62bf4c1e2cd128e97c1ec5724b2"/>
          </v:shape>
          <o:OLEObject Type="Embed" ProgID="Equation.DSMT4" ShapeID="_x0000_i1099" DrawAspect="Content" ObjectID="_1836554168" r:id="rId151"/>
        </w:object>
      </w:r>
      <w:r>
        <w:t>米．甲车由</w:t>
      </w:r>
      <w:r>
        <w:object w:dxaOrig="211" w:dyaOrig="224">
          <v:shape id="_x0000_i1100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100" DrawAspect="Content" ObjectID="_1836554169" r:id="rId152"/>
        </w:object>
      </w:r>
      <w:r>
        <w:t>口驶入立交桥，以</w:t>
      </w:r>
      <w:r>
        <w:object w:dxaOrig="246" w:dyaOrig="220">
          <v:shape id="_x0000_i1101" type="#_x0000_t75" alt="eqId45e61680ffc6f940bd5b8afda3ae9c59" style="width:12.5pt;height:11pt" o:ole="">
            <v:imagedata r:id="rId153" o:title="eqId45e61680ffc6f940bd5b8afda3ae9c59"/>
          </v:shape>
          <o:OLEObject Type="Embed" ProgID="Equation.DSMT4" ShapeID="_x0000_i1101" DrawAspect="Content" ObjectID="_1836554170" r:id="rId154"/>
        </w:object>
      </w:r>
      <w:r>
        <w:t>米</w:t>
      </w:r>
      <w:r>
        <w:t>/</w:t>
      </w:r>
      <w:r>
        <w:t>秒的速度行驶，从</w:t>
      </w:r>
      <w:r>
        <w:object w:dxaOrig="228" w:dyaOrig="245">
          <v:shape id="_x0000_i1102" type="#_x0000_t75" alt="eqId895dc3dc3a6606ff487a4c4863e18509" style="width:11.5pt;height:12.5pt" o:ole="">
            <v:imagedata r:id="rId155" o:title="eqId895dc3dc3a6606ff487a4c4863e18509"/>
          </v:shape>
          <o:OLEObject Type="Embed" ProgID="Equation.DSMT4" ShapeID="_x0000_i1102" DrawAspect="Content" ObjectID="_1836554171" r:id="rId156"/>
        </w:object>
      </w:r>
      <w:r>
        <w:t>口驶出用时多少秒？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09700" cy="1314450"/>
            <wp:effectExtent l="0" t="0" r="0" b="6350"/>
            <wp:docPr id="100019" name="图片 100019" descr="@@@0f68178e-34eb-4f50-84ed-860e46f326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f68178e-34eb-4f50-84ed-860e46f3268f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）求比例式中</w:t>
      </w:r>
      <w:r>
        <w:object w:dxaOrig="175" w:dyaOrig="190">
          <v:shape id="_x0000_i1103" type="#_x0000_t75" alt="eqId81dea63b8ce3e51adf66cf7b9982a248" style="width:9pt;height:9.5pt" o:ole="">
            <v:imagedata r:id="rId158" o:title="eqId81dea63b8ce3e51adf66cf7b9982a248"/>
          </v:shape>
          <o:OLEObject Type="Embed" ProgID="Equation.DSMT4" ShapeID="_x0000_i1103" DrawAspect="Content" ObjectID="_1836554172" r:id="rId159"/>
        </w:object>
      </w:r>
      <w:r>
        <w:t>的值：</w:t>
      </w:r>
      <w:r>
        <w:object w:dxaOrig="1231" w:dyaOrig="544">
          <v:shape id="_x0000_i1104" type="#_x0000_t75" alt="eqIdb5c36f16ec355a28e28539cf54ba7548" style="width:61.5pt;height:27pt" o:ole="">
            <v:imagedata r:id="rId160" o:title="eqIdb5c36f16ec355a28e28539cf54ba7548"/>
          </v:shape>
          <o:OLEObject Type="Embed" ProgID="Equation.DSMT4" ShapeID="_x0000_i1104" DrawAspect="Content" ObjectID="_1836554173" r:id="rId161"/>
        </w:object>
      </w:r>
      <w:r>
        <w:t>；</w:t>
      </w:r>
    </w:p>
    <w:p w:rsidR="006532D9" w:rsidRDefault="008538DC">
      <w:pPr>
        <w:spacing w:line="360" w:lineRule="auto"/>
        <w:jc w:val="left"/>
        <w:textAlignment w:val="center"/>
      </w:pPr>
      <w:r>
        <w:t>（</w:t>
      </w:r>
      <w:r>
        <w:t>2</w:t>
      </w:r>
      <w:r>
        <w:t>）已知：</w:t>
      </w:r>
      <w:r>
        <w:object w:dxaOrig="1249" w:dyaOrig="548">
          <v:shape id="_x0000_i1105" type="#_x0000_t75" alt="eqId8ed83894da26eb683b9e0ef5631fd7db" style="width:62.5pt;height:27.5pt" o:ole="">
            <v:imagedata r:id="rId162" o:title="eqId8ed83894da26eb683b9e0ef5631fd7db"/>
          </v:shape>
          <o:OLEObject Type="Embed" ProgID="Equation.DSMT4" ShapeID="_x0000_i1105" DrawAspect="Content" ObjectID="_1836554174" r:id="rId163"/>
        </w:object>
      </w:r>
      <w:r>
        <w:t>，</w:t>
      </w:r>
      <w:r>
        <w:object w:dxaOrig="932" w:dyaOrig="244">
          <v:shape id="_x0000_i1106" type="#_x0000_t75" alt="eqId9829bc1c1dd0fbb59c7054883da50f85" style="width:46.5pt;height:12pt" o:ole="">
            <v:imagedata r:id="rId164" o:title="eqId9829bc1c1dd0fbb59c7054883da50f85"/>
          </v:shape>
          <o:OLEObject Type="Embed" ProgID="Equation.DSMT4" ShapeID="_x0000_i1106" DrawAspect="Content" ObjectID="_1836554175" r:id="rId165"/>
        </w:object>
      </w:r>
      <w:r>
        <w:t>，求</w:t>
      </w:r>
      <w:r>
        <w:object w:dxaOrig="616" w:dyaOrig="248">
          <v:shape id="_x0000_i1107" type="#_x0000_t75" alt="eqId1cd36cbaece7cf0bd8c0a86a1f4ceaac" style="width:31pt;height:12.5pt" o:ole="">
            <v:imagedata r:id="rId166" o:title="eqId1cd36cbaece7cf0bd8c0a86a1f4ceaac"/>
          </v:shape>
          <o:OLEObject Type="Embed" ProgID="Equation.DSMT4" ShapeID="_x0000_i1107" DrawAspect="Content" ObjectID="_1836554176" r:id="rId167"/>
        </w:object>
      </w:r>
      <w:r>
        <w:t>．</w:t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22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某商店以八折销售一款原价为每双</w:t>
      </w:r>
      <w:r>
        <w:t>350</w:t>
      </w:r>
      <w:r>
        <w:t>元的运动鞋．问：</w:t>
      </w:r>
    </w:p>
    <w:p w:rsidR="006532D9" w:rsidRDefault="008538DC">
      <w:pPr>
        <w:spacing w:line="360" w:lineRule="auto"/>
        <w:jc w:val="left"/>
        <w:textAlignment w:val="center"/>
      </w:pPr>
      <w:r>
        <w:t>(1)</w:t>
      </w:r>
      <w:r>
        <w:t>该款运动鞋打折后的售价是多少元？</w:t>
      </w:r>
    </w:p>
    <w:p w:rsidR="006532D9" w:rsidRDefault="008538DC">
      <w:pPr>
        <w:spacing w:line="360" w:lineRule="auto"/>
        <w:jc w:val="left"/>
        <w:textAlignment w:val="center"/>
      </w:pPr>
      <w:r>
        <w:t>(2)</w:t>
      </w:r>
      <w:r>
        <w:t>若打折后仍有</w:t>
      </w:r>
      <w:r>
        <w:object w:dxaOrig="457" w:dyaOrig="248">
          <v:shape id="_x0000_i1108" type="#_x0000_t75" alt="eqId2d0797a4e8f5cb2a7746ce2e4ea4e81f" style="width:23pt;height:12.5pt" o:ole="">
            <v:imagedata r:id="rId168" o:title="eqId2d0797a4e8f5cb2a7746ce2e4ea4e81f"/>
          </v:shape>
          <o:OLEObject Type="Embed" ProgID="Equation.DSMT4" ShapeID="_x0000_i1108" DrawAspect="Content" ObjectID="_1836554177" r:id="rId169"/>
        </w:object>
      </w:r>
      <w:r>
        <w:t>的盈利率，则该款运动鞋的进货成本是多少元？</w:t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如图，一个边长是</w:t>
      </w:r>
      <w:r>
        <w:t>1</w:t>
      </w:r>
      <w:r>
        <w:t>的等边三角形</w:t>
      </w:r>
      <w:r>
        <w:object w:dxaOrig="492" w:dyaOrig="251">
          <v:shape id="_x0000_i1109" type="#_x0000_t75" alt="eqId7bef5239ddbb0972700ce01daf9ee7cf" style="width:24.5pt;height:12.5pt" o:ole="">
            <v:imagedata r:id="rId170" o:title="eqId7bef5239ddbb0972700ce01daf9ee7cf"/>
          </v:shape>
          <o:OLEObject Type="Embed" ProgID="Equation.DSMT4" ShapeID="_x0000_i1109" DrawAspect="Content" ObjectID="_1836554178" r:id="rId171"/>
        </w:object>
      </w:r>
      <w:r>
        <w:t>，等边三角形的每个内角为</w:t>
      </w:r>
      <w:r>
        <w:object w:dxaOrig="351" w:dyaOrig="247">
          <v:shape id="_x0000_i1110" type="#_x0000_t75" alt="eqIdc3ad1b0a76a887783392268ae203ad22" style="width:17.5pt;height:12.5pt" o:ole="">
            <v:imagedata r:id="rId172" o:title="eqIdc3ad1b0a76a887783392268ae203ad22"/>
          </v:shape>
          <o:OLEObject Type="Embed" ProgID="Equation.DSMT4" ShapeID="_x0000_i1110" DrawAspect="Content" ObjectID="_1836554179" r:id="rId173"/>
        </w:object>
      </w:r>
      <w:r>
        <w:t>，将它沿直线</w:t>
      </w:r>
      <w:r>
        <w:object w:dxaOrig="122" w:dyaOrig="246">
          <v:shape id="_x0000_i1111" type="#_x0000_t75" alt="eqId0f85fca60a11e1af2bf50138d0e3fe62" style="width:6pt;height:12.5pt" o:ole="">
            <v:imagedata r:id="rId174" o:title="eqId0f85fca60a11e1af2bf50138d0e3fe62"/>
          </v:shape>
          <o:OLEObject Type="Embed" ProgID="Equation.DSMT4" ShapeID="_x0000_i1111" DrawAspect="Content" ObjectID="_1836554180" r:id="rId175"/>
        </w:object>
      </w:r>
      <w:r>
        <w:t>作若干次顺时针方向的滚动，如从三角形</w:t>
      </w:r>
      <w:r>
        <w:object w:dxaOrig="439" w:dyaOrig="226">
          <v:shape id="_x0000_i1112" type="#_x0000_t75" alt="eqId9cf468f5132e14ee1d8cc766808b11af" style="width:22pt;height:11.5pt" o:ole="">
            <v:imagedata r:id="rId176" o:title="eqId9cf468f5132e14ee1d8cc766808b11af"/>
          </v:shape>
          <o:OLEObject Type="Embed" ProgID="Equation.DSMT4" ShapeID="_x0000_i1112" DrawAspect="Content" ObjectID="_1836554181" r:id="rId177"/>
        </w:object>
      </w:r>
      <w:r>
        <w:t>滚动到三角形</w:t>
      </w:r>
      <w:r>
        <w:object w:dxaOrig="598" w:dyaOrig="319">
          <v:shape id="_x0000_i1113" type="#_x0000_t75" alt="eqId9e4d43863c823a0677acbe6cbf701cf5" style="width:30pt;height:16pt" o:ole="">
            <v:imagedata r:id="rId178" o:title="eqId9e4d43863c823a0677acbe6cbf701cf5"/>
          </v:shape>
          <o:OLEObject Type="Embed" ProgID="Equation.DSMT4" ShapeID="_x0000_i1113" DrawAspect="Content" ObjectID="_1836554182" r:id="rId179"/>
        </w:object>
      </w:r>
      <w:r>
        <w:t>为一次滚动．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990725" cy="1009650"/>
            <wp:effectExtent l="0" t="0" r="3175" b="0"/>
            <wp:docPr id="100021" name="图片 100021" descr="@@@dca47792-5047-4475-85a0-854e7b1fa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ca47792-5047-4475-85a0-854e7b1fa976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spacing w:line="360" w:lineRule="auto"/>
        <w:jc w:val="left"/>
        <w:textAlignment w:val="center"/>
      </w:pPr>
      <w:r>
        <w:t>(1)</w:t>
      </w:r>
      <w:r>
        <w:t>求第一次滚动的过程中，点</w:t>
      </w:r>
      <w:r>
        <w:object w:dxaOrig="211" w:dyaOrig="224">
          <v:shape id="_x0000_i1114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114" DrawAspect="Content" ObjectID="_1836554183" r:id="rId181"/>
        </w:object>
      </w:r>
      <w:r>
        <w:t>所经过的路程（结果保留</w:t>
      </w:r>
      <w:r>
        <w:object w:dxaOrig="175" w:dyaOrig="202">
          <v:shape id="_x0000_i1115" type="#_x0000_t75" alt="eqId70f5389990c3a0c5373f3bd9fb2454c9" style="width:9pt;height:10pt" o:ole="">
            <v:imagedata r:id="rId182" o:title="eqId70f5389990c3a0c5373f3bd9fb2454c9"/>
          </v:shape>
          <o:OLEObject Type="Embed" ProgID="Equation.DSMT4" ShapeID="_x0000_i1115" DrawAspect="Content" ObjectID="_1836554184" r:id="rId183"/>
        </w:object>
      </w:r>
      <w:r>
        <w:t>）；</w:t>
      </w:r>
    </w:p>
    <w:p w:rsidR="006532D9" w:rsidRDefault="008538DC">
      <w:pPr>
        <w:spacing w:line="360" w:lineRule="auto"/>
        <w:jc w:val="left"/>
        <w:textAlignment w:val="center"/>
      </w:pPr>
      <w:r>
        <w:t>(2)</w:t>
      </w:r>
      <w:r>
        <w:t>求滚动七次的过程中，点</w:t>
      </w:r>
      <w:r>
        <w:object w:dxaOrig="211" w:dyaOrig="224">
          <v:shape id="_x0000_i1116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116" DrawAspect="Content" ObjectID="_1836554185" r:id="rId184"/>
        </w:object>
      </w:r>
      <w:r>
        <w:t>所经过的总路程（结果保留</w:t>
      </w:r>
      <w:r>
        <w:object w:dxaOrig="175" w:dyaOrig="202">
          <v:shape id="_x0000_i1117" type="#_x0000_t75" alt="eqId70f5389990c3a0c5373f3bd9fb2454c9" style="width:9pt;height:10pt" o:ole="">
            <v:imagedata r:id="rId182" o:title="eqId70f5389990c3a0c5373f3bd9fb2454c9"/>
          </v:shape>
          <o:OLEObject Type="Embed" ProgID="Equation.DSMT4" ShapeID="_x0000_i1117" DrawAspect="Content" ObjectID="_1836554186" r:id="rId185"/>
        </w:object>
      </w:r>
      <w:r>
        <w:t>）．</w:t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24</w:t>
      </w:r>
      <w:r>
        <w:t>．</w:t>
      </w:r>
      <w:r>
        <w:t xml:space="preserve"> 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圆的滚动问题探索：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352925" cy="1181100"/>
            <wp:effectExtent l="0" t="0" r="3175" b="0"/>
            <wp:docPr id="100025" name="图片 100025" descr="@@@616fc8f7-a393-488d-867b-9fd74d753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616fc8f7-a393-488d-867b-9fd74d753b64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，已知半径为</w:t>
      </w:r>
      <w:r>
        <w:t>1</w:t>
      </w:r>
      <w:r>
        <w:t>厘米的圆</w:t>
      </w:r>
      <w:r>
        <w:rPr>
          <w:rFonts w:ascii="Times New Roman" w:eastAsia="Times New Roman" w:hAnsi="Times New Roman"/>
          <w:i/>
        </w:rPr>
        <w:t>O</w:t>
      </w:r>
      <w:r>
        <w:t>沿直线</w:t>
      </w:r>
      <w:r>
        <w:object w:dxaOrig="351" w:dyaOrig="229">
          <v:shape id="_x0000_i1118" type="#_x0000_t75" alt="eqIdf52a58fbaf4fea03567e88a9f0f6e37e" style="width:17.5pt;height:11.5pt" o:ole="">
            <v:imagedata r:id="rId78" o:title="eqIdf52a58fbaf4fea03567e88a9f0f6e37e"/>
          </v:shape>
          <o:OLEObject Type="Embed" ProgID="Equation.DSMT4" ShapeID="_x0000_i1118" DrawAspect="Content" ObjectID="_1836554187" r:id="rId187"/>
        </w:object>
      </w:r>
      <w:r>
        <w:t>无滑动滚动一周，求圆心</w:t>
      </w:r>
      <w:r>
        <w:rPr>
          <w:rFonts w:ascii="Times New Roman" w:eastAsia="Times New Roman" w:hAnsi="Times New Roman"/>
          <w:i/>
        </w:rPr>
        <w:t>O</w:t>
      </w:r>
      <w:r>
        <w:t>经过的距离．</w:t>
      </w:r>
    </w:p>
    <w:p w:rsidR="006532D9" w:rsidRDefault="008538DC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，将圆</w:t>
      </w:r>
      <w:r>
        <w:rPr>
          <w:rFonts w:ascii="Times New Roman" w:eastAsia="Times New Roman" w:hAnsi="Times New Roman"/>
          <w:i/>
        </w:rPr>
        <w:t>A</w:t>
      </w:r>
      <w:r>
        <w:t>固定，让圆</w:t>
      </w:r>
      <w:r>
        <w:rPr>
          <w:rFonts w:ascii="Times New Roman" w:eastAsia="Times New Roman" w:hAnsi="Times New Roman"/>
          <w:i/>
        </w:rPr>
        <w:t>O</w:t>
      </w:r>
      <w:r>
        <w:t>绕着圆</w:t>
      </w:r>
      <w:r>
        <w:rPr>
          <w:rFonts w:ascii="Times New Roman" w:eastAsia="Times New Roman" w:hAnsi="Times New Roman"/>
          <w:i/>
        </w:rPr>
        <w:t>A</w:t>
      </w:r>
      <w:r>
        <w:t>外侧边缘作无滑动滚动一周，已知圆</w:t>
      </w:r>
      <w:r>
        <w:rPr>
          <w:rFonts w:ascii="Times New Roman" w:eastAsia="Times New Roman" w:hAnsi="Times New Roman"/>
          <w:i/>
        </w:rPr>
        <w:t>O</w:t>
      </w:r>
      <w:r>
        <w:t>和圆</w:t>
      </w:r>
      <w:r>
        <w:rPr>
          <w:rFonts w:ascii="Times New Roman" w:eastAsia="Times New Roman" w:hAnsi="Times New Roman"/>
          <w:i/>
        </w:rPr>
        <w:t>A</w:t>
      </w:r>
      <w:r>
        <w:t>的半径都为</w:t>
      </w:r>
      <w:r>
        <w:t>1</w:t>
      </w:r>
      <w:r>
        <w:t>厘米，求圆心</w:t>
      </w:r>
      <w:r>
        <w:rPr>
          <w:rFonts w:ascii="Times New Roman" w:eastAsia="Times New Roman" w:hAnsi="Times New Roman"/>
          <w:i/>
        </w:rPr>
        <w:t>O</w:t>
      </w:r>
      <w:r>
        <w:t>经过的距离．</w:t>
      </w:r>
    </w:p>
    <w:p w:rsidR="006532D9" w:rsidRDefault="008538DC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，已知等边</w:t>
      </w:r>
      <w:r>
        <w:object w:dxaOrig="633" w:dyaOrig="239">
          <v:shape id="_x0000_i1119" type="#_x0000_t75" alt="eqId15c0dbe3c080c4c4636c64803e5c1f76" style="width:31.5pt;height:12pt" o:ole="">
            <v:imagedata r:id="rId188" o:title="eqId15c0dbe3c080c4c4636c64803e5c1f76"/>
          </v:shape>
          <o:OLEObject Type="Embed" ProgID="Equation.DSMT4" ShapeID="_x0000_i1119" DrawAspect="Content" ObjectID="_1836554188" r:id="rId189"/>
        </w:object>
      </w:r>
      <w:r>
        <w:t>的边长为</w:t>
      </w:r>
      <w:r>
        <w:t>6</w:t>
      </w:r>
      <w:r>
        <w:t>厘米，将半径为</w:t>
      </w:r>
      <w:r>
        <w:t>1</w:t>
      </w:r>
      <w:r>
        <w:t>厘米的圆</w:t>
      </w:r>
      <w:r>
        <w:rPr>
          <w:rFonts w:ascii="Times New Roman" w:eastAsia="Times New Roman" w:hAnsi="Times New Roman"/>
          <w:i/>
        </w:rPr>
        <w:t>O</w:t>
      </w:r>
      <w:r>
        <w:t>从某一位置沿等边三角形的三边作无滑动滚动，当第一次回到原出发位置时，试画出圆</w:t>
      </w:r>
      <w:r>
        <w:rPr>
          <w:rFonts w:ascii="Times New Roman" w:eastAsia="Times New Roman" w:hAnsi="Times New Roman"/>
          <w:i/>
        </w:rPr>
        <w:t>O</w:t>
      </w:r>
      <w:r>
        <w:t>滚过的区域，并求出该区域的面积．</w:t>
      </w: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6532D9">
      <w:pPr>
        <w:spacing w:line="360" w:lineRule="auto"/>
        <w:jc w:val="left"/>
        <w:textAlignment w:val="center"/>
      </w:pP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阅读材料后，请解答下面的问题：</w:t>
      </w:r>
    </w:p>
    <w:p w:rsidR="006532D9" w:rsidRDefault="008538DC">
      <w:pPr>
        <w:spacing w:line="360" w:lineRule="auto"/>
        <w:jc w:val="left"/>
        <w:textAlignment w:val="center"/>
      </w:pPr>
      <w:r>
        <w:t>(1)</w:t>
      </w:r>
      <w:r>
        <w:t>材料</w:t>
      </w:r>
      <w:r>
        <w:t>1</w:t>
      </w:r>
      <w:r>
        <w:t>：</w:t>
      </w:r>
      <w:r>
        <w:t>2018</w:t>
      </w:r>
      <w:r>
        <w:t>年</w:t>
      </w:r>
      <w:r>
        <w:t>9</w:t>
      </w:r>
      <w:r>
        <w:t>月</w:t>
      </w:r>
      <w:r>
        <w:t>7</w:t>
      </w:r>
      <w:r>
        <w:t>日，财政部、国家税务总局发布《关于</w:t>
      </w:r>
      <w:r>
        <w:t>2018</w:t>
      </w:r>
      <w:r>
        <w:t>年第四季度个人所得税减除费用和税率适用问题的通知》明确纳税人在</w:t>
      </w:r>
      <w:r>
        <w:t>2018</w:t>
      </w:r>
      <w:r>
        <w:t>年</w:t>
      </w:r>
      <w:r>
        <w:t>10</w:t>
      </w:r>
      <w:r>
        <w:t>月</w:t>
      </w:r>
      <w:r>
        <w:t>1</w:t>
      </w:r>
      <w:r>
        <w:t>日后实际取得的工资薪金所得，个税起征点</w:t>
      </w:r>
      <w:r>
        <w:t>由每月</w:t>
      </w:r>
      <w:r>
        <w:t>3500</w:t>
      </w:r>
      <w:r>
        <w:t>元提高至每月</w:t>
      </w:r>
      <w:r>
        <w:t>5000</w:t>
      </w:r>
      <w: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88"/>
        <w:gridCol w:w="3195"/>
        <w:gridCol w:w="698"/>
      </w:tblGrid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原来</w:t>
            </w:r>
            <w:r>
              <w:t>(</w:t>
            </w:r>
            <w:r>
              <w:t>每月</w:t>
            </w:r>
            <w:r>
              <w:t>)</w:t>
            </w:r>
            <w: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现行</w:t>
            </w:r>
            <w:r>
              <w:t>(</w:t>
            </w:r>
            <w:r>
              <w:t>每月</w:t>
            </w:r>
            <w:r>
              <w:t>)</w:t>
            </w:r>
            <w: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税率</w: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3500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5000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免税</w: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不超过</w:t>
            </w:r>
            <w:r>
              <w:t>1500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不超过</w:t>
            </w:r>
            <w:r>
              <w:t>3000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object w:dxaOrig="334" w:dyaOrig="246">
                <v:shape id="_x0000_i1120" type="#_x0000_t75" alt="eqIdd8caa734b124b6278bd4a5e522484428" style="width:16.5pt;height:12.5pt" o:ole="">
                  <v:imagedata r:id="rId190" o:title="eqIdd8caa734b124b6278bd4a5e522484428"/>
                </v:shape>
                <o:OLEObject Type="Embed" ProgID="Equation.DSMT4" ShapeID="_x0000_i1120" DrawAspect="Content" ObjectID="_1836554189" r:id="rId191"/>
              </w:objec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1500</w:t>
            </w:r>
            <w:r>
              <w:t>元到</w:t>
            </w:r>
            <w:r>
              <w:t>4500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3000</w:t>
            </w:r>
            <w:r>
              <w:t>元到</w:t>
            </w:r>
            <w:r>
              <w:t>12000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object w:dxaOrig="439" w:dyaOrig="247">
                <v:shape id="_x0000_i1121" type="#_x0000_t75" alt="eqIdf733b1ceeead9ff892539d46a23f3626" style="width:22pt;height:12.5pt" o:ole="">
                  <v:imagedata r:id="rId192" o:title="eqIdf733b1ceeead9ff892539d46a23f3626"/>
                </v:shape>
                <o:OLEObject Type="Embed" ProgID="Equation.DSMT4" ShapeID="_x0000_i1121" DrawAspect="Content" ObjectID="_1836554190" r:id="rId193"/>
              </w:objec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4500</w:t>
            </w:r>
            <w:r>
              <w:t>元到</w:t>
            </w:r>
            <w:r>
              <w:t>9000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12000</w:t>
            </w:r>
            <w:r>
              <w:t>元到</w:t>
            </w:r>
            <w:r>
              <w:t>25000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object w:dxaOrig="404" w:dyaOrig="221">
                <v:shape id="_x0000_i1122" type="#_x0000_t75" alt="eqIdc8ee628efd6b2f7296c106dd5cbae42f" style="width:20pt;height:11pt" o:ole="">
                  <v:imagedata r:id="rId194" o:title="eqIdc8ee628efd6b2f7296c106dd5cbae42f"/>
                </v:shape>
                <o:OLEObject Type="Embed" ProgID="Equation.DSMT4" ShapeID="_x0000_i1122" DrawAspect="Content" ObjectID="_1836554191" r:id="rId195"/>
              </w:objec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9000</w:t>
            </w:r>
            <w:r>
              <w:t>元到</w:t>
            </w:r>
            <w:r>
              <w:t>35000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25000</w:t>
            </w:r>
            <w:r>
              <w:t>元到</w:t>
            </w:r>
            <w:r>
              <w:t>35000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object w:dxaOrig="457" w:dyaOrig="248">
                <v:shape id="_x0000_i1123" type="#_x0000_t75" alt="eqIde0ab5c1b86983380e75e0d12ddc92705" style="width:23pt;height:12.5pt" o:ole="">
                  <v:imagedata r:id="rId196" o:title="eqIde0ab5c1b86983380e75e0d12ddc92705"/>
                </v:shape>
                <o:OLEObject Type="Embed" ProgID="Equation.DSMT4" ShapeID="_x0000_i1123" DrawAspect="Content" ObjectID="_1836554192" r:id="rId197"/>
              </w:objec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6532D9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6532D9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 w:rsidR="006532D9" w:rsidRDefault="008538DC">
      <w:pPr>
        <w:spacing w:line="360" w:lineRule="auto"/>
        <w:jc w:val="left"/>
        <w:textAlignment w:val="center"/>
      </w:pPr>
      <w:r>
        <w:t>根据材料</w:t>
      </w:r>
      <w:r>
        <w:t>1</w:t>
      </w:r>
      <w: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418"/>
        <w:gridCol w:w="1628"/>
        <w:gridCol w:w="1628"/>
      </w:tblGrid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工资薪金</w:t>
            </w:r>
            <w:r>
              <w:t>(</w:t>
            </w:r>
            <w:r>
              <w:t>元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原应纳个税</w:t>
            </w:r>
            <w:r>
              <w:t>(</w:t>
            </w:r>
            <w:r>
              <w:t>元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现应纳个税</w:t>
            </w:r>
            <w:r>
              <w:t>(</w:t>
            </w:r>
            <w:r>
              <w:t>元</w:t>
            </w:r>
            <w:r>
              <w:t>)</w: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center"/>
              <w:textAlignment w:val="center"/>
            </w:pPr>
            <w:r>
              <w:t>1290</w:t>
            </w:r>
          </w:p>
        </w:tc>
      </w:tr>
    </w:tbl>
    <w:p w:rsidR="006532D9" w:rsidRDefault="008538DC">
      <w:pPr>
        <w:spacing w:line="360" w:lineRule="auto"/>
        <w:jc w:val="left"/>
        <w:textAlignment w:val="center"/>
      </w:pPr>
      <w:r>
        <w:t>(2)</w:t>
      </w:r>
      <w:r>
        <w:t>材料</w:t>
      </w:r>
      <w:r>
        <w:t>2</w:t>
      </w:r>
      <w:r>
        <w:t>：</w:t>
      </w:r>
      <w:r>
        <w:t>2019</w:t>
      </w:r>
      <w:r>
        <w:t>年</w:t>
      </w:r>
      <w:r>
        <w:t>1</w:t>
      </w:r>
      <w:r>
        <w:t>月</w:t>
      </w:r>
      <w:r>
        <w:t>1</w:t>
      </w:r>
      <w:r>
        <w:t>日起正式实施《中华人民共和国个人所得税法》．根据新修订的个税法，今后计算个税应纳税所得额</w:t>
      </w:r>
      <w:r>
        <w:t>(</w:t>
      </w:r>
      <w:r>
        <w:t>计税金额</w:t>
      </w:r>
      <w:r>
        <w:t>)</w:t>
      </w:r>
      <w:r>
        <w:t>，在</w:t>
      </w:r>
      <w:r>
        <w:t>5000</w:t>
      </w:r>
      <w: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2"/>
        <w:gridCol w:w="1671"/>
        <w:gridCol w:w="1248"/>
        <w:gridCol w:w="1567"/>
        <w:gridCol w:w="1992"/>
        <w:gridCol w:w="1842"/>
      </w:tblGrid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大病医疗</w:t>
            </w:r>
          </w:p>
        </w:tc>
      </w:tr>
      <w:tr w:rsidR="006532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每个子女每月扣除</w:t>
            </w:r>
            <w:r>
              <w:t>1000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每个子女每月扣除</w:t>
            </w:r>
            <w:r>
              <w:t>1500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1000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400</w:t>
            </w:r>
            <w:r>
              <w:t>元或</w:t>
            </w:r>
            <w:r>
              <w:t>300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1200</w:t>
            </w:r>
            <w:r>
              <w:t>、</w:t>
            </w:r>
            <w:r>
              <w:t>1000</w:t>
            </w:r>
            <w:r>
              <w:t>或</w:t>
            </w:r>
            <w:r>
              <w:t>800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32D9" w:rsidRDefault="008538DC">
            <w:pPr>
              <w:spacing w:line="360" w:lineRule="auto"/>
              <w:jc w:val="left"/>
              <w:textAlignment w:val="center"/>
            </w:pPr>
            <w:r>
              <w:t>每年扣除</w:t>
            </w:r>
            <w:r>
              <w:t>60000</w:t>
            </w:r>
            <w:r>
              <w:t>元限额</w:t>
            </w:r>
            <w:r>
              <w:t>(</w:t>
            </w:r>
            <w:r>
              <w:t>据实</w:t>
            </w:r>
            <w:r>
              <w:t>)</w:t>
            </w:r>
          </w:p>
        </w:tc>
      </w:tr>
    </w:tbl>
    <w:p w:rsidR="006532D9" w:rsidRDefault="008538DC">
      <w:pPr>
        <w:spacing w:line="360" w:lineRule="auto"/>
        <w:jc w:val="left"/>
        <w:textAlignment w:val="center"/>
      </w:pPr>
      <w:r>
        <w:t>根据材料</w:t>
      </w:r>
      <w:r>
        <w:t>2</w:t>
      </w:r>
      <w:r>
        <w:t>，小宋与丈夫都是独生子女，需要赡养四位老人和养育两个小孩，小孩在读小学和中学．小宋每月工资薪金为</w:t>
      </w:r>
      <w:r>
        <w:t>10000</w:t>
      </w:r>
      <w:r>
        <w:t>元</w:t>
      </w:r>
      <w:r>
        <w:t>(</w:t>
      </w:r>
      <w:r>
        <w:t>申报赡养两位老人</w:t>
      </w:r>
      <w:r>
        <w:t>)</w:t>
      </w:r>
      <w:r>
        <w:t>，丈夫每月工资薪金为</w:t>
      </w:r>
      <w:r>
        <w:t>16000</w:t>
      </w:r>
      <w:r>
        <w:t>元</w:t>
      </w:r>
      <w:r>
        <w:t>(</w:t>
      </w:r>
      <w:r>
        <w:t>申报赡养两位老人</w:t>
      </w:r>
      <w:r>
        <w:t>)</w:t>
      </w:r>
      <w:r>
        <w:t>．那么请问</w:t>
      </w:r>
      <w:r>
        <w:t>“</w:t>
      </w:r>
      <w:r>
        <w:t>养育两个孩子的教育费用</w:t>
      </w:r>
      <w:r>
        <w:t>”</w:t>
      </w:r>
      <w:r>
        <w:t>扣除额可以计算在小宋一方，也可以计算在丈夫一方，两种不同方案的家庭个税差额是</w:t>
      </w:r>
      <w:r>
        <w:t>______</w:t>
      </w:r>
      <w:r>
        <w:t>元．</w:t>
      </w:r>
    </w:p>
    <w:p w:rsidR="006532D9" w:rsidRDefault="008538DC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小杰同学把一面小旗帜放置在一个平面上，其中三角形</w:t>
      </w:r>
      <w:r>
        <w:object w:dxaOrig="492" w:dyaOrig="251">
          <v:shape id="_x0000_i1124" type="#_x0000_t75" alt="eqId7bef5239ddbb0972700ce01daf9ee7cf" style="width:24.5pt;height:12.5pt" o:ole="">
            <v:imagedata r:id="rId170" o:title="eqId7bef5239ddbb0972700ce01daf9ee7cf"/>
          </v:shape>
          <o:OLEObject Type="Embed" ProgID="Equation.DSMT4" ShapeID="_x0000_i1124" DrawAspect="Content" ObjectID="_1836554193" r:id="rId198"/>
        </w:object>
      </w:r>
      <w:r>
        <w:t>是一个直角三角形，角</w:t>
      </w:r>
      <w:r>
        <w:object w:dxaOrig="492" w:dyaOrig="251">
          <v:shape id="_x0000_i1125" type="#_x0000_t75" alt="eqId7bef5239ddbb0972700ce01daf9ee7cf" style="width:24.5pt;height:12.5pt" o:ole="">
            <v:imagedata r:id="rId170" o:title="eqId7bef5239ddbb0972700ce01daf9ee7cf"/>
          </v:shape>
          <o:OLEObject Type="Embed" ProgID="Equation.DSMT4" ShapeID="_x0000_i1125" DrawAspect="Content" ObjectID="_1836554194" r:id="rId199"/>
        </w:object>
      </w:r>
      <w:r>
        <w:t>等</w:t>
      </w:r>
      <w:r>
        <w:t>于</w:t>
      </w:r>
      <w:r>
        <w:object w:dxaOrig="351" w:dyaOrig="245">
          <v:shape id="_x0000_i1126" type="#_x0000_t75" alt="eqIdbe6a6301878fed2a01413020b27310a5" style="width:17.5pt;height:12.5pt" o:ole="">
            <v:imagedata r:id="rId200" o:title="eqIdbe6a6301878fed2a01413020b27310a5"/>
          </v:shape>
          <o:OLEObject Type="Embed" ProgID="Equation.DSMT4" ShapeID="_x0000_i1126" DrawAspect="Content" ObjectID="_1836554195" r:id="rId201"/>
        </w:object>
      </w:r>
      <w:r>
        <w:t>，边</w:t>
      </w:r>
      <w:r>
        <w:object w:dxaOrig="598" w:dyaOrig="215">
          <v:shape id="_x0000_i1127" type="#_x0000_t75" alt="eqIdfcd0ced286a0fbc7e4862f8147264277" style="width:30pt;height:11pt" o:ole="">
            <v:imagedata r:id="rId202" o:title="eqIdfcd0ced286a0fbc7e4862f8147264277"/>
          </v:shape>
          <o:OLEObject Type="Embed" ProgID="Equation.DSMT4" ShapeID="_x0000_i1127" DrawAspect="Content" ObjectID="_1836554196" r:id="rId203"/>
        </w:object>
      </w:r>
      <w:r>
        <w:t>分米，</w:t>
      </w:r>
      <w:r>
        <w:object w:dxaOrig="668" w:dyaOrig="245">
          <v:shape id="_x0000_i1128" type="#_x0000_t75" alt="eqIde65a3e478bb87d094e3a0af30dd10ae8" style="width:33.5pt;height:12.5pt" o:ole="">
            <v:imagedata r:id="rId204" o:title="eqIde65a3e478bb87d094e3a0af30dd10ae8"/>
          </v:shape>
          <o:OLEObject Type="Embed" ProgID="Equation.DSMT4" ShapeID="_x0000_i1128" DrawAspect="Content" ObjectID="_1836554197" r:id="rId205"/>
        </w:object>
      </w:r>
      <w:r>
        <w:t>分米，旗帜把手</w:t>
      </w:r>
      <w:r>
        <w:object w:dxaOrig="616" w:dyaOrig="223">
          <v:shape id="_x0000_i1129" type="#_x0000_t75" alt="eqId16ed75e65e7374c38ffb1f75259a8beb" style="width:31pt;height:11pt" o:ole="">
            <v:imagedata r:id="rId206" o:title="eqId16ed75e65e7374c38ffb1f75259a8beb"/>
          </v:shape>
          <o:OLEObject Type="Embed" ProgID="Equation.DSMT4" ShapeID="_x0000_i1129" DrawAspect="Content" ObjectID="_1836554198" r:id="rId207"/>
        </w:object>
      </w:r>
      <w:r>
        <w:t>分米．</w:t>
      </w:r>
    </w:p>
    <w:p w:rsidR="006532D9" w:rsidRDefault="008538DC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421765"/>
            <wp:effectExtent l="0" t="0" r="6985" b="635"/>
            <wp:docPr id="100029" name="图片 100029" descr="@@@1f9ddcc7-9721-4713-ae6b-c6a522f39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f9ddcc7-9721-4713-ae6b-c6a522f39420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42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2D9" w:rsidRDefault="008538DC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，把它绕着点</w:t>
      </w:r>
      <w:r>
        <w:object w:dxaOrig="193" w:dyaOrig="208">
          <v:shape id="_x0000_i1130" type="#_x0000_t75" alt="eqId7f9e8449aad35c5d840a3395ea86df6d" style="width:9.5pt;height:10.5pt" o:ole="">
            <v:imagedata r:id="rId209" o:title="eqId7f9e8449aad35c5d840a3395ea86df6d"/>
          </v:shape>
          <o:OLEObject Type="Embed" ProgID="Equation.DSMT4" ShapeID="_x0000_i1130" DrawAspect="Content" ObjectID="_1836554199" r:id="rId210"/>
        </w:object>
      </w:r>
      <w:r>
        <w:t>沿着直线翻动，落到了右侧小旗帜的位置处．求点</w:t>
      </w:r>
      <w:r>
        <w:object w:dxaOrig="211" w:dyaOrig="224">
          <v:shape id="_x0000_i1131" type="#_x0000_t75" alt="eqId5963abe8f421bd99a2aaa94831a951e9" style="width:10.5pt;height:11pt" o:ole="">
            <v:imagedata r:id="rId107" o:title="eqId5963abe8f421bd99a2aaa94831a951e9"/>
          </v:shape>
          <o:OLEObject Type="Embed" ProgID="Equation.DSMT4" ShapeID="_x0000_i1131" DrawAspect="Content" ObjectID="_1836554200" r:id="rId211"/>
        </w:object>
      </w:r>
      <w:r>
        <w:t>经过的路程；（结果保留</w:t>
      </w:r>
      <w:r>
        <w:object w:dxaOrig="175" w:dyaOrig="202">
          <v:shape id="_x0000_i1132" type="#_x0000_t75" alt="eqId70f5389990c3a0c5373f3bd9fb2454c9" style="width:9pt;height:10pt" o:ole="">
            <v:imagedata r:id="rId182" o:title="eqId70f5389990c3a0c5373f3bd9fb2454c9"/>
          </v:shape>
          <o:OLEObject Type="Embed" ProgID="Equation.DSMT4" ShapeID="_x0000_i1132" DrawAspect="Content" ObjectID="_1836554201" r:id="rId212"/>
        </w:object>
      </w:r>
      <w:r>
        <w:t>）</w:t>
      </w:r>
    </w:p>
    <w:p w:rsidR="006532D9" w:rsidRDefault="008538DC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，求边</w:t>
      </w:r>
      <w:r>
        <w:object w:dxaOrig="369" w:dyaOrig="245">
          <v:shape id="_x0000_i1133" type="#_x0000_t75" alt="eqId60ef95894ceebaf236170e8832dcf7e3" style="width:18.5pt;height:12.5pt" o:ole="">
            <v:imagedata r:id="rId213" o:title="eqId60ef95894ceebaf236170e8832dcf7e3"/>
          </v:shape>
          <o:OLEObject Type="Embed" ProgID="Equation.DSMT4" ShapeID="_x0000_i1133" DrawAspect="Content" ObjectID="_1836554202" r:id="rId214"/>
        </w:object>
      </w:r>
      <w:r>
        <w:t>扫过的阴影面积；（结果保留</w:t>
      </w:r>
      <w:r>
        <w:object w:dxaOrig="175" w:dyaOrig="202">
          <v:shape id="_x0000_i1134" type="#_x0000_t75" alt="eqId70f5389990c3a0c5373f3bd9fb2454c9" style="width:9pt;height:10pt" o:ole="">
            <v:imagedata r:id="rId182" o:title="eqId70f5389990c3a0c5373f3bd9fb2454c9"/>
          </v:shape>
          <o:OLEObject Type="Embed" ProgID="Equation.DSMT4" ShapeID="_x0000_i1134" DrawAspect="Content" ObjectID="_1836554203" r:id="rId215"/>
        </w:object>
      </w:r>
      <w:r>
        <w:t>）</w:t>
      </w:r>
    </w:p>
    <w:p w:rsidR="006532D9" w:rsidRDefault="008538DC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，当小旗帜翻动后的位置如图所示时，如果点</w:t>
      </w:r>
      <w:r>
        <w:object w:dxaOrig="211" w:dyaOrig="240">
          <v:shape id="_x0000_i1135" type="#_x0000_t75" alt="eqIdc5db41a1f31d6baee7c69990811edb9f" style="width:10.5pt;height:12pt" o:ole="">
            <v:imagedata r:id="rId216" o:title="eqIdc5db41a1f31d6baee7c69990811edb9f"/>
          </v:shape>
          <o:OLEObject Type="Embed" ProgID="Equation.DSMT4" ShapeID="_x0000_i1135" DrawAspect="Content" ObjectID="_1836554204" r:id="rId217"/>
        </w:object>
      </w:r>
      <w:r>
        <w:t>经过的路程是</w:t>
      </w:r>
      <w:r>
        <w:object w:dxaOrig="175" w:dyaOrig="193">
          <v:shape id="_x0000_i1136" type="#_x0000_t75" alt="eqId0a6936d370d6a238a608ca56f87198de" style="width:9pt;height:9.5pt" o:ole="">
            <v:imagedata r:id="rId218" o:title="eqId0a6936d370d6a238a608ca56f87198de"/>
          </v:shape>
          <o:OLEObject Type="Embed" ProgID="Equation.DSMT4" ShapeID="_x0000_i1136" DrawAspect="Content" ObjectID="_1836554205" r:id="rId219"/>
        </w:object>
      </w:r>
      <w:r>
        <w:t>分米，那么点</w:t>
      </w:r>
      <w:r>
        <w:object w:dxaOrig="228" w:dyaOrig="228">
          <v:shape id="_x0000_i1137" type="#_x0000_t75" alt="eqId8455657dde27aabe6adb7b188e031c11" style="width:11.5pt;height:11.5pt" o:ole="">
            <v:imagedata r:id="rId117" o:title="eqId8455657dde27aabe6adb7b188e031c11"/>
          </v:shape>
          <o:OLEObject Type="Embed" ProgID="Equation.DSMT4" ShapeID="_x0000_i1137" DrawAspect="Content" ObjectID="_1836554206" r:id="rId220"/>
        </w:object>
      </w:r>
      <w:r>
        <w:t>经过的路程是多少分米？（结果用含有</w:t>
      </w:r>
      <w:r>
        <w:object w:dxaOrig="175" w:dyaOrig="193">
          <v:shape id="_x0000_i1138" type="#_x0000_t75" alt="eqId0a6936d370d6a238a608ca56f87198de" style="width:9pt;height:9.5pt" o:ole="">
            <v:imagedata r:id="rId218" o:title="eqId0a6936d370d6a238a608ca56f87198de"/>
          </v:shape>
          <o:OLEObject Type="Embed" ProgID="Equation.DSMT4" ShapeID="_x0000_i1138" DrawAspect="Content" ObjectID="_1836554207" r:id="rId221"/>
        </w:object>
      </w:r>
      <w:r>
        <w:t>的式子表示）</w:t>
      </w:r>
    </w:p>
    <w:sectPr w:rsidR="006532D9">
      <w:headerReference w:type="even" r:id="rId222"/>
      <w:headerReference w:type="default" r:id="rId223"/>
      <w:footerReference w:type="even" r:id="rId224"/>
      <w:footerReference w:type="default" r:id="rId225"/>
      <w:headerReference w:type="first" r:id="rId226"/>
      <w:footerReference w:type="first" r:id="rId227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8DC" w:rsidRDefault="008538DC">
      <w:r>
        <w:separator/>
      </w:r>
    </w:p>
  </w:endnote>
  <w:endnote w:type="continuationSeparator" w:id="0">
    <w:p w:rsidR="008538DC" w:rsidRDefault="00853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64" w:rsidRDefault="007D756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6532D9" w:rsidRDefault="008538DC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756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756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32D9" w:rsidRDefault="006532D9">
    <w:pPr>
      <w:pStyle w:val="ab"/>
    </w:pPr>
  </w:p>
  <w:p w:rsidR="004151FC" w:rsidRDefault="008538D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64" w:rsidRDefault="007D75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8DC" w:rsidRDefault="008538DC">
      <w:r>
        <w:separator/>
      </w:r>
    </w:p>
  </w:footnote>
  <w:footnote w:type="continuationSeparator" w:id="0">
    <w:p w:rsidR="008538DC" w:rsidRDefault="00853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64" w:rsidRDefault="007D756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2D9" w:rsidRDefault="006532D9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8538DC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64" w:rsidRDefault="007D756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532D9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564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38DC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1B85F94"/>
    <w:rsid w:val="02D76D38"/>
    <w:rsid w:val="0E3B7409"/>
    <w:rsid w:val="110D797F"/>
    <w:rsid w:val="127F665A"/>
    <w:rsid w:val="135C0B8F"/>
    <w:rsid w:val="16A43CFF"/>
    <w:rsid w:val="177B5C02"/>
    <w:rsid w:val="189521FD"/>
    <w:rsid w:val="1DF40C70"/>
    <w:rsid w:val="232272BA"/>
    <w:rsid w:val="23DB7460"/>
    <w:rsid w:val="274B159D"/>
    <w:rsid w:val="289E31B0"/>
    <w:rsid w:val="2A522B7B"/>
    <w:rsid w:val="2CB05936"/>
    <w:rsid w:val="334E1F20"/>
    <w:rsid w:val="3446128F"/>
    <w:rsid w:val="37C329C2"/>
    <w:rsid w:val="399B0999"/>
    <w:rsid w:val="3AFE63EA"/>
    <w:rsid w:val="3BEB09D1"/>
    <w:rsid w:val="3BFC095B"/>
    <w:rsid w:val="3C9E6D3F"/>
    <w:rsid w:val="41F330D8"/>
    <w:rsid w:val="426556F9"/>
    <w:rsid w:val="46642DF0"/>
    <w:rsid w:val="4ACC3E2B"/>
    <w:rsid w:val="4AEB77BC"/>
    <w:rsid w:val="4C4F173A"/>
    <w:rsid w:val="4E6B74B7"/>
    <w:rsid w:val="52AB61A6"/>
    <w:rsid w:val="621242D1"/>
    <w:rsid w:val="62E316E6"/>
    <w:rsid w:val="700B3B55"/>
    <w:rsid w:val="71880A5E"/>
    <w:rsid w:val="71F118FE"/>
    <w:rsid w:val="73643DE1"/>
    <w:rsid w:val="74C02654"/>
    <w:rsid w:val="798153F1"/>
    <w:rsid w:val="7A0609D6"/>
    <w:rsid w:val="7E0B5A63"/>
    <w:rsid w:val="7EAA16EE"/>
    <w:rsid w:val="7F25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F8BC8808-3DC5-46BC-B8CB-5794E923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image" Target="media/image19.png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79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4.bin"/><Relationship Id="rId226" Type="http://schemas.openxmlformats.org/officeDocument/2006/relationships/header" Target="header3.xml"/><Relationship Id="rId107" Type="http://schemas.openxmlformats.org/officeDocument/2006/relationships/image" Target="media/image51.wmf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0.wmf"/><Relationship Id="rId149" Type="http://schemas.openxmlformats.org/officeDocument/2006/relationships/oleObject" Target="embeddings/oleObject74.bin"/><Relationship Id="rId5" Type="http://schemas.openxmlformats.org/officeDocument/2006/relationships/endnotes" Target="endnotes.xml"/><Relationship Id="rId95" Type="http://schemas.openxmlformats.org/officeDocument/2006/relationships/image" Target="media/image47.wmf"/><Relationship Id="rId160" Type="http://schemas.openxmlformats.org/officeDocument/2006/relationships/image" Target="media/image76.wmf"/><Relationship Id="rId181" Type="http://schemas.openxmlformats.org/officeDocument/2006/relationships/oleObject" Target="embeddings/oleObject90.bin"/><Relationship Id="rId216" Type="http://schemas.openxmlformats.org/officeDocument/2006/relationships/image" Target="media/image101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6.png"/><Relationship Id="rId85" Type="http://schemas.openxmlformats.org/officeDocument/2006/relationships/image" Target="media/image42.w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5.bin"/><Relationship Id="rId192" Type="http://schemas.openxmlformats.org/officeDocument/2006/relationships/image" Target="media/image91.wmf"/><Relationship Id="rId206" Type="http://schemas.openxmlformats.org/officeDocument/2006/relationships/image" Target="media/image97.wmf"/><Relationship Id="rId227" Type="http://schemas.openxmlformats.org/officeDocument/2006/relationships/footer" Target="footer3.xml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7.wmf"/><Relationship Id="rId217" Type="http://schemas.openxmlformats.org/officeDocument/2006/relationships/oleObject" Target="embeddings/oleObject111.bin"/><Relationship Id="rId6" Type="http://schemas.openxmlformats.org/officeDocument/2006/relationships/image" Target="media/image1.png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1.wmf"/><Relationship Id="rId151" Type="http://schemas.openxmlformats.org/officeDocument/2006/relationships/oleObject" Target="embeddings/oleObject75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5.bin"/><Relationship Id="rId228" Type="http://schemas.openxmlformats.org/officeDocument/2006/relationships/fontTable" Target="fontTable.xml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7.wmf"/><Relationship Id="rId7" Type="http://schemas.openxmlformats.org/officeDocument/2006/relationships/image" Target="media/image2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91.bin"/><Relationship Id="rId218" Type="http://schemas.openxmlformats.org/officeDocument/2006/relationships/image" Target="media/image102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5.bin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2.wmf"/><Relationship Id="rId208" Type="http://schemas.openxmlformats.org/officeDocument/2006/relationships/image" Target="media/image98.png"/><Relationship Id="rId229" Type="http://schemas.openxmlformats.org/officeDocument/2006/relationships/theme" Target="theme/theme1.xml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2.bin"/><Relationship Id="rId219" Type="http://schemas.openxmlformats.org/officeDocument/2006/relationships/oleObject" Target="embeddings/oleObject112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5.wmf"/><Relationship Id="rId158" Type="http://schemas.openxmlformats.org/officeDocument/2006/relationships/image" Target="media/image75.wmf"/><Relationship Id="rId20" Type="http://schemas.openxmlformats.org/officeDocument/2006/relationships/image" Target="media/image7.jpeg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1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image" Target="media/image72.wmf"/><Relationship Id="rId174" Type="http://schemas.openxmlformats.org/officeDocument/2006/relationships/image" Target="media/image83.wmf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9.wmf"/><Relationship Id="rId190" Type="http://schemas.openxmlformats.org/officeDocument/2006/relationships/image" Target="media/image90.wmf"/><Relationship Id="rId204" Type="http://schemas.openxmlformats.org/officeDocument/2006/relationships/image" Target="media/image96.wmf"/><Relationship Id="rId220" Type="http://schemas.openxmlformats.org/officeDocument/2006/relationships/oleObject" Target="embeddings/oleObject113.bin"/><Relationship Id="rId225" Type="http://schemas.openxmlformats.org/officeDocument/2006/relationships/footer" Target="footer2.xml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png"/><Relationship Id="rId52" Type="http://schemas.openxmlformats.org/officeDocument/2006/relationships/oleObject" Target="embeddings/oleObject23.bin"/><Relationship Id="rId73" Type="http://schemas.openxmlformats.org/officeDocument/2006/relationships/image" Target="media/image35.png"/><Relationship Id="rId78" Type="http://schemas.openxmlformats.org/officeDocument/2006/relationships/image" Target="media/image38.wmf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7.wmf"/><Relationship Id="rId143" Type="http://schemas.openxmlformats.org/officeDocument/2006/relationships/image" Target="media/image68.wmf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3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image" Target="media/image86.png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10.bin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4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3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4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2.bin"/><Relationship Id="rId186" Type="http://schemas.openxmlformats.org/officeDocument/2006/relationships/image" Target="media/image88.png"/><Relationship Id="rId211" Type="http://schemas.openxmlformats.org/officeDocument/2006/relationships/oleObject" Target="embeddings/oleObject10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jpeg"/><Relationship Id="rId80" Type="http://schemas.openxmlformats.org/officeDocument/2006/relationships/image" Target="media/image39.wmf"/><Relationship Id="rId155" Type="http://schemas.openxmlformats.org/officeDocument/2006/relationships/image" Target="media/image73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2.bin"/><Relationship Id="rId222" Type="http://schemas.openxmlformats.org/officeDocument/2006/relationships/header" Target="header1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58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5.wmf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oleObject" Target="embeddings/oleObject94.bin"/><Relationship Id="rId1" Type="http://schemas.openxmlformats.org/officeDocument/2006/relationships/styles" Target="styles.xml"/><Relationship Id="rId212" Type="http://schemas.openxmlformats.org/officeDocument/2006/relationships/oleObject" Target="embeddings/oleObject10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0.bin"/><Relationship Id="rId202" Type="http://schemas.openxmlformats.org/officeDocument/2006/relationships/image" Target="media/image95.wmf"/><Relationship Id="rId223" Type="http://schemas.openxmlformats.org/officeDocument/2006/relationships/header" Target="header2.xml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89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0.wmf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40" Type="http://schemas.openxmlformats.org/officeDocument/2006/relationships/image" Target="media/image18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png"/><Relationship Id="rId178" Type="http://schemas.openxmlformats.org/officeDocument/2006/relationships/image" Target="media/image85.wmf"/><Relationship Id="rId61" Type="http://schemas.openxmlformats.org/officeDocument/2006/relationships/image" Target="media/image29.wmf"/><Relationship Id="rId82" Type="http://schemas.openxmlformats.org/officeDocument/2006/relationships/image" Target="media/image40.png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oleObject" Target="embeddings/oleObject8.bin"/><Relationship Id="rId224" Type="http://schemas.openxmlformats.org/officeDocument/2006/relationships/footer" Target="footer1.xml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80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5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45</TotalTime>
  <Pages>8</Pages>
  <Words>919</Words>
  <Characters>5240</Characters>
  <Application>Microsoft Office Word</Application>
  <DocSecurity>0</DocSecurity>
  <Lines>43</Lines>
  <Paragraphs>12</Paragraphs>
  <ScaleCrop>false</ScaleCrop>
  <Company>Microsoft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2017-04-20T05:31:00Z</cp:lastPrinted>
  <dcterms:created xsi:type="dcterms:W3CDTF">2024-12-04T06:13:00Z</dcterms:created>
  <dcterms:modified xsi:type="dcterms:W3CDTF">2026-04-01T05:00:00Z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