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CE56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10248900</wp:posOffset>
            </wp:positionV>
            <wp:extent cx="292100" cy="330200"/>
            <wp:effectExtent l="0" t="0" r="12700" b="12700"/>
            <wp:wrapNone/>
            <wp:docPr id="100512" name="图片 10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2" name="图片 1005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01</w:t>
      </w:r>
    </w:p>
    <w:p w14:paraId="4A50DFFF">
      <w:pPr>
        <w:pStyle w:val="53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ascii="Times New Roman" w:hAnsi="Times New Roman" w:eastAsia="黑体"/>
          <w:color w:val="000000"/>
          <w:sz w:val="36"/>
          <w:szCs w:val="36"/>
        </w:rPr>
        <w:t>全解全析</w:t>
      </w:r>
    </w:p>
    <w:p w14:paraId="0CB71520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604A63D1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09F6B6F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04B1F49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B19CB0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EF5720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color w:val="FF0000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沪教版新教材六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年级上册（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有理数+简单代数式+一元一次方程+线段与角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）。</w:t>
      </w:r>
    </w:p>
    <w:p w14:paraId="428041BE">
      <w:pPr>
        <w:spacing w:line="336" w:lineRule="auto"/>
        <w:jc w:val="center"/>
        <w:textAlignment w:val="center"/>
        <w:rPr>
          <w:rFonts w:hint="eastAsia" w:ascii="黑体" w:hAnsi="黑体" w:eastAsia="黑体" w:cs="黑体"/>
          <w:kern w:val="0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第一部分（选择题 共18分）</w:t>
      </w:r>
    </w:p>
    <w:p w14:paraId="4E64951C"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一、选择题（</w:t>
      </w:r>
      <w:r>
        <w:rPr>
          <w:rFonts w:hint="eastAsia" w:ascii="黑体" w:hAnsi="黑体" w:eastAsia="黑体" w:cs="黑体"/>
          <w:b w:val="0"/>
          <w:bCs/>
          <w:kern w:val="0"/>
          <w:szCs w:val="21"/>
        </w:rPr>
        <w:t>本大题共6小题，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每小题3分，满分18分。</w:t>
      </w:r>
      <w:r>
        <w:rPr>
          <w:rFonts w:hint="eastAsia" w:ascii="黑体" w:hAnsi="黑体" w:eastAsia="黑体" w:cs="黑体"/>
          <w:b w:val="0"/>
          <w:bCs/>
          <w:kern w:val="0"/>
          <w:szCs w:val="21"/>
        </w:rPr>
        <w:t>在每个小题给出的四个选项中，只有一项符合题目要求的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）</w:t>
      </w:r>
    </w:p>
    <w:p w14:paraId="54580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1．如图，点</w:t>
      </w:r>
      <w:r>
        <w:object>
          <v:shape id="_x0000_i102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表示人民广场，点</w:t>
      </w:r>
      <w:r>
        <w:object>
          <v:shape id="_x0000_i102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0" o:title="eqId5963abe8f421bd99a2aaa94831a95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 w:val="21"/>
        </w:rPr>
        <w:t>表示真如镇，那么射线</w:t>
      </w:r>
      <w:r>
        <w:object>
          <v:shape id="_x0000_i102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2" o:title="eqIdef4113c492885ba7c47fe42ac792578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sz w:val="21"/>
        </w:rPr>
        <w:t>表示的方向是（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E520C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000125"/>
            <wp:effectExtent l="0" t="0" r="6350" b="3175"/>
            <wp:docPr id="100003" name="图片 100003" descr="@@@7da522dc-61c5-4436-94dc-c6d75698b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da522dc-61c5-4436-94dc-c6d75698b05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A43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A．北偏西</w:t>
      </w:r>
      <w:r>
        <w:object>
          <v:shape id="_x0000_i1028" o:spt="75" alt="eqIdc3ad1b0a76a887783392268ae203ad2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" o:title="eqIdc3ad1b0a76a887783392268ae203ad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B．北偏西</w:t>
      </w:r>
      <w:r>
        <w:object>
          <v:shape id="_x0000_i1029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" o:title="eqIdf6b86c22b670a8e9f3896f9e8883fb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C．西偏北</w:t>
      </w:r>
      <w:r>
        <w:object>
          <v:shape id="_x0000_i1030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9" o:title="eqIdbe6a6301878fed2a01413020b27310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D．西偏北</w:t>
      </w:r>
      <w:r>
        <w:object>
          <v:shape id="_x0000_i1031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" o:title="eqIdf6b86c22b670a8e9f3896f9e8883fbb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34A502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306F93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【详解】解：如图所示：</w:t>
      </w:r>
    </w:p>
    <w:p w14:paraId="113B18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00150" cy="1000125"/>
            <wp:effectExtent l="0" t="0" r="6350" b="3175"/>
            <wp:docPr id="100005" name="图片 100005" descr="@@@7da522dc-61c5-4436-94dc-c6d75698b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da522dc-61c5-4436-94dc-c6d75698b05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C2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∴射线</w:t>
      </w:r>
      <w:r>
        <w:rPr>
          <w:color w:val="FF0000"/>
        </w:rPr>
        <w:object>
          <v:shape id="_x0000_i1032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12" o:title="eqIdef4113c492885ba7c47fe42ac79257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FF0000"/>
          <w:sz w:val="21"/>
        </w:rPr>
        <w:t>表示的方向是北偏西</w:t>
      </w:r>
      <w:r>
        <w:rPr>
          <w:color w:val="FF0000"/>
        </w:rPr>
        <w:object>
          <v:shape id="_x0000_i1033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9" o:title="eqIdbe6a6301878fed2a01413020b27310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38B9C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61C9A3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2．下列各式中，不是代数式的是（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479953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4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B．5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5" o:spt="75" alt="eqId1eb7d7e17901c304819d0f78a198ad7f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6" o:title="eqId1eb7d7e17901c304819d0f78a198ad7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6" o:spt="75" alt="eqId9cd651ab57165657c8528ca277008875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28" o:title="eqId9cd651ab57165657c8528ca2770088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</w:p>
    <w:p w14:paraId="3B69E0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733B53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37" o:spt="75" alt="eqId679353e656a54993c041ebd39ec7b31b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30" o:title="eqId679353e656a54993c041ebd39ec7b3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FF0000"/>
          <w:sz w:val="21"/>
        </w:rPr>
        <w:t>，含有等号，不是代数式，符合题意；</w:t>
      </w:r>
    </w:p>
    <w:p w14:paraId="0B5FB9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B、5是代数式，不符合题意；</w:t>
      </w:r>
    </w:p>
    <w:p w14:paraId="0D090F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38" o:spt="75" alt="eqIdb62e77e8b7cb659025b7b48fd948212e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32" o:title="eqIdb62e77e8b7cb659025b7b48fd94821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FF0000"/>
          <w:sz w:val="21"/>
        </w:rPr>
        <w:t>是代数式，不符合题意；</w:t>
      </w:r>
    </w:p>
    <w:p w14:paraId="62DFCB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39" o:spt="75" alt="eqId2d860eb2dccd19b4820b2bc190bad4ab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34" o:title="eqId2d860eb2dccd19b4820b2bc190bad4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FF0000"/>
          <w:sz w:val="21"/>
        </w:rPr>
        <w:t>是代数式，不符合题意．</w:t>
      </w:r>
    </w:p>
    <w:p w14:paraId="43E053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3BCDB5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3．在线段</w:t>
      </w:r>
      <w:r>
        <w:object>
          <v:shape id="_x0000_i104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sz w:val="21"/>
        </w:rPr>
        <w:t>的延长线上取一点</w:t>
      </w:r>
      <w:r>
        <w:object>
          <v:shape id="_x0000_i104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042" o:spt="75" alt="eqId85f4a632c758fa973bc781cf9e7b5985" type="#_x0000_t75" style="height:27.05pt;width:50.15pt;" o:ole="t" filled="f" o:preferrelative="t" stroked="f" coordsize="21600,21600">
            <v:path/>
            <v:fill on="f" focussize="0,0"/>
            <v:stroke on="f" joinstyle="miter"/>
            <v:imagedata r:id="rId40" o:title="eqId85f4a632c758fa973bc781cf9e7b598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43" o:spt="75" alt="eqId40eee6f84b2af5e06da1cd3d0a1f3a0f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42" o:title="eqId40eee6f84b2af5e06da1cd3d0a1f3a0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4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sz w:val="21"/>
        </w:rPr>
        <w:t>的长是（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67BEFB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5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46" o:title="eqId4dd6f4250ca6b1b9bce234a01f00d44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6" o:spt="75" alt="eqId80b1fe1b971b780e443a9b13621611c5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48" o:title="eqId80b1fe1b971b780e443a9b13621611c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7" o:spt="75" alt="eqId9ed024ca86f0b32cccee0320efb860d5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50" o:title="eqId9ed024ca86f0b32cccee0320efb860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8" o:spt="75" alt="eqId7653d5f5f9661a00fbbcd0602f708fce" type="#_x0000_t75" style="height:27.05pt;width:30.75pt;" o:ole="t" filled="f" o:preferrelative="t" stroked="f" coordsize="21600,21600">
            <v:path/>
            <v:fill on="f" focussize="0,0"/>
            <v:stroke on="f" joinstyle="miter"/>
            <v:imagedata r:id="rId52" o:title="eqId7653d5f5f9661a00fbbcd0602f708fc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</w:p>
    <w:p w14:paraId="702104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6C33E4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49" o:spt="75" alt="eqIdc48c1072c96a9b80028e58c82feb28f8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54" o:title="eqIdc48c1072c96a9b80028e58c82feb28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50" o:spt="75" alt="eqId19c03f5a9336e6d255ba38f04823f9df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56" o:title="eqId19c03f5a9336e6d255ba38f04823f9d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68FB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51" o:spt="75" alt="eqId945bce885e56203ad49445320b00593c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58" o:title="eqId945bce885e56203ad49445320b00593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78BE7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05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05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FF0000"/>
          <w:sz w:val="21"/>
        </w:rPr>
        <w:t>的延长线上，</w:t>
      </w:r>
    </w:p>
    <w:p w14:paraId="24F83A7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54" o:spt="75" alt="eqId820602bd2bef9c7f9a81113d802b2660" type="#_x0000_t75" style="height:12.5pt;width:133.75pt;" o:ole="t" filled="f" o:preferrelative="t" stroked="f" coordsize="21600,21600">
            <v:path/>
            <v:fill on="f" focussize="0,0"/>
            <v:stroke on="f" joinstyle="miter"/>
            <v:imagedata r:id="rId62" o:title="eqId820602bd2bef9c7f9a81113d802b266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26E8C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0C7C3F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4．在下列流程图中，输入19，则输出（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A2C01E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9525" cy="495300"/>
            <wp:effectExtent l="0" t="0" r="3175" b="0"/>
            <wp:docPr id="100007" name="图片 100007" descr="@@@cd1bca1d-be15-4e39-966f-b91f0054c1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cd1bca1d-be15-4e39-966f-b91f0054c1ef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C84B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5" o:spt="75" alt="eqId4a94acdfb41489d5694b5a64b9e99754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65" o:title="eqId4a94acdfb41489d5694b5a64b9e9975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6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67" o:title="eqId9d9be8aee023b3fbb9e51fe9e846d81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7" o:spt="75" alt="eqId67e9f66cdccf2a4b1cc246458aebb2ce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69" o:title="eqId67e9f66cdccf2a4b1cc246458aebb2c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D．7</w:t>
      </w:r>
    </w:p>
    <w:p w14:paraId="2C3BE8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687F9B5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【详解】解：由题意得：</w:t>
      </w:r>
      <w:r>
        <w:rPr>
          <w:color w:val="FF0000"/>
        </w:rPr>
        <w:object>
          <v:shape id="_x0000_i1058" o:spt="75" alt="eqId2e48b2ddc3d1d26e890070eb94968ed1" type="#_x0000_t75" style="height:29.05pt;width:58.9pt;" o:ole="t" filled="f" o:preferrelative="t" stroked="f" coordsize="21600,21600">
            <v:path/>
            <v:fill on="f" focussize="0,0"/>
            <v:stroke on="f" joinstyle="miter"/>
            <v:imagedata r:id="rId71" o:title="eqId2e48b2ddc3d1d26e890070eb94968ed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BDEE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7的相反数为：</w:t>
      </w:r>
      <w:r>
        <w:rPr>
          <w:color w:val="FF0000"/>
        </w:rPr>
        <w:object>
          <v:shape id="_x0000_i1059" o:spt="75" alt="eqId4a94acdfb41489d5694b5a64b9e99754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65" o:title="eqId4a94acdfb41489d5694b5a64b9e9975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D8016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5D11F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5．在解方程</w:t>
      </w:r>
      <w:r>
        <w:object>
          <v:shape id="_x0000_i1060" o:spt="75" alt="eqId8f4a5a5a3a9029f774ed320a71f24719" type="#_x0000_t75" style="height:27.3pt;width:90.6pt;" o:ole="t" filled="f" o:preferrelative="t" stroked="f" coordsize="21600,21600">
            <v:path/>
            <v:fill on="f" focussize="0,0"/>
            <v:stroke on="f" joinstyle="miter"/>
            <v:imagedata r:id="rId74" o:title="eqId8f4a5a5a3a9029f774ed320a71f2471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sz w:val="21"/>
        </w:rPr>
        <w:t>时，对该方程变形正确的是．（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504533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1" o:spt="75" alt="eqIdee9d1d26868413e06cc5b68e2c100e53" type="#_x0000_t75" style="height:27.25pt;width:96.75pt;" o:ole="t" filled="f" o:preferrelative="t" stroked="f" coordsize="21600,21600">
            <v:path/>
            <v:fill on="f" focussize="0,0"/>
            <v:stroke on="f" joinstyle="miter"/>
            <v:imagedata r:id="rId76" o:title="eqIdee9d1d26868413e06cc5b68e2c100e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2" o:spt="75" alt="eqIdb9e5fa3add3e954e90da0e272dccc928" type="#_x0000_t75" style="height:27.35pt;width:80.9pt;" o:ole="t" filled="f" o:preferrelative="t" stroked="f" coordsize="21600,21600">
            <v:path/>
            <v:fill on="f" focussize="0,0"/>
            <v:stroke on="f" joinstyle="miter"/>
            <v:imagedata r:id="rId78" o:title="eqIdb9e5fa3add3e954e90da0e272dccc92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</w:p>
    <w:p w14:paraId="27ABB29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3" o:spt="75" alt="eqId2015dbd0e288ff8df911712dd81975fa" type="#_x0000_t75" style="height:27.2pt;width:87.95pt;" o:ole="t" filled="f" o:preferrelative="t" stroked="f" coordsize="21600,21600">
            <v:path/>
            <v:fill on="f" focussize="0,0"/>
            <v:stroke on="f" joinstyle="miter"/>
            <v:imagedata r:id="rId80" o:title="eqId2015dbd0e288ff8df911712dd81975f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4" o:spt="75" alt="eqIdc503d0bedef5a195e2057d9e0417b2be" type="#_x0000_t75" style="height:27.3pt;width:86.2pt;" o:ole="t" filled="f" o:preferrelative="t" stroked="f" coordsize="21600,21600">
            <v:path/>
            <v:fill on="f" focussize="0,0"/>
            <v:stroke on="f" joinstyle="miter"/>
            <v:imagedata r:id="rId82" o:title="eqIdc503d0bedef5a195e2057d9e0417b2b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</w:p>
    <w:p w14:paraId="3465AB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4455F2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【详解】解：根据分数的基本性质，得：</w:t>
      </w:r>
      <w:r>
        <w:rPr>
          <w:color w:val="FF0000"/>
        </w:rPr>
        <w:object>
          <v:shape id="_x0000_i1065" o:spt="75" alt="eqId82af0616390aad29689599bb00179830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84" o:title="eqId82af0616390aad29689599bb0017983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97E5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67ED41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6．定义：如图，点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把线段</w:t>
      </w:r>
      <w:r>
        <w:object>
          <v:shape id="_x0000_i106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sz w:val="21"/>
        </w:rPr>
        <w:t>分成两条线段</w:t>
      </w:r>
      <w:r>
        <w:object>
          <v:shape id="_x0000_i106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6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69" o:spt="75" alt="eqId550edbae0c0af36f3ca304f73e738436" type="#_x0000_t75" style="height:27.5pt;width:53.65pt;" o:ole="t" filled="f" o:preferrelative="t" stroked="f" coordsize="21600,21600">
            <v:path/>
            <v:fill on="f" focussize="0,0"/>
            <v:stroke on="f" joinstyle="miter"/>
            <v:imagedata r:id="rId90" o:title="eqId550edbae0c0af36f3ca304f73e73843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sz w:val="21"/>
        </w:rPr>
        <w:t>，则称线段</w:t>
      </w:r>
      <w:r>
        <w:object>
          <v:shape id="_x0000_i107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sz w:val="21"/>
        </w:rPr>
        <w:t>被点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黄金分割，点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叫做线段</w:t>
      </w:r>
      <w:r>
        <w:object>
          <v:shape id="_x0000_i107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sz w:val="21"/>
        </w:rPr>
        <w:t>的黄金“右割”点；由图形不难发现，线段</w:t>
      </w:r>
      <w:r>
        <w:object>
          <v:shape id="_x0000_i107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sz w:val="21"/>
        </w:rPr>
        <w:t>上另有一点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把线段</w:t>
      </w:r>
      <w:r>
        <w:object>
          <v:shape id="_x0000_i107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sz w:val="21"/>
        </w:rPr>
        <w:t>分成两条线段</w:t>
      </w:r>
      <w:r>
        <w:object>
          <v:shape id="_x0000_i107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98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sz w:val="21"/>
        </w:rPr>
        <w:t>，也满足</w:t>
      </w:r>
      <w:r>
        <w:object>
          <v:shape id="_x0000_i1076" o:spt="75" alt="eqIdd18cc7dd01c2da8d826d2a0779cf53dc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100" o:title="eqIdd18cc7dd01c2da8d826d2a0779cf53d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叫做线段</w:t>
      </w:r>
      <w:r>
        <w:object>
          <v:shape id="_x0000_i107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sz w:val="21"/>
        </w:rPr>
        <w:t>的黄金“左割”点．如果</w:t>
      </w:r>
      <w:r>
        <w:object>
          <v:shape id="_x0000_i1078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103" o:title="eqIdfcd0ced286a0fbc7e4862f81472642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7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sz w:val="21"/>
        </w:rPr>
        <w:t>约为（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8AD3E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200025"/>
            <wp:effectExtent l="0" t="0" r="3175" b="3175"/>
            <wp:docPr id="100009" name="图片 100009" descr="@@@89076383-5a11-4243-a347-d6771ef0fe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9076383-5a11-4243-a347-d6771ef0fe6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B0AB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A．1.382</w:t>
      </w:r>
      <w:r>
        <w:rPr>
          <w:sz w:val="21"/>
        </w:rPr>
        <w:tab/>
      </w:r>
      <w:r>
        <w:rPr>
          <w:sz w:val="21"/>
        </w:rPr>
        <w:t>B．0.764</w:t>
      </w:r>
      <w:r>
        <w:rPr>
          <w:sz w:val="21"/>
        </w:rPr>
        <w:tab/>
      </w:r>
      <w:r>
        <w:rPr>
          <w:sz w:val="21"/>
        </w:rPr>
        <w:t>C．0.472</w:t>
      </w:r>
      <w:r>
        <w:rPr>
          <w:sz w:val="21"/>
        </w:rPr>
        <w:tab/>
      </w:r>
      <w:r>
        <w:rPr>
          <w:sz w:val="21"/>
        </w:rPr>
        <w:t>D．0.236</w:t>
      </w:r>
    </w:p>
    <w:p w14:paraId="7ED0CF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3E4579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8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08" o:title="eqId16f3d198e76391779fa3badc848c8ac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color w:val="FF0000"/>
        </w:rPr>
        <w:object>
          <v:shape id="_x0000_i1081" o:spt="75" alt="eqIdd18cc7dd01c2da8d826d2a0779cf53dc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100" o:title="eqIdd18cc7dd01c2da8d826d2a0779cf53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  <w:r>
        <w:rPr>
          <w:color w:val="FF0000"/>
        </w:rPr>
        <w:object>
          <v:shape id="_x0000_i1082" o:spt="75" alt="eqId550edbae0c0af36f3ca304f73e738436" type="#_x0000_t75" style="height:27.5pt;width:53.65pt;" o:ole="t" filled="f" o:preferrelative="t" stroked="f" coordsize="21600,21600">
            <v:path/>
            <v:fill on="f" focussize="0,0"/>
            <v:stroke on="f" joinstyle="miter"/>
            <v:imagedata r:id="rId90" o:title="eqId550edbae0c0af36f3ca304f73e7384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75EC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color w:val="FF0000"/>
        </w:rPr>
        <w:object>
          <v:shape id="_x0000_i1084" o:spt="75" alt="eqId1e27e581a48092a9e626d62954a3bf66" type="#_x0000_t75" style="height:12.3pt;width:91.45pt;" o:ole="t" filled="f" o:preferrelative="t" stroked="f" coordsize="21600,21600">
            <v:path/>
            <v:fill on="f" focussize="0,0"/>
            <v:stroke on="f" joinstyle="miter"/>
            <v:imagedata r:id="rId114" o:title="eqId1e27e581a48092a9e626d62954a3bf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A8B3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08" o:title="eqId16f3d198e76391779fa3badc848c8a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color w:val="FF0000"/>
        </w:rPr>
        <w:object>
          <v:shape id="_x0000_i1086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103" o:title="eqIdfcd0ced286a0fbc7e4862f81472642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2278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08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color w:val="FF0000"/>
        </w:rPr>
        <w:object>
          <v:shape id="_x0000_i1088" o:spt="75" alt="eqId3a25ab1c8c50e94d3b66ffeb406dff7a" type="#_x0000_t75" style="height:17.8pt;width:206.8pt;" o:ole="t" filled="f" o:preferrelative="t" stroked="f" coordsize="21600,21600">
            <v:path/>
            <v:fill on="f" focussize="0,0"/>
            <v:stroke on="f" joinstyle="miter"/>
            <v:imagedata r:id="rId119" o:title="eqId3a25ab1c8c50e94d3b66ffeb406dff7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63F6597">
      <w:pPr>
        <w:shd w:val="clear" w:color="auto" w:fill="F2F2F2"/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FF0000"/>
          <w:kern w:val="0"/>
          <w:sz w:val="28"/>
          <w:szCs w:val="28"/>
          <w:lang w:val="zh-CN"/>
        </w:rPr>
      </w:pPr>
      <w:r>
        <w:rPr>
          <w:color w:val="FF0000"/>
          <w:sz w:val="21"/>
        </w:rPr>
        <w:t>故选：C．</w:t>
      </w:r>
    </w:p>
    <w:p w14:paraId="528B6C09">
      <w:pPr>
        <w:snapToGrid w:val="0"/>
        <w:spacing w:line="360" w:lineRule="auto"/>
        <w:jc w:val="center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bookmarkStart w:id="0" w:name="_Hlk140486017"/>
      <w:bookmarkStart w:id="1" w:name="_Hlk155610576"/>
      <w:bookmarkStart w:id="2" w:name="_Hlk137143681"/>
      <w:r>
        <w:rPr>
          <w:rFonts w:hint="eastAsia" w:ascii="黑体" w:hAnsi="黑体" w:eastAsia="黑体" w:cs="黑体"/>
          <w:b w:val="0"/>
          <w:bCs/>
          <w:color w:val="000000"/>
          <w:kern w:val="0"/>
          <w:sz w:val="28"/>
          <w:szCs w:val="28"/>
        </w:rPr>
        <w:t>第二部分（非选择题 共82分）</w:t>
      </w:r>
    </w:p>
    <w:p w14:paraId="7D628795">
      <w:pPr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7BA630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</w:t>
      </w:r>
      <w:r>
        <w:object>
          <v:shape id="_x0000_i1089" o:spt="75" alt="eqId94522676e62548cdb82bfdb48e0bc551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21" o:title="eqId94522676e62548cdb82bfdb48e0bc5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0" o:spt="75" alt="eqId780d8fd6c6c1deeeb45e15f639719e02" type="#_x0000_t75" style="height:12pt;width:19.35pt;" o:ole="t" filled="f" o:preferrelative="t" stroked="f" coordsize="21600,21600">
            <v:path/>
            <v:fill on="f" focussize="0,0"/>
            <v:stroke on="f" joinstyle="miter"/>
            <v:imagedata r:id="rId123" o:title="eqId780d8fd6c6c1deeeb45e15f639719e0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sz w:val="21"/>
        </w:rPr>
        <w:t>的余角的大小为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121D4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091" o:spt="75" alt="eqId7982bbbfddf5c2d98535ce815364cdd6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25" o:title="eqId7982bbbfddf5c2d98535ce815364cdd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</w:p>
    <w:p w14:paraId="29141D5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92" o:spt="75" alt="eqId94522676e62548cdb82bfdb48e0bc551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21" o:title="eqId94522676e62548cdb82bfdb48e0bc55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5C09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93" o:spt="75" alt="eqId780d8fd6c6c1deeeb45e15f639719e02" type="#_x0000_t75" style="height:12pt;width:19.35pt;" o:ole="t" filled="f" o:preferrelative="t" stroked="f" coordsize="21600,21600">
            <v:path/>
            <v:fill on="f" focussize="0,0"/>
            <v:stroke on="f" joinstyle="miter"/>
            <v:imagedata r:id="rId123" o:title="eqId780d8fd6c6c1deeeb45e15f639719e0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color w:val="FF0000"/>
          <w:sz w:val="21"/>
        </w:rPr>
        <w:t>的余角的大小为</w:t>
      </w:r>
      <w:r>
        <w:rPr>
          <w:color w:val="FF0000"/>
        </w:rPr>
        <w:object>
          <v:shape id="_x0000_i1094" o:spt="75" alt="eqId2085ecc2efa80da46f4bd680c712fa50" type="#_x0000_t75" style="height:12.5pt;width:91.45pt;" o:ole="t" filled="f" o:preferrelative="t" stroked="f" coordsize="21600,21600">
            <v:path/>
            <v:fill on="f" focussize="0,0"/>
            <v:stroke on="f" joinstyle="miter"/>
            <v:imagedata r:id="rId129" o:title="eqId2085ecc2efa80da46f4bd680c712fa5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1F95FF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095" o:spt="75" alt="eqId7982bbbfddf5c2d98535ce815364cdd6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25" o:title="eqId7982bbbfddf5c2d98535ce815364cdd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ED214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</w:t>
      </w:r>
      <w:r>
        <w:object>
          <v:shape id="_x0000_i1096" o:spt="75" alt="eqIdba826375d570c48fbe0e95e2f0f25b4d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132" o:title="eqIdba826375d570c48fbe0e95e2f0f25b4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sz w:val="21"/>
        </w:rPr>
        <w:t>，则代数式</w:t>
      </w:r>
      <w:r>
        <w:object>
          <v:shape id="_x0000_i1097" o:spt="75" alt="eqId8f3514186ea825c843d0ceb8a71674b0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134" o:title="eqId8f3514186ea825c843d0ceb8a71674b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3035DD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【答案】13</w:t>
      </w:r>
    </w:p>
    <w:p w14:paraId="5701FA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【详解】解：若</w:t>
      </w:r>
      <w:r>
        <w:rPr>
          <w:color w:val="FF0000"/>
        </w:rPr>
        <w:object>
          <v:shape id="_x0000_i1098" o:spt="75" alt="eqIdba826375d570c48fbe0e95e2f0f25b4d" type="#_x0000_t75" style="height:27.5pt;width:51.9pt;" o:ole="t" filled="f" o:preferrelative="t" stroked="f" coordsize="21600,21600">
            <v:path/>
            <v:fill on="f" focussize="0,0"/>
            <v:stroke on="f" joinstyle="miter"/>
            <v:imagedata r:id="rId132" o:title="eqIdba826375d570c48fbe0e95e2f0f25b4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4B82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原式</w:t>
      </w:r>
      <w:r>
        <w:rPr>
          <w:color w:val="FF0000"/>
        </w:rPr>
        <w:object>
          <v:shape id="_x0000_i1099" o:spt="75" alt="eqId06b8c7a1118b1ae81230100eb1ee0651" type="#_x0000_t75" style="height:27.35pt;width:142.55pt;" o:ole="t" filled="f" o:preferrelative="t" stroked="f" coordsize="21600,21600">
            <v:path/>
            <v:fill on="f" focussize="0,0"/>
            <v:stroke on="f" joinstyle="miter"/>
            <v:imagedata r:id="rId137" o:title="eqId06b8c7a1118b1ae81230100eb1ee065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73076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故答案为：13</w:t>
      </w:r>
    </w:p>
    <w:p w14:paraId="518F8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</w:t>
      </w:r>
      <w:r>
        <w:object>
          <v:shape id="_x0000_i1100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39" o:title="eqId639c3d2ff5ee566fcc1b69c65712a66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0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102" o:spt="75" alt="eqIdb13fcfa28bca9fa02c918903406f485d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143" o:title="eqIdb13fcfa28bca9fa02c918903406f485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sz w:val="21"/>
        </w:rPr>
        <w:t>的解，则</w:t>
      </w:r>
      <w:r>
        <w:object>
          <v:shape id="_x0000_i110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130F8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【答案】2</w:t>
      </w:r>
    </w:p>
    <w:p w14:paraId="0E278D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【详解】解：由题意，将</w:t>
      </w:r>
      <w:r>
        <w:rPr>
          <w:color w:val="FF0000"/>
        </w:rPr>
        <w:object>
          <v:shape id="_x0000_i1104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139" o:title="eqId639c3d2ff5ee566fcc1b69c65712a6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color w:val="FF0000"/>
          <w:sz w:val="21"/>
        </w:rPr>
        <w:t>代入方程</w:t>
      </w:r>
      <w:r>
        <w:rPr>
          <w:color w:val="FF0000"/>
        </w:rPr>
        <w:object>
          <v:shape id="_x0000_i1105" o:spt="75" alt="eqIdb13fcfa28bca9fa02c918903406f485d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143" o:title="eqIdb13fcfa28bca9fa02c918903406f485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106" o:spt="75" alt="eqIdc5a5589010b6a67322f079ef49db82f5" type="#_x0000_t75" style="height:11.4pt;width:40.4pt;" o:ole="t" filled="f" o:preferrelative="t" stroked="f" coordsize="21600,21600">
            <v:path/>
            <v:fill on="f" focussize="0,0"/>
            <v:stroke on="f" joinstyle="miter"/>
            <v:imagedata r:id="rId149" o:title="eqIdc5a5589010b6a67322f079ef49db82f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9D8C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07" o:spt="75" alt="eqIde94f16d5ed858699bfea5039a7bf8ae6" type="#_x0000_t75" style="height:11.95pt;width:27.25pt;" o:ole="t" filled="f" o:preferrelative="t" stroked="f" coordsize="21600,21600">
            <v:path/>
            <v:fill on="f" focussize="0,0"/>
            <v:stroke on="f" joinstyle="miter"/>
            <v:imagedata r:id="rId151" o:title="eqIde94f16d5ed858699bfea5039a7bf8ae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E3BD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故答案为：2．</w:t>
      </w:r>
    </w:p>
    <w:p w14:paraId="4629EF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10．比较大小：</w:t>
      </w:r>
      <w:r>
        <w:object>
          <v:shape id="_x0000_i1108" o:spt="75" alt="eqId5b676d0fe1fd2875321e2f92a9f85a71" type="#_x0000_t75" style="height:30.05pt;width:25.5pt;" o:ole="t" filled="f" o:preferrelative="t" stroked="f" coordsize="21600,21600">
            <v:path/>
            <v:fill on="f" focussize="0,0"/>
            <v:stroke on="f" joinstyle="miter"/>
            <v:imagedata r:id="rId153" o:title="eqId5b676d0fe1fd2875321e2f92a9f85a7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object>
          <v:shape id="_x0000_i1109" o:spt="75" alt="eqId288e1c63949c5b85fd8f8ca0f2d42f4c" type="#_x0000_t75" style="height:16.95pt;width:37.8pt;" o:ole="t" filled="f" o:preferrelative="t" stroked="f" coordsize="21600,21600">
            <v:path/>
            <v:fill on="f" focussize="0,0"/>
            <v:stroke on="f" joinstyle="miter"/>
            <v:imagedata r:id="rId155" o:title="eqId288e1c63949c5b85fd8f8ca0f2d42f4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sz w:val="21"/>
        </w:rPr>
        <w:t>（填“</w:t>
      </w:r>
      <w:r>
        <w:object>
          <v:shape id="_x0000_i1110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7" o:title="eqId392cdb9d30684cce244bef94b8d861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sz w:val="21"/>
        </w:rPr>
        <w:t>”、“</w:t>
      </w:r>
      <w:r>
        <w:object>
          <v:shape id="_x0000_i1111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9" o:title="eqId4ff7942da6c3fc4005256fb1458557c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112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61" o:title="eqId6706fe00b4e231e62d9ecbec567d526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sz w:val="21"/>
        </w:rPr>
        <w:t>”）．</w:t>
      </w:r>
    </w:p>
    <w:p w14:paraId="0A8DED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3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7" o:title="eqId392cdb9d30684cce244bef94b8d861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</w:p>
    <w:p w14:paraId="14C085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14" o:spt="75" alt="eqId760915fe9995fce0d888a08c18ad9a86" type="#_x0000_t75" style="height:29.75pt;width:74.75pt;" o:ole="t" filled="f" o:preferrelative="t" stroked="f" coordsize="21600,21600">
            <v:path/>
            <v:fill on="f" focussize="0,0"/>
            <v:stroke on="f" joinstyle="miter"/>
            <v:imagedata r:id="rId164" o:title="eqId760915fe9995fce0d888a08c18ad9a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5" o:spt="75" alt="eqId043064d59e960a7a556e54a0f998b93f" type="#_x0000_t75" style="height:17.55pt;width:60.65pt;" o:ole="t" filled="f" o:preferrelative="t" stroked="f" coordsize="21600,21600">
            <v:path/>
            <v:fill on="f" focussize="0,0"/>
            <v:stroke on="f" joinstyle="miter"/>
            <v:imagedata r:id="rId166" o:title="eqId043064d59e960a7a556e54a0f998b93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EAFF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6" o:spt="75" alt="eqId3879bcfcf702f0de06ecb0dedc275fd9" type="#_x0000_t75" style="height:12.3pt;width:51.9pt;" o:ole="t" filled="f" o:preferrelative="t" stroked="f" coordsize="21600,21600">
            <v:path/>
            <v:fill on="f" focussize="0,0"/>
            <v:stroke on="f" joinstyle="miter"/>
            <v:imagedata r:id="rId168" o:title="eqId3879bcfcf702f0de06ecb0dedc275fd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AA7D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7" o:spt="75" alt="eqId4f48f8bb0c12bd2baacf84d9fa7318a2" type="#_x0000_t75" style="height:29.9pt;width:78.25pt;" o:ole="t" filled="f" o:preferrelative="t" stroked="f" coordsize="21600,21600">
            <v:path/>
            <v:fill on="f" focussize="0,0"/>
            <v:stroke on="f" joinstyle="miter"/>
            <v:imagedata r:id="rId170" o:title="eqId4f48f8bb0c12bd2baacf84d9fa7318a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F452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8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57" o:title="eqId392cdb9d30684cce244bef94b8d861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05978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11．用小木棒按如图所示的方式搭图形，那么第</w:t>
      </w:r>
      <w:r>
        <w:object>
          <v:shape id="_x0000_i111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73" o:title="eqIdb6a24198bd04c29321ae5dc5a28fe4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sz w:val="21"/>
        </w:rPr>
        <w:t>个图形需要小木棒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根．</w:t>
      </w:r>
    </w:p>
    <w:p w14:paraId="4B043E2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0" cy="1152525"/>
            <wp:effectExtent l="0" t="0" r="6350" b="3175"/>
            <wp:docPr id="100011" name="图片 100011" descr="@@@c2b9723f-5062-41ab-bdbf-e74e38ea4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2b9723f-5062-41ab-bdbf-e74e38ea495f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96A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0" o:spt="75" alt="eqId852cce7e7a47f8d69fa4450a5124573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76" o:title="eqId852cce7e7a47f8d69fa4450a5124573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</w:p>
    <w:p w14:paraId="319277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【详解】解：第1个图形需要木棒根数是</w:t>
      </w:r>
      <w:r>
        <w:rPr>
          <w:color w:val="FF0000"/>
        </w:rPr>
        <w:object>
          <v:shape id="_x0000_i1121" o:spt="75" alt="eqId4f63d70e1fd520a029f33a4dc2714654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78" o:title="eqId4f63d70e1fd520a029f33a4dc271465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EE86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第2个图形需要木棒根数是</w:t>
      </w:r>
      <w:r>
        <w:rPr>
          <w:color w:val="FF0000"/>
        </w:rPr>
        <w:object>
          <v:shape id="_x0000_i1122" o:spt="75" alt="eqId8d57e27a8b0e4d6b8fe08517feb4e81a" type="#_x0000_t75" style="height:12.4pt;width:56.3pt;" o:ole="t" filled="f" o:preferrelative="t" stroked="f" coordsize="21600,21600">
            <v:path/>
            <v:fill on="f" focussize="0,0"/>
            <v:stroke on="f" joinstyle="miter"/>
            <v:imagedata r:id="rId180" o:title="eqId8d57e27a8b0e4d6b8fe08517feb4e81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19FA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第3个图形需要木棒根数是</w:t>
      </w:r>
      <w:r>
        <w:rPr>
          <w:color w:val="FF0000"/>
        </w:rPr>
        <w:object>
          <v:shape id="_x0000_i1123" o:spt="75" alt="eqIdb37b253aea6fc97c970b92f43df3e4c5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182" o:title="eqIdb37b253aea6fc97c970b92f43df3e4c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1EBE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24" o:spt="75" alt="eqId3132852bc53fa0b0ae8ad06ff4ff6442" type="#_x0000_t75" style="height:7.05pt;width:13.15pt;" o:ole="t" filled="f" o:preferrelative="t" stroked="f" coordsize="21600,21600">
            <v:path/>
            <v:fill on="f" focussize="0,0"/>
            <v:stroke on="f" joinstyle="miter"/>
            <v:imagedata r:id="rId184" o:title="eqId3132852bc53fa0b0ae8ad06ff4ff644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</w:p>
    <w:p w14:paraId="128B14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由此发现规律，第</w:t>
      </w:r>
      <w:r>
        <w:rPr>
          <w:color w:val="FF0000"/>
        </w:rPr>
        <w:object>
          <v:shape id="_x0000_i112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73" o:title="eqIdb6a24198bd04c29321ae5dc5a28fe42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color w:val="FF0000"/>
          <w:sz w:val="21"/>
        </w:rPr>
        <w:t>个图形需要木棒根数是</w:t>
      </w:r>
      <w:r>
        <w:rPr>
          <w:color w:val="FF0000"/>
        </w:rPr>
        <w:object>
          <v:shape id="_x0000_i1126" o:spt="75" alt="eqId55b92dd1a1c23b8dd42880304d1850ea" type="#_x0000_t75" style="height:17.45pt;width:36.05pt;" o:ole="t" filled="f" o:preferrelative="t" stroked="f" coordsize="21600,21600">
            <v:path/>
            <v:fill on="f" focussize="0,0"/>
            <v:stroke on="f" joinstyle="miter"/>
            <v:imagedata r:id="rId187" o:title="eqId55b92dd1a1c23b8dd42880304d1850e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color w:val="FF0000"/>
          <w:sz w:val="21"/>
        </w:rPr>
        <w:t>根，</w:t>
      </w:r>
    </w:p>
    <w:p w14:paraId="5CD43E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7" o:spt="75" alt="eqId55b92dd1a1c23b8dd42880304d1850ea" type="#_x0000_t75" style="height:17.45pt;width:36.05pt;" o:ole="t" filled="f" o:preferrelative="t" stroked="f" coordsize="21600,21600">
            <v:path/>
            <v:fill on="f" focussize="0,0"/>
            <v:stroke on="f" joinstyle="miter"/>
            <v:imagedata r:id="rId187" o:title="eqId55b92dd1a1c23b8dd42880304d1850e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B044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12．如果一个角的补角是这个角的2倍，那么这个角的大小为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度．</w:t>
      </w:r>
    </w:p>
    <w:p w14:paraId="6D5021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8" o:spt="75" alt="eqId3b3779b4ea5477aebfe85113b0de1d60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190" o:title="eqId3b3779b4ea5477aebfe85113b0de1d6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</w:p>
    <w:p w14:paraId="7ED5C7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【详解】解：设这个角为</w:t>
      </w:r>
      <w:r>
        <w:rPr>
          <w:color w:val="FF0000"/>
        </w:rPr>
        <w:object>
          <v:shape id="_x0000_i1129" o:spt="75" alt="eqIdf73cc689ae54d9209aa1d03086f38945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92" o:title="eqIdf73cc689ae54d9209aa1d03086f389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color w:val="FF0000"/>
          <w:sz w:val="21"/>
        </w:rPr>
        <w:t>，则这个角的补角为</w:t>
      </w:r>
      <w:r>
        <w:rPr>
          <w:color w:val="FF0000"/>
        </w:rPr>
        <w:object>
          <v:shape id="_x0000_i1130" o:spt="75" alt="eqId316bc99031d9b77d108ea4d5dbd332c1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94" o:title="eqId316bc99031d9b77d108ea4d5dbd332c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571D4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1" o:spt="75" alt="eqId91770dab73cec7741915607d5573d0d5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196" o:title="eqId91770dab73cec7741915607d5573d0d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BC6C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32" o:spt="75" alt="eqIdb1bf89dedb8ec964adc17b472ba450f8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98" o:title="eqIdb1bf89dedb8ec964adc17b472ba450f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6E1983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3" o:spt="75" alt="eqId3b3779b4ea5477aebfe85113b0de1d60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190" o:title="eqId3b3779b4ea5477aebfe85113b0de1d6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D6D0D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13．小滨在解方程</w:t>
      </w:r>
      <w:r>
        <w:object>
          <v:shape id="_x0000_i1134" o:spt="75" alt="eqId525207da1254f7679e492f3464bed690" type="#_x0000_t75" style="height:17.85pt;width:77.4pt;" o:ole="t" filled="f" o:preferrelative="t" stroked="f" coordsize="21600,21600">
            <v:path/>
            <v:fill on="f" focussize="0,0"/>
            <v:stroke on="f" joinstyle="miter"/>
            <v:imagedata r:id="rId201" o:title="eqId525207da1254f7679e492f3464bed69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sz w:val="21"/>
        </w:rPr>
        <w:t>时，误将</w:t>
      </w:r>
      <w:r>
        <w:object>
          <v:shape id="_x0000_i1135" o:spt="75" alt="eqId8bc2340039d02585c32cc7ab2b6ee768" type="#_x0000_t75" style="height:10.55pt;width:23.75pt;" o:ole="t" filled="f" o:preferrelative="t" stroked="f" coordsize="21600,21600">
            <v:path/>
            <v:fill on="f" focussize="0,0"/>
            <v:stroke on="f" joinstyle="miter"/>
            <v:imagedata r:id="rId203" o:title="eqId8bc2340039d02585c32cc7ab2b6ee76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sz w:val="21"/>
        </w:rPr>
        <w:t>看成了</w:t>
      </w:r>
      <w:r>
        <w:object>
          <v:shape id="_x0000_i1136" o:spt="75" alt="eqId1229e11a629c8717e55e3a0a6d750196" type="#_x0000_t75" style="height:9.9pt;width:23.75pt;" o:ole="t" filled="f" o:preferrelative="t" stroked="f" coordsize="21600,21600">
            <v:path/>
            <v:fill on="f" focussize="0,0"/>
            <v:stroke on="f" joinstyle="miter"/>
            <v:imagedata r:id="rId205" o:title="eqId1229e11a629c8717e55e3a0a6d75019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sz w:val="21"/>
        </w:rPr>
        <w:t>，解得方程的解是</w:t>
      </w:r>
      <w:r>
        <w:object>
          <v:shape id="_x0000_i1137" o:spt="75" alt="eqIdab92ed3ede0ce2b0003c4dc46aa53a51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207" o:title="eqIdab92ed3ede0ce2b0003c4dc46aa53a5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sz w:val="21"/>
        </w:rPr>
        <w:t>，则原方程的解为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47DA16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8" o:spt="75" alt="eqIdca17e3d356fe2245ed8fab1782376f2e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09" o:title="eqIdca17e3d356fe2245ed8fab1782376f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</w:p>
    <w:p w14:paraId="0C5023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【详解】解：由题意得，</w:t>
      </w:r>
      <w:r>
        <w:rPr>
          <w:color w:val="FF0000"/>
        </w:rPr>
        <w:object>
          <v:shape id="_x0000_i1139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211" o:title="eqIdda322ac8867e8a47c6588601078abf1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140" o:spt="75" alt="eqId65e338792de2ade485147eeef901e018" type="#_x0000_t75" style="height:17.85pt;width:77.4pt;" o:ole="t" filled="f" o:preferrelative="t" stroked="f" coordsize="21600,21600">
            <v:path/>
            <v:fill on="f" focussize="0,0"/>
            <v:stroke on="f" joinstyle="miter"/>
            <v:imagedata r:id="rId213" o:title="eqId65e338792de2ade485147eeef901e01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color w:val="FF0000"/>
          <w:sz w:val="21"/>
        </w:rPr>
        <w:t>的解，</w:t>
      </w:r>
    </w:p>
    <w:p w14:paraId="13BBBE1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1" o:spt="75" alt="eqIdf60634a00ee1c363d185060ce30b6386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215" o:title="eqIdf60634a00ee1c363d185060ce30b63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88C7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2" o:spt="75" alt="eqIdf406829144abdc69f240622187a711c8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217" o:title="eqIdf406829144abdc69f240622187a711c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9EC4B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3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219" o:title="eqId0b550ee821ee1838384835e81fc34b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EB10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∴原方程为</w:t>
      </w:r>
      <w:r>
        <w:rPr>
          <w:color w:val="FF0000"/>
        </w:rPr>
        <w:object>
          <v:shape id="_x0000_i1144" o:spt="75" alt="eqIdd99706ad92d0dc7e3a181b7fb4a85025" type="#_x0000_t75" style="height:17.85pt;width:74.75pt;" o:ole="t" filled="f" o:preferrelative="t" stroked="f" coordsize="21600,21600">
            <v:path/>
            <v:fill on="f" focussize="0,0"/>
            <v:stroke on="f" joinstyle="miter"/>
            <v:imagedata r:id="rId221" o:title="eqIdd99706ad92d0dc7e3a181b7fb4a8502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0">
            <o:LockedField>false</o:LockedField>
          </o:OLEObject>
        </w:object>
      </w:r>
    </w:p>
    <w:p w14:paraId="0D7650B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整理得：</w:t>
      </w:r>
      <w:r>
        <w:rPr>
          <w:color w:val="FF0000"/>
        </w:rPr>
        <w:object>
          <v:shape id="_x0000_i1145" o:spt="75" alt="eqIdf0eb34ab3777ab71bb1998db3f39fc6f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223" o:title="eqIdf0eb34ab3777ab71bb1998db3f39fc6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146" o:spt="75" alt="eqId27ea09a8d0eaab6754c033ab1ccc33b6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225" o:title="eqId27ea09a8d0eaab6754c033ab1ccc33b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5AF2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47" o:spt="75" alt="eqIdca17e3d356fe2245ed8fab1782376f2e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09" o:title="eqIdca17e3d356fe2245ed8fab1782376f2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E1E7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8" o:spt="75" alt="eqIdca17e3d356fe2245ed8fab1782376f2e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09" o:title="eqIdca17e3d356fe2245ed8fab1782376f2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470F782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 w:val="0"/>
          <w:sz w:val="21"/>
          <w:u w:val="single"/>
        </w:rPr>
      </w:pPr>
      <w:r>
        <w:rPr>
          <w:sz w:val="21"/>
        </w:rPr>
        <w:t>14．已知</w:t>
      </w:r>
      <w:r>
        <w:object>
          <v:shape id="_x0000_i1149" o:spt="75" alt="eqIdcc8423a777eefeb0dbcad6ab1e854321" type="#_x0000_t75" style="height:17.8pt;width:65.95pt;" o:ole="t" filled="f" o:preferrelative="t" stroked="f" coordsize="21600,21600">
            <v:path/>
            <v:fill on="f" focussize="0,0"/>
            <v:stroke on="f" joinstyle="miter"/>
            <v:imagedata r:id="rId229" o:title="eqIdcc8423a777eefeb0dbcad6ab1e85432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0" o:spt="75" alt="eqId75febf72c4dd43673d42c330b485f28b" type="#_x0000_t75" style="height:17.75pt;width:80.9pt;" o:ole="t" filled="f" o:preferrelative="t" stroked="f" coordsize="21600,21600">
            <v:path/>
            <v:fill on="f" focussize="0,0"/>
            <v:stroke on="f" joinstyle="miter"/>
            <v:imagedata r:id="rId231" o:title="eqId75febf72c4dd43673d42c330b485f28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6c4cb1f5cb561a25aeb1db9bd1180d7d" type="#_x0000_t75" style="height:17.8pt;width:84.4pt;" o:ole="t" filled="f" o:preferrelative="t" stroked="f" coordsize="21600,21600">
            <v:path/>
            <v:fill on="f" focussize="0,0"/>
            <v:stroke on="f" joinstyle="miter"/>
            <v:imagedata r:id="rId233" o:title="eqId6c4cb1f5cb561a25aeb1db9bd1180d7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在同一直线上，则</w:t>
      </w:r>
      <w:r>
        <w:object>
          <v:shape id="_x0000_i1152" o:spt="75" alt="eqId9c7cecd2d5b7eac66bfd39a1d0b555b3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35" o:title="eqId9c7cecd2d5b7eac66bfd39a1d0b555b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</w:t>
      </w:r>
    </w:p>
    <w:p w14:paraId="7DAC89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object>
          <v:shape id="_x0000_i1153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237" o:title="eqId83873a9d782f2588c5eedbfe73f9bc2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sz w:val="21"/>
        </w:rPr>
        <w:t>．</w:t>
      </w:r>
    </w:p>
    <w:p w14:paraId="0AE6AE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1238250"/>
            <wp:effectExtent l="0" t="0" r="9525" b="6350"/>
            <wp:docPr id="100013" name="图片 100013" descr="@@@ff45a816-bf87-4f1f-b908-f934c564a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f45a816-bf87-4f1f-b908-f934c564abac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595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4" o:spt="75" alt="eqId8aa86faa9bfef703aead8c2606684dc5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40" o:title="eqId8aa86faa9bfef703aead8c2606684dc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</w:p>
    <w:p w14:paraId="21EAE4F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在同一直线上，</w:t>
      </w:r>
    </w:p>
    <w:p w14:paraId="2A804A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5" o:spt="75" alt="eqId8a633e134c13ed59cfd1bef0d76f40c7" type="#_x0000_t75" style="height:12.3pt;width:138.1pt;" o:ole="t" filled="f" o:preferrelative="t" stroked="f" coordsize="21600,21600">
            <v:path/>
            <v:fill on="f" focussize="0,0"/>
            <v:stroke on="f" joinstyle="miter"/>
            <v:imagedata r:id="rId242" o:title="eqId8a633e134c13ed59cfd1bef0d76f40c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1462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6" o:spt="75" alt="eqId6228fda9b849fd5a6c880f5dd92a1e0e" type="#_x0000_t75" style="height:12.3pt;width:111.7pt;" o:ole="t" filled="f" o:preferrelative="t" stroked="f" coordsize="21600,21600">
            <v:path/>
            <v:fill on="f" focussize="0,0"/>
            <v:stroke on="f" joinstyle="miter"/>
            <v:imagedata r:id="rId244" o:title="eqId6228fda9b849fd5a6c880f5dd92a1e0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73C2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57" o:spt="75" alt="eqId14d21726b82e52bbd091c3d3279ba58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46" o:title="eqId14d21726b82e52bbd091c3d3279ba58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8BC2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o:spt="75" alt="eqIdee7e7be5f429ec063b8132a699101d5d" type="#_x0000_t75" style="height:17.55pt;width:123.15pt;" o:ole="t" filled="f" o:preferrelative="t" stroked="f" coordsize="21600,21600">
            <v:path/>
            <v:fill on="f" focussize="0,0"/>
            <v:stroke on="f" joinstyle="miter"/>
            <v:imagedata r:id="rId248" o:title="eqIdee7e7be5f429ec063b8132a699101d5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75F5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9" o:spt="75" alt="eqId8aa86faa9bfef703aead8c2606684dc5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40" o:title="eqId8aa86faa9bfef703aead8c2606684dc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CC681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．如图，已知</w:t>
      </w:r>
      <w:r>
        <w:object>
          <v:shape id="_x0000_i1160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251" o:title="eqId4630b9ca3d20635161fa8fbf812b91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16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</w:t>
      </w:r>
      <w:r>
        <w:object>
          <v:shape id="_x0000_i116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163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255" o:title="eqId57eb33b3f1cf4d775e4d75368d4e96b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4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257" o:title="eqIdd9f63d194aa0d4091618b6f41f569ee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0F5EF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28850" cy="219075"/>
            <wp:effectExtent l="0" t="0" r="6350" b="9525"/>
            <wp:docPr id="100015" name="图片 100015" descr="@@@997158cc-aea7-4f16-9380-3d2078b3b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97158cc-aea7-4f16-9380-3d2078b3b576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97B1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【答案】14</w:t>
      </w:r>
    </w:p>
    <w:p w14:paraId="321C16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6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08" o:title="eqId16f3d198e76391779fa3badc848c8ac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color w:val="FF0000"/>
        </w:rPr>
        <w:object>
          <v:shape id="_x0000_i1166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251" o:title="eqId4630b9ca3d20635161fa8fbf812b912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6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0D7ACF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color w:val="FF0000"/>
        </w:rPr>
        <w:object>
          <v:shape id="_x0000_i1169" o:spt="75" alt="eqId56ad9d6b9ef8f6c61b87db560c11a063" type="#_x0000_t75" style="height:27.35pt;width:95.9pt;" o:ole="t" filled="f" o:preferrelative="t" stroked="f" coordsize="21600,21600">
            <v:path/>
            <v:fill on="f" focussize="0,0"/>
            <v:stroke on="f" joinstyle="miter"/>
            <v:imagedata r:id="rId264" o:title="eqId56ad9d6b9ef8f6c61b87db560c11a06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EDAC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08" o:title="eqId16f3d198e76391779fa3badc848c8ac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color w:val="FF0000"/>
        </w:rPr>
        <w:object>
          <v:shape id="_x0000_i1171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255" o:title="eqId57eb33b3f1cf4d775e4d75368d4e96b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6B06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color w:val="FF0000"/>
        </w:rPr>
        <w:object>
          <v:shape id="_x0000_i1173" o:spt="75" alt="eqIdc5beeb3c88d30ba833f79c74a71edee7" type="#_x0000_t75" style="height:27.4pt;width:116.1pt;" o:ole="t" filled="f" o:preferrelative="t" stroked="f" coordsize="21600,21600">
            <v:path/>
            <v:fill on="f" focussize="0,0"/>
            <v:stroke on="f" joinstyle="miter"/>
            <v:imagedata r:id="rId269" o:title="eqIdc5beeb3c88d30ba833f79c74a71edee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F41B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color w:val="FF0000"/>
        </w:rPr>
        <w:object>
          <v:shape id="_x0000_i1175" o:spt="75" alt="eqId1d515a3699ad1a0408140a49fdc7499e" type="#_x0000_t75" style="height:12.1pt;width:122.25pt;" o:ole="t" filled="f" o:preferrelative="t" stroked="f" coordsize="21600,21600">
            <v:path/>
            <v:fill on="f" focussize="0,0"/>
            <v:stroke on="f" joinstyle="miter"/>
            <v:imagedata r:id="rId272" o:title="eqId1d515a3699ad1a0408140a49fdc749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E342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故答案为：14．</w:t>
      </w:r>
    </w:p>
    <w:p w14:paraId="72B1D6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．定义：如果两个一元一次方程的解的和为1，我们就称这两个方程为“美好方程”．例如：方程</w:t>
      </w:r>
      <w:r>
        <w:object>
          <v:shape id="_x0000_i1176" o:spt="75" alt="eqId98387b3821a8fddbd24258dd0f00e707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74" o:title="eqId98387b3821a8fddbd24258dd0f00e70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77" o:spt="75" alt="eqId7c46b6bcb43341c398df880f7ff499e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76" o:title="eqId7c46b6bcb43341c398df880f7ff499e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sz w:val="21"/>
        </w:rPr>
        <w:t>为美好方程．若关于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178" o:spt="75" alt="eqIdadf13a454e777dfb7bc3129a3060b564" type="#_x0000_t75" style="height:27.4pt;width:62.45pt;" o:ole="t" filled="f" o:preferrelative="t" stroked="f" coordsize="21600,21600">
            <v:path/>
            <v:fill on="f" focussize="0,0"/>
            <v:stroke on="f" joinstyle="miter"/>
            <v:imagedata r:id="rId278" o:title="eqIdadf13a454e777dfb7bc3129a3060b56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79" o:spt="75" alt="eqId65603bba585ecfb4bf62e342cd3c01ad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280" o:title="eqId65603bba585ecfb4bf62e342cd3c01a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sz w:val="21"/>
        </w:rPr>
        <w:t>是“美好方程”，则关于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的方程</w:t>
      </w:r>
      <w:r>
        <w:object>
          <v:shape id="_x0000_i1180" o:spt="75" alt="eqId092495799dbc8d79fb2f8a82a5c4689e" type="#_x0000_t75" style="height:27.45pt;width:118.8pt;" o:ole="t" filled="f" o:preferrelative="t" stroked="f" coordsize="21600,21600">
            <v:path/>
            <v:fill on="f" focussize="0,0"/>
            <v:stroke on="f" joinstyle="miter"/>
            <v:imagedata r:id="rId282" o:title="eqId092495799dbc8d79fb2f8a82a5c4689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sz w:val="21"/>
        </w:rPr>
        <w:t>的解是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21CCBD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81" o:spt="75" alt="eqIdc6c5b4ac0d28decb9586863161f27015" type="#_x0000_t75" style="height:14.35pt;width:41.3pt;" o:ole="t" filled="f" o:preferrelative="t" stroked="f" coordsize="21600,21600">
            <v:path/>
            <v:fill on="f" focussize="0,0"/>
            <v:stroke on="f" joinstyle="miter"/>
            <v:imagedata r:id="rId284" o:title="eqIdc6c5b4ac0d28decb9586863161f2701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</w:p>
    <w:p w14:paraId="411F4F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82" o:spt="75" alt="eqIdadf13a454e777dfb7bc3129a3060b564" type="#_x0000_t75" style="height:27.4pt;width:62.45pt;" o:ole="t" filled="f" o:preferrelative="t" stroked="f" coordsize="21600,21600">
            <v:path/>
            <v:fill on="f" focussize="0,0"/>
            <v:stroke on="f" joinstyle="miter"/>
            <v:imagedata r:id="rId278" o:title="eqIdadf13a454e777dfb7bc3129a3060b56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29FF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83" o:spt="75" alt="eqIdd8ea15af97e2d7ccaf5c710c6d3d8cee" type="#_x0000_t75" style="height:12.3pt;width:45.7pt;" o:ole="t" filled="f" o:preferrelative="t" stroked="f" coordsize="21600,21600">
            <v:path/>
            <v:fill on="f" focussize="0,0"/>
            <v:stroke on="f" joinstyle="miter"/>
            <v:imagedata r:id="rId287" o:title="eqIdd8ea15af97e2d7ccaf5c710c6d3d8ce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E04C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4" o:spt="75" alt="eqId65603bba585ecfb4bf62e342cd3c01ad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280" o:title="eqId65603bba585ecfb4bf62e342cd3c01a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E886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85" o:spt="75" alt="eqId20b680ec66ba8cc921e34a65195b1c64" type="#_x0000_t75" style="height:28.7pt;width:77.4pt;" o:ole="t" filled="f" o:preferrelative="t" stroked="f" coordsize="21600,21600">
            <v:path/>
            <v:fill on="f" focussize="0,0"/>
            <v:stroke on="f" joinstyle="miter"/>
            <v:imagedata r:id="rId290" o:title="eqId20b680ec66ba8cc921e34a65195b1c6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3C959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08" o:title="eqId16f3d198e76391779fa3badc848c8ac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color w:val="FF0000"/>
          <w:sz w:val="21"/>
        </w:rPr>
        <w:t>方程</w:t>
      </w:r>
      <w:r>
        <w:rPr>
          <w:color w:val="FF0000"/>
        </w:rPr>
        <w:object>
          <v:shape id="_x0000_i1187" o:spt="75" alt="eqIdadf13a454e777dfb7bc3129a3060b564" type="#_x0000_t75" style="height:27.4pt;width:62.45pt;" o:ole="t" filled="f" o:preferrelative="t" stroked="f" coordsize="21600,21600">
            <v:path/>
            <v:fill on="f" focussize="0,0"/>
            <v:stroke on="f" joinstyle="miter"/>
            <v:imagedata r:id="rId278" o:title="eqIdadf13a454e777dfb7bc3129a3060b56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188" o:spt="75" alt="eqId65603bba585ecfb4bf62e342cd3c01ad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280" o:title="eqId65603bba585ecfb4bf62e342cd3c01a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color w:val="FF0000"/>
          <w:sz w:val="21"/>
        </w:rPr>
        <w:t>是“美好方程”，</w:t>
      </w:r>
    </w:p>
    <w:p w14:paraId="67530A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9" o:spt="75" alt="eqId074e2be85228dee435de739cfed07e76" type="#_x0000_t75" style="height:28.95pt;width:112.6pt;" o:ole="t" filled="f" o:preferrelative="t" stroked="f" coordsize="21600,21600">
            <v:path/>
            <v:fill on="f" focussize="0,0"/>
            <v:stroke on="f" joinstyle="miter"/>
            <v:imagedata r:id="rId295" o:title="eqId074e2be85228dee435de739cfed07e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47FD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0" o:spt="75" alt="eqIdfa90ca991b1c2622d19ef84fb314c64a" type="#_x0000_t75" style="height:28.9pt;width:101.2pt;" o:ole="t" filled="f" o:preferrelative="t" stroked="f" coordsize="21600,21600">
            <v:path/>
            <v:fill on="f" focussize="0,0"/>
            <v:stroke on="f" joinstyle="miter"/>
            <v:imagedata r:id="rId297" o:title="eqIdfa90ca991b1c2622d19ef84fb314c64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E75F8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1" o:spt="75" alt="eqId092495799dbc8d79fb2f8a82a5c4689e" type="#_x0000_t75" style="height:27.45pt;width:118.8pt;" o:ole="t" filled="f" o:preferrelative="t" stroked="f" coordsize="21600,21600">
            <v:path/>
            <v:fill on="f" focussize="0,0"/>
            <v:stroke on="f" joinstyle="miter"/>
            <v:imagedata r:id="rId282" o:title="eqId092495799dbc8d79fb2f8a82a5c468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color w:val="FF0000"/>
          <w:sz w:val="21"/>
        </w:rPr>
        <w:t>可化为：</w:t>
      </w:r>
      <w:r>
        <w:rPr>
          <w:color w:val="FF0000"/>
        </w:rPr>
        <w:object>
          <v:shape id="_x0000_i1192" o:spt="75" alt="eqId1a092df16ece603bbad946455c0b83d7" type="#_x0000_t75" style="height:27.65pt;width:127.6pt;" o:ole="t" filled="f" o:preferrelative="t" stroked="f" coordsize="21600,21600">
            <v:path/>
            <v:fill on="f" focussize="0,0"/>
            <v:stroke on="f" joinstyle="miter"/>
            <v:imagedata r:id="rId300" o:title="eqId1a092df16ece603bbad946455c0b83d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8683F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3" o:spt="75" alt="eqId796d02805f0ab3cb72cdcf4d89b50098" type="#_x0000_t75" style="height:28.9pt;width:132pt;" o:ole="t" filled="f" o:preferrelative="t" stroked="f" coordsize="21600,21600">
            <v:path/>
            <v:fill on="f" focussize="0,0"/>
            <v:stroke on="f" joinstyle="miter"/>
            <v:imagedata r:id="rId302" o:title="eqId796d02805f0ab3cb72cdcf4d89b5009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841A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4" o:spt="75" alt="eqId376c56214f9f7981108fd74b53d0d6b3" type="#_x0000_t75" style="height:14.05pt;width:49.25pt;" o:ole="t" filled="f" o:preferrelative="t" stroked="f" coordsize="21600,21600">
            <v:path/>
            <v:fill on="f" focussize="0,0"/>
            <v:stroke on="f" joinstyle="miter"/>
            <v:imagedata r:id="rId304" o:title="eqId376c56214f9f7981108fd74b53d0d6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0DC7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95" o:spt="75" alt="eqIdc6c5b4ac0d28decb9586863161f27015" type="#_x0000_t75" style="height:14.35pt;width:41.3pt;" o:ole="t" filled="f" o:preferrelative="t" stroked="f" coordsize="21600,21600">
            <v:path/>
            <v:fill on="f" focussize="0,0"/>
            <v:stroke on="f" joinstyle="miter"/>
            <v:imagedata r:id="rId284" o:title="eqIdc6c5b4ac0d28decb9586863161f2701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sz w:val="21"/>
        </w:rPr>
        <w:t>．</w:t>
      </w:r>
    </w:p>
    <w:p w14:paraId="3CE28E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．一条数轴上有点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在线段</w:t>
      </w:r>
      <w:r>
        <w:object>
          <v:shape id="_x0000_i1196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07" o:title="eqIdb79dd200766db27fb90d6bd1992cf65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sz w:val="21"/>
        </w:rPr>
        <w:t>上，其中点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表示的数分别是</w:t>
      </w:r>
      <w:r>
        <w:object>
          <v:shape id="_x0000_i1197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309" o:title="eqId01317332a203c898536b1d0459f51d2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sz w:val="21"/>
        </w:rPr>
        <w:t>，8，现以点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为折点，将数轴向右对折，若点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的对应点</w:t>
      </w:r>
      <w:r>
        <w:object>
          <v:shape id="_x0000_i1198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11" o:title="eqIde7c314398e26ffc7164b82946eeb427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sz w:val="21"/>
        </w:rPr>
        <w:t>落在数轴上且到点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距离2个单位长度，则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点表示的数是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20A065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【答案】2或0</w:t>
      </w:r>
    </w:p>
    <w:p w14:paraId="263777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【详解】解：由折叠可知，</w:t>
      </w:r>
      <w:r>
        <w:rPr>
          <w:color w:val="FF0000"/>
        </w:rPr>
        <w:object>
          <v:shape id="_x0000_i1199" o:spt="75" alt="eqIdcffb4f9b1a12bb54e0634edee072ccfe" type="#_x0000_t75" style="height:12.25pt;width:45.75pt;" o:ole="t" filled="f" o:preferrelative="t" stroked="f" coordsize="21600,21600">
            <v:path/>
            <v:fill on="f" focussize="0,0"/>
            <v:stroke on="f" joinstyle="miter"/>
            <v:imagedata r:id="rId313" o:title="eqIdcffb4f9b1a12bb54e0634edee072ccf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B0E1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200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11" o:title="eqIde7c314398e26ffc7164b82946eeb427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color w:val="FF0000"/>
          <w:sz w:val="21"/>
        </w:rPr>
        <w:t>落在数轴上且到点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距离2个单位长度，</w:t>
      </w:r>
    </w:p>
    <w:p w14:paraId="596D97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201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11" o:title="eqIde7c314398e26ffc7164b82946eeb427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color w:val="FF0000"/>
          <w:sz w:val="21"/>
        </w:rPr>
        <w:t>表示的数为</w:t>
      </w:r>
      <w:r>
        <w:rPr>
          <w:color w:val="FF0000"/>
        </w:rPr>
        <w:object>
          <v:shape id="_x0000_i1202" o:spt="75" alt="eqId74257c8fd1964dfd580a2dca71b5c7cb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17" o:title="eqId74257c8fd1964dfd580a2dca71b5c7c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03" o:spt="75" alt="eqId051483d743300c4a689de401c634ba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19" o:title="eqId051483d743300c4a689de401c634bad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072A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表示的数为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，</w:t>
      </w:r>
    </w:p>
    <w:p w14:paraId="457719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若点</w:t>
      </w:r>
      <w:r>
        <w:rPr>
          <w:color w:val="FF0000"/>
        </w:rPr>
        <w:object>
          <v:shape id="_x0000_i1204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11" o:title="eqIde7c314398e26ffc7164b82946eeb427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color w:val="FF0000"/>
          <w:sz w:val="21"/>
        </w:rPr>
        <w:t>表示的数为10时，</w:t>
      </w:r>
    </w:p>
    <w:p w14:paraId="529ABA3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此时，</w:t>
      </w:r>
      <w:r>
        <w:rPr>
          <w:color w:val="FF0000"/>
        </w:rPr>
        <w:object>
          <v:shape id="_x0000_i1205" o:spt="75" alt="eqIde3f60a169905de32524dea63686dbc00" type="#_x0000_t75" style="height:17.85pt;width:93.2pt;" o:ole="t" filled="f" o:preferrelative="t" stroked="f" coordsize="21600,21600">
            <v:path/>
            <v:fill on="f" focussize="0,0"/>
            <v:stroke on="f" joinstyle="miter"/>
            <v:imagedata r:id="rId322" o:title="eqIde3f60a169905de32524dea63686dbc0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6" o:spt="75" alt="eqId07a4cde819ec3a7d8808f15efa14748e" type="#_x0000_t75" style="height:12.2pt;width:55.4pt;" o:ole="t" filled="f" o:preferrelative="t" stroked="f" coordsize="21600,21600">
            <v:path/>
            <v:fill on="f" focussize="0,0"/>
            <v:stroke on="f" joinstyle="miter"/>
            <v:imagedata r:id="rId324" o:title="eqId07a4cde819ec3a7d8808f15efa14748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B079A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07" o:spt="75" alt="eqIda033b9672f92dd24ad80f9006d981f59" type="#_x0000_t75" style="height:12.55pt;width:58.05pt;" o:ole="t" filled="f" o:preferrelative="t" stroked="f" coordsize="21600,21600">
            <v:path/>
            <v:fill on="f" focussize="0,0"/>
            <v:stroke on="f" joinstyle="miter"/>
            <v:imagedata r:id="rId326" o:title="eqIda033b9672f92dd24ad80f9006d981f5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0DEF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08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28" o:title="eqId707ea658f3a9359f5740d5aab48f79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82F0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表示的数为2；</w:t>
      </w:r>
    </w:p>
    <w:p w14:paraId="2986FFC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若点</w:t>
      </w:r>
      <w:r>
        <w:rPr>
          <w:color w:val="FF0000"/>
        </w:rPr>
        <w:object>
          <v:shape id="_x0000_i1209" o:spt="75" alt="eqIde7c314398e26ffc7164b82946eeb4273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311" o:title="eqIde7c314398e26ffc7164b82946eeb427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color w:val="FF0000"/>
          <w:sz w:val="21"/>
        </w:rPr>
        <w:t>表示的数为6时，</w:t>
      </w:r>
    </w:p>
    <w:p w14:paraId="610833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此时，</w:t>
      </w:r>
      <w:r>
        <w:rPr>
          <w:color w:val="FF0000"/>
        </w:rPr>
        <w:object>
          <v:shape id="_x0000_i1210" o:spt="75" alt="eqIdd1fd091c495be141e82d859aeb6fb778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331" o:title="eqIdd1fd091c495be141e82d859aeb6fb77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1" o:spt="75" alt="eqId01a829f1c9185462d9db83b87f2c58f6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333" o:title="eqId01a829f1c9185462d9db83b87f2c58f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7C75E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212" o:spt="75" alt="eqId2baca71191717262ebca2e0063314697" type="#_x0000_t75" style="height:12.5pt;width:53.6pt;" o:ole="t" filled="f" o:preferrelative="t" stroked="f" coordsize="21600,21600">
            <v:path/>
            <v:fill on="f" focussize="0,0"/>
            <v:stroke on="f" joinstyle="miter"/>
            <v:imagedata r:id="rId335" o:title="eqId2baca71191717262ebca2e006331469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4575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13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37" o:title="eqIdbb45f673c56a289ea78831c9237e8d2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CA28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表示的数为0．</w:t>
      </w:r>
    </w:p>
    <w:p w14:paraId="05A916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表示的数为2或0．</w:t>
      </w:r>
    </w:p>
    <w:p w14:paraId="0C87E9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故答案为：2或0．</w:t>
      </w:r>
    </w:p>
    <w:p w14:paraId="56B6A9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．一副直角三角板按如图</w:t>
      </w:r>
      <w:r>
        <w:object>
          <v:shape id="_x0000_i1214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339" o:title="eqId6e1c9ae241fd78126274c65e17990c8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sz w:val="21"/>
        </w:rPr>
        <w:t>放置，点</w:t>
      </w:r>
      <w:r>
        <w:object>
          <v:shape id="_x0000_i1215" o:spt="75" alt="eqIdfb91f994d5f38721aa1137a4e5ebae64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341" o:title="eqIdfb91f994d5f38721aa1137a4e5ebae6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sz w:val="21"/>
        </w:rPr>
        <w:t>在同一直线上，</w:t>
      </w:r>
      <w:r>
        <w:object>
          <v:shape id="_x0000_i1216" o:spt="75" alt="eqId59281d3136f2c67c078d98842171224d" type="#_x0000_t75" style="height:11.05pt;width:61.55pt;" o:ole="t" filled="f" o:preferrelative="t" stroked="f" coordsize="21600,21600">
            <v:path/>
            <v:fill on="f" focussize="0,0"/>
            <v:stroke on="f" joinstyle="miter"/>
            <v:imagedata r:id="rId343" o:title="eqId59281d3136f2c67c078d98842171224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7" o:spt="75" alt="eqId5784ea22dbd90af6cdceae43f80a22e8" type="#_x0000_t75" style="height:12.65pt;width:57.15pt;" o:ole="t" filled="f" o:preferrelative="t" stroked="f" coordsize="21600,21600">
            <v:path/>
            <v:fill on="f" focussize="0,0"/>
            <v:stroke on="f" joinstyle="miter"/>
            <v:imagedata r:id="rId345" o:title="eqId5784ea22dbd90af6cdceae43f80a22e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8" o:spt="75" alt="eqId8052651082b1215593dafbf10e72b837" type="#_x0000_t75" style="height:12.75pt;width:58.9pt;" o:ole="t" filled="f" o:preferrelative="t" stroked="f" coordsize="21600,21600">
            <v:path/>
            <v:fill on="f" focussize="0,0"/>
            <v:stroke on="f" joinstyle="miter"/>
            <v:imagedata r:id="rId347" o:title="eqId8052651082b1215593dafbf10e72b83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349" o:title="eqId866b81a8384cce4f24867baca2e6820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20" o:spt="75" alt="eqId3a9a6eeeebf3cff569578d7366b755aa" type="#_x0000_t75" style="height:12.5pt;width:36.05pt;" o:ole="t" filled="f" o:preferrelative="t" stroked="f" coordsize="21600,21600">
            <v:path/>
            <v:fill on="f" focussize="0,0"/>
            <v:stroke on="f" joinstyle="miter"/>
            <v:imagedata r:id="rId351" o:title="eqId3a9a6eeeebf3cff569578d7366b755a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sz w:val="21"/>
        </w:rPr>
        <w:t>同时以相同的速度绕点</w:t>
      </w:r>
      <w:r>
        <w:object>
          <v:shape id="_x0000_i122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" o:title="eqId1dde8112e8eb968fd042418dd63275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sz w:val="21"/>
        </w:rPr>
        <w:t>分别向逆时针方向和顺时针方向旋转一周，当</w:t>
      </w:r>
      <w:r>
        <w:object>
          <v:shape id="_x0000_i1222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4" o:title="eqId6d7b2fe01a33c4825f9974ed9663a99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223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56" o:title="eqIded66570f697459aba9daa2eaf9460bc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sz w:val="21"/>
        </w:rPr>
        <w:t>的平分线在同一直线上时，这两个三角形都旋转了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224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237" o:title="eqId83873a9d782f2588c5eedbfe73f9bc2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7">
            <o:LockedField>false</o:LockedField>
          </o:OLEObject>
        </w:object>
      </w:r>
      <w:r>
        <w:rPr>
          <w:sz w:val="21"/>
        </w:rPr>
        <w:t>．</w:t>
      </w:r>
    </w:p>
    <w:p w14:paraId="1C705D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9900" cy="1285875"/>
            <wp:effectExtent l="0" t="0" r="0" b="9525"/>
            <wp:docPr id="100017" name="图片 100017" descr="@@@90a16b36-24b8-4fb8-abff-7bdb3ce996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0a16b36-24b8-4fb8-abff-7bdb3ce996aa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8BC8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5" o:spt="75" alt="eqIde3a1926936ea36b42eb86e0902ae303b" type="#_x0000_t75" style="height:12.8pt;width:27.25pt;" o:ole="t" filled="f" o:preferrelative="t" stroked="f" coordsize="21600,21600">
            <v:path/>
            <v:fill on="f" focussize="0,0"/>
            <v:stroke on="f" joinstyle="miter"/>
            <v:imagedata r:id="rId360" o:title="eqIde3a1926936ea36b42eb86e0902ae303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26" o:spt="75" alt="eqId8dd3a0e2a055fb03b47255c52adef54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62" o:title="eqId8dd3a0e2a055fb03b47255c52adef54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27" o:spt="75" alt="eqIdd035ad59318e6dc94fe5507796f12b84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364" o:title="eqIdd035ad59318e6dc94fe5507796f12b8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28" o:spt="75" alt="eqIdd916d7311eed348ec6270003ea80a87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66" o:title="eqIdd916d7311eed348ec6270003ea80a87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</w:p>
    <w:p w14:paraId="7AE411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【详解】解：如图，作</w:t>
      </w:r>
      <w:r>
        <w:rPr>
          <w:color w:val="FF0000"/>
        </w:rPr>
        <w:object>
          <v:shape id="_x0000_i1229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4" o:title="eqId6d7b2fe01a33c4825f9974ed9663a99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color w:val="FF0000"/>
          <w:sz w:val="21"/>
        </w:rPr>
        <w:t>的平分线为</w:t>
      </w:r>
      <w:r>
        <w:rPr>
          <w:color w:val="FF0000"/>
        </w:rPr>
        <w:object>
          <v:shape id="_x0000_i1230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69" o:title="eqIda299d2b999568e80be8005565ba209a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1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56" o:title="eqIded66570f697459aba9daa2eaf9460bc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color w:val="FF0000"/>
          <w:sz w:val="21"/>
        </w:rPr>
        <w:t>的平分线为</w:t>
      </w:r>
      <w:r>
        <w:rPr>
          <w:color w:val="FF0000"/>
        </w:rPr>
        <w:object>
          <v:shape id="_x0000_i1232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72" o:title="eqId6cad4595d5352b2884568a59d8d766a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237F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62100" cy="1304925"/>
            <wp:effectExtent l="0" t="0" r="0" b="0"/>
            <wp:docPr id="100019" name="图片 100019" descr="@@@976ffbf7-dce5-4ed8-8197-667328b8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976ffbf7-dce5-4ed8-8197-667328b81424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1AD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3" o:spt="75" alt="eqIdb1b062bf3f73e6e3e21d617fb3036a38" type="#_x0000_t75" style="height:27pt;width:112.6pt;" o:ole="t" filled="f" o:preferrelative="t" stroked="f" coordsize="21600,21600">
            <v:path/>
            <v:fill on="f" focussize="0,0"/>
            <v:stroke on="f" joinstyle="miter"/>
            <v:imagedata r:id="rId375" o:title="eqIdb1b062bf3f73e6e3e21d617fb3036a3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4" o:spt="75" alt="eqId5180666c56f93538557d53cb330002da" type="#_x0000_t75" style="height:26.95pt;width:107.3pt;" o:ole="t" filled="f" o:preferrelative="t" stroked="f" coordsize="21600,21600">
            <v:path/>
            <v:fill on="f" focussize="0,0"/>
            <v:stroke on="f" joinstyle="miter"/>
            <v:imagedata r:id="rId377" o:title="eqId5180666c56f93538557d53cb330002d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2CBF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5" o:spt="75" alt="eqId2d2320c466138ad6ff15af730987a0c4" type="#_x0000_t75" style="height:12.5pt;width:154.8pt;" o:ole="t" filled="f" o:preferrelative="t" stroked="f" coordsize="21600,21600">
            <v:path/>
            <v:fill on="f" focussize="0,0"/>
            <v:stroke on="f" joinstyle="miter"/>
            <v:imagedata r:id="rId379" o:title="eqId2d2320c466138ad6ff15af730987a0c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E8AB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如图，当</w:t>
      </w:r>
      <w:r>
        <w:rPr>
          <w:color w:val="FF0000"/>
        </w:rPr>
        <w:object>
          <v:shape id="_x0000_i1236" o:spt="75" alt="eqId037bc5c143b2c494c3c55e62483f3ecb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381" o:title="eqId037bc5c143b2c494c3c55e62483f3ec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0">
            <o:LockedField>false</o:LockedField>
          </o:OLEObject>
        </w:object>
      </w:r>
      <w:r>
        <w:rPr>
          <w:color w:val="FF0000"/>
          <w:sz w:val="21"/>
        </w:rPr>
        <w:t>共线时，即反向共线时，</w:t>
      </w:r>
    </w:p>
    <w:p w14:paraId="32B442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19275" cy="1371600"/>
            <wp:effectExtent l="0" t="0" r="9525" b="0"/>
            <wp:docPr id="100021" name="图片 100021" descr="@@@7f8db172-7518-4b47-b463-b49423cb1d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f8db172-7518-4b47-b463-b49423cb1d04"/>
                    <pic:cNvPicPr>
                      <a:picLocks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710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设旋转角度为</w:t>
      </w:r>
      <w:r>
        <w:rPr>
          <w:color w:val="FF0000"/>
        </w:rPr>
        <w:object>
          <v:shape id="_x0000_i12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38" o:spt="75" alt="eqId7317dc3956bda0206e096d14b57c055a" type="#_x0000_t75" style="height:12.5pt;width:88.8pt;" o:ole="t" filled="f" o:preferrelative="t" stroked="f" coordsize="21600,21600">
            <v:path/>
            <v:fill on="f" focussize="0,0"/>
            <v:stroke on="f" joinstyle="miter"/>
            <v:imagedata r:id="rId385" o:title="eqId7317dc3956bda0206e096d14b57c055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0292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39" o:spt="75" alt="eqId66553e49535ab6f41fb4a8a0198046b1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387" o:title="eqId66553e49535ab6f41fb4a8a0198046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26C3C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如图，当</w:t>
      </w:r>
      <w:r>
        <w:rPr>
          <w:color w:val="FF0000"/>
        </w:rPr>
        <w:object>
          <v:shape id="_x0000_i1240" o:spt="75" alt="eqIdeb9221bfaf331a83e17fddd23901751d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389" o:title="eqIdeb9221bfaf331a83e17fddd23901751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color w:val="FF0000"/>
          <w:sz w:val="21"/>
        </w:rPr>
        <w:t>共线时，即反向共线时，</w:t>
      </w:r>
    </w:p>
    <w:p w14:paraId="44EDA0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914525" cy="1447800"/>
            <wp:effectExtent l="0" t="0" r="3175" b="0"/>
            <wp:docPr id="100023" name="图片 100023" descr="@@@d2ba1dfe-74f8-4b1e-b327-5de5b13390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d2ba1dfe-74f8-4b1e-b327-5de5b13390f3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CDC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设旋转角度为</w:t>
      </w:r>
      <w:r>
        <w:rPr>
          <w:color w:val="FF0000"/>
        </w:rPr>
        <w:object>
          <v:shape id="_x0000_i124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92" o:title="eqIdd053b14c8588eee2acbbe44fc37a688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42" o:spt="75" alt="eqId461a6e72483a52617ff5b8cc7ada522d" type="#_x0000_t75" style="height:13.85pt;width:146.05pt;" o:ole="t" filled="f" o:preferrelative="t" stroked="f" coordsize="21600,21600">
            <v:path/>
            <v:fill on="f" focussize="0,0"/>
            <v:stroke on="f" joinstyle="miter"/>
            <v:imagedata r:id="rId394" o:title="eqId461a6e72483a52617ff5b8cc7ada522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384D9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43" o:spt="75" alt="eqIdab425b65c60e5e24241572ef3094c4c7" type="#_x0000_t75" style="height:13.85pt;width:52.75pt;" o:ole="t" filled="f" o:preferrelative="t" stroked="f" coordsize="21600,21600">
            <v:path/>
            <v:fill on="f" focussize="0,0"/>
            <v:stroke on="f" joinstyle="miter"/>
            <v:imagedata r:id="rId396" o:title="eqIdab425b65c60e5e24241572ef3094c4c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68D16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如图，当</w:t>
      </w:r>
      <w:r>
        <w:rPr>
          <w:color w:val="FF0000"/>
        </w:rPr>
        <w:object>
          <v:shape id="_x0000_i1244" o:spt="75" alt="eqId3359d9cf928f91922a6bae21ffae8ef0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398" o:title="eqId3359d9cf928f91922a6bae21ffae8ef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45" o:spt="75" alt="eqId46f6a5ed4fb6193e618f228c37e4ff70" type="#_x0000_t75" style="height:16pt;width:19.35pt;" o:ole="t" filled="f" o:preferrelative="t" stroked="f" coordsize="21600,21600">
            <v:path/>
            <v:fill on="f" focussize="0,0"/>
            <v:stroke on="f" joinstyle="miter"/>
            <v:imagedata r:id="rId400" o:title="eqId46f6a5ed4fb6193e618f228c37e4ff7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9">
            <o:LockedField>false</o:LockedField>
          </o:OLEObject>
        </w:object>
      </w:r>
      <w:r>
        <w:rPr>
          <w:color w:val="FF0000"/>
          <w:sz w:val="21"/>
        </w:rPr>
        <w:t>重合，即同向共线时，</w:t>
      </w:r>
    </w:p>
    <w:p w14:paraId="6B93BEC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62125" cy="2171700"/>
            <wp:effectExtent l="0" t="0" r="3175" b="0"/>
            <wp:docPr id="100025" name="图片 100025" descr="@@@0d1657f0-e396-49e9-a8a8-5cb9df369e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0d1657f0-e396-49e9-a8a8-5cb9df369ed3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8B5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设旋转角度为</w:t>
      </w:r>
      <w:r>
        <w:rPr>
          <w:color w:val="FF0000"/>
        </w:rPr>
        <w:object>
          <v:shape id="_x0000_i1246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47" o:spt="75" alt="eqIdb87b5a42ee13e1c64092f2b3d858fa67" type="#_x0000_t75" style="height:12.5pt;width:94.1pt;" o:ole="t" filled="f" o:preferrelative="t" stroked="f" coordsize="21600,21600">
            <v:path/>
            <v:fill on="f" focussize="0,0"/>
            <v:stroke on="f" joinstyle="miter"/>
            <v:imagedata r:id="rId404" o:title="eqIdb87b5a42ee13e1c64092f2b3d858fa6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2984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48" o:spt="75" alt="eqId4881c16f108aeb4b6590d395b2091953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406" o:title="eqId4881c16f108aeb4b6590d395b209195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EE904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如图，当</w:t>
      </w:r>
      <w:r>
        <w:rPr>
          <w:color w:val="FF0000"/>
        </w:rPr>
        <w:object>
          <v:shape id="_x0000_i1249" o:spt="75" alt="eqId63f0168a110b3ca9a1ad0776dc4c58e5" type="#_x0000_t75" style="height:15.65pt;width:20.2pt;" o:ole="t" filled="f" o:preferrelative="t" stroked="f" coordsize="21600,21600">
            <v:path/>
            <v:fill on="f" focussize="0,0"/>
            <v:stroke on="f" joinstyle="miter"/>
            <v:imagedata r:id="rId408" o:title="eqId63f0168a110b3ca9a1ad0776dc4c58e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50" o:spt="75" alt="eqId95ead25fe6199e0ddeabe9d71c6cfdfe" type="#_x0000_t75" style="height:15.8pt;width:19.35pt;" o:ole="t" filled="f" o:preferrelative="t" stroked="f" coordsize="21600,21600">
            <v:path/>
            <v:fill on="f" focussize="0,0"/>
            <v:stroke on="f" joinstyle="miter"/>
            <v:imagedata r:id="rId410" o:title="eqId95ead25fe6199e0ddeabe9d71c6cfdf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color w:val="FF0000"/>
          <w:sz w:val="21"/>
        </w:rPr>
        <w:t>重合，即同向共线时，</w:t>
      </w:r>
    </w:p>
    <w:p w14:paraId="10333C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38325" cy="1552575"/>
            <wp:effectExtent l="0" t="0" r="0" b="0"/>
            <wp:docPr id="100027" name="图片 100027" descr="@@@8a9536697457480f80ad4762a76657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a9536697457480f80ad4762a766579d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784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设旋转角度为</w:t>
      </w:r>
      <w:r>
        <w:rPr>
          <w:color w:val="FF0000"/>
        </w:rPr>
        <w:object>
          <v:shape id="_x0000_i1251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73" o:title="eqIdb6a24198bd04c29321ae5dc5a28fe42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252" o:spt="75" alt="eqId73bf88857d07a02edd81fd7d2034ad45" type="#_x0000_t75" style="height:12.55pt;width:103.75pt;" o:ole="t" filled="f" o:preferrelative="t" stroked="f" coordsize="21600,21600">
            <v:path/>
            <v:fill on="f" focussize="0,0"/>
            <v:stroke on="f" joinstyle="miter"/>
            <v:imagedata r:id="rId414" o:title="eqId73bf88857d07a02edd81fd7d2034ad45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69F2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53" o:spt="75" alt="eqIdae27e08d65140c8950de40e8e6a1b904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416" o:title="eqIdae27e08d65140c8950de40e8e6a1b90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9F389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54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4" o:title="eqId6d7b2fe01a33c4825f9974ed9663a99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55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56" o:title="eqIded66570f697459aba9daa2eaf9460bc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rPr>
          <w:color w:val="FF0000"/>
          <w:sz w:val="21"/>
        </w:rPr>
        <w:t>的平分线在同一直线上时，这两个三角形都旋转了</w:t>
      </w:r>
      <w:r>
        <w:rPr>
          <w:color w:val="FF0000"/>
        </w:rPr>
        <w:object>
          <v:shape id="_x0000_i1256" o:spt="75" alt="eqIdcf9a657cf5e41a4805e2238667db19e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20" o:title="eqIdcf9a657cf5e41a4805e2238667db19e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57" o:spt="75" alt="eqId3918d5e0e1e0ec78c6cddc74c12c13e7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422" o:title="eqId3918d5e0e1e0ec78c6cddc74c12c13e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58" o:spt="75" alt="eqIdbdb6a7d9b6dcfc4635878a5f67bba3c3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424" o:title="eqIdbdb6a7d9b6dcfc4635878a5f67bba3c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3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59" o:spt="75" alt="eqIdb72f7692afcd4c0c24edc23ceff9e303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426" o:title="eqIdb72f7692afcd4c0c24edc23ceff9e30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</w:p>
    <w:p w14:paraId="6AE500D6">
      <w:pPr>
        <w:shd w:val="clear" w:color="auto" w:fill="F2F2F2"/>
        <w:spacing w:line="360" w:lineRule="auto"/>
        <w:jc w:val="left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60" o:spt="75" alt="eqIde3a1926936ea36b42eb86e0902ae303b" type="#_x0000_t75" style="height:12.8pt;width:27.25pt;" o:ole="t" filled="f" o:preferrelative="t" stroked="f" coordsize="21600,21600">
            <v:path/>
            <v:fill on="f" focussize="0,0"/>
            <v:stroke on="f" joinstyle="miter"/>
            <v:imagedata r:id="rId360" o:title="eqIde3a1926936ea36b42eb86e0902ae303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61" o:spt="75" alt="eqId8dd3a0e2a055fb03b47255c52adef54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62" o:title="eqId8dd3a0e2a055fb03b47255c52adef54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62" o:spt="75" alt="eqIdd035ad59318e6dc94fe5507796f12b84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364" o:title="eqIdd035ad59318e6dc94fe5507796f12b8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9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63" o:spt="75" alt="eqIdd916d7311eed348ec6270003ea80a87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66" o:title="eqIdd916d7311eed348ec6270003ea80a87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7C95301">
      <w:pPr>
        <w:spacing w:line="360" w:lineRule="auto"/>
        <w:jc w:val="left"/>
        <w:rPr>
          <w:rFonts w:hint="eastAsia" w:ascii="黑体" w:hAnsi="黑体" w:eastAsia="黑体" w:cs="黑体"/>
          <w:b w:val="0"/>
          <w:bCs/>
          <w:color w:val="000000"/>
          <w:kern w:val="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解答题（本大题共8小题，58分。解答应写出文字说明，证明过程或演算步骤）</w:t>
      </w:r>
    </w:p>
    <w:p w14:paraId="28E0E8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D6331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64" o:spt="75" alt="eqIdb291dc8c3f700aa7954266ac7aa0c2ae" type="#_x0000_t75" style="height:29.7pt;width:110.85pt;" o:ole="t" filled="f" o:preferrelative="t" stroked="f" coordsize="21600,21600">
            <v:path/>
            <v:fill on="f" focussize="0,0"/>
            <v:stroke on="f" joinstyle="miter"/>
            <v:imagedata r:id="rId432" o:title="eqIdb291dc8c3f700aa7954266ac7aa0c2a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1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</w:t>
      </w:r>
      <w:r>
        <w:rPr>
          <w:sz w:val="21"/>
        </w:rPr>
        <w:t>(2)</w:t>
      </w:r>
      <w:r>
        <w:object>
          <v:shape id="_x0000_i1265" o:spt="75" alt="eqIde9602dbe2849ad4ba6e7742db582e0a7" type="#_x0000_t75" style="height:30.05pt;width:97.6pt;" o:ole="t" filled="f" o:preferrelative="t" stroked="f" coordsize="21600,21600">
            <v:path/>
            <v:fill on="f" focussize="0,0"/>
            <v:stroke on="f" joinstyle="miter"/>
            <v:imagedata r:id="rId434" o:title="eqIde9602dbe2849ad4ba6e7742db582e0a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3">
            <o:LockedField>false</o:LockedField>
          </o:OLEObject>
        </w:object>
      </w:r>
      <w:r>
        <w:rPr>
          <w:sz w:val="21"/>
        </w:rPr>
        <w:t>．</w:t>
      </w:r>
    </w:p>
    <w:p w14:paraId="037714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66" o:spt="75" alt="eqIdb291dc8c3f700aa7954266ac7aa0c2ae" type="#_x0000_t75" style="height:29.7pt;width:110.85pt;" o:ole="t" filled="f" o:preferrelative="t" stroked="f" coordsize="21600,21600">
            <v:path/>
            <v:fill on="f" focussize="0,0"/>
            <v:stroke on="f" joinstyle="miter"/>
            <v:imagedata r:id="rId432" o:title="eqIdb291dc8c3f700aa7954266ac7aa0c2a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5">
            <o:LockedField>false</o:LockedField>
          </o:OLEObject>
        </w:object>
      </w:r>
    </w:p>
    <w:p w14:paraId="4FD3FE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7" o:spt="75" alt="eqId7fe98f76201593af9bb51d01ea3ea3e9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437" o:title="eqId7fe98f76201593af9bb51d01ea3ea3e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</w:p>
    <w:p w14:paraId="17275B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8" o:spt="75" alt="eqIdd4950507a5a6454c58d3dc5c83fe8971" type="#_x0000_t75" style="height:27.8pt;width:51pt;" o:ole="t" filled="f" o:preferrelative="t" stroked="f" coordsize="21600,21600">
            <v:path/>
            <v:fill on="f" focussize="0,0"/>
            <v:stroke on="f" joinstyle="miter"/>
            <v:imagedata r:id="rId439" o:title="eqIdd4950507a5a6454c58d3dc5c83fe897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8">
            <o:LockedField>false</o:LockedField>
          </o:OLEObject>
        </w:object>
      </w:r>
    </w:p>
    <w:p w14:paraId="6A2FEC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9" o:spt="75" alt="eqIdf3c6f7be65fa12c2658418b9bd0aa6cd" type="#_x0000_t75" style="height:27.85pt;width:37.8pt;" o:ole="t" filled="f" o:preferrelative="t" stroked="f" coordsize="21600,21600">
            <v:path/>
            <v:fill on="f" focussize="0,0"/>
            <v:stroke on="f" joinstyle="miter"/>
            <v:imagedata r:id="rId441" o:title="eqIdf3c6f7be65fa12c2658418b9bd0aa6c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0">
            <o:LockedField>false</o:LockedField>
          </o:OLEObject>
        </w:object>
      </w:r>
    </w:p>
    <w:p w14:paraId="4DE023B2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270" o:spt="75" alt="eqIdb2b01801449dadcde517efc06e59c143" type="#_x0000_t75" style="height:26.8pt;width:25.5pt;" o:ole="t" filled="f" o:preferrelative="t" stroked="f" coordsize="21600,21600">
            <v:path/>
            <v:fill on="f" focussize="0,0"/>
            <v:stroke on="f" joinstyle="miter"/>
            <v:imagedata r:id="rId443" o:title="eqIdb2b01801449dadcde517efc06e59c14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2">
            <o:LockedField>false</o:LockedField>
          </o:OLEObject>
        </w:object>
      </w:r>
      <w:r>
        <w:rPr>
          <w:rFonts w:hint="eastAsia"/>
          <w:color w:val="FF0000"/>
          <w:lang w:val="en-US" w:eastAsia="zh-CN"/>
        </w:rPr>
        <w:t>……（3分）</w:t>
      </w:r>
    </w:p>
    <w:p w14:paraId="57D355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271" o:spt="75" alt="eqIde9602dbe2849ad4ba6e7742db582e0a7" type="#_x0000_t75" style="height:30.05pt;width:97.6pt;" o:ole="t" filled="f" o:preferrelative="t" stroked="f" coordsize="21600,21600">
            <v:path/>
            <v:fill on="f" focussize="0,0"/>
            <v:stroke on="f" joinstyle="miter"/>
            <v:imagedata r:id="rId434" o:title="eqIde9602dbe2849ad4ba6e7742db582e0a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4">
            <o:LockedField>false</o:LockedField>
          </o:OLEObject>
        </w:object>
      </w:r>
    </w:p>
    <w:p w14:paraId="0E2122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2" o:spt="75" alt="eqId196568b49b06fb69c21257b18b9ed865" type="#_x0000_t75" style="height:29.75pt;width:98.55pt;" o:ole="t" filled="f" o:preferrelative="t" stroked="f" coordsize="21600,21600">
            <v:path/>
            <v:fill on="f" focussize="0,0"/>
            <v:stroke on="f" joinstyle="miter"/>
            <v:imagedata r:id="rId446" o:title="eqId196568b49b06fb69c21257b18b9ed86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5">
            <o:LockedField>false</o:LockedField>
          </o:OLEObject>
        </w:object>
      </w:r>
    </w:p>
    <w:p w14:paraId="0F954D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3" o:spt="75" alt="eqId43a899307a2ec7164b292bd420b1ce7f" type="#_x0000_t75" style="height:27.05pt;width:153.1pt;" o:ole="t" filled="f" o:preferrelative="t" stroked="f" coordsize="21600,21600">
            <v:path/>
            <v:fill on="f" focussize="0,0"/>
            <v:stroke on="f" joinstyle="miter"/>
            <v:imagedata r:id="rId448" o:title="eqId43a899307a2ec7164b292bd420b1ce7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7">
            <o:LockedField>false</o:LockedField>
          </o:OLEObject>
        </w:object>
      </w:r>
    </w:p>
    <w:p w14:paraId="62819B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4" o:spt="75" alt="eqIdacf52403a1373d15c8497b886ce0751b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450" o:title="eqIdacf52403a1373d15c8497b886ce0751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9">
            <o:LockedField>false</o:LockedField>
          </o:OLEObject>
        </w:object>
      </w:r>
    </w:p>
    <w:p w14:paraId="389E37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5" o:spt="75" alt="eqId2cc2dfcf111ac298ed5632f95257e4b1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452" o:title="eqId2cc2dfcf111ac298ed5632f95257e4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1">
            <o:LockedField>false</o:LockedField>
          </o:OLEObject>
        </w:object>
      </w:r>
    </w:p>
    <w:p w14:paraId="74313D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76" o:spt="75" alt="eqIde5e4c403759024e71362fdc528d89d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454" o:title="eqIde5e4c403759024e71362fdc528d89d8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3">
            <o:LockedField>false</o:LockedField>
          </o:OLEObject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  <w:lang w:val="en-US" w:eastAsia="zh-CN"/>
        </w:rPr>
        <w:t>6</w:t>
      </w:r>
      <w:r>
        <w:rPr>
          <w:rFonts w:hint="eastAsia"/>
          <w:color w:val="FF0000"/>
        </w:rPr>
        <w:t>分）</w:t>
      </w:r>
    </w:p>
    <w:p w14:paraId="7C2B4F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</w:p>
    <w:p w14:paraId="29626E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77" o:spt="75" alt="eqId04d8c0793c7bbb422bc8aff0309447cf" type="#_x0000_t75" style="height:13.25pt;width:61.6pt;" o:ole="t" filled="f" o:preferrelative="t" stroked="f" coordsize="21600,21600">
            <v:path/>
            <v:fill on="f" focussize="0,0"/>
            <v:stroke on="f" joinstyle="miter"/>
            <v:imagedata r:id="rId456" o:title="eqId04d8c0793c7bbb422bc8aff0309447c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5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             </w:t>
      </w:r>
      <w:r>
        <w:rPr>
          <w:sz w:val="21"/>
        </w:rPr>
        <w:t>(2)</w:t>
      </w:r>
      <w:r>
        <w:object>
          <v:shape id="_x0000_i1278" o:spt="75" alt="eqId934c2583eb5bd1e39bf2fcf71e854ff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458" o:title="eqId934c2583eb5bd1e39bf2fcf71e854ff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7">
            <o:LockedField>false</o:LockedField>
          </o:OLEObject>
        </w:object>
      </w:r>
      <w:r>
        <w:rPr>
          <w:sz w:val="21"/>
        </w:rPr>
        <w:t>．</w:t>
      </w:r>
    </w:p>
    <w:p w14:paraId="757762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79" o:spt="75" alt="eqId04d8c0793c7bbb422bc8aff0309447cf" type="#_x0000_t75" style="height:13.25pt;width:61.6pt;" o:ole="t" filled="f" o:preferrelative="t" stroked="f" coordsize="21600,21600">
            <v:path/>
            <v:fill on="f" focussize="0,0"/>
            <v:stroke on="f" joinstyle="miter"/>
            <v:imagedata r:id="rId456" o:title="eqId04d8c0793c7bbb422bc8aff0309447c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9">
            <o:LockedField>false</o:LockedField>
          </o:OLEObject>
        </w:object>
      </w:r>
    </w:p>
    <w:p w14:paraId="580AB3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</w:t>
      </w:r>
      <w:r>
        <w:rPr>
          <w:color w:val="FF0000"/>
        </w:rPr>
        <w:object>
          <v:shape id="_x0000_i1280" o:spt="75" alt="eqId2e973282de586d746b4583eecdeb3faf" type="#_x0000_t75" style="height:12.15pt;width:69.45pt;" o:ole="t" filled="f" o:preferrelative="t" stroked="f" coordsize="21600,21600">
            <v:path/>
            <v:fill on="f" focussize="0,0"/>
            <v:stroke on="f" joinstyle="miter"/>
            <v:imagedata r:id="rId461" o:title="eqId2e973282de586d746b4583eecdeb3fa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0">
            <o:LockedField>false</o:LockedField>
          </o:OLEObject>
        </w:object>
      </w:r>
    </w:p>
    <w:p w14:paraId="2A9D58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</w:t>
      </w:r>
      <w:r>
        <w:rPr>
          <w:color w:val="FF0000"/>
        </w:rPr>
        <w:object>
          <v:shape id="_x0000_i1281" o:spt="75" alt="eqId796ea2b45a2c2eb0ee4c64b973ab3b55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463" o:title="eqId796ea2b45a2c2eb0ee4c64b973ab3b5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004B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</w:t>
      </w:r>
      <w:r>
        <w:rPr>
          <w:color w:val="FF0000"/>
        </w:rPr>
        <w:object>
          <v:shape id="_x0000_i1282" o:spt="75" alt="eqId83d56ce7a46e129f944e7ed4d23d1917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465" o:title="eqId83d56ce7a46e129f944e7ed4d23d191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AF706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系数化为1，得</w:t>
      </w:r>
      <w:r>
        <w:rPr>
          <w:color w:val="FF0000"/>
        </w:rPr>
        <w:object>
          <v:shape id="_x0000_i1283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467" o:title="eqIdf23d29646155e27b172ecdf263e2d70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6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……（3分）</w:t>
      </w:r>
    </w:p>
    <w:p w14:paraId="7CDF36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84" o:spt="75" alt="eqId934c2583eb5bd1e39bf2fcf71e854ff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458" o:title="eqId934c2583eb5bd1e39bf2fcf71e854ff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3A5F3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去分母，得</w:t>
      </w:r>
      <w:r>
        <w:rPr>
          <w:color w:val="FF0000"/>
        </w:rPr>
        <w:object>
          <v:shape id="_x0000_i1285" o:spt="75" alt="eqId4068a00932cbec6621e7200dc0f75099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470" o:title="eqId4068a00932cbec6621e7200dc0f7509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5EA7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</w:t>
      </w:r>
      <w:r>
        <w:rPr>
          <w:color w:val="FF0000"/>
        </w:rPr>
        <w:object>
          <v:shape id="_x0000_i1286" o:spt="75" alt="eqId5f37834872381a279b8f2275b4291d00" type="#_x0000_t75" style="height:12.15pt;width:76.5pt;" o:ole="t" filled="f" o:preferrelative="t" stroked="f" coordsize="21600,21600">
            <v:path/>
            <v:fill on="f" focussize="0,0"/>
            <v:stroke on="f" joinstyle="miter"/>
            <v:imagedata r:id="rId472" o:title="eqId5f37834872381a279b8f2275b4291d0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06AC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移项，得</w:t>
      </w:r>
      <w:r>
        <w:rPr>
          <w:color w:val="FF0000"/>
        </w:rPr>
        <w:object>
          <v:shape id="_x0000_i1287" o:spt="75" alt="eqIdb5b0b06e77c6b31c4e66fe86ebcbdc01" type="#_x0000_t75" style="height:11.9pt;width:76.5pt;" o:ole="t" filled="f" o:preferrelative="t" stroked="f" coordsize="21600,21600">
            <v:path/>
            <v:fill on="f" focussize="0,0"/>
            <v:stroke on="f" joinstyle="miter"/>
            <v:imagedata r:id="rId474" o:title="eqIdb5b0b06e77c6b31c4e66fe86ebcbdc0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F74B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合并同类项，得</w:t>
      </w:r>
      <w:r>
        <w:rPr>
          <w:color w:val="FF0000"/>
        </w:rPr>
        <w:object>
          <v:shape id="_x0000_i1288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476" o:title="eqIdba53065eb180a682305fddb95d14b62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5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4E6B5F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如图，已知线段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，用圆规和直尺作线段</w:t>
      </w:r>
      <w:r>
        <w:object>
          <v:shape id="_x0000_i128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7">
            <o:LockedField>false</o:LockedField>
          </o:OLEObject>
        </w:object>
      </w:r>
      <w:r>
        <w:rPr>
          <w:sz w:val="21"/>
        </w:rPr>
        <w:t>，使它等于</w:t>
      </w:r>
      <w:r>
        <w:object>
          <v:shape id="_x0000_i1290" o:spt="75" alt="eqId754826457671db8939098215943e656a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479" o:title="eqId754826457671db8939098215943e656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8">
            <o:LockedField>false</o:LockedField>
          </o:OLEObject>
        </w:object>
      </w:r>
      <w:r>
        <w:rPr>
          <w:sz w:val="21"/>
        </w:rPr>
        <w:t>．</w:t>
      </w:r>
    </w:p>
    <w:p w14:paraId="78109B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38175" cy="438150"/>
            <wp:effectExtent l="0" t="0" r="9525" b="6350"/>
            <wp:docPr id="100029" name="图片 100029" descr="@@@12eac618-91c4-4ec6-bb33-f98430cfb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2eac618-91c4-4ec6-bb33-f98430cfb0b9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77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【详解】解：如图，线段</w:t>
      </w:r>
      <w:r>
        <w:rPr>
          <w:color w:val="FF0000"/>
        </w:rPr>
        <w:object>
          <v:shape id="_x0000_i1291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07" o:title="eqIdb79dd200766db27fb90d6bd1992cf65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1">
            <o:LockedField>false</o:LockedField>
          </o:OLEObject>
        </w:object>
      </w:r>
      <w:r>
        <w:rPr>
          <w:color w:val="FF0000"/>
          <w:sz w:val="21"/>
        </w:rPr>
        <w:t>即为所求作的线段：</w:t>
      </w:r>
    </w:p>
    <w:p w14:paraId="5DBE14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19250" cy="238125"/>
            <wp:effectExtent l="0" t="0" r="6350" b="3175"/>
            <wp:docPr id="100031" name="图片 100031" descr="@@@fcfcee21-ee22-4ac4-920b-c9ac1cdb60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fcfcee21-ee22-4ac4-920b-c9ac1cdb60c2"/>
                    <pic:cNvPicPr>
                      <a:picLocks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alibri" w:eastAsia="宋体"/>
          <w:color w:val="FF0000"/>
          <w:lang w:val="en-US" w:eastAsia="zh-CN"/>
        </w:rPr>
        <w:t>……（</w:t>
      </w:r>
      <w:r>
        <w:rPr>
          <w:rFonts w:hint="eastAsia"/>
          <w:color w:val="FF0000"/>
          <w:lang w:val="en-US" w:eastAsia="zh-CN"/>
        </w:rPr>
        <w:t>4</w:t>
      </w:r>
      <w:r>
        <w:rPr>
          <w:rFonts w:hint="eastAsia" w:ascii="Calibri" w:eastAsia="宋体"/>
          <w:color w:val="FF0000"/>
          <w:lang w:val="en-US" w:eastAsia="zh-CN"/>
        </w:rPr>
        <w:t>分）</w:t>
      </w:r>
    </w:p>
    <w:p w14:paraId="012E28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数学兴趣小组研究我国古代《算法统宗》里这样一首诗：我问开店李三公，众客都来到店中，一房七客多七客，一房九客一房空．诗中后两句的意思是：如果每一间客房住7人，那么有7人无房可住；如果每一间客房住9人，那么就空出一间房．求：该店有客房多少间？房客多少人？</w:t>
      </w:r>
    </w:p>
    <w:p w14:paraId="4759EC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【详解】解：设客房有</w:t>
      </w:r>
      <w:r>
        <w:rPr>
          <w:color w:val="FF0000"/>
        </w:rPr>
        <w:object>
          <v:shape id="_x0000_i129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3">
            <o:LockedField>false</o:LockedField>
          </o:OLEObject>
        </w:object>
      </w:r>
      <w:r>
        <w:rPr>
          <w:color w:val="FF0000"/>
          <w:sz w:val="21"/>
        </w:rPr>
        <w:t>间，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1</w:t>
      </w:r>
      <w:r>
        <w:rPr>
          <w:rFonts w:hint="eastAsia"/>
          <w:color w:val="FF0000"/>
          <w:sz w:val="21"/>
        </w:rPr>
        <w:t>分）</w:t>
      </w:r>
    </w:p>
    <w:p w14:paraId="5492A6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根据题意可得：</w:t>
      </w:r>
      <w:r>
        <w:rPr>
          <w:color w:val="FF0000"/>
        </w:rPr>
        <w:object>
          <v:shape id="_x0000_i1293" o:spt="75" alt="eqIdc529795b78696cdaa7935d96d3f75579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485" o:title="eqIdc529795b78696cdaa7935d96d3f7557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</w:rPr>
        <w:t>……（3分）</w:t>
      </w:r>
    </w:p>
    <w:p w14:paraId="1111D6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94" o:spt="75" alt="eqId224d30ca84f1aeeeda7a718e751a4925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87" o:title="eqId224d30ca84f1aeeeda7a718e751a492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4</w:t>
      </w:r>
      <w:r>
        <w:rPr>
          <w:rFonts w:hint="eastAsia"/>
          <w:color w:val="FF0000"/>
          <w:sz w:val="21"/>
        </w:rPr>
        <w:t>分）</w:t>
      </w:r>
    </w:p>
    <w:p w14:paraId="1CFB40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则房客有</w:t>
      </w:r>
      <w:r>
        <w:rPr>
          <w:color w:val="FF0000"/>
        </w:rPr>
        <w:object>
          <v:shape id="_x0000_i1295" o:spt="75" alt="eqId24d1dfec6fe8bbcc5f06242cb2d6b820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489" o:title="eqId24d1dfec6fe8bbcc5f06242cb2d6b82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8">
            <o:LockedField>false</o:LockedField>
          </o:OLEObject>
        </w:object>
      </w:r>
      <w:r>
        <w:rPr>
          <w:color w:val="FF0000"/>
          <w:sz w:val="21"/>
        </w:rPr>
        <w:t>（人）；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5B6C28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答：客房有8间，房客有63人．</w:t>
      </w:r>
      <w:r>
        <w:rPr>
          <w:rFonts w:hint="eastAsia" w:ascii="Calibri" w:eastAsia="宋体"/>
          <w:color w:val="FF0000"/>
          <w:lang w:val="en-US" w:eastAsia="zh-CN"/>
        </w:rPr>
        <w:t>……（</w:t>
      </w:r>
      <w:r>
        <w:rPr>
          <w:rFonts w:hint="eastAsia"/>
          <w:color w:val="FF0000"/>
          <w:lang w:val="en-US" w:eastAsia="zh-CN"/>
        </w:rPr>
        <w:t>6</w:t>
      </w:r>
      <w:r>
        <w:rPr>
          <w:rFonts w:hint="eastAsia" w:ascii="Calibri" w:eastAsia="宋体"/>
          <w:color w:val="FF0000"/>
          <w:lang w:val="en-US" w:eastAsia="zh-CN"/>
        </w:rPr>
        <w:t>分）</w:t>
      </w:r>
    </w:p>
    <w:p w14:paraId="25E22F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296" o:spt="75" alt="eqIdf04a991bba9baabbfa8aa7758e04c6eb" type="#_x0000_t75" style="height:26.7pt;width:85.3pt;" o:ole="t" filled="f" o:preferrelative="t" stroked="f" coordsize="21600,21600">
            <v:path/>
            <v:fill on="f" focussize="0,0"/>
            <v:stroke on="f" joinstyle="miter"/>
            <v:imagedata r:id="rId491" o:title="eqIdf04a991bba9baabbfa8aa7758e04c6e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0">
            <o:LockedField>false</o:LockedField>
          </o:OLEObject>
        </w:object>
      </w:r>
      <w:r>
        <w:rPr>
          <w:sz w:val="21"/>
        </w:rPr>
        <w:t>．</w:t>
      </w:r>
    </w:p>
    <w:p w14:paraId="7520FB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297" o:spt="75" alt="eqId7aed39f5aca78934fb383402433fe549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493" o:title="eqId7aed39f5aca78934fb383402433fe54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2">
            <o:LockedField>false</o:LockedField>
          </o:OLEObject>
        </w:object>
      </w:r>
      <w:r>
        <w:rPr>
          <w:sz w:val="21"/>
        </w:rPr>
        <w:t>，求该方程的解；</w:t>
      </w:r>
    </w:p>
    <w:p w14:paraId="606A24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(2)某同学在解该方程时，误将“</w:t>
      </w:r>
      <w:r>
        <w:object>
          <v:shape id="_x0000_i1298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95" o:title="eqId7c6c7567972273b4ba733b47bf9d540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4">
            <o:LockedField>false</o:LockedField>
          </o:OLEObject>
        </w:object>
      </w:r>
      <w:r>
        <w:rPr>
          <w:sz w:val="21"/>
        </w:rPr>
        <w:t>”看成了“</w:t>
      </w:r>
      <w:r>
        <w:object>
          <v:shape id="_x0000_i1299" o:spt="75" alt="eqId5c55e4f3eda94bc505f103b10bc1fee7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497" o:title="eqId5c55e4f3eda94bc505f103b10bc1fee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6">
            <o:LockedField>false</o:LockedField>
          </o:OLEObject>
        </w:object>
      </w:r>
      <w:r>
        <w:rPr>
          <w:sz w:val="21"/>
        </w:rPr>
        <w:t>”，得到方程的解为</w:t>
      </w:r>
      <w:r>
        <w:object>
          <v:shape id="_x0000_i1300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8">
            <o:LockedField>false</o:LockedField>
          </o:OLEObject>
        </w:object>
      </w:r>
      <w:r>
        <w:rPr>
          <w:sz w:val="21"/>
        </w:rPr>
        <w:t>，求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的值；</w:t>
      </w:r>
    </w:p>
    <w:p w14:paraId="2C2851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(3)若该方程有正整数解，求整数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的最小值．</w:t>
      </w:r>
    </w:p>
    <w:p w14:paraId="202BEA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【详解】（1）解：当</w:t>
      </w:r>
      <w:r>
        <w:rPr>
          <w:color w:val="FF0000"/>
        </w:rPr>
        <w:object>
          <v:shape id="_x0000_i1301" o:spt="75" alt="eqId7aed39f5aca78934fb383402433fe549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493" o:title="eqId7aed39f5aca78934fb383402433fe54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9">
            <o:LockedField>false</o:LockedField>
          </o:OLEObject>
        </w:object>
      </w:r>
      <w:r>
        <w:rPr>
          <w:color w:val="FF0000"/>
          <w:sz w:val="21"/>
        </w:rPr>
        <w:t>时，方程为</w:t>
      </w:r>
      <w:r>
        <w:rPr>
          <w:color w:val="FF0000"/>
        </w:rPr>
        <w:object>
          <v:shape id="_x0000_i1302" o:spt="75" alt="eqIdaa576cd95f017a4180d687ff8b6ad56d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501" o:title="eqIdaa576cd95f017a4180d687ff8b6ad56d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B65A2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3" o:spt="75" alt="eqIdfac75b11f766ced2460891ccca3d9a3d" type="#_x0000_t75" style="height:17.7pt;width:97.6pt;" o:ole="t" filled="f" o:preferrelative="t" stroked="f" coordsize="21600,21600">
            <v:path/>
            <v:fill on="f" focussize="0,0"/>
            <v:stroke on="f" joinstyle="miter"/>
            <v:imagedata r:id="rId503" o:title="eqIdfac75b11f766ced2460891ccca3d9a3d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10ED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4" o:spt="75" alt="eqId35ce7306e2524c54df58fd2638460c42" type="#_x0000_t75" style="height:12.35pt;width:78.25pt;" o:ole="t" filled="f" o:preferrelative="t" stroked="f" coordsize="21600,21600">
            <v:path/>
            <v:fill on="f" focussize="0,0"/>
            <v:stroke on="f" joinstyle="miter"/>
            <v:imagedata r:id="rId505" o:title="eqId35ce7306e2524c54df58fd2638460c4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47EF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5" o:spt="75" alt="eqId0edb0e43454d010552a41c0e58bcd0ac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507" o:title="eqId0edb0e43454d010552a41c0e58bcd0ac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343B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6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37" o:title="eqIdbb45f673c56a289ea78831c9237e8d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……（3分）</w:t>
      </w:r>
    </w:p>
    <w:p w14:paraId="7386F3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（2）解：∵误将“</w:t>
      </w:r>
      <w:r>
        <w:rPr>
          <w:color w:val="FF0000"/>
        </w:rPr>
        <w:object>
          <v:shape id="_x0000_i1307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495" o:title="eqId7c6c7567972273b4ba733b47bf9d540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9">
            <o:LockedField>false</o:LockedField>
          </o:OLEObject>
        </w:object>
      </w:r>
      <w:r>
        <w:rPr>
          <w:color w:val="FF0000"/>
          <w:sz w:val="21"/>
        </w:rPr>
        <w:t>”看成了“</w:t>
      </w:r>
      <w:r>
        <w:rPr>
          <w:color w:val="FF0000"/>
        </w:rPr>
        <w:object>
          <v:shape id="_x0000_i1308" o:spt="75" alt="eqId5c55e4f3eda94bc505f103b10bc1fee7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497" o:title="eqId5c55e4f3eda94bc505f103b10bc1fee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0">
            <o:LockedField>false</o:LockedField>
          </o:OLEObject>
        </w:object>
      </w:r>
      <w:r>
        <w:rPr>
          <w:color w:val="FF0000"/>
          <w:sz w:val="21"/>
        </w:rPr>
        <w:t>”，得到方程的解为</w:t>
      </w:r>
      <w:r>
        <w:rPr>
          <w:color w:val="FF0000"/>
        </w:rPr>
        <w:object>
          <v:shape id="_x0000_i1309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9203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0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24" o:title="eqId9b384412acba251d87902ab928902f1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2">
            <o:LockedField>false</o:LockedField>
          </o:OLEObject>
        </w:object>
      </w:r>
      <w:r>
        <w:rPr>
          <w:color w:val="FF0000"/>
          <w:sz w:val="21"/>
        </w:rPr>
        <w:t>是方程</w:t>
      </w:r>
      <w:r>
        <w:rPr>
          <w:color w:val="FF0000"/>
        </w:rPr>
        <w:object>
          <v:shape id="_x0000_i1311" o:spt="75" alt="eqIde3eecbebc33d79f6d38c2b808f1e2cd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514" o:title="eqIde3eecbebc33d79f6d38c2b808f1e2cd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3">
            <o:LockedField>false</o:LockedField>
          </o:OLEObject>
        </w:object>
      </w:r>
      <w:r>
        <w:rPr>
          <w:color w:val="FF0000"/>
          <w:sz w:val="21"/>
        </w:rPr>
        <w:t>的解，</w:t>
      </w:r>
    </w:p>
    <w:p w14:paraId="73AAEE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2" o:spt="75" alt="eqId1f88eb9723fc0b39ccc25ac168b0821b" type="#_x0000_t75" style="height:27.05pt;width:87.05pt;" o:ole="t" filled="f" o:preferrelative="t" stroked="f" coordsize="21600,21600">
            <v:path/>
            <v:fill on="f" focussize="0,0"/>
            <v:stroke on="f" joinstyle="miter"/>
            <v:imagedata r:id="rId516" o:title="eqId1f88eb9723fc0b39ccc25ac168b0821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2839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13" o:spt="75" alt="eqIdb804857bcc0914f6a3b0b5061344dfdc" type="#_x0000_t75" style="height:27pt;width:41.3pt;" o:ole="t" filled="f" o:preferrelative="t" stroked="f" coordsize="21600,21600">
            <v:path/>
            <v:fill on="f" focussize="0,0"/>
            <v:stroke on="f" joinstyle="miter"/>
            <v:imagedata r:id="rId518" o:title="eqIdb804857bcc0914f6a3b0b5061344dfd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955D5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9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315" o:spt="75" alt="eqId6a07e53a80e11d7c509dea46997fade2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521" o:title="eqId6a07e53a80e11d7c509dea46997fade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4594A1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（3）解：∵</w:t>
      </w:r>
      <w:r>
        <w:rPr>
          <w:color w:val="FF0000"/>
        </w:rPr>
        <w:object>
          <v:shape id="_x0000_i1316" o:spt="75" alt="eqIdf04a991bba9baabbfa8aa7758e04c6eb" type="#_x0000_t75" style="height:26.7pt;width:85.3pt;" o:ole="t" filled="f" o:preferrelative="t" stroked="f" coordsize="21600,21600">
            <v:path/>
            <v:fill on="f" focussize="0,0"/>
            <v:stroke on="f" joinstyle="miter"/>
            <v:imagedata r:id="rId491" o:title="eqIdf04a991bba9baabbfa8aa7758e04c6e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913F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7" o:spt="75" alt="eqIdd8350f458cf8d8c2c367ec6238ef9d66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524" o:title="eqIdd8350f458cf8d8c2c367ec6238ef9d6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38FE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8" o:spt="75" alt="eqIdefa8471664a821a42d10a9a73fb0845a" type="#_x0000_t75" style="height:12.55pt;width:93.2pt;" o:ole="t" filled="f" o:preferrelative="t" stroked="f" coordsize="21600,21600">
            <v:path/>
            <v:fill on="f" focussize="0,0"/>
            <v:stroke on="f" joinstyle="miter"/>
            <v:imagedata r:id="rId526" o:title="eqIdefa8471664a821a42d10a9a73fb0845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A333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19" o:spt="75" alt="eqId38b94cd6eb08b705c12349a7dd66111e" type="#_x0000_t75" style="height:29pt;width:55.4pt;" o:ole="t" filled="f" o:preferrelative="t" stroked="f" coordsize="21600,21600">
            <v:path/>
            <v:fill on="f" focussize="0,0"/>
            <v:stroke on="f" joinstyle="miter"/>
            <v:imagedata r:id="rId528" o:title="eqId38b94cd6eb08b705c12349a7dd66111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CBD46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2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9">
            <o:LockedField>false</o:LockedField>
          </o:OLEObject>
        </w:object>
      </w:r>
      <w:r>
        <w:rPr>
          <w:color w:val="FF0000"/>
          <w:sz w:val="21"/>
        </w:rPr>
        <w:t>取正整数，</w:t>
      </w:r>
    </w:p>
    <w:p w14:paraId="3D2E45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1" o:spt="75" alt="eqId0623207595425920f16e76a7f8f268b6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531" o:title="eqId0623207595425920f16e76a7f8f268b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322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533" o:title="eqId8b06e95b57b7a81cd81d05557a11fa9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2">
            <o:LockedField>false</o:LockedField>
          </o:OLEObject>
        </w:object>
      </w:r>
      <w:r>
        <w:rPr>
          <w:color w:val="FF0000"/>
          <w:sz w:val="21"/>
        </w:rPr>
        <w:t>的正整数倍数．</w:t>
      </w:r>
    </w:p>
    <w:p w14:paraId="703171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32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4">
            <o:LockedField>false</o:LockedField>
          </o:OLEObject>
        </w:object>
      </w:r>
      <w:r>
        <w:rPr>
          <w:color w:val="FF0000"/>
          <w:sz w:val="21"/>
        </w:rPr>
        <w:t>取最小值，</w:t>
      </w:r>
    </w:p>
    <w:p w14:paraId="3DE971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4" o:spt="75" alt="eqId745d61100bc06bda3de1a212f02a66e0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536" o:title="eqId745d61100bc06bda3de1a212f02a66e0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EAAD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5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538" o:title="eqIde3967d620e2fef3ecc724c66e29f68a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C9EB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26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9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327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541" o:title="eqId6f8c4c029e552954bd493b49aeab82d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1585E0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在线段</w:t>
      </w:r>
      <w:r>
        <w:object>
          <v:shape id="_x0000_i1328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  <w:r>
        <w:rPr>
          <w:sz w:val="21"/>
        </w:rPr>
        <w:t>上．</w:t>
      </w:r>
    </w:p>
    <w:p w14:paraId="46D312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219075"/>
            <wp:effectExtent l="0" t="0" r="9525" b="10160"/>
            <wp:docPr id="100033" name="图片 100033" descr="@@@80b90197-4cbf-4c71-affa-2c11cd7d7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0b90197-4cbf-4c71-affa-2c11cd7d7429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26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(1)图中共有</w:t>
      </w:r>
      <w:r>
        <w:rPr>
          <w:sz w:val="21"/>
          <w:u w:val="single"/>
        </w:rPr>
        <w:t xml:space="preserve"> </w:t>
      </w:r>
      <w:r>
        <w:rPr>
          <w:sz w:val="21"/>
        </w:rPr>
        <w:t>条线段；</w:t>
      </w:r>
    </w:p>
    <w:p w14:paraId="38AA35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329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545" o:title="eqId45defd67fb990dd6ea00274861c0aa5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30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547" o:title="eqIdb939af5ba06e279cce39396aaf0fae0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</w:t>
      </w:r>
      <w:r>
        <w:object>
          <v:shape id="_x0000_i133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8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</w:t>
      </w:r>
      <w:r>
        <w:object>
          <v:shape id="_x0000_i1332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sz w:val="21"/>
        </w:rPr>
        <w:t>的中点．</w:t>
      </w:r>
    </w:p>
    <w:p w14:paraId="1FBCD6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</w:t>
      </w:r>
      <w:r>
        <w:object>
          <v:shape id="_x0000_i1333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551" o:title="eqId411461db15ee8086332c531e086c40c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0">
            <o:LockedField>false</o:LockedField>
          </o:OLEObject>
        </w:object>
      </w:r>
      <w:r>
        <w:rPr>
          <w:sz w:val="21"/>
        </w:rPr>
        <w:t>的长度；</w:t>
      </w:r>
    </w:p>
    <w:p w14:paraId="279A74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②航冰同学分析探究后说，当线段</w:t>
      </w:r>
      <w:r>
        <w:object>
          <v:shape id="_x0000_i133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2">
            <o:LockedField>false</o:LockedField>
          </o:OLEObject>
        </w:object>
      </w:r>
      <w:r>
        <w:rPr>
          <w:sz w:val="21"/>
        </w:rPr>
        <w:t>在射线</w:t>
      </w:r>
      <w:r>
        <w:object>
          <v:shape id="_x0000_i133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sz w:val="21"/>
        </w:rPr>
        <w:t>上运动时，线段</w:t>
      </w:r>
      <w:r>
        <w:object>
          <v:shape id="_x0000_i1336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551" o:title="eqId411461db15ee8086332c531e086c40c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sz w:val="21"/>
        </w:rPr>
        <w:t>的长度不变．你同意他的说法吗？并说明理由．</w:t>
      </w:r>
    </w:p>
    <w:p w14:paraId="5121F4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【详解】（1）解：根据题意，图中共有</w:t>
      </w:r>
      <w:r>
        <w:rPr>
          <w:color w:val="FF0000"/>
        </w:rPr>
        <w:object>
          <v:shape id="_x0000_i1337" o:spt="75" alt="eqId6538961aa5b682992aa7abb2a3acb415" type="#_x0000_t75" style="height:12.3pt;width:51pt;" o:ole="t" filled="f" o:preferrelative="t" stroked="f" coordsize="21600,21600">
            <v:path/>
            <v:fill on="f" focussize="0,0"/>
            <v:stroke on="f" joinstyle="miter"/>
            <v:imagedata r:id="rId556" o:title="eqId6538961aa5b682992aa7abb2a3acb41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5">
            <o:LockedField>false</o:LockedField>
          </o:OLEObject>
        </w:object>
      </w:r>
      <w:r>
        <w:rPr>
          <w:color w:val="FF0000"/>
          <w:sz w:val="21"/>
        </w:rPr>
        <w:t>条线段，</w:t>
      </w:r>
    </w:p>
    <w:p w14:paraId="36E68A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故答案为：6．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2</w:t>
      </w:r>
      <w:r>
        <w:rPr>
          <w:rFonts w:hint="eastAsia"/>
          <w:color w:val="FF0000"/>
          <w:sz w:val="21"/>
        </w:rPr>
        <w:t>分）</w:t>
      </w:r>
    </w:p>
    <w:p w14:paraId="1266DF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（2）解：① 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3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7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3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8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1FC01DD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933575" cy="200025"/>
            <wp:effectExtent l="0" t="0" r="9525" b="3175"/>
            <wp:docPr id="100035" name="图片 100035" descr="@@@429ab938-ff72-4fca-ac94-874dddaa5a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29ab938-ff72-4fca-ac94-874dddaa5a85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70D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0" o:spt="75" alt="eqId44a14f4e2bfdc5c8cae73a048fcdfbab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561" o:title="eqId44a14f4e2bfdc5c8cae73a048fcdfba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6EEB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1" o:spt="75" alt="eqIdadc5712e3cbd0b33005b48e8124a25c6" type="#_x0000_t75" style="height:27.05pt;width:175.1pt;" o:ole="t" filled="f" o:preferrelative="t" stroked="f" coordsize="21600,21600">
            <v:path/>
            <v:fill on="f" focussize="0,0"/>
            <v:stroke on="f" joinstyle="miter"/>
            <v:imagedata r:id="rId563" o:title="eqIdadc5712e3cbd0b33005b48e8124a25c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0A5A0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42" o:spt="75" alt="eqIdacbb5b4cba15fa39d2f5edabcaa71b9d" type="#_x0000_t75" style="height:11.8pt;width:90.6pt;" o:ole="t" filled="f" o:preferrelative="t" stroked="f" coordsize="21600,21600">
            <v:path/>
            <v:fill on="f" focussize="0,0"/>
            <v:stroke on="f" joinstyle="miter"/>
            <v:imagedata r:id="rId565" o:title="eqIdacbb5b4cba15fa39d2f5edabcaa71b9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2252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3" o:spt="75" alt="eqId93babc361e2148c78e260a7d1aff68ee" type="#_x0000_t75" style="height:27.05pt;width:110.85pt;" o:ole="t" filled="f" o:preferrelative="t" stroked="f" coordsize="21600,21600">
            <v:path/>
            <v:fill on="f" focussize="0,0"/>
            <v:stroke on="f" joinstyle="miter"/>
            <v:imagedata r:id="rId567" o:title="eqId93babc361e2148c78e260a7d1aff68e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FAF8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44" o:spt="75" alt="eqIdcb992fdc9abba860ce1ad8e6dfe7404f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569" o:title="eqIdcb992fdc9abba860ce1ad8e6dfe7404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F4DD5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5" o:spt="75" alt="eqId7a7bf126a093995b685250d28cdf874b" type="#_x0000_t75" style="height:27pt;width:176pt;" o:ole="t" filled="f" o:preferrelative="t" stroked="f" coordsize="21600,21600">
            <v:path/>
            <v:fill on="f" focussize="0,0"/>
            <v:stroke on="f" joinstyle="miter"/>
            <v:imagedata r:id="rId571" o:title="eqId7a7bf126a093995b685250d28cdf874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4081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46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545" o:title="eqId45defd67fb990dd6ea00274861c0aa5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7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547" o:title="eqIdb939af5ba06e279cce39396aaf0fae0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6C01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8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575" o:title="eqId5e2b7421b3674a37212c9a2198ca9ba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5</w:t>
      </w:r>
      <w:r>
        <w:rPr>
          <w:rFonts w:hint="eastAsia"/>
          <w:color w:val="FF0000"/>
          <w:sz w:val="21"/>
        </w:rPr>
        <w:t>分）</w:t>
      </w:r>
    </w:p>
    <w:p w14:paraId="16B6F0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</w:t>
      </w:r>
      <w:r>
        <w:rPr>
          <w:color w:val="FF0000"/>
        </w:rPr>
        <w:object>
          <v:shape id="_x0000_i134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6">
            <o:LockedField>false</o:LockedField>
          </o:OLEObject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35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7">
            <o:LockedField>false</o:LockedField>
          </o:OLEObject>
        </w:object>
      </w:r>
      <w:r>
        <w:rPr>
          <w:color w:val="FF0000"/>
          <w:sz w:val="21"/>
        </w:rPr>
        <w:t>上运动时，根据①得</w:t>
      </w:r>
      <w:r>
        <w:rPr>
          <w:color w:val="FF0000"/>
        </w:rPr>
        <w:object>
          <v:shape id="_x0000_i1351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575" o:title="eqId5e2b7421b3674a37212c9a2198ca9ba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331806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当点</w:t>
      </w:r>
      <w:r>
        <w:rPr>
          <w:color w:val="FF0000"/>
        </w:rPr>
        <w:object>
          <v:shape id="_x0000_i135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80" o:title="eqId7f9e8449aad35c5d840a3395ea86df6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9">
            <o:LockedField>false</o:LockedField>
          </o:OLEObject>
        </w:object>
      </w:r>
      <w:r>
        <w:rPr>
          <w:color w:val="FF0000"/>
          <w:sz w:val="21"/>
        </w:rPr>
        <w:t>在线段</w:t>
      </w:r>
      <w:r>
        <w:rPr>
          <w:color w:val="FF0000"/>
        </w:rPr>
        <w:object>
          <v:shape id="_x0000_i135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1">
            <o:LockedField>false</o:LockedField>
          </o:OLEObject>
        </w:object>
      </w:r>
      <w:r>
        <w:rPr>
          <w:color w:val="FF0000"/>
          <w:sz w:val="21"/>
        </w:rPr>
        <w:t>上运动，点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5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2">
            <o:LockedField>false</o:LockedField>
          </o:OLEObject>
        </w:object>
      </w:r>
      <w:r>
        <w:rPr>
          <w:color w:val="FF0000"/>
          <w:sz w:val="21"/>
        </w:rPr>
        <w:t>的延长线上时，</w:t>
      </w:r>
    </w:p>
    <w:p w14:paraId="40F834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5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3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5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4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7616B0F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943100" cy="209550"/>
            <wp:effectExtent l="0" t="0" r="0" b="5715"/>
            <wp:docPr id="100037" name="图片 100037" descr="@@@4d52d97d-c93c-444a-907b-53b9b3dcda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4d52d97d-c93c-444a-907b-53b9b3dcda1d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7FC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7" o:spt="75" alt="eqId599b57dd6fc3db54936c9cdda1d07aff" type="#_x0000_t75" style="height:27.8pt;width:107.3pt;" o:ole="t" filled="f" o:preferrelative="t" stroked="f" coordsize="21600,21600">
            <v:path/>
            <v:fill on="f" focussize="0,0"/>
            <v:stroke on="f" joinstyle="miter"/>
            <v:imagedata r:id="rId587" o:title="eqId599b57dd6fc3db54936c9cdda1d07af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6291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8" o:spt="75" alt="eqIda4270c2a94beb6c17398a37f98d9d350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589" o:title="eqIda4270c2a94beb6c17398a37f98d9d350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D2C35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59" o:spt="75" alt="eqId4e14dbbaeb7aa376302952ef4797867d" type="#_x0000_t75" style="height:12.2pt;width:120.55pt;" o:ole="t" filled="f" o:preferrelative="t" stroked="f" coordsize="21600,21600">
            <v:path/>
            <v:fill on="f" focussize="0,0"/>
            <v:stroke on="f" joinstyle="miter"/>
            <v:imagedata r:id="rId591" o:title="eqId4e14dbbaeb7aa376302952ef4797867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69B7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0" o:spt="75" alt="eqId5a424ba35d845421a386649f610ba8a9" type="#_x0000_t75" style="height:27pt;width:231.4pt;" o:ole="t" filled="f" o:preferrelative="t" stroked="f" coordsize="21600,21600">
            <v:path/>
            <v:fill on="f" focussize="0,0"/>
            <v:stroke on="f" joinstyle="miter"/>
            <v:imagedata r:id="rId593" o:title="eqId5a424ba35d845421a386649f610ba8a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24CE5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61" o:spt="75" alt="eqIdc9669808bb1dca580e08b957570b2b59" type="#_x0000_t75" style="height:12.15pt;width:97.6pt;" o:ole="t" filled="f" o:preferrelative="t" stroked="f" coordsize="21600,21600">
            <v:path/>
            <v:fill on="f" focussize="0,0"/>
            <v:stroke on="f" joinstyle="miter"/>
            <v:imagedata r:id="rId595" o:title="eqIdc9669808bb1dca580e08b957570b2b5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8ECD0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2" o:spt="75" alt="eqId9448956d2359364667ce584f7e9221be" type="#_x0000_t75" style="height:27.05pt;width:200.6pt;" o:ole="t" filled="f" o:preferrelative="t" stroked="f" coordsize="21600,21600">
            <v:path/>
            <v:fill on="f" focussize="0,0"/>
            <v:stroke on="f" joinstyle="miter"/>
            <v:imagedata r:id="rId597" o:title="eqId9448956d2359364667ce584f7e9221b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F212F4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63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545" o:title="eqId45defd67fb990dd6ea00274861c0aa5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64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547" o:title="eqIdb939af5ba06e279cce39396aaf0fae0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398EE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65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575" o:title="eqId5e2b7421b3674a37212c9a2198ca9ba7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0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7</w:t>
      </w:r>
      <w:r>
        <w:rPr>
          <w:rFonts w:hint="eastAsia"/>
          <w:color w:val="FF0000"/>
          <w:sz w:val="21"/>
        </w:rPr>
        <w:t>分）</w:t>
      </w:r>
    </w:p>
    <w:p w14:paraId="19ADA9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6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8" o:title="eqId0dc5c9827dfd0be5a9c85962d6ccbfb1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1">
            <o:LockedField>false</o:LockedField>
          </o:OLEObject>
        </w:object>
      </w:r>
      <w:r>
        <w:rPr>
          <w:color w:val="FF0000"/>
          <w:sz w:val="21"/>
        </w:rPr>
        <w:t>都在</w:t>
      </w:r>
      <w:r>
        <w:rPr>
          <w:color w:val="FF0000"/>
        </w:rPr>
        <w:object>
          <v:shape id="_x0000_i136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2">
            <o:LockedField>false</o:LockedField>
          </o:OLEObject>
        </w:object>
      </w:r>
      <w:r>
        <w:rPr>
          <w:color w:val="FF0000"/>
          <w:sz w:val="21"/>
        </w:rPr>
        <w:t>的延长线上时，</w:t>
      </w:r>
    </w:p>
    <w:p w14:paraId="39FD15E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6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3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6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5" o:title="eqId9d78abbad68bbbf12af10cd40ef4c353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4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F6503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914525" cy="200025"/>
            <wp:effectExtent l="0" t="0" r="3175" b="3175"/>
            <wp:docPr id="100039" name="图片 100039" descr="@@@0a63ff80-7a15-42d9-bdb3-34f927a06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a63ff80-7a15-42d9-bdb3-34f927a0628d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42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0" o:spt="75" alt="eqId599b57dd6fc3db54936c9cdda1d07aff" type="#_x0000_t75" style="height:27.8pt;width:107.3pt;" o:ole="t" filled="f" o:preferrelative="t" stroked="f" coordsize="21600,21600">
            <v:path/>
            <v:fill on="f" focussize="0,0"/>
            <v:stroke on="f" joinstyle="miter"/>
            <v:imagedata r:id="rId587" o:title="eqId599b57dd6fc3db54936c9cdda1d07af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1FDA9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1" o:spt="75" alt="eqIda4270c2a94beb6c17398a37f98d9d350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589" o:title="eqIda4270c2a94beb6c17398a37f98d9d35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73EC73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72" o:spt="75" alt="eqId3be95bfacc59d3af9cb43e4db2da1e70" type="#_x0000_t75" style="height:12.2pt;width:120.55pt;" o:ole="t" filled="f" o:preferrelative="t" stroked="f" coordsize="21600,21600">
            <v:path/>
            <v:fill on="f" focussize="0,0"/>
            <v:stroke on="f" joinstyle="miter"/>
            <v:imagedata r:id="rId609" o:title="eqId3be95bfacc59d3af9cb43e4db2da1e7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E3E2F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3" o:spt="75" alt="eqId45fc8686403b9cdfa004ac8c3b40b50d" type="#_x0000_t75" style="height:27.05pt;width:232.3pt;" o:ole="t" filled="f" o:preferrelative="t" stroked="f" coordsize="21600,21600">
            <v:path/>
            <v:fill on="f" focussize="0,0"/>
            <v:stroke on="f" joinstyle="miter"/>
            <v:imagedata r:id="rId611" o:title="eqId45fc8686403b9cdfa004ac8c3b40b50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2DD603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74" o:spt="75" alt="eqId47b7207ea6e1c1f86123e37580659143" type="#_x0000_t75" style="height:12.15pt;width:97.6pt;" o:ole="t" filled="f" o:preferrelative="t" stroked="f" coordsize="21600,21600">
            <v:path/>
            <v:fill on="f" focussize="0,0"/>
            <v:stroke on="f" joinstyle="miter"/>
            <v:imagedata r:id="rId613" o:title="eqId47b7207ea6e1c1f86123e3758065914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1F82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5" o:spt="75" alt="eqId2aa342ab37df16e8dab6b2b369e2a54f" type="#_x0000_t75" style="height:27.05pt;width:200.6pt;" o:ole="t" filled="f" o:preferrelative="t" stroked="f" coordsize="21600,21600">
            <v:path/>
            <v:fill on="f" focussize="0,0"/>
            <v:stroke on="f" joinstyle="miter"/>
            <v:imagedata r:id="rId615" o:title="eqId2aa342ab37df16e8dab6b2b369e2a54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7451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76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545" o:title="eqId45defd67fb990dd6ea00274861c0aa5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7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547" o:title="eqIdb939af5ba06e279cce39396aaf0fae06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7013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8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575" o:title="eqId5e2b7421b3674a37212c9a2198ca9ba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7464A8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综上所述，线段</w:t>
      </w:r>
      <w:r>
        <w:rPr>
          <w:color w:val="FF0000"/>
        </w:rPr>
        <w:object>
          <v:shape id="_x0000_i137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551" o:title="eqId411461db15ee8086332c531e086c40c7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color w:val="FF0000"/>
          <w:sz w:val="21"/>
        </w:rPr>
        <w:t>的长度不变．</w:t>
      </w:r>
    </w:p>
    <w:p w14:paraId="099A1D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故同意．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336A3C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如图1，已知</w:t>
      </w:r>
      <w:r>
        <w:object>
          <v:shape id="_x0000_i1380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621" o:title="eqId828628c0876b45381c9a0edeb0fec23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81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623" o:title="eqId683c590673eece14fea3319c4fd5eb5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382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4" o:title="eqId6d7b2fe01a33c4825f9974ed9663a99c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4">
            <o:LockedField>false</o:LockedField>
          </o:OLEObject>
        </w:object>
      </w:r>
      <w:r>
        <w:rPr>
          <w:sz w:val="21"/>
        </w:rPr>
        <w:t>内的两条射线．</w:t>
      </w:r>
    </w:p>
    <w:p w14:paraId="2ACCEA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76650" cy="1171575"/>
            <wp:effectExtent l="0" t="0" r="6350" b="9525"/>
            <wp:docPr id="100043" name="图片 100043" descr="@@@379d2e6d-ccf6-4e02-a00c-896ebd804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79d2e6d-ccf6-4e02-a00c-896ebd8040fb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177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(1)已知</w:t>
      </w:r>
      <w:r>
        <w:object>
          <v:shape id="_x0000_i1383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27" o:title="eqId872e7bdc3ddacd2c5196b8662d6ddbaa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4" o:spt="75" alt="eqIdfbee6a68d92725d92e3d768133c0ac0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29" o:title="eqIdfbee6a68d92725d92e3d768133c0ac0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5" o:spt="75" alt="eqId3da02b38bc1ab163a7471711b9b1427e" type="#_x0000_t75" style="height:12.4pt;width:78.25pt;" o:ole="t" filled="f" o:preferrelative="t" stroked="f" coordsize="21600,21600">
            <v:path/>
            <v:fill on="f" focussize="0,0"/>
            <v:stroke on="f" joinstyle="miter"/>
            <v:imagedata r:id="rId631" o:title="eqId3da02b38bc1ab163a7471711b9b1427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386" o:spt="75" alt="eqId021bc0ff7e36c9d6d70ddd2e51e8c04c" type="#_x0000_t75" style="height:12.3pt;width:41.35pt;" o:ole="t" filled="f" o:preferrelative="t" stroked="f" coordsize="21600,21600">
            <v:path/>
            <v:fill on="f" focussize="0,0"/>
            <v:stroke on="f" joinstyle="miter"/>
            <v:imagedata r:id="rId633" o:title="eqId021bc0ff7e36c9d6d70ddd2e51e8c04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2">
            <o:LockedField>false</o:LockedField>
          </o:OLEObject>
        </w:object>
      </w:r>
      <w:r>
        <w:rPr>
          <w:sz w:val="21"/>
        </w:rPr>
        <w:t>________．</w:t>
      </w:r>
    </w:p>
    <w:p w14:paraId="49A39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(2)如图2，设</w:t>
      </w:r>
      <w:r>
        <w:object>
          <v:shape id="_x0000_i1387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4" o:title="eqId6d7b2fe01a33c4825f9974ed9663a99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sz w:val="21"/>
        </w:rPr>
        <w:t>的度数是</w:t>
      </w:r>
      <w:r>
        <w:object>
          <v:shape id="_x0000_i138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9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56" o:title="eqIded66570f697459aba9daa2eaf9460bc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6">
            <o:LockedField>false</o:LockedField>
          </o:OLEObject>
        </w:object>
      </w:r>
      <w:r>
        <w:rPr>
          <w:sz w:val="21"/>
        </w:rPr>
        <w:t>的度数是</w:t>
      </w:r>
      <w:r>
        <w:object>
          <v:shape id="_x0000_i139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92" o:title="eqIdd053b14c8588eee2acbbe44fc37a688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7">
            <o:LockedField>false</o:LockedField>
          </o:OLEObject>
        </w:object>
      </w:r>
      <w:r>
        <w:rPr>
          <w:sz w:val="21"/>
        </w:rPr>
        <w:t>，作射线</w:t>
      </w:r>
      <w:r>
        <w:object>
          <v:shape id="_x0000_i1391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639" o:title="eqIdaaf3369e0ea90e8d5cf4b6b3c45c0fd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392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641" o:title="eqId9fed1f57a835af4e9022e27603d12d3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393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643" o:title="eqId88e9f7d1272b7344346b58b660aa260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394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45" o:title="eqIddc9f91270ddbe1cf3c1362e1b95aee1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sz w:val="21"/>
        </w:rPr>
        <w:t>．</w:t>
      </w:r>
    </w:p>
    <w:p w14:paraId="0A7513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</w:t>
      </w:r>
      <w:r>
        <w:object>
          <v:shape id="_x0000_i1395" o:spt="75" alt="eqId4f849d494252c766458492e7bf4e8a0e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47" o:title="eqId4f849d494252c766458492e7bf4e8a0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6" o:spt="75" alt="eqId17cdfd630a2fe8460c6ed6e9bba0460d" type="#_x0000_t75" style="height:13.85pt;width:34.25pt;" o:ole="t" filled="f" o:preferrelative="t" stroked="f" coordsize="21600,21600">
            <v:path/>
            <v:fill on="f" focussize="0,0"/>
            <v:stroke on="f" joinstyle="miter"/>
            <v:imagedata r:id="rId649" o:title="eqId17cdfd630a2fe8460c6ed6e9bba0460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8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397" o:spt="75" alt="eqId27935c1ef4df2d52ac697678a3c8f39d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651" o:title="eqId27935c1ef4df2d52ac697678a3c8f39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0">
            <o:LockedField>false</o:LockedField>
          </o:OLEObject>
        </w:object>
      </w:r>
      <w:r>
        <w:rPr>
          <w:sz w:val="21"/>
        </w:rPr>
        <w:t>的度数．</w:t>
      </w:r>
    </w:p>
    <w:p w14:paraId="5F21D1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②如图3，作</w:t>
      </w:r>
      <w:r>
        <w:object>
          <v:shape id="_x0000_i1398" o:spt="75" alt="eqIdbd05f27fb25e486092d776339fe3b942" type="#_x0000_t75" style="height:16.1pt;width:22.85pt;" o:ole="t" filled="f" o:preferrelative="t" stroked="f" coordsize="21600,21600">
            <v:path/>
            <v:fill on="f" focussize="0,0"/>
            <v:stroke on="f" joinstyle="miter"/>
            <v:imagedata r:id="rId653" o:title="eqIdbd05f27fb25e486092d776339fe3b94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2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399" o:spt="75" alt="eqId1bd0dc942dc5a587e3c638df0d42c76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655" o:title="eqId1bd0dc942dc5a587e3c638df0d42c76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0" o:spt="75" alt="eqIdc17b3c9aa767a874d3e6975014c7a66f" type="#_x0000_t75" style="height:16.05pt;width:20.2pt;" o:ole="t" filled="f" o:preferrelative="t" stroked="f" coordsize="21600,21600">
            <v:path/>
            <v:fill on="f" focussize="0,0"/>
            <v:stroke on="f" joinstyle="miter"/>
            <v:imagedata r:id="rId657" o:title="eqIdc17b3c9aa767a874d3e6975014c7a66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6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01" o:spt="75" alt="eqId0d14c83f23e14c7d64a787cbad80c22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59" o:title="eqId0d14c83f23e14c7d64a787cbad80c22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sz w:val="21"/>
        </w:rPr>
        <w:t>；作</w:t>
      </w:r>
      <w:r>
        <w:object>
          <v:shape id="_x0000_i1402" o:spt="75" alt="eqId80be8bad2b64e0297363ba555751a259" type="#_x0000_t75" style="height:13.8pt;width:21.1pt;" o:ole="t" filled="f" o:preferrelative="t" stroked="f" coordsize="21600,21600">
            <v:path/>
            <v:fill on="f" focussize="0,0"/>
            <v:stroke on="f" joinstyle="miter"/>
            <v:imagedata r:id="rId661" o:title="eqId80be8bad2b64e0297363ba555751a25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0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03" o:spt="75" alt="eqId933bc04d38122199f39999b499277e18" type="#_x0000_t75" style="height:16.15pt;width:40.45pt;" o:ole="t" filled="f" o:preferrelative="t" stroked="f" coordsize="21600,21600">
            <v:path/>
            <v:fill on="f" focussize="0,0"/>
            <v:stroke on="f" joinstyle="miter"/>
            <v:imagedata r:id="rId663" o:title="eqId933bc04d38122199f39999b499277e1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4" o:spt="75" alt="eqIdf7b70ed4d2ff978bbe2b6160d30d3c6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665" o:title="eqIdf7b70ed4d2ff978bbe2b6160d30d3c6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4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05" o:spt="75" alt="eqId29761c62d7412a72cfbdb8296302988a" type="#_x0000_t75" style="height:16.2pt;width:38.7pt;" o:ole="t" filled="f" o:preferrelative="t" stroked="f" coordsize="21600,21600">
            <v:path/>
            <v:fill on="f" focussize="0,0"/>
            <v:stroke on="f" joinstyle="miter"/>
            <v:imagedata r:id="rId667" o:title="eqId29761c62d7412a72cfbdb8296302988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sz w:val="21"/>
        </w:rPr>
        <w:t>，按此规律以此类推……作</w:t>
      </w:r>
      <w:r>
        <w:object>
          <v:shape id="_x0000_i1406" o:spt="75" alt="eqId337c95a92d39f1285d738ee0122cc182" type="#_x0000_t75" style="height:15.7pt;width:23.75pt;" o:ole="t" filled="f" o:preferrelative="t" stroked="f" coordsize="21600,21600">
            <v:path/>
            <v:fill on="f" focussize="0,0"/>
            <v:stroke on="f" joinstyle="miter"/>
            <v:imagedata r:id="rId669" o:title="eqId337c95a92d39f1285d738ee0122cc18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07" o:spt="75" alt="eqIdf32ba238b9e8dd47fbb27a11510a9659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671" o:title="eqIdf32ba238b9e8dd47fbb27a11510a965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8" o:spt="75" alt="eqId609906cf46e3fbbb4e46e3e76e5673db" type="#_x0000_t75" style="height:16.1pt;width:21.1pt;" o:ole="t" filled="f" o:preferrelative="t" stroked="f" coordsize="21600,21600">
            <v:path/>
            <v:fill on="f" focussize="0,0"/>
            <v:stroke on="f" joinstyle="miter"/>
            <v:imagedata r:id="rId673" o:title="eqId609906cf46e3fbbb4e46e3e76e5673db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2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09" o:spt="75" alt="eqId4fd85db1c901ad48c53d21a3d5deefaf" type="#_x0000_t75" style="height:16.05pt;width:45.75pt;" o:ole="t" filled="f" o:preferrelative="t" stroked="f" coordsize="21600,21600">
            <v:path/>
            <v:fill on="f" focussize="0,0"/>
            <v:stroke on="f" joinstyle="miter"/>
            <v:imagedata r:id="rId675" o:title="eqId4fd85db1c901ad48c53d21a3d5deefa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4">
            <o:LockedField>false</o:LockedField>
          </o:OLEObject>
        </w:object>
      </w:r>
      <w:r>
        <w:rPr>
          <w:sz w:val="21"/>
        </w:rPr>
        <w:t>，用含</w:t>
      </w:r>
      <w:r>
        <w:object>
          <v:shape id="_x0000_i141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92" o:title="eqIdd053b14c8588eee2acbbe44fc37a688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1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173" o:title="eqIdb6a24198bd04c29321ae5dc5a28fe42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8">
            <o:LockedField>false</o:LockedField>
          </o:OLEObject>
        </w:object>
      </w:r>
      <w:r>
        <w:rPr>
          <w:sz w:val="21"/>
        </w:rPr>
        <w:t>的代数式表示</w:t>
      </w:r>
      <w:r>
        <w:object>
          <v:shape id="_x0000_i1413" o:spt="75" alt="eqIdb3abadfe9b47de1bc64c194895e963f0" type="#_x0000_t75" style="height:16.15pt;width:42.2pt;" o:ole="t" filled="f" o:preferrelative="t" stroked="f" coordsize="21600,21600">
            <v:path/>
            <v:fill on="f" focussize="0,0"/>
            <v:stroke on="f" joinstyle="miter"/>
            <v:imagedata r:id="rId680" o:title="eqIdb3abadfe9b47de1bc64c194895e963f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14" o:spt="75" alt="eqId244beedab0f8928461782e6b2c56850b" type="#_x0000_t75" style="height:16.2pt;width:44.85pt;" o:ole="t" filled="f" o:preferrelative="t" stroked="f" coordsize="21600,21600">
            <v:path/>
            <v:fill on="f" focussize="0,0"/>
            <v:stroke on="f" joinstyle="miter"/>
            <v:imagedata r:id="rId682" o:title="eqId244beedab0f8928461782e6b2c56850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1">
            <o:LockedField>false</o:LockedField>
          </o:OLEObject>
        </w:object>
      </w:r>
      <w:r>
        <w:rPr>
          <w:sz w:val="21"/>
        </w:rPr>
        <w:t>的度数．（直接写出答案）</w:t>
      </w:r>
    </w:p>
    <w:p w14:paraId="3E1FE8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</w:t>
      </w:r>
      <w:r>
        <w:rPr>
          <w:color w:val="FF0000"/>
        </w:rPr>
        <w:object>
          <v:shape id="_x0000_i1415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27" o:title="eqId872e7bdc3ddacd2c5196b8662d6ddba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16" o:spt="75" alt="eqIdfbee6a68d92725d92e3d768133c0ac0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29" o:title="eqIdfbee6a68d92725d92e3d768133c0ac0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1208D2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7" o:spt="75" alt="eqIde50b41394ad5b9aefe16380e87b75461" type="#_x0000_t75" style="height:12.55pt;width:225.25pt;" o:ole="t" filled="f" o:preferrelative="t" stroked="f" coordsize="21600,21600">
            <v:path/>
            <v:fill on="f" focussize="0,0"/>
            <v:stroke on="f" joinstyle="miter"/>
            <v:imagedata r:id="rId686" o:title="eqIde50b41394ad5b9aefe16380e87b7546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4FBE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418" o:spt="75" alt="eqId3da02b38bc1ab163a7471711b9b1427e" type="#_x0000_t75" style="height:12.4pt;width:78.25pt;" o:ole="t" filled="f" o:preferrelative="t" stroked="f" coordsize="21600,21600">
            <v:path/>
            <v:fill on="f" focussize="0,0"/>
            <v:stroke on="f" joinstyle="miter"/>
            <v:imagedata r:id="rId631" o:title="eqId3da02b38bc1ab163a7471711b9b1427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D3411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19" o:spt="75" alt="eqId28b5b08e8555945d6733600325ba9c1d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89" o:title="eqId28b5b08e8555945d6733600325ba9c1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6C42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20" o:spt="75" alt="eqIdd31f026ca4453f0b0e1beae4eab2e574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691" o:title="eqIdd31f026ca4453f0b0e1beae4eab2e57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……（3分）</w:t>
      </w:r>
    </w:p>
    <w:p w14:paraId="0C0EFF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（2）解：①∵</w:t>
      </w:r>
      <w:r>
        <w:rPr>
          <w:color w:val="FF0000"/>
        </w:rPr>
        <w:object>
          <v:shape id="_x0000_i1421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27" o:title="eqId872e7bdc3ddacd2c5196b8662d6ddba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2" o:spt="75" alt="eqIdf2d9093271acbcf8c4510aa1d0bb67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94" o:title="eqIdf2d9093271acbcf8c4510aa1d0bb673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C54E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3" o:spt="75" alt="eqIdcba747fdf864ec43ea70cdaad221e444" type="#_x0000_t75" style="height:12.55pt;width:225.25pt;" o:ole="t" filled="f" o:preferrelative="t" stroked="f" coordsize="21600,21600">
            <v:path/>
            <v:fill on="f" focussize="0,0"/>
            <v:stroke on="f" joinstyle="miter"/>
            <v:imagedata r:id="rId696" o:title="eqIdcba747fdf864ec43ea70cdaad221e444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614344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24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639" o:title="eqIdaaf3369e0ea90e8d5cf4b6b3c45c0fd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7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25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641" o:title="eqId9fed1f57a835af4e9022e27603d12d3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26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643" o:title="eqId88e9f7d1272b7344346b58b660aa260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9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27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45" o:title="eqIddc9f91270ddbe1cf3c1362e1b95aee14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35955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8" o:spt="75" alt="eqId5b1c4d07b309d9919b92d5caf16f9edc" type="#_x0000_t75" style="height:12.5pt;width:160.15pt;" o:ole="t" filled="f" o:preferrelative="t" stroked="f" coordsize="21600,21600">
            <v:path/>
            <v:fill on="f" focussize="0,0"/>
            <v:stroke on="f" joinstyle="miter"/>
            <v:imagedata r:id="rId702" o:title="eqId5b1c4d07b309d9919b92d5caf16f9edc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0FEB0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29" o:spt="75" alt="eqIdc99c56640458df929bc7764c4ac46f46" type="#_x0000_t75" style="height:27.05pt;width:196.2pt;" o:ole="t" filled="f" o:preferrelative="t" stroked="f" coordsize="21600,21600">
            <v:path/>
            <v:fill on="f" focussize="0,0"/>
            <v:stroke on="f" joinstyle="miter"/>
            <v:imagedata r:id="rId704" o:title="eqIdc99c56640458df929bc7764c4ac46f4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7F65A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0" o:spt="75" alt="eqIdf09aac324bdcb51018b14d35b5243f7d" type="#_x0000_t75" style="height:12.5pt;width:232.3pt;" o:ole="t" filled="f" o:preferrelative="t" stroked="f" coordsize="21600,21600">
            <v:path/>
            <v:fill on="f" focussize="0,0"/>
            <v:stroke on="f" joinstyle="miter"/>
            <v:imagedata r:id="rId706" o:title="eqIdf09aac324bdcb51018b14d35b5243f7d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5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40894C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②∵</w:t>
      </w:r>
      <w:r>
        <w:rPr>
          <w:color w:val="FF0000"/>
        </w:rPr>
        <w:object>
          <v:shape id="_x0000_i1431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4" o:title="eqId6d7b2fe01a33c4825f9974ed9663a99c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color w:val="FF0000"/>
          <w:sz w:val="21"/>
        </w:rPr>
        <w:t>的度数是</w:t>
      </w:r>
      <w:r>
        <w:rPr>
          <w:color w:val="FF0000"/>
        </w:rPr>
        <w:object>
          <v:shape id="_x0000_i143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1" o:title="eqId81dea63b8ce3e51adf66cf7b9982a248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3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56" o:title="eqIded66570f697459aba9daa2eaf9460bcb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9">
            <o:LockedField>false</o:LockedField>
          </o:OLEObject>
        </w:object>
      </w:r>
      <w:r>
        <w:rPr>
          <w:color w:val="FF0000"/>
          <w:sz w:val="21"/>
        </w:rPr>
        <w:t>的度数是</w:t>
      </w:r>
      <w:r>
        <w:rPr>
          <w:color w:val="FF0000"/>
        </w:rPr>
        <w:object>
          <v:shape id="_x0000_i143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92" o:title="eqIdd053b14c8588eee2acbbe44fc37a6886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49B3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35" o:spt="75" alt="eqIdf691c893beb47c2abcad3aed31ae2f6c" type="#_x0000_t75" style="height:13.85pt;width:183pt;" o:ole="t" filled="f" o:preferrelative="t" stroked="f" coordsize="21600,21600">
            <v:path/>
            <v:fill on="f" focussize="0,0"/>
            <v:stroke on="f" joinstyle="miter"/>
            <v:imagedata r:id="rId712" o:title="eqIdf691c893beb47c2abcad3aed31ae2f6c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4AD51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36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639" o:title="eqIdaaf3369e0ea90e8d5cf4b6b3c45c0fd8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3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37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641" o:title="eqId9fed1f57a835af4e9022e27603d12d3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8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643" o:title="eqId88e9f7d1272b7344346b58b660aa260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5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39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45" o:title="eqIddc9f91270ddbe1cf3c1362e1b95aee1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B1EF2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0" o:spt="75" alt="eqIdcc192b218254d27062a400e9e81ef7f1" type="#_x0000_t75" style="height:13.85pt;width:154pt;" o:ole="t" filled="f" o:preferrelative="t" stroked="f" coordsize="21600,21600">
            <v:path/>
            <v:fill on="f" focussize="0,0"/>
            <v:stroke on="f" joinstyle="miter"/>
            <v:imagedata r:id="rId718" o:title="eqIdcc192b218254d27062a400e9e81ef7f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39DD7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1" o:spt="75" alt="eqId4e14acbadc84d9598510c11aec4cc3a7" type="#_x0000_t75" style="height:27.05pt;width:220pt;" o:ole="t" filled="f" o:preferrelative="t" stroked="f" coordsize="21600,21600">
            <v:path/>
            <v:fill on="f" focussize="0,0"/>
            <v:stroke on="f" joinstyle="miter"/>
            <v:imagedata r:id="rId720" o:title="eqId4e14acbadc84d9598510c11aec4cc3a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88EA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442" o:spt="75" alt="eqIdbd05f27fb25e486092d776339fe3b942" type="#_x0000_t75" style="height:16.1pt;width:22.85pt;" o:ole="t" filled="f" o:preferrelative="t" stroked="f" coordsize="21600,21600">
            <v:path/>
            <v:fill on="f" focussize="0,0"/>
            <v:stroke on="f" joinstyle="miter"/>
            <v:imagedata r:id="rId653" o:title="eqIdbd05f27fb25e486092d776339fe3b94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1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43" o:spt="75" alt="eqId1bd0dc942dc5a587e3c638df0d42c76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655" o:title="eqId1bd0dc942dc5a587e3c638df0d42c76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44" o:spt="75" alt="eqIdc17b3c9aa767a874d3e6975014c7a66f" type="#_x0000_t75" style="height:16.05pt;width:20.2pt;" o:ole="t" filled="f" o:preferrelative="t" stroked="f" coordsize="21600,21600">
            <v:path/>
            <v:fill on="f" focussize="0,0"/>
            <v:stroke on="f" joinstyle="miter"/>
            <v:imagedata r:id="rId657" o:title="eqIdc17b3c9aa767a874d3e6975014c7a66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3">
            <o:LockedField>false</o:LockedField>
          </o:OLEObject>
        </w:object>
      </w:r>
      <w:r>
        <w:rPr>
          <w:color w:val="FF0000"/>
          <w:sz w:val="21"/>
        </w:rPr>
        <w:t>平分</w:t>
      </w:r>
      <w:r>
        <w:rPr>
          <w:color w:val="FF0000"/>
        </w:rPr>
        <w:object>
          <v:shape id="_x0000_i1445" o:spt="75" alt="eqId0d14c83f23e14c7d64a787cbad80c22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59" o:title="eqId0d14c83f23e14c7d64a787cbad80c22b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DF4E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6" o:spt="75" alt="eqIdbfbabbe0028a3993cc6952f4207b961d" type="#_x0000_t75" style="height:15.8pt;width:173.35pt;" o:ole="t" filled="f" o:preferrelative="t" stroked="f" coordsize="21600,21600">
            <v:path/>
            <v:fill on="f" focussize="0,0"/>
            <v:stroke on="f" joinstyle="miter"/>
            <v:imagedata r:id="rId726" o:title="eqIdbfbabbe0028a3993cc6952f4207b961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DB0B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7" o:spt="75" alt="eqId2481019f74749cd6cba2cc37aee7549d" type="#_x0000_t75" style="height:27pt;width:228.8pt;" o:ole="t" filled="f" o:preferrelative="t" stroked="f" coordsize="21600,21600">
            <v:path/>
            <v:fill on="f" focussize="0,0"/>
            <v:stroke on="f" joinstyle="miter"/>
            <v:imagedata r:id="rId728" o:title="eqId2481019f74749cd6cba2cc37aee7549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EAD0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同理，</w:t>
      </w:r>
      <w:r>
        <w:rPr>
          <w:color w:val="FF0000"/>
        </w:rPr>
        <w:object>
          <v:shape id="_x0000_i1448" o:spt="75" alt="eqId6bfdcd7d7f40520fa824eb04d9d8fbbd" type="#_x0000_t75" style="height:27pt;width:247.25pt;" o:ole="t" filled="f" o:preferrelative="t" stroked="f" coordsize="21600,21600">
            <v:path/>
            <v:fill on="f" focussize="0,0"/>
            <v:stroke on="f" joinstyle="miter"/>
            <v:imagedata r:id="rId730" o:title="eqId6bfdcd7d7f40520fa824eb04d9d8fbb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A60FB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9" o:spt="75" alt="eqId89ed5a8d85751518fbce721427070aea" type="#_x0000_t75" style="height:27pt;width:281.6pt;" o:ole="t" filled="f" o:preferrelative="t" stroked="f" coordsize="21600,21600">
            <v:path/>
            <v:fill on="f" focussize="0,0"/>
            <v:stroke on="f" joinstyle="miter"/>
            <v:imagedata r:id="rId732" o:title="eqId89ed5a8d85751518fbce721427070ae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2FAB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0" o:spt="75" alt="eqId9669cbc459e9622e3db8b1702d33cab9" type="#_x0000_t75" style="height:27.05pt;width:249pt;" o:ole="t" filled="f" o:preferrelative="t" stroked="f" coordsize="21600,21600">
            <v:path/>
            <v:fill on="f" focussize="0,0"/>
            <v:stroke on="f" joinstyle="miter"/>
            <v:imagedata r:id="rId734" o:title="eqId9669cbc459e9622e3db8b1702d33cab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p w14:paraId="599D07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数轴上有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三点，给出如下定义：如果其中一个点与其它两个点的距离恰好满足2倍的数量关系，那么称该点是其它两个点的“关联点”．</w:t>
      </w:r>
    </w:p>
    <w:p w14:paraId="4F3272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例如：如图，数轴上点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所表示的数分别为1、3、4，因为</w:t>
      </w:r>
      <w:r>
        <w:object>
          <v:shape id="_x0000_i1451" o:spt="75" alt="eqId6e5cc24630faefb725667f0fe4c5c98a" type="#_x0000_t75" style="height:12.8pt;width:60.65pt;" o:ole="t" filled="f" o:preferrelative="t" stroked="f" coordsize="21600,21600">
            <v:path/>
            <v:fill on="f" focussize="0,0"/>
            <v:stroke on="f" joinstyle="miter"/>
            <v:imagedata r:id="rId736" o:title="eqId6e5cc24630faefb725667f0fe4c5c98a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52" o:spt="75" alt="eqId09c318a67ea8dabf9c32c7e483ab0df5" type="#_x0000_t75" style="height:12.3pt;width:61.55pt;" o:ole="t" filled="f" o:preferrelative="t" stroked="f" coordsize="21600,21600">
            <v:path/>
            <v:fill on="f" focussize="0,0"/>
            <v:stroke on="f" joinstyle="miter"/>
            <v:imagedata r:id="rId738" o:title="eqId09c318a67ea8dabf9c32c7e483ab0df5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7">
            <o:LockedField>false</o:LockedField>
          </o:OLEObject>
        </w:object>
      </w:r>
      <w:r>
        <w:rPr>
          <w:sz w:val="21"/>
        </w:rPr>
        <w:t>，所以</w:t>
      </w:r>
      <w:r>
        <w:object>
          <v:shape id="_x0000_i1453" o:spt="75" alt="eqId5181b97a7e43959b8455680157c3b644" type="#_x0000_t75" style="height:12.25pt;width:47.5pt;" o:ole="t" filled="f" o:preferrelative="t" stroked="f" coordsize="21600,21600">
            <v:path/>
            <v:fill on="f" focussize="0,0"/>
            <v:stroke on="f" joinstyle="miter"/>
            <v:imagedata r:id="rId740" o:title="eqId5181b97a7e43959b8455680157c3b64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9">
            <o:LockedField>false</o:LockedField>
          </o:OLEObject>
        </w:object>
      </w:r>
      <w:r>
        <w:rPr>
          <w:sz w:val="21"/>
        </w:rPr>
        <w:t>，所以称点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的“关联点”．回答下列问题：</w:t>
      </w:r>
    </w:p>
    <w:p w14:paraId="64FE08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409575"/>
            <wp:effectExtent l="0" t="0" r="9525" b="9525"/>
            <wp:docPr id="100041" name="图片 100041" descr="@@@9d03a582-e705-4964-a736-f4ab50f3cd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d03a582-e705-4964-a736-f4ab50f3cd15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CD6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表示数</w:t>
      </w:r>
      <w:r>
        <w:object>
          <v:shape id="_x0000_i1454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43" o:title="eqId274a9dc37509f01c2606fb3086a46f4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2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表示数1．下列各数</w:t>
      </w:r>
      <w:r>
        <w:object>
          <v:shape id="_x0000_i1455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45" o:title="eqIdacbc6a613224461ade69362d4655047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4">
            <o:LockedField>false</o:LockedField>
          </o:OLEObject>
        </w:object>
      </w:r>
      <w:r>
        <w:rPr>
          <w:sz w:val="21"/>
        </w:rPr>
        <w:t>、2、6所对应的点分别是</w:t>
      </w:r>
      <w:r>
        <w:object>
          <v:shape id="_x0000_i1456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747" o:title="eqIdb1241216f3c1cb5e73043dd1037f55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57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749" o:title="eqId23f3ffe7abc59e2f65d827c8eab8d36a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58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751" o:title="eqIdab94459e87c666facddbe1a23ae1899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0">
            <o:LockedField>false</o:LockedField>
          </o:OLEObject>
        </w:object>
      </w:r>
      <w:r>
        <w:rPr>
          <w:sz w:val="21"/>
        </w:rPr>
        <w:t>．其中</w:t>
      </w:r>
      <w:r>
        <w:rPr>
          <w:sz w:val="21"/>
          <w:u w:val="single"/>
        </w:rPr>
        <w:t xml:space="preserve"> 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的“关联点”．</w:t>
      </w:r>
    </w:p>
    <w:p w14:paraId="0E721E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表示数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是一个常数，</w:t>
      </w:r>
      <w:r>
        <w:object>
          <v:shape id="_x0000_i1459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753" o:title="eqIdc9ede4f3d14b1c9ccfcb43eae46a12b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2">
            <o:LockedField>false</o:LockedField>
          </o:OLEObject>
        </w:object>
      </w:r>
      <w:r>
        <w:rPr>
          <w:sz w:val="21"/>
        </w:rPr>
        <w:t>），点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表示数10，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为数轴上一个动点：</w:t>
      </w:r>
    </w:p>
    <w:p w14:paraId="3A0945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之间，并且点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的“关联点”，试用含有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的代数式来表示点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所表示的数；</w:t>
      </w:r>
    </w:p>
    <w:p w14:paraId="0EE2D6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②如果点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的右侧，点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中，有一个点恰好是其它两个点的“关联点”， 并且点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之间的距离为18．请求出此时点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表示的数．</w:t>
      </w:r>
    </w:p>
    <w:p w14:paraId="672EA1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表示数</w:t>
      </w:r>
      <w:r>
        <w:rPr>
          <w:color w:val="FF0000"/>
        </w:rPr>
        <w:object>
          <v:shape id="_x0000_i1460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43" o:title="eqId274a9dc37509f01c2606fb3086a46f4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4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表示数1，</w:t>
      </w:r>
      <w:r>
        <w:rPr>
          <w:color w:val="FF0000"/>
        </w:rPr>
        <w:object>
          <v:shape id="_x0000_i1461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747" o:title="eqIdb1241216f3c1cb5e73043dd1037f556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5">
            <o:LockedField>false</o:LockedField>
          </o:OLEObject>
        </w:object>
      </w:r>
      <w:r>
        <w:rPr>
          <w:color w:val="FF0000"/>
          <w:sz w:val="21"/>
        </w:rPr>
        <w:t>表示数</w:t>
      </w:r>
      <w:r>
        <w:rPr>
          <w:color w:val="FF0000"/>
        </w:rPr>
        <w:object>
          <v:shape id="_x0000_i1462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45" o:title="eqIdacbc6a613224461ade69362d46550474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EE57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3" o:spt="75" alt="eqIdaee1c627bf6de041fad25a2e617353ed" type="#_x0000_t75" style="height:15.8pt;width:76.55pt;" o:ole="t" filled="f" o:preferrelative="t" stroked="f" coordsize="21600,21600">
            <v:path/>
            <v:fill on="f" focussize="0,0"/>
            <v:stroke on="f" joinstyle="miter"/>
            <v:imagedata r:id="rId758" o:title="eqIdaee1c627bf6de041fad25a2e617353e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3460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4" o:spt="75" alt="eqId41b7376551f25a115bb260f54ea71ea3" type="#_x0000_t75" style="height:15.8pt;width:52.75pt;" o:ole="t" filled="f" o:preferrelative="t" stroked="f" coordsize="21600,21600">
            <v:path/>
            <v:fill on="f" focussize="0,0"/>
            <v:stroke on="f" joinstyle="miter"/>
            <v:imagedata r:id="rId760" o:title="eqId41b7376551f25a115bb260f54ea71ea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4F3C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5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747" o:title="eqIdb1241216f3c1cb5e73043dd1037f556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1">
            <o:LockedField>false</o:LockedField>
          </o:OLEObject>
        </w:object>
      </w:r>
      <w:r>
        <w:rPr>
          <w:color w:val="FF0000"/>
          <w:sz w:val="21"/>
        </w:rPr>
        <w:t>是点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的“关联点”；</w:t>
      </w:r>
    </w:p>
    <w:p w14:paraId="23CC73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表示数</w:t>
      </w:r>
      <w:r>
        <w:rPr>
          <w:color w:val="FF0000"/>
        </w:rPr>
        <w:object>
          <v:shape id="_x0000_i1466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43" o:title="eqId274a9dc37509f01c2606fb3086a46f4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2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表示数1，</w:t>
      </w:r>
      <w:r>
        <w:rPr>
          <w:color w:val="FF0000"/>
        </w:rPr>
        <w:object>
          <v:shape id="_x0000_i1467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749" o:title="eqId23f3ffe7abc59e2f65d827c8eab8d36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3">
            <o:LockedField>false</o:LockedField>
          </o:OLEObject>
        </w:object>
      </w:r>
      <w:r>
        <w:rPr>
          <w:color w:val="FF0000"/>
          <w:sz w:val="21"/>
        </w:rPr>
        <w:t>表示数2，</w:t>
      </w:r>
    </w:p>
    <w:p w14:paraId="40A2910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8" o:spt="75" alt="eqIddacc40019ca490ef98400f9b31e147ec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765" o:title="eqIddacc40019ca490ef98400f9b31e147e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94A82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69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749" o:title="eqId23f3ffe7abc59e2f65d827c8eab8d36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6">
            <o:LockedField>false</o:LockedField>
          </o:OLEObject>
        </w:object>
      </w:r>
      <w:r>
        <w:rPr>
          <w:color w:val="FF0000"/>
          <w:sz w:val="21"/>
        </w:rPr>
        <w:t>不是点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的“关联点”；</w:t>
      </w:r>
    </w:p>
    <w:p w14:paraId="56AB30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表示数</w:t>
      </w:r>
      <w:r>
        <w:rPr>
          <w:color w:val="FF0000"/>
        </w:rPr>
        <w:object>
          <v:shape id="_x0000_i1470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743" o:title="eqId274a9dc37509f01c2606fb3086a46f4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7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表示数1，</w:t>
      </w:r>
      <w:r>
        <w:rPr>
          <w:color w:val="FF0000"/>
        </w:rPr>
        <w:object>
          <v:shape id="_x0000_i1471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751" o:title="eqIdab94459e87c666facddbe1a23ae1899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8">
            <o:LockedField>false</o:LockedField>
          </o:OLEObject>
        </w:object>
      </w:r>
      <w:r>
        <w:rPr>
          <w:color w:val="FF0000"/>
          <w:sz w:val="21"/>
        </w:rPr>
        <w:t>表示数6，</w:t>
      </w:r>
    </w:p>
    <w:p w14:paraId="010034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2" o:spt="75" alt="eqId3bbc144f2213213b0cfbe7c636abc441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770" o:title="eqId3bbc144f2213213b0cfbe7c636abc44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2AFC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3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751" o:title="eqIdab94459e87c666facddbe1a23ae1899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1">
            <o:LockedField>false</o:LockedField>
          </o:OLEObject>
        </w:object>
      </w:r>
      <w:r>
        <w:rPr>
          <w:color w:val="FF0000"/>
          <w:sz w:val="21"/>
        </w:rPr>
        <w:t>不是点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的“关联点”；</w:t>
      </w:r>
    </w:p>
    <w:p w14:paraId="5DBE20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74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747" o:title="eqIdb1241216f3c1cb5e73043dd1037f556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……（3分）</w:t>
      </w:r>
    </w:p>
    <w:p w14:paraId="38A17A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表示的数为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，</w:t>
      </w:r>
    </w:p>
    <w:p w14:paraId="1ACCB3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①∵</w:t>
      </w:r>
      <w:r>
        <w:rPr>
          <w:color w:val="FF0000"/>
        </w:rPr>
        <w:object>
          <v:shape id="_x0000_i1475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753" o:title="eqIdc9ede4f3d14b1c9ccfcb43eae46a12b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3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之间，</w:t>
      </w:r>
    </w:p>
    <w:p w14:paraId="64EBB2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6" o:spt="75" alt="eqIdc71cbd5937c0161006b0c1c925dc4d04" type="#_x0000_t75" style="height:12.55pt;width:103.75pt;" o:ole="t" filled="f" o:preferrelative="t" stroked="f" coordsize="21600,21600">
            <v:path/>
            <v:fill on="f" focussize="0,0"/>
            <v:stroke on="f" joinstyle="miter"/>
            <v:imagedata r:id="rId775" o:title="eqIdc71cbd5937c0161006b0c1c925dc4d0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AF07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是点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的“关联点”，</w:t>
      </w:r>
    </w:p>
    <w:p w14:paraId="607EA9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7" o:spt="75" alt="eqId1f35b3fcb8c06368e2775ffc416158ba" type="#_x0000_t75" style="height:11.4pt;width:45.75pt;" o:ole="t" filled="f" o:preferrelative="t" stroked="f" coordsize="21600,21600">
            <v:path/>
            <v:fill on="f" focussize="0,0"/>
            <v:stroke on="f" joinstyle="miter"/>
            <v:imagedata r:id="rId777" o:title="eqId1f35b3fcb8c06368e2775ffc416158b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78" o:spt="75" alt="eqId26b6c343e023ace263d087a8b8bf1fb0" type="#_x0000_t75" style="height:11.4pt;width:45.75pt;" o:ole="t" filled="f" o:preferrelative="t" stroked="f" coordsize="21600,21600">
            <v:path/>
            <v:fill on="f" focussize="0,0"/>
            <v:stroke on="f" joinstyle="miter"/>
            <v:imagedata r:id="rId779" o:title="eqId26b6c343e023ace263d087a8b8bf1fb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A3AA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79" o:spt="75" alt="eqId2f3d9e66b97f394f95457b991eebb9e3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781" o:title="eqId2f3d9e66b97f394f95457b991eebb9e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0" o:spt="75" alt="eqId71f40c4afdb01ecb3f7b21d654a25310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783" o:title="eqId71f40c4afdb01ecb3f7b21d654a2531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58D7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81" o:spt="75" alt="eqId1b4e94cf6319eeb70c732b3107e54b00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785" o:title="eqId1b4e94cf6319eeb70c732b3107e54b0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2" o:spt="75" alt="eqIda792923ebc3b85dd9517774d9208588d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787" o:title="eqIda792923ebc3b85dd9517774d9208588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BD9A8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所表示的数为</w:t>
      </w:r>
      <w:r>
        <w:rPr>
          <w:color w:val="FF0000"/>
        </w:rPr>
        <w:object>
          <v:shape id="_x0000_i1483" o:spt="75" alt="eqId354b91c9065a816145eb48f79023a5d6" type="#_x0000_t75" style="height:27.6pt;width:30.75pt;" o:ole="t" filled="f" o:preferrelative="t" stroked="f" coordsize="21600,21600">
            <v:path/>
            <v:fill on="f" focussize="0,0"/>
            <v:stroke on="f" joinstyle="miter"/>
            <v:imagedata r:id="rId789" o:title="eqId354b91c9065a816145eb48f79023a5d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84" o:spt="75" alt="eqId126c6c99a58b141b733857f1ddb8757f" type="#_x0000_t75" style="height:27.3pt;width:35.15pt;" o:ole="t" filled="f" o:preferrelative="t" stroked="f" coordsize="21600,21600">
            <v:path/>
            <v:fill on="f" focussize="0,0"/>
            <v:stroke on="f" joinstyle="miter"/>
            <v:imagedata r:id="rId791" o:title="eqId126c6c99a58b141b733857f1ddb8757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0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6</w:t>
      </w:r>
      <w:r>
        <w:rPr>
          <w:rFonts w:hint="eastAsia"/>
          <w:color w:val="FF0000"/>
          <w:sz w:val="21"/>
        </w:rPr>
        <w:t>分）</w:t>
      </w:r>
    </w:p>
    <w:p w14:paraId="197DDF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②∵</w:t>
      </w:r>
      <w:r>
        <w:rPr>
          <w:color w:val="FF0000"/>
        </w:rPr>
        <w:object>
          <v:shape id="_x0000_i1485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753" o:title="eqIdc9ede4f3d14b1c9ccfcb43eae46a12b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2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在点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的右侧，</w:t>
      </w:r>
    </w:p>
    <w:p w14:paraId="3B7394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6" o:spt="75" alt="eqId596d5cf4350dd616bf903b125bc08963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794" o:title="eqId596d5cf4350dd616bf903b125bc0896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7" o:spt="75" alt="eqIddec2953e60370dfd6039370aeb1b504e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796" o:title="eqIddec2953e60370dfd6039370aeb1b504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88" o:spt="75" alt="eqIdd5a7a24b8eda03063667875915d08569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798" o:title="eqIdd5a7a24b8eda03063667875915d0856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F5282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89" o:spt="75" alt="eqIdb1ef3fd80f4f601cbb0e63226fc595b0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800" o:title="eqIdb1ef3fd80f4f601cbb0e63226fc595b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819B1B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“关联点”时，</w:t>
      </w:r>
    </w:p>
    <w:p w14:paraId="7970C3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0" o:spt="75" alt="eqIdbac3eda0f394551d82e92069883adf2f" type="#_x0000_t75" style="height:17.85pt;width:61.55pt;" o:ole="t" filled="f" o:preferrelative="t" stroked="f" coordsize="21600,21600">
            <v:path/>
            <v:fill on="f" focussize="0,0"/>
            <v:stroke on="f" joinstyle="miter"/>
            <v:imagedata r:id="rId802" o:title="eqIdbac3eda0f394551d82e92069883adf2f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CA86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91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219" o:title="eqId0b550ee821ee1838384835e81fc34b67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828B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2" o:spt="75" alt="eqId84943a825b0f76e5a21fab9dc6516b13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805" o:title="eqId84943a825b0f76e5a21fab9dc6516b13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2FDA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即此时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表示的数为19；</w:t>
      </w:r>
    </w:p>
    <w:p w14:paraId="2F8EFF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是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“关联点”时，</w:t>
      </w:r>
    </w:p>
    <w:p w14:paraId="743B19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3" o:spt="75" alt="eqId076e796ef1cd023d78d1f708c25db366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807" o:title="eqId076e796ef1cd023d78d1f708c25db366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4" o:spt="75" alt="eqIdf7c84e24de53a32cf7822e4161e69926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809" o:title="eqIdf7c84e24de53a32cf7822e4161e69926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03AF5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5" o:spt="75" alt="eqId5f55fae413c86b64a74a6e1acd241eac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811" o:title="eqId5f55fae413c86b64a74a6e1acd241eac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6" o:spt="75" alt="eqId111a3459efe011bda582b5b5ca65f9cf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813" o:title="eqId111a3459efe011bda582b5b5ca65f9cf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91488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497" o:spt="75" alt="eqIdf22a4a0dd7307a1323d25331e60782d8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15" o:title="eqIdf22a4a0dd7307a1323d25331e60782d8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498" o:spt="75" alt="eqIdaa4c355f11471a38f5583a434a1ddeb3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817" o:title="eqIdaa4c355f11471a38f5583a434a1ddeb3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7991E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99" o:spt="75" alt="eqId18962eafb63d5ea3a181bf742cd538a7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819" o:title="eqId18962eafb63d5ea3a181bf742cd538a7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500" o:spt="75" alt="eqId0db4d9bc63063495fa30fd108b7ff4b4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821" o:title="eqId0db4d9bc63063495fa30fd108b7ff4b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36974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即此时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表示的数为16或22；</w:t>
      </w:r>
    </w:p>
    <w:p w14:paraId="41D56CB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的“关联点”时，</w:t>
      </w:r>
    </w:p>
    <w:p w14:paraId="787BE8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1" o:spt="75" alt="eqId6414955412e4068388578023cf2ef034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823" o:title="eqId6414955412e4068388578023cf2ef034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D9B02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2" o:spt="75" alt="eqId5712a1f7fb70427b9dc6de0fea7a5531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825" o:title="eqId5712a1f7fb70427b9dc6de0fea7a553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8A3E8A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03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219" o:title="eqId0b550ee821ee1838384835e81fc34b67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8CB8A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4" o:spt="75" alt="eqId5079e5a6a585f6b59e4d7e42765db67a" type="#_x0000_t75" style="height:12.55pt;width:61.55pt;" o:ole="t" filled="f" o:preferrelative="t" stroked="f" coordsize="21600,21600">
            <v:path/>
            <v:fill on="f" focussize="0,0"/>
            <v:stroke on="f" joinstyle="miter"/>
            <v:imagedata r:id="rId828" o:title="eqId5079e5a6a585f6b59e4d7e42765db67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5E04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即此时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表示的数为19；</w:t>
      </w:r>
    </w:p>
    <w:p w14:paraId="7DE4B9B8">
      <w:pPr>
        <w:shd w:val="clear" w:color="auto" w:fill="F2F2F2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FF0000"/>
          <w:kern w:val="0"/>
        </w:rPr>
      </w:pPr>
      <w:r>
        <w:rPr>
          <w:color w:val="FF0000"/>
          <w:sz w:val="21"/>
        </w:rPr>
        <w:t>综上所述，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表示的数为19或16或22．</w:t>
      </w:r>
      <w:r>
        <w:rPr>
          <w:rFonts w:hint="eastAsia"/>
          <w:color w:val="FF0000"/>
          <w:sz w:val="21"/>
        </w:rPr>
        <w:t>……（</w:t>
      </w:r>
      <w:r>
        <w:rPr>
          <w:rFonts w:hint="eastAsia"/>
          <w:color w:val="FF0000"/>
          <w:sz w:val="21"/>
          <w:lang w:val="en-US" w:eastAsia="zh-CN"/>
        </w:rPr>
        <w:t>9</w:t>
      </w:r>
      <w:r>
        <w:rPr>
          <w:rFonts w:hint="eastAsia"/>
          <w:color w:val="FF0000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76415">
    <w:pPr>
      <w:pStyle w:val="8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6385B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1916775B"/>
    <w:rsid w:val="1A2978CE"/>
    <w:rsid w:val="1DF40C70"/>
    <w:rsid w:val="23DB7460"/>
    <w:rsid w:val="269835F7"/>
    <w:rsid w:val="274B159D"/>
    <w:rsid w:val="2A522B7B"/>
    <w:rsid w:val="334E1F20"/>
    <w:rsid w:val="3446128F"/>
    <w:rsid w:val="3627414E"/>
    <w:rsid w:val="399B0999"/>
    <w:rsid w:val="3BEB09D1"/>
    <w:rsid w:val="41F330D8"/>
    <w:rsid w:val="426556F9"/>
    <w:rsid w:val="46642DF0"/>
    <w:rsid w:val="4ACC3E2B"/>
    <w:rsid w:val="4AEB77BC"/>
    <w:rsid w:val="4C4F173A"/>
    <w:rsid w:val="515009C5"/>
    <w:rsid w:val="52AB61A6"/>
    <w:rsid w:val="5DC83302"/>
    <w:rsid w:val="621242D1"/>
    <w:rsid w:val="6443678C"/>
    <w:rsid w:val="683804CD"/>
    <w:rsid w:val="6E945700"/>
    <w:rsid w:val="71880A5E"/>
    <w:rsid w:val="73643DE1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oleObject" Target="embeddings/oleObject48.bin"/><Relationship Id="rId92" Type="http://schemas.openxmlformats.org/officeDocument/2006/relationships/oleObject" Target="embeddings/oleObject47.bin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9" Type="http://schemas.openxmlformats.org/officeDocument/2006/relationships/fontTable" Target="fontTable.xml"/><Relationship Id="rId828" Type="http://schemas.openxmlformats.org/officeDocument/2006/relationships/image" Target="media/image343.wmf"/><Relationship Id="rId827" Type="http://schemas.openxmlformats.org/officeDocument/2006/relationships/oleObject" Target="embeddings/oleObject480.bin"/><Relationship Id="rId826" Type="http://schemas.openxmlformats.org/officeDocument/2006/relationships/oleObject" Target="embeddings/oleObject479.bin"/><Relationship Id="rId825" Type="http://schemas.openxmlformats.org/officeDocument/2006/relationships/image" Target="media/image342.wmf"/><Relationship Id="rId824" Type="http://schemas.openxmlformats.org/officeDocument/2006/relationships/oleObject" Target="embeddings/oleObject478.bin"/><Relationship Id="rId823" Type="http://schemas.openxmlformats.org/officeDocument/2006/relationships/image" Target="media/image341.wmf"/><Relationship Id="rId822" Type="http://schemas.openxmlformats.org/officeDocument/2006/relationships/oleObject" Target="embeddings/oleObject477.bin"/><Relationship Id="rId821" Type="http://schemas.openxmlformats.org/officeDocument/2006/relationships/image" Target="media/image340.wmf"/><Relationship Id="rId820" Type="http://schemas.openxmlformats.org/officeDocument/2006/relationships/oleObject" Target="embeddings/oleObject476.bin"/><Relationship Id="rId82" Type="http://schemas.openxmlformats.org/officeDocument/2006/relationships/image" Target="media/image37.wmf"/><Relationship Id="rId819" Type="http://schemas.openxmlformats.org/officeDocument/2006/relationships/image" Target="media/image339.wmf"/><Relationship Id="rId818" Type="http://schemas.openxmlformats.org/officeDocument/2006/relationships/oleObject" Target="embeddings/oleObject475.bin"/><Relationship Id="rId817" Type="http://schemas.openxmlformats.org/officeDocument/2006/relationships/image" Target="media/image338.wmf"/><Relationship Id="rId816" Type="http://schemas.openxmlformats.org/officeDocument/2006/relationships/oleObject" Target="embeddings/oleObject474.bin"/><Relationship Id="rId815" Type="http://schemas.openxmlformats.org/officeDocument/2006/relationships/image" Target="media/image337.wmf"/><Relationship Id="rId814" Type="http://schemas.openxmlformats.org/officeDocument/2006/relationships/oleObject" Target="embeddings/oleObject473.bin"/><Relationship Id="rId813" Type="http://schemas.openxmlformats.org/officeDocument/2006/relationships/image" Target="media/image336.wmf"/><Relationship Id="rId812" Type="http://schemas.openxmlformats.org/officeDocument/2006/relationships/oleObject" Target="embeddings/oleObject472.bin"/><Relationship Id="rId811" Type="http://schemas.openxmlformats.org/officeDocument/2006/relationships/image" Target="media/image335.wmf"/><Relationship Id="rId810" Type="http://schemas.openxmlformats.org/officeDocument/2006/relationships/oleObject" Target="embeddings/oleObject471.bin"/><Relationship Id="rId81" Type="http://schemas.openxmlformats.org/officeDocument/2006/relationships/oleObject" Target="embeddings/oleObject40.bin"/><Relationship Id="rId809" Type="http://schemas.openxmlformats.org/officeDocument/2006/relationships/image" Target="media/image334.wmf"/><Relationship Id="rId808" Type="http://schemas.openxmlformats.org/officeDocument/2006/relationships/oleObject" Target="embeddings/oleObject470.bin"/><Relationship Id="rId807" Type="http://schemas.openxmlformats.org/officeDocument/2006/relationships/image" Target="media/image333.wmf"/><Relationship Id="rId806" Type="http://schemas.openxmlformats.org/officeDocument/2006/relationships/oleObject" Target="embeddings/oleObject469.bin"/><Relationship Id="rId805" Type="http://schemas.openxmlformats.org/officeDocument/2006/relationships/image" Target="media/image332.wmf"/><Relationship Id="rId804" Type="http://schemas.openxmlformats.org/officeDocument/2006/relationships/oleObject" Target="embeddings/oleObject468.bin"/><Relationship Id="rId803" Type="http://schemas.openxmlformats.org/officeDocument/2006/relationships/oleObject" Target="embeddings/oleObject467.bin"/><Relationship Id="rId802" Type="http://schemas.openxmlformats.org/officeDocument/2006/relationships/image" Target="media/image331.wmf"/><Relationship Id="rId801" Type="http://schemas.openxmlformats.org/officeDocument/2006/relationships/oleObject" Target="embeddings/oleObject466.bin"/><Relationship Id="rId800" Type="http://schemas.openxmlformats.org/officeDocument/2006/relationships/image" Target="media/image330.wmf"/><Relationship Id="rId80" Type="http://schemas.openxmlformats.org/officeDocument/2006/relationships/image" Target="media/image36.wmf"/><Relationship Id="rId8" Type="http://schemas.openxmlformats.org/officeDocument/2006/relationships/image" Target="media/image2.wmf"/><Relationship Id="rId799" Type="http://schemas.openxmlformats.org/officeDocument/2006/relationships/oleObject" Target="embeddings/oleObject465.bin"/><Relationship Id="rId798" Type="http://schemas.openxmlformats.org/officeDocument/2006/relationships/image" Target="media/image329.wmf"/><Relationship Id="rId797" Type="http://schemas.openxmlformats.org/officeDocument/2006/relationships/oleObject" Target="embeddings/oleObject464.bin"/><Relationship Id="rId796" Type="http://schemas.openxmlformats.org/officeDocument/2006/relationships/image" Target="media/image328.wmf"/><Relationship Id="rId795" Type="http://schemas.openxmlformats.org/officeDocument/2006/relationships/oleObject" Target="embeddings/oleObject463.bin"/><Relationship Id="rId794" Type="http://schemas.openxmlformats.org/officeDocument/2006/relationships/image" Target="media/image327.wmf"/><Relationship Id="rId793" Type="http://schemas.openxmlformats.org/officeDocument/2006/relationships/oleObject" Target="embeddings/oleObject462.bin"/><Relationship Id="rId792" Type="http://schemas.openxmlformats.org/officeDocument/2006/relationships/oleObject" Target="embeddings/oleObject461.bin"/><Relationship Id="rId791" Type="http://schemas.openxmlformats.org/officeDocument/2006/relationships/image" Target="media/image326.wmf"/><Relationship Id="rId790" Type="http://schemas.openxmlformats.org/officeDocument/2006/relationships/oleObject" Target="embeddings/oleObject460.bin"/><Relationship Id="rId79" Type="http://schemas.openxmlformats.org/officeDocument/2006/relationships/oleObject" Target="embeddings/oleObject39.bin"/><Relationship Id="rId789" Type="http://schemas.openxmlformats.org/officeDocument/2006/relationships/image" Target="media/image325.wmf"/><Relationship Id="rId788" Type="http://schemas.openxmlformats.org/officeDocument/2006/relationships/oleObject" Target="embeddings/oleObject459.bin"/><Relationship Id="rId787" Type="http://schemas.openxmlformats.org/officeDocument/2006/relationships/image" Target="media/image324.wmf"/><Relationship Id="rId786" Type="http://schemas.openxmlformats.org/officeDocument/2006/relationships/oleObject" Target="embeddings/oleObject458.bin"/><Relationship Id="rId785" Type="http://schemas.openxmlformats.org/officeDocument/2006/relationships/image" Target="media/image323.wmf"/><Relationship Id="rId784" Type="http://schemas.openxmlformats.org/officeDocument/2006/relationships/oleObject" Target="embeddings/oleObject457.bin"/><Relationship Id="rId783" Type="http://schemas.openxmlformats.org/officeDocument/2006/relationships/image" Target="media/image322.wmf"/><Relationship Id="rId782" Type="http://schemas.openxmlformats.org/officeDocument/2006/relationships/oleObject" Target="embeddings/oleObject456.bin"/><Relationship Id="rId781" Type="http://schemas.openxmlformats.org/officeDocument/2006/relationships/image" Target="media/image321.wmf"/><Relationship Id="rId780" Type="http://schemas.openxmlformats.org/officeDocument/2006/relationships/oleObject" Target="embeddings/oleObject455.bin"/><Relationship Id="rId78" Type="http://schemas.openxmlformats.org/officeDocument/2006/relationships/image" Target="media/image35.wmf"/><Relationship Id="rId779" Type="http://schemas.openxmlformats.org/officeDocument/2006/relationships/image" Target="media/image320.wmf"/><Relationship Id="rId778" Type="http://schemas.openxmlformats.org/officeDocument/2006/relationships/oleObject" Target="embeddings/oleObject454.bin"/><Relationship Id="rId777" Type="http://schemas.openxmlformats.org/officeDocument/2006/relationships/image" Target="media/image319.wmf"/><Relationship Id="rId776" Type="http://schemas.openxmlformats.org/officeDocument/2006/relationships/oleObject" Target="embeddings/oleObject453.bin"/><Relationship Id="rId775" Type="http://schemas.openxmlformats.org/officeDocument/2006/relationships/image" Target="media/image318.wmf"/><Relationship Id="rId774" Type="http://schemas.openxmlformats.org/officeDocument/2006/relationships/oleObject" Target="embeddings/oleObject452.bin"/><Relationship Id="rId773" Type="http://schemas.openxmlformats.org/officeDocument/2006/relationships/oleObject" Target="embeddings/oleObject451.bin"/><Relationship Id="rId772" Type="http://schemas.openxmlformats.org/officeDocument/2006/relationships/oleObject" Target="embeddings/oleObject450.bin"/><Relationship Id="rId771" Type="http://schemas.openxmlformats.org/officeDocument/2006/relationships/oleObject" Target="embeddings/oleObject449.bin"/><Relationship Id="rId770" Type="http://schemas.openxmlformats.org/officeDocument/2006/relationships/image" Target="media/image317.wmf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48.bin"/><Relationship Id="rId768" Type="http://schemas.openxmlformats.org/officeDocument/2006/relationships/oleObject" Target="embeddings/oleObject447.bin"/><Relationship Id="rId767" Type="http://schemas.openxmlformats.org/officeDocument/2006/relationships/oleObject" Target="embeddings/oleObject446.bin"/><Relationship Id="rId766" Type="http://schemas.openxmlformats.org/officeDocument/2006/relationships/oleObject" Target="embeddings/oleObject445.bin"/><Relationship Id="rId765" Type="http://schemas.openxmlformats.org/officeDocument/2006/relationships/image" Target="media/image316.wmf"/><Relationship Id="rId764" Type="http://schemas.openxmlformats.org/officeDocument/2006/relationships/oleObject" Target="embeddings/oleObject444.bin"/><Relationship Id="rId763" Type="http://schemas.openxmlformats.org/officeDocument/2006/relationships/oleObject" Target="embeddings/oleObject443.bin"/><Relationship Id="rId762" Type="http://schemas.openxmlformats.org/officeDocument/2006/relationships/oleObject" Target="embeddings/oleObject442.bin"/><Relationship Id="rId761" Type="http://schemas.openxmlformats.org/officeDocument/2006/relationships/oleObject" Target="embeddings/oleObject441.bin"/><Relationship Id="rId760" Type="http://schemas.openxmlformats.org/officeDocument/2006/relationships/image" Target="media/image315.wmf"/><Relationship Id="rId76" Type="http://schemas.openxmlformats.org/officeDocument/2006/relationships/image" Target="media/image34.wmf"/><Relationship Id="rId759" Type="http://schemas.openxmlformats.org/officeDocument/2006/relationships/oleObject" Target="embeddings/oleObject440.bin"/><Relationship Id="rId758" Type="http://schemas.openxmlformats.org/officeDocument/2006/relationships/image" Target="media/image314.wmf"/><Relationship Id="rId757" Type="http://schemas.openxmlformats.org/officeDocument/2006/relationships/oleObject" Target="embeddings/oleObject439.bin"/><Relationship Id="rId756" Type="http://schemas.openxmlformats.org/officeDocument/2006/relationships/oleObject" Target="embeddings/oleObject438.bin"/><Relationship Id="rId755" Type="http://schemas.openxmlformats.org/officeDocument/2006/relationships/oleObject" Target="embeddings/oleObject437.bin"/><Relationship Id="rId754" Type="http://schemas.openxmlformats.org/officeDocument/2006/relationships/oleObject" Target="embeddings/oleObject436.bin"/><Relationship Id="rId753" Type="http://schemas.openxmlformats.org/officeDocument/2006/relationships/image" Target="media/image313.wmf"/><Relationship Id="rId752" Type="http://schemas.openxmlformats.org/officeDocument/2006/relationships/oleObject" Target="embeddings/oleObject435.bin"/><Relationship Id="rId751" Type="http://schemas.openxmlformats.org/officeDocument/2006/relationships/image" Target="media/image312.wmf"/><Relationship Id="rId750" Type="http://schemas.openxmlformats.org/officeDocument/2006/relationships/oleObject" Target="embeddings/oleObject434.bin"/><Relationship Id="rId75" Type="http://schemas.openxmlformats.org/officeDocument/2006/relationships/oleObject" Target="embeddings/oleObject37.bin"/><Relationship Id="rId749" Type="http://schemas.openxmlformats.org/officeDocument/2006/relationships/image" Target="media/image311.wmf"/><Relationship Id="rId748" Type="http://schemas.openxmlformats.org/officeDocument/2006/relationships/oleObject" Target="embeddings/oleObject433.bin"/><Relationship Id="rId747" Type="http://schemas.openxmlformats.org/officeDocument/2006/relationships/image" Target="media/image310.wmf"/><Relationship Id="rId746" Type="http://schemas.openxmlformats.org/officeDocument/2006/relationships/oleObject" Target="embeddings/oleObject432.bin"/><Relationship Id="rId745" Type="http://schemas.openxmlformats.org/officeDocument/2006/relationships/image" Target="media/image309.wmf"/><Relationship Id="rId744" Type="http://schemas.openxmlformats.org/officeDocument/2006/relationships/oleObject" Target="embeddings/oleObject431.bin"/><Relationship Id="rId743" Type="http://schemas.openxmlformats.org/officeDocument/2006/relationships/image" Target="media/image308.wmf"/><Relationship Id="rId742" Type="http://schemas.openxmlformats.org/officeDocument/2006/relationships/oleObject" Target="embeddings/oleObject430.bin"/><Relationship Id="rId741" Type="http://schemas.openxmlformats.org/officeDocument/2006/relationships/image" Target="media/image307.png"/><Relationship Id="rId740" Type="http://schemas.openxmlformats.org/officeDocument/2006/relationships/image" Target="media/image306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29.bin"/><Relationship Id="rId738" Type="http://schemas.openxmlformats.org/officeDocument/2006/relationships/image" Target="media/image305.wmf"/><Relationship Id="rId737" Type="http://schemas.openxmlformats.org/officeDocument/2006/relationships/oleObject" Target="embeddings/oleObject428.bin"/><Relationship Id="rId736" Type="http://schemas.openxmlformats.org/officeDocument/2006/relationships/image" Target="media/image304.wmf"/><Relationship Id="rId735" Type="http://schemas.openxmlformats.org/officeDocument/2006/relationships/oleObject" Target="embeddings/oleObject427.bin"/><Relationship Id="rId734" Type="http://schemas.openxmlformats.org/officeDocument/2006/relationships/image" Target="media/image303.wmf"/><Relationship Id="rId733" Type="http://schemas.openxmlformats.org/officeDocument/2006/relationships/oleObject" Target="embeddings/oleObject426.bin"/><Relationship Id="rId732" Type="http://schemas.openxmlformats.org/officeDocument/2006/relationships/image" Target="media/image302.wmf"/><Relationship Id="rId731" Type="http://schemas.openxmlformats.org/officeDocument/2006/relationships/oleObject" Target="embeddings/oleObject425.bin"/><Relationship Id="rId730" Type="http://schemas.openxmlformats.org/officeDocument/2006/relationships/image" Target="media/image301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24.bin"/><Relationship Id="rId728" Type="http://schemas.openxmlformats.org/officeDocument/2006/relationships/image" Target="media/image300.wmf"/><Relationship Id="rId727" Type="http://schemas.openxmlformats.org/officeDocument/2006/relationships/oleObject" Target="embeddings/oleObject423.bin"/><Relationship Id="rId726" Type="http://schemas.openxmlformats.org/officeDocument/2006/relationships/image" Target="media/image299.wmf"/><Relationship Id="rId725" Type="http://schemas.openxmlformats.org/officeDocument/2006/relationships/oleObject" Target="embeddings/oleObject422.bin"/><Relationship Id="rId724" Type="http://schemas.openxmlformats.org/officeDocument/2006/relationships/oleObject" Target="embeddings/oleObject421.bin"/><Relationship Id="rId723" Type="http://schemas.openxmlformats.org/officeDocument/2006/relationships/oleObject" Target="embeddings/oleObject420.bin"/><Relationship Id="rId722" Type="http://schemas.openxmlformats.org/officeDocument/2006/relationships/oleObject" Target="embeddings/oleObject419.bin"/><Relationship Id="rId721" Type="http://schemas.openxmlformats.org/officeDocument/2006/relationships/oleObject" Target="embeddings/oleObject418.bin"/><Relationship Id="rId720" Type="http://schemas.openxmlformats.org/officeDocument/2006/relationships/image" Target="media/image298.wmf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17.bin"/><Relationship Id="rId718" Type="http://schemas.openxmlformats.org/officeDocument/2006/relationships/image" Target="media/image297.wmf"/><Relationship Id="rId717" Type="http://schemas.openxmlformats.org/officeDocument/2006/relationships/oleObject" Target="embeddings/oleObject416.bin"/><Relationship Id="rId716" Type="http://schemas.openxmlformats.org/officeDocument/2006/relationships/oleObject" Target="embeddings/oleObject415.bin"/><Relationship Id="rId715" Type="http://schemas.openxmlformats.org/officeDocument/2006/relationships/oleObject" Target="embeddings/oleObject414.bin"/><Relationship Id="rId714" Type="http://schemas.openxmlformats.org/officeDocument/2006/relationships/oleObject" Target="embeddings/oleObject413.bin"/><Relationship Id="rId713" Type="http://schemas.openxmlformats.org/officeDocument/2006/relationships/oleObject" Target="embeddings/oleObject412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11.bin"/><Relationship Id="rId710" Type="http://schemas.openxmlformats.org/officeDocument/2006/relationships/oleObject" Target="embeddings/oleObject410.bin"/><Relationship Id="rId71" Type="http://schemas.openxmlformats.org/officeDocument/2006/relationships/image" Target="media/image32.wmf"/><Relationship Id="rId709" Type="http://schemas.openxmlformats.org/officeDocument/2006/relationships/oleObject" Target="embeddings/oleObject409.bin"/><Relationship Id="rId708" Type="http://schemas.openxmlformats.org/officeDocument/2006/relationships/oleObject" Target="embeddings/oleObject408.bin"/><Relationship Id="rId707" Type="http://schemas.openxmlformats.org/officeDocument/2006/relationships/oleObject" Target="embeddings/oleObject407.bin"/><Relationship Id="rId706" Type="http://schemas.openxmlformats.org/officeDocument/2006/relationships/image" Target="media/image295.wmf"/><Relationship Id="rId705" Type="http://schemas.openxmlformats.org/officeDocument/2006/relationships/oleObject" Target="embeddings/oleObject406.bin"/><Relationship Id="rId704" Type="http://schemas.openxmlformats.org/officeDocument/2006/relationships/image" Target="media/image294.wmf"/><Relationship Id="rId703" Type="http://schemas.openxmlformats.org/officeDocument/2006/relationships/oleObject" Target="embeddings/oleObject405.bin"/><Relationship Id="rId702" Type="http://schemas.openxmlformats.org/officeDocument/2006/relationships/image" Target="media/image293.wmf"/><Relationship Id="rId701" Type="http://schemas.openxmlformats.org/officeDocument/2006/relationships/oleObject" Target="embeddings/oleObject404.bin"/><Relationship Id="rId700" Type="http://schemas.openxmlformats.org/officeDocument/2006/relationships/oleObject" Target="embeddings/oleObject403.bin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2.bin"/><Relationship Id="rId698" Type="http://schemas.openxmlformats.org/officeDocument/2006/relationships/oleObject" Target="embeddings/oleObject401.bin"/><Relationship Id="rId697" Type="http://schemas.openxmlformats.org/officeDocument/2006/relationships/oleObject" Target="embeddings/oleObject400.bin"/><Relationship Id="rId696" Type="http://schemas.openxmlformats.org/officeDocument/2006/relationships/image" Target="media/image292.wmf"/><Relationship Id="rId695" Type="http://schemas.openxmlformats.org/officeDocument/2006/relationships/oleObject" Target="embeddings/oleObject399.bin"/><Relationship Id="rId694" Type="http://schemas.openxmlformats.org/officeDocument/2006/relationships/image" Target="media/image291.wmf"/><Relationship Id="rId693" Type="http://schemas.openxmlformats.org/officeDocument/2006/relationships/oleObject" Target="embeddings/oleObject398.bin"/><Relationship Id="rId692" Type="http://schemas.openxmlformats.org/officeDocument/2006/relationships/oleObject" Target="embeddings/oleObject397.bin"/><Relationship Id="rId691" Type="http://schemas.openxmlformats.org/officeDocument/2006/relationships/image" Target="media/image290.wmf"/><Relationship Id="rId690" Type="http://schemas.openxmlformats.org/officeDocument/2006/relationships/oleObject" Target="embeddings/oleObject396.bin"/><Relationship Id="rId69" Type="http://schemas.openxmlformats.org/officeDocument/2006/relationships/image" Target="media/image31.wmf"/><Relationship Id="rId689" Type="http://schemas.openxmlformats.org/officeDocument/2006/relationships/image" Target="media/image289.wmf"/><Relationship Id="rId688" Type="http://schemas.openxmlformats.org/officeDocument/2006/relationships/oleObject" Target="embeddings/oleObject395.bin"/><Relationship Id="rId687" Type="http://schemas.openxmlformats.org/officeDocument/2006/relationships/oleObject" Target="embeddings/oleObject394.bin"/><Relationship Id="rId686" Type="http://schemas.openxmlformats.org/officeDocument/2006/relationships/image" Target="media/image288.wmf"/><Relationship Id="rId685" Type="http://schemas.openxmlformats.org/officeDocument/2006/relationships/oleObject" Target="embeddings/oleObject393.bin"/><Relationship Id="rId684" Type="http://schemas.openxmlformats.org/officeDocument/2006/relationships/oleObject" Target="embeddings/oleObject392.bin"/><Relationship Id="rId683" Type="http://schemas.openxmlformats.org/officeDocument/2006/relationships/oleObject" Target="embeddings/oleObject391.bin"/><Relationship Id="rId682" Type="http://schemas.openxmlformats.org/officeDocument/2006/relationships/image" Target="media/image287.wmf"/><Relationship Id="rId681" Type="http://schemas.openxmlformats.org/officeDocument/2006/relationships/oleObject" Target="embeddings/oleObject390.bin"/><Relationship Id="rId680" Type="http://schemas.openxmlformats.org/officeDocument/2006/relationships/image" Target="media/image286.wmf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89.bin"/><Relationship Id="rId678" Type="http://schemas.openxmlformats.org/officeDocument/2006/relationships/oleObject" Target="embeddings/oleObject388.bin"/><Relationship Id="rId677" Type="http://schemas.openxmlformats.org/officeDocument/2006/relationships/oleObject" Target="embeddings/oleObject387.bin"/><Relationship Id="rId676" Type="http://schemas.openxmlformats.org/officeDocument/2006/relationships/oleObject" Target="embeddings/oleObject386.bin"/><Relationship Id="rId675" Type="http://schemas.openxmlformats.org/officeDocument/2006/relationships/image" Target="media/image285.wmf"/><Relationship Id="rId674" Type="http://schemas.openxmlformats.org/officeDocument/2006/relationships/oleObject" Target="embeddings/oleObject385.bin"/><Relationship Id="rId673" Type="http://schemas.openxmlformats.org/officeDocument/2006/relationships/image" Target="media/image284.wmf"/><Relationship Id="rId672" Type="http://schemas.openxmlformats.org/officeDocument/2006/relationships/oleObject" Target="embeddings/oleObject384.bin"/><Relationship Id="rId671" Type="http://schemas.openxmlformats.org/officeDocument/2006/relationships/image" Target="media/image283.wmf"/><Relationship Id="rId670" Type="http://schemas.openxmlformats.org/officeDocument/2006/relationships/oleObject" Target="embeddings/oleObject383.bin"/><Relationship Id="rId67" Type="http://schemas.openxmlformats.org/officeDocument/2006/relationships/image" Target="media/image30.wmf"/><Relationship Id="rId669" Type="http://schemas.openxmlformats.org/officeDocument/2006/relationships/image" Target="media/image282.wmf"/><Relationship Id="rId668" Type="http://schemas.openxmlformats.org/officeDocument/2006/relationships/oleObject" Target="embeddings/oleObject382.bin"/><Relationship Id="rId667" Type="http://schemas.openxmlformats.org/officeDocument/2006/relationships/image" Target="media/image281.wmf"/><Relationship Id="rId666" Type="http://schemas.openxmlformats.org/officeDocument/2006/relationships/oleObject" Target="embeddings/oleObject381.bin"/><Relationship Id="rId665" Type="http://schemas.openxmlformats.org/officeDocument/2006/relationships/image" Target="media/image280.wmf"/><Relationship Id="rId664" Type="http://schemas.openxmlformats.org/officeDocument/2006/relationships/oleObject" Target="embeddings/oleObject380.bin"/><Relationship Id="rId663" Type="http://schemas.openxmlformats.org/officeDocument/2006/relationships/image" Target="media/image279.wmf"/><Relationship Id="rId662" Type="http://schemas.openxmlformats.org/officeDocument/2006/relationships/oleObject" Target="embeddings/oleObject379.bin"/><Relationship Id="rId661" Type="http://schemas.openxmlformats.org/officeDocument/2006/relationships/image" Target="media/image278.wmf"/><Relationship Id="rId660" Type="http://schemas.openxmlformats.org/officeDocument/2006/relationships/oleObject" Target="embeddings/oleObject378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277.wmf"/><Relationship Id="rId658" Type="http://schemas.openxmlformats.org/officeDocument/2006/relationships/oleObject" Target="embeddings/oleObject377.bin"/><Relationship Id="rId657" Type="http://schemas.openxmlformats.org/officeDocument/2006/relationships/image" Target="media/image276.wmf"/><Relationship Id="rId656" Type="http://schemas.openxmlformats.org/officeDocument/2006/relationships/oleObject" Target="embeddings/oleObject376.bin"/><Relationship Id="rId655" Type="http://schemas.openxmlformats.org/officeDocument/2006/relationships/image" Target="media/image275.wmf"/><Relationship Id="rId654" Type="http://schemas.openxmlformats.org/officeDocument/2006/relationships/oleObject" Target="embeddings/oleObject375.bin"/><Relationship Id="rId653" Type="http://schemas.openxmlformats.org/officeDocument/2006/relationships/image" Target="media/image274.wmf"/><Relationship Id="rId652" Type="http://schemas.openxmlformats.org/officeDocument/2006/relationships/oleObject" Target="embeddings/oleObject374.bin"/><Relationship Id="rId651" Type="http://schemas.openxmlformats.org/officeDocument/2006/relationships/image" Target="media/image273.wmf"/><Relationship Id="rId650" Type="http://schemas.openxmlformats.org/officeDocument/2006/relationships/oleObject" Target="embeddings/oleObject373.bin"/><Relationship Id="rId65" Type="http://schemas.openxmlformats.org/officeDocument/2006/relationships/image" Target="media/image29.wmf"/><Relationship Id="rId649" Type="http://schemas.openxmlformats.org/officeDocument/2006/relationships/image" Target="media/image272.wmf"/><Relationship Id="rId648" Type="http://schemas.openxmlformats.org/officeDocument/2006/relationships/oleObject" Target="embeddings/oleObject372.bin"/><Relationship Id="rId647" Type="http://schemas.openxmlformats.org/officeDocument/2006/relationships/image" Target="media/image271.wmf"/><Relationship Id="rId646" Type="http://schemas.openxmlformats.org/officeDocument/2006/relationships/oleObject" Target="embeddings/oleObject371.bin"/><Relationship Id="rId645" Type="http://schemas.openxmlformats.org/officeDocument/2006/relationships/image" Target="media/image270.wmf"/><Relationship Id="rId644" Type="http://schemas.openxmlformats.org/officeDocument/2006/relationships/oleObject" Target="embeddings/oleObject370.bin"/><Relationship Id="rId643" Type="http://schemas.openxmlformats.org/officeDocument/2006/relationships/image" Target="media/image269.wmf"/><Relationship Id="rId642" Type="http://schemas.openxmlformats.org/officeDocument/2006/relationships/oleObject" Target="embeddings/oleObject369.bin"/><Relationship Id="rId641" Type="http://schemas.openxmlformats.org/officeDocument/2006/relationships/image" Target="media/image268.wmf"/><Relationship Id="rId640" Type="http://schemas.openxmlformats.org/officeDocument/2006/relationships/oleObject" Target="embeddings/oleObject368.bin"/><Relationship Id="rId64" Type="http://schemas.openxmlformats.org/officeDocument/2006/relationships/oleObject" Target="embeddings/oleObject31.bin"/><Relationship Id="rId639" Type="http://schemas.openxmlformats.org/officeDocument/2006/relationships/image" Target="media/image267.wmf"/><Relationship Id="rId638" Type="http://schemas.openxmlformats.org/officeDocument/2006/relationships/oleObject" Target="embeddings/oleObject367.bin"/><Relationship Id="rId637" Type="http://schemas.openxmlformats.org/officeDocument/2006/relationships/oleObject" Target="embeddings/oleObject366.bin"/><Relationship Id="rId636" Type="http://schemas.openxmlformats.org/officeDocument/2006/relationships/oleObject" Target="embeddings/oleObject365.bin"/><Relationship Id="rId635" Type="http://schemas.openxmlformats.org/officeDocument/2006/relationships/oleObject" Target="embeddings/oleObject364.bin"/><Relationship Id="rId634" Type="http://schemas.openxmlformats.org/officeDocument/2006/relationships/oleObject" Target="embeddings/oleObject363.bin"/><Relationship Id="rId633" Type="http://schemas.openxmlformats.org/officeDocument/2006/relationships/image" Target="media/image266.wmf"/><Relationship Id="rId632" Type="http://schemas.openxmlformats.org/officeDocument/2006/relationships/oleObject" Target="embeddings/oleObject362.bin"/><Relationship Id="rId631" Type="http://schemas.openxmlformats.org/officeDocument/2006/relationships/image" Target="media/image265.wmf"/><Relationship Id="rId630" Type="http://schemas.openxmlformats.org/officeDocument/2006/relationships/oleObject" Target="embeddings/oleObject361.bin"/><Relationship Id="rId63" Type="http://schemas.openxmlformats.org/officeDocument/2006/relationships/image" Target="media/image28.png"/><Relationship Id="rId629" Type="http://schemas.openxmlformats.org/officeDocument/2006/relationships/image" Target="media/image264.wmf"/><Relationship Id="rId628" Type="http://schemas.openxmlformats.org/officeDocument/2006/relationships/oleObject" Target="embeddings/oleObject360.bin"/><Relationship Id="rId627" Type="http://schemas.openxmlformats.org/officeDocument/2006/relationships/image" Target="media/image263.wmf"/><Relationship Id="rId626" Type="http://schemas.openxmlformats.org/officeDocument/2006/relationships/oleObject" Target="embeddings/oleObject359.bin"/><Relationship Id="rId625" Type="http://schemas.openxmlformats.org/officeDocument/2006/relationships/image" Target="media/image262.png"/><Relationship Id="rId624" Type="http://schemas.openxmlformats.org/officeDocument/2006/relationships/oleObject" Target="embeddings/oleObject358.bin"/><Relationship Id="rId623" Type="http://schemas.openxmlformats.org/officeDocument/2006/relationships/image" Target="media/image261.wmf"/><Relationship Id="rId622" Type="http://schemas.openxmlformats.org/officeDocument/2006/relationships/oleObject" Target="embeddings/oleObject357.bin"/><Relationship Id="rId621" Type="http://schemas.openxmlformats.org/officeDocument/2006/relationships/image" Target="media/image260.wmf"/><Relationship Id="rId620" Type="http://schemas.openxmlformats.org/officeDocument/2006/relationships/oleObject" Target="embeddings/oleObject356.bin"/><Relationship Id="rId62" Type="http://schemas.openxmlformats.org/officeDocument/2006/relationships/image" Target="media/image27.wmf"/><Relationship Id="rId619" Type="http://schemas.openxmlformats.org/officeDocument/2006/relationships/oleObject" Target="embeddings/oleObject355.bin"/><Relationship Id="rId618" Type="http://schemas.openxmlformats.org/officeDocument/2006/relationships/oleObject" Target="embeddings/oleObject354.bin"/><Relationship Id="rId617" Type="http://schemas.openxmlformats.org/officeDocument/2006/relationships/oleObject" Target="embeddings/oleObject353.bin"/><Relationship Id="rId616" Type="http://schemas.openxmlformats.org/officeDocument/2006/relationships/oleObject" Target="embeddings/oleObject352.bin"/><Relationship Id="rId615" Type="http://schemas.openxmlformats.org/officeDocument/2006/relationships/image" Target="media/image259.wmf"/><Relationship Id="rId614" Type="http://schemas.openxmlformats.org/officeDocument/2006/relationships/oleObject" Target="embeddings/oleObject351.bin"/><Relationship Id="rId613" Type="http://schemas.openxmlformats.org/officeDocument/2006/relationships/image" Target="media/image258.wmf"/><Relationship Id="rId612" Type="http://schemas.openxmlformats.org/officeDocument/2006/relationships/oleObject" Target="embeddings/oleObject350.bin"/><Relationship Id="rId611" Type="http://schemas.openxmlformats.org/officeDocument/2006/relationships/image" Target="media/image257.wmf"/><Relationship Id="rId610" Type="http://schemas.openxmlformats.org/officeDocument/2006/relationships/oleObject" Target="embeddings/oleObject349.bin"/><Relationship Id="rId61" Type="http://schemas.openxmlformats.org/officeDocument/2006/relationships/oleObject" Target="embeddings/oleObject30.bin"/><Relationship Id="rId609" Type="http://schemas.openxmlformats.org/officeDocument/2006/relationships/image" Target="media/image256.wmf"/><Relationship Id="rId608" Type="http://schemas.openxmlformats.org/officeDocument/2006/relationships/oleObject" Target="embeddings/oleObject348.bin"/><Relationship Id="rId607" Type="http://schemas.openxmlformats.org/officeDocument/2006/relationships/oleObject" Target="embeddings/oleObject347.bin"/><Relationship Id="rId606" Type="http://schemas.openxmlformats.org/officeDocument/2006/relationships/oleObject" Target="embeddings/oleObject346.bin"/><Relationship Id="rId605" Type="http://schemas.openxmlformats.org/officeDocument/2006/relationships/image" Target="media/image255.png"/><Relationship Id="rId604" Type="http://schemas.openxmlformats.org/officeDocument/2006/relationships/oleObject" Target="embeddings/oleObject345.bin"/><Relationship Id="rId603" Type="http://schemas.openxmlformats.org/officeDocument/2006/relationships/oleObject" Target="embeddings/oleObject344.bin"/><Relationship Id="rId602" Type="http://schemas.openxmlformats.org/officeDocument/2006/relationships/oleObject" Target="embeddings/oleObject343.bin"/><Relationship Id="rId601" Type="http://schemas.openxmlformats.org/officeDocument/2006/relationships/oleObject" Target="embeddings/oleObject342.bin"/><Relationship Id="rId600" Type="http://schemas.openxmlformats.org/officeDocument/2006/relationships/oleObject" Target="embeddings/oleObject341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0.bin"/><Relationship Id="rId598" Type="http://schemas.openxmlformats.org/officeDocument/2006/relationships/oleObject" Target="embeddings/oleObject339.bin"/><Relationship Id="rId597" Type="http://schemas.openxmlformats.org/officeDocument/2006/relationships/image" Target="media/image254.wmf"/><Relationship Id="rId596" Type="http://schemas.openxmlformats.org/officeDocument/2006/relationships/oleObject" Target="embeddings/oleObject338.bin"/><Relationship Id="rId595" Type="http://schemas.openxmlformats.org/officeDocument/2006/relationships/image" Target="media/image253.wmf"/><Relationship Id="rId594" Type="http://schemas.openxmlformats.org/officeDocument/2006/relationships/oleObject" Target="embeddings/oleObject337.bin"/><Relationship Id="rId593" Type="http://schemas.openxmlformats.org/officeDocument/2006/relationships/image" Target="media/image252.wmf"/><Relationship Id="rId592" Type="http://schemas.openxmlformats.org/officeDocument/2006/relationships/oleObject" Target="embeddings/oleObject336.bin"/><Relationship Id="rId591" Type="http://schemas.openxmlformats.org/officeDocument/2006/relationships/image" Target="media/image251.wmf"/><Relationship Id="rId590" Type="http://schemas.openxmlformats.org/officeDocument/2006/relationships/oleObject" Target="embeddings/oleObject335.bin"/><Relationship Id="rId59" Type="http://schemas.openxmlformats.org/officeDocument/2006/relationships/oleObject" Target="embeddings/oleObject28.bin"/><Relationship Id="rId589" Type="http://schemas.openxmlformats.org/officeDocument/2006/relationships/image" Target="media/image250.wmf"/><Relationship Id="rId588" Type="http://schemas.openxmlformats.org/officeDocument/2006/relationships/oleObject" Target="embeddings/oleObject334.bin"/><Relationship Id="rId587" Type="http://schemas.openxmlformats.org/officeDocument/2006/relationships/image" Target="media/image249.wmf"/><Relationship Id="rId586" Type="http://schemas.openxmlformats.org/officeDocument/2006/relationships/oleObject" Target="embeddings/oleObject333.bin"/><Relationship Id="rId585" Type="http://schemas.openxmlformats.org/officeDocument/2006/relationships/image" Target="media/image248.png"/><Relationship Id="rId584" Type="http://schemas.openxmlformats.org/officeDocument/2006/relationships/oleObject" Target="embeddings/oleObject332.bin"/><Relationship Id="rId583" Type="http://schemas.openxmlformats.org/officeDocument/2006/relationships/oleObject" Target="embeddings/oleObject331.bin"/><Relationship Id="rId582" Type="http://schemas.openxmlformats.org/officeDocument/2006/relationships/oleObject" Target="embeddings/oleObject330.bin"/><Relationship Id="rId581" Type="http://schemas.openxmlformats.org/officeDocument/2006/relationships/oleObject" Target="embeddings/oleObject329.bin"/><Relationship Id="rId580" Type="http://schemas.openxmlformats.org/officeDocument/2006/relationships/image" Target="media/image247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28.bin"/><Relationship Id="rId578" Type="http://schemas.openxmlformats.org/officeDocument/2006/relationships/oleObject" Target="embeddings/oleObject327.bin"/><Relationship Id="rId577" Type="http://schemas.openxmlformats.org/officeDocument/2006/relationships/oleObject" Target="embeddings/oleObject326.bin"/><Relationship Id="rId576" Type="http://schemas.openxmlformats.org/officeDocument/2006/relationships/oleObject" Target="embeddings/oleObject325.bin"/><Relationship Id="rId575" Type="http://schemas.openxmlformats.org/officeDocument/2006/relationships/image" Target="media/image246.wmf"/><Relationship Id="rId574" Type="http://schemas.openxmlformats.org/officeDocument/2006/relationships/oleObject" Target="embeddings/oleObject324.bin"/><Relationship Id="rId573" Type="http://schemas.openxmlformats.org/officeDocument/2006/relationships/oleObject" Target="embeddings/oleObject323.bin"/><Relationship Id="rId572" Type="http://schemas.openxmlformats.org/officeDocument/2006/relationships/oleObject" Target="embeddings/oleObject322.bin"/><Relationship Id="rId571" Type="http://schemas.openxmlformats.org/officeDocument/2006/relationships/image" Target="media/image245.wmf"/><Relationship Id="rId570" Type="http://schemas.openxmlformats.org/officeDocument/2006/relationships/oleObject" Target="embeddings/oleObject321.bin"/><Relationship Id="rId57" Type="http://schemas.openxmlformats.org/officeDocument/2006/relationships/oleObject" Target="embeddings/oleObject27.bin"/><Relationship Id="rId569" Type="http://schemas.openxmlformats.org/officeDocument/2006/relationships/image" Target="media/image244.wmf"/><Relationship Id="rId568" Type="http://schemas.openxmlformats.org/officeDocument/2006/relationships/oleObject" Target="embeddings/oleObject320.bin"/><Relationship Id="rId567" Type="http://schemas.openxmlformats.org/officeDocument/2006/relationships/image" Target="media/image243.wmf"/><Relationship Id="rId566" Type="http://schemas.openxmlformats.org/officeDocument/2006/relationships/oleObject" Target="embeddings/oleObject319.bin"/><Relationship Id="rId565" Type="http://schemas.openxmlformats.org/officeDocument/2006/relationships/image" Target="media/image242.wmf"/><Relationship Id="rId564" Type="http://schemas.openxmlformats.org/officeDocument/2006/relationships/oleObject" Target="embeddings/oleObject318.bin"/><Relationship Id="rId563" Type="http://schemas.openxmlformats.org/officeDocument/2006/relationships/image" Target="media/image241.wmf"/><Relationship Id="rId562" Type="http://schemas.openxmlformats.org/officeDocument/2006/relationships/oleObject" Target="embeddings/oleObject317.bin"/><Relationship Id="rId561" Type="http://schemas.openxmlformats.org/officeDocument/2006/relationships/image" Target="media/image240.wmf"/><Relationship Id="rId560" Type="http://schemas.openxmlformats.org/officeDocument/2006/relationships/oleObject" Target="embeddings/oleObject316.bin"/><Relationship Id="rId56" Type="http://schemas.openxmlformats.org/officeDocument/2006/relationships/image" Target="media/image25.wmf"/><Relationship Id="rId559" Type="http://schemas.openxmlformats.org/officeDocument/2006/relationships/image" Target="media/image239.png"/><Relationship Id="rId558" Type="http://schemas.openxmlformats.org/officeDocument/2006/relationships/oleObject" Target="embeddings/oleObject315.bin"/><Relationship Id="rId557" Type="http://schemas.openxmlformats.org/officeDocument/2006/relationships/oleObject" Target="embeddings/oleObject314.bin"/><Relationship Id="rId556" Type="http://schemas.openxmlformats.org/officeDocument/2006/relationships/image" Target="media/image238.wmf"/><Relationship Id="rId555" Type="http://schemas.openxmlformats.org/officeDocument/2006/relationships/oleObject" Target="embeddings/oleObject313.bin"/><Relationship Id="rId554" Type="http://schemas.openxmlformats.org/officeDocument/2006/relationships/oleObject" Target="embeddings/oleObject312.bin"/><Relationship Id="rId553" Type="http://schemas.openxmlformats.org/officeDocument/2006/relationships/oleObject" Target="embeddings/oleObject311.bin"/><Relationship Id="rId552" Type="http://schemas.openxmlformats.org/officeDocument/2006/relationships/oleObject" Target="embeddings/oleObject310.bin"/><Relationship Id="rId551" Type="http://schemas.openxmlformats.org/officeDocument/2006/relationships/image" Target="media/image237.wmf"/><Relationship Id="rId550" Type="http://schemas.openxmlformats.org/officeDocument/2006/relationships/oleObject" Target="embeddings/oleObject309.bin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08.bin"/><Relationship Id="rId548" Type="http://schemas.openxmlformats.org/officeDocument/2006/relationships/oleObject" Target="embeddings/oleObject307.bin"/><Relationship Id="rId547" Type="http://schemas.openxmlformats.org/officeDocument/2006/relationships/image" Target="media/image236.wmf"/><Relationship Id="rId546" Type="http://schemas.openxmlformats.org/officeDocument/2006/relationships/oleObject" Target="embeddings/oleObject306.bin"/><Relationship Id="rId545" Type="http://schemas.openxmlformats.org/officeDocument/2006/relationships/image" Target="media/image235.wmf"/><Relationship Id="rId544" Type="http://schemas.openxmlformats.org/officeDocument/2006/relationships/oleObject" Target="embeddings/oleObject305.bin"/><Relationship Id="rId543" Type="http://schemas.openxmlformats.org/officeDocument/2006/relationships/image" Target="media/image234.png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3.wmf"/><Relationship Id="rId540" Type="http://schemas.openxmlformats.org/officeDocument/2006/relationships/oleObject" Target="embeddings/oleObject303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302.bin"/><Relationship Id="rId538" Type="http://schemas.openxmlformats.org/officeDocument/2006/relationships/image" Target="media/image232.wmf"/><Relationship Id="rId537" Type="http://schemas.openxmlformats.org/officeDocument/2006/relationships/oleObject" Target="embeddings/oleObject301.bin"/><Relationship Id="rId536" Type="http://schemas.openxmlformats.org/officeDocument/2006/relationships/image" Target="media/image231.wmf"/><Relationship Id="rId535" Type="http://schemas.openxmlformats.org/officeDocument/2006/relationships/oleObject" Target="embeddings/oleObject300.bin"/><Relationship Id="rId534" Type="http://schemas.openxmlformats.org/officeDocument/2006/relationships/oleObject" Target="embeddings/oleObject299.bin"/><Relationship Id="rId533" Type="http://schemas.openxmlformats.org/officeDocument/2006/relationships/image" Target="media/image230.wmf"/><Relationship Id="rId532" Type="http://schemas.openxmlformats.org/officeDocument/2006/relationships/oleObject" Target="embeddings/oleObject298.bin"/><Relationship Id="rId531" Type="http://schemas.openxmlformats.org/officeDocument/2006/relationships/image" Target="media/image229.wmf"/><Relationship Id="rId530" Type="http://schemas.openxmlformats.org/officeDocument/2006/relationships/oleObject" Target="embeddings/oleObject297.bin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296.bin"/><Relationship Id="rId528" Type="http://schemas.openxmlformats.org/officeDocument/2006/relationships/image" Target="media/image228.wmf"/><Relationship Id="rId527" Type="http://schemas.openxmlformats.org/officeDocument/2006/relationships/oleObject" Target="embeddings/oleObject295.bin"/><Relationship Id="rId526" Type="http://schemas.openxmlformats.org/officeDocument/2006/relationships/image" Target="media/image227.wmf"/><Relationship Id="rId525" Type="http://schemas.openxmlformats.org/officeDocument/2006/relationships/oleObject" Target="embeddings/oleObject294.bin"/><Relationship Id="rId524" Type="http://schemas.openxmlformats.org/officeDocument/2006/relationships/image" Target="media/image226.wmf"/><Relationship Id="rId523" Type="http://schemas.openxmlformats.org/officeDocument/2006/relationships/oleObject" Target="embeddings/oleObject293.bin"/><Relationship Id="rId522" Type="http://schemas.openxmlformats.org/officeDocument/2006/relationships/oleObject" Target="embeddings/oleObject292.bin"/><Relationship Id="rId521" Type="http://schemas.openxmlformats.org/officeDocument/2006/relationships/image" Target="media/image225.wmf"/><Relationship Id="rId520" Type="http://schemas.openxmlformats.org/officeDocument/2006/relationships/oleObject" Target="embeddings/oleObject291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290.bin"/><Relationship Id="rId518" Type="http://schemas.openxmlformats.org/officeDocument/2006/relationships/image" Target="media/image224.wmf"/><Relationship Id="rId517" Type="http://schemas.openxmlformats.org/officeDocument/2006/relationships/oleObject" Target="embeddings/oleObject289.bin"/><Relationship Id="rId516" Type="http://schemas.openxmlformats.org/officeDocument/2006/relationships/image" Target="media/image223.wmf"/><Relationship Id="rId515" Type="http://schemas.openxmlformats.org/officeDocument/2006/relationships/oleObject" Target="embeddings/oleObject288.bin"/><Relationship Id="rId514" Type="http://schemas.openxmlformats.org/officeDocument/2006/relationships/image" Target="media/image222.wmf"/><Relationship Id="rId513" Type="http://schemas.openxmlformats.org/officeDocument/2006/relationships/oleObject" Target="embeddings/oleObject287.bin"/><Relationship Id="rId512" Type="http://schemas.openxmlformats.org/officeDocument/2006/relationships/oleObject" Target="embeddings/oleObject286.bin"/><Relationship Id="rId511" Type="http://schemas.openxmlformats.org/officeDocument/2006/relationships/oleObject" Target="embeddings/oleObject285.bin"/><Relationship Id="rId510" Type="http://schemas.openxmlformats.org/officeDocument/2006/relationships/oleObject" Target="embeddings/oleObject284.bin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83.bin"/><Relationship Id="rId508" Type="http://schemas.openxmlformats.org/officeDocument/2006/relationships/oleObject" Target="embeddings/oleObject282.bin"/><Relationship Id="rId507" Type="http://schemas.openxmlformats.org/officeDocument/2006/relationships/image" Target="media/image221.wmf"/><Relationship Id="rId506" Type="http://schemas.openxmlformats.org/officeDocument/2006/relationships/oleObject" Target="embeddings/oleObject281.bin"/><Relationship Id="rId505" Type="http://schemas.openxmlformats.org/officeDocument/2006/relationships/image" Target="media/image220.wmf"/><Relationship Id="rId504" Type="http://schemas.openxmlformats.org/officeDocument/2006/relationships/oleObject" Target="embeddings/oleObject280.bin"/><Relationship Id="rId503" Type="http://schemas.openxmlformats.org/officeDocument/2006/relationships/image" Target="media/image219.wmf"/><Relationship Id="rId502" Type="http://schemas.openxmlformats.org/officeDocument/2006/relationships/oleObject" Target="embeddings/oleObject279.bin"/><Relationship Id="rId501" Type="http://schemas.openxmlformats.org/officeDocument/2006/relationships/image" Target="media/image218.wmf"/><Relationship Id="rId500" Type="http://schemas.openxmlformats.org/officeDocument/2006/relationships/oleObject" Target="embeddings/oleObject278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oleObject" Target="embeddings/oleObject277.bin"/><Relationship Id="rId498" Type="http://schemas.openxmlformats.org/officeDocument/2006/relationships/oleObject" Target="embeddings/oleObject276.bin"/><Relationship Id="rId497" Type="http://schemas.openxmlformats.org/officeDocument/2006/relationships/image" Target="media/image217.wmf"/><Relationship Id="rId496" Type="http://schemas.openxmlformats.org/officeDocument/2006/relationships/oleObject" Target="embeddings/oleObject275.bin"/><Relationship Id="rId495" Type="http://schemas.openxmlformats.org/officeDocument/2006/relationships/image" Target="media/image216.wmf"/><Relationship Id="rId494" Type="http://schemas.openxmlformats.org/officeDocument/2006/relationships/oleObject" Target="embeddings/oleObject274.bin"/><Relationship Id="rId493" Type="http://schemas.openxmlformats.org/officeDocument/2006/relationships/image" Target="media/image215.wmf"/><Relationship Id="rId492" Type="http://schemas.openxmlformats.org/officeDocument/2006/relationships/oleObject" Target="embeddings/oleObject273.bin"/><Relationship Id="rId491" Type="http://schemas.openxmlformats.org/officeDocument/2006/relationships/image" Target="media/image214.wmf"/><Relationship Id="rId490" Type="http://schemas.openxmlformats.org/officeDocument/2006/relationships/oleObject" Target="embeddings/oleObject272.bin"/><Relationship Id="rId49" Type="http://schemas.openxmlformats.org/officeDocument/2006/relationships/oleObject" Target="embeddings/oleObject23.bin"/><Relationship Id="rId489" Type="http://schemas.openxmlformats.org/officeDocument/2006/relationships/image" Target="media/image213.wmf"/><Relationship Id="rId488" Type="http://schemas.openxmlformats.org/officeDocument/2006/relationships/oleObject" Target="embeddings/oleObject271.bin"/><Relationship Id="rId487" Type="http://schemas.openxmlformats.org/officeDocument/2006/relationships/image" Target="media/image212.wmf"/><Relationship Id="rId486" Type="http://schemas.openxmlformats.org/officeDocument/2006/relationships/oleObject" Target="embeddings/oleObject270.bin"/><Relationship Id="rId485" Type="http://schemas.openxmlformats.org/officeDocument/2006/relationships/image" Target="media/image211.wmf"/><Relationship Id="rId484" Type="http://schemas.openxmlformats.org/officeDocument/2006/relationships/oleObject" Target="embeddings/oleObject269.bin"/><Relationship Id="rId483" Type="http://schemas.openxmlformats.org/officeDocument/2006/relationships/oleObject" Target="embeddings/oleObject268.bin"/><Relationship Id="rId482" Type="http://schemas.openxmlformats.org/officeDocument/2006/relationships/image" Target="media/image210.png"/><Relationship Id="rId481" Type="http://schemas.openxmlformats.org/officeDocument/2006/relationships/oleObject" Target="embeddings/oleObject267.bin"/><Relationship Id="rId480" Type="http://schemas.openxmlformats.org/officeDocument/2006/relationships/image" Target="media/image209.png"/><Relationship Id="rId48" Type="http://schemas.openxmlformats.org/officeDocument/2006/relationships/image" Target="media/image21.wmf"/><Relationship Id="rId479" Type="http://schemas.openxmlformats.org/officeDocument/2006/relationships/image" Target="media/image208.wmf"/><Relationship Id="rId478" Type="http://schemas.openxmlformats.org/officeDocument/2006/relationships/oleObject" Target="embeddings/oleObject266.bin"/><Relationship Id="rId477" Type="http://schemas.openxmlformats.org/officeDocument/2006/relationships/oleObject" Target="embeddings/oleObject265.bin"/><Relationship Id="rId476" Type="http://schemas.openxmlformats.org/officeDocument/2006/relationships/image" Target="media/image207.wmf"/><Relationship Id="rId475" Type="http://schemas.openxmlformats.org/officeDocument/2006/relationships/oleObject" Target="embeddings/oleObject264.bin"/><Relationship Id="rId474" Type="http://schemas.openxmlformats.org/officeDocument/2006/relationships/image" Target="media/image206.wmf"/><Relationship Id="rId473" Type="http://schemas.openxmlformats.org/officeDocument/2006/relationships/oleObject" Target="embeddings/oleObject263.bin"/><Relationship Id="rId472" Type="http://schemas.openxmlformats.org/officeDocument/2006/relationships/image" Target="media/image205.wmf"/><Relationship Id="rId471" Type="http://schemas.openxmlformats.org/officeDocument/2006/relationships/oleObject" Target="embeddings/oleObject262.bin"/><Relationship Id="rId470" Type="http://schemas.openxmlformats.org/officeDocument/2006/relationships/image" Target="media/image204.wmf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61.bin"/><Relationship Id="rId468" Type="http://schemas.openxmlformats.org/officeDocument/2006/relationships/oleObject" Target="embeddings/oleObject260.bin"/><Relationship Id="rId467" Type="http://schemas.openxmlformats.org/officeDocument/2006/relationships/image" Target="media/image203.wmf"/><Relationship Id="rId466" Type="http://schemas.openxmlformats.org/officeDocument/2006/relationships/oleObject" Target="embeddings/oleObject259.bin"/><Relationship Id="rId465" Type="http://schemas.openxmlformats.org/officeDocument/2006/relationships/image" Target="media/image202.wmf"/><Relationship Id="rId464" Type="http://schemas.openxmlformats.org/officeDocument/2006/relationships/oleObject" Target="embeddings/oleObject258.bin"/><Relationship Id="rId463" Type="http://schemas.openxmlformats.org/officeDocument/2006/relationships/image" Target="media/image201.wmf"/><Relationship Id="rId462" Type="http://schemas.openxmlformats.org/officeDocument/2006/relationships/oleObject" Target="embeddings/oleObject257.bin"/><Relationship Id="rId461" Type="http://schemas.openxmlformats.org/officeDocument/2006/relationships/image" Target="media/image200.wmf"/><Relationship Id="rId460" Type="http://schemas.openxmlformats.org/officeDocument/2006/relationships/oleObject" Target="embeddings/oleObject256.bin"/><Relationship Id="rId46" Type="http://schemas.openxmlformats.org/officeDocument/2006/relationships/image" Target="media/image20.wmf"/><Relationship Id="rId459" Type="http://schemas.openxmlformats.org/officeDocument/2006/relationships/oleObject" Target="embeddings/oleObject255.bin"/><Relationship Id="rId458" Type="http://schemas.openxmlformats.org/officeDocument/2006/relationships/image" Target="media/image199.wmf"/><Relationship Id="rId457" Type="http://schemas.openxmlformats.org/officeDocument/2006/relationships/oleObject" Target="embeddings/oleObject254.bin"/><Relationship Id="rId456" Type="http://schemas.openxmlformats.org/officeDocument/2006/relationships/image" Target="media/image198.wmf"/><Relationship Id="rId455" Type="http://schemas.openxmlformats.org/officeDocument/2006/relationships/oleObject" Target="embeddings/oleObject253.bin"/><Relationship Id="rId454" Type="http://schemas.openxmlformats.org/officeDocument/2006/relationships/image" Target="media/image197.wmf"/><Relationship Id="rId453" Type="http://schemas.openxmlformats.org/officeDocument/2006/relationships/oleObject" Target="embeddings/oleObject252.bin"/><Relationship Id="rId452" Type="http://schemas.openxmlformats.org/officeDocument/2006/relationships/image" Target="media/image196.wmf"/><Relationship Id="rId451" Type="http://schemas.openxmlformats.org/officeDocument/2006/relationships/oleObject" Target="embeddings/oleObject251.bin"/><Relationship Id="rId450" Type="http://schemas.openxmlformats.org/officeDocument/2006/relationships/image" Target="media/image195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0.bin"/><Relationship Id="rId448" Type="http://schemas.openxmlformats.org/officeDocument/2006/relationships/image" Target="media/image194.wmf"/><Relationship Id="rId447" Type="http://schemas.openxmlformats.org/officeDocument/2006/relationships/oleObject" Target="embeddings/oleObject249.bin"/><Relationship Id="rId446" Type="http://schemas.openxmlformats.org/officeDocument/2006/relationships/image" Target="media/image193.wmf"/><Relationship Id="rId445" Type="http://schemas.openxmlformats.org/officeDocument/2006/relationships/oleObject" Target="embeddings/oleObject248.bin"/><Relationship Id="rId444" Type="http://schemas.openxmlformats.org/officeDocument/2006/relationships/oleObject" Target="embeddings/oleObject247.bin"/><Relationship Id="rId443" Type="http://schemas.openxmlformats.org/officeDocument/2006/relationships/image" Target="media/image192.wmf"/><Relationship Id="rId442" Type="http://schemas.openxmlformats.org/officeDocument/2006/relationships/oleObject" Target="embeddings/oleObject246.bin"/><Relationship Id="rId441" Type="http://schemas.openxmlformats.org/officeDocument/2006/relationships/image" Target="media/image191.wmf"/><Relationship Id="rId440" Type="http://schemas.openxmlformats.org/officeDocument/2006/relationships/oleObject" Target="embeddings/oleObject245.bin"/><Relationship Id="rId44" Type="http://schemas.openxmlformats.org/officeDocument/2006/relationships/image" Target="media/image19.wmf"/><Relationship Id="rId439" Type="http://schemas.openxmlformats.org/officeDocument/2006/relationships/image" Target="media/image190.wmf"/><Relationship Id="rId438" Type="http://schemas.openxmlformats.org/officeDocument/2006/relationships/oleObject" Target="embeddings/oleObject244.bin"/><Relationship Id="rId437" Type="http://schemas.openxmlformats.org/officeDocument/2006/relationships/image" Target="media/image189.wmf"/><Relationship Id="rId436" Type="http://schemas.openxmlformats.org/officeDocument/2006/relationships/oleObject" Target="embeddings/oleObject243.bin"/><Relationship Id="rId435" Type="http://schemas.openxmlformats.org/officeDocument/2006/relationships/oleObject" Target="embeddings/oleObject242.bin"/><Relationship Id="rId434" Type="http://schemas.openxmlformats.org/officeDocument/2006/relationships/image" Target="media/image188.wmf"/><Relationship Id="rId433" Type="http://schemas.openxmlformats.org/officeDocument/2006/relationships/oleObject" Target="embeddings/oleObject241.bin"/><Relationship Id="rId432" Type="http://schemas.openxmlformats.org/officeDocument/2006/relationships/image" Target="media/image187.wmf"/><Relationship Id="rId431" Type="http://schemas.openxmlformats.org/officeDocument/2006/relationships/oleObject" Target="embeddings/oleObject240.bin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38.bin"/><Relationship Id="rId428" Type="http://schemas.openxmlformats.org/officeDocument/2006/relationships/oleObject" Target="embeddings/oleObject237.bin"/><Relationship Id="rId427" Type="http://schemas.openxmlformats.org/officeDocument/2006/relationships/oleObject" Target="embeddings/oleObject236.bin"/><Relationship Id="rId426" Type="http://schemas.openxmlformats.org/officeDocument/2006/relationships/image" Target="media/image186.wmf"/><Relationship Id="rId425" Type="http://schemas.openxmlformats.org/officeDocument/2006/relationships/oleObject" Target="embeddings/oleObject235.bin"/><Relationship Id="rId424" Type="http://schemas.openxmlformats.org/officeDocument/2006/relationships/image" Target="media/image185.wmf"/><Relationship Id="rId423" Type="http://schemas.openxmlformats.org/officeDocument/2006/relationships/oleObject" Target="embeddings/oleObject234.bin"/><Relationship Id="rId422" Type="http://schemas.openxmlformats.org/officeDocument/2006/relationships/image" Target="media/image184.wmf"/><Relationship Id="rId421" Type="http://schemas.openxmlformats.org/officeDocument/2006/relationships/oleObject" Target="embeddings/oleObject233.bin"/><Relationship Id="rId420" Type="http://schemas.openxmlformats.org/officeDocument/2006/relationships/image" Target="media/image183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32.bin"/><Relationship Id="rId418" Type="http://schemas.openxmlformats.org/officeDocument/2006/relationships/oleObject" Target="embeddings/oleObject231.bin"/><Relationship Id="rId417" Type="http://schemas.openxmlformats.org/officeDocument/2006/relationships/oleObject" Target="embeddings/oleObject230.bin"/><Relationship Id="rId416" Type="http://schemas.openxmlformats.org/officeDocument/2006/relationships/image" Target="media/image182.wmf"/><Relationship Id="rId415" Type="http://schemas.openxmlformats.org/officeDocument/2006/relationships/oleObject" Target="embeddings/oleObject229.bin"/><Relationship Id="rId414" Type="http://schemas.openxmlformats.org/officeDocument/2006/relationships/image" Target="media/image181.wmf"/><Relationship Id="rId413" Type="http://schemas.openxmlformats.org/officeDocument/2006/relationships/oleObject" Target="embeddings/oleObject228.bin"/><Relationship Id="rId412" Type="http://schemas.openxmlformats.org/officeDocument/2006/relationships/oleObject" Target="embeddings/oleObject227.bin"/><Relationship Id="rId411" Type="http://schemas.openxmlformats.org/officeDocument/2006/relationships/image" Target="media/image180.png"/><Relationship Id="rId410" Type="http://schemas.openxmlformats.org/officeDocument/2006/relationships/image" Target="media/image179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26.bin"/><Relationship Id="rId408" Type="http://schemas.openxmlformats.org/officeDocument/2006/relationships/image" Target="media/image178.wmf"/><Relationship Id="rId407" Type="http://schemas.openxmlformats.org/officeDocument/2006/relationships/oleObject" Target="embeddings/oleObject225.bin"/><Relationship Id="rId406" Type="http://schemas.openxmlformats.org/officeDocument/2006/relationships/image" Target="media/image177.wmf"/><Relationship Id="rId405" Type="http://schemas.openxmlformats.org/officeDocument/2006/relationships/oleObject" Target="embeddings/oleObject224.bin"/><Relationship Id="rId404" Type="http://schemas.openxmlformats.org/officeDocument/2006/relationships/image" Target="media/image176.wmf"/><Relationship Id="rId403" Type="http://schemas.openxmlformats.org/officeDocument/2006/relationships/oleObject" Target="embeddings/oleObject223.bin"/><Relationship Id="rId402" Type="http://schemas.openxmlformats.org/officeDocument/2006/relationships/oleObject" Target="embeddings/oleObject222.bin"/><Relationship Id="rId401" Type="http://schemas.openxmlformats.org/officeDocument/2006/relationships/image" Target="media/image175.png"/><Relationship Id="rId400" Type="http://schemas.openxmlformats.org/officeDocument/2006/relationships/image" Target="media/image174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21.bin"/><Relationship Id="rId398" Type="http://schemas.openxmlformats.org/officeDocument/2006/relationships/image" Target="media/image173.wmf"/><Relationship Id="rId397" Type="http://schemas.openxmlformats.org/officeDocument/2006/relationships/oleObject" Target="embeddings/oleObject220.bin"/><Relationship Id="rId396" Type="http://schemas.openxmlformats.org/officeDocument/2006/relationships/image" Target="media/image172.wmf"/><Relationship Id="rId395" Type="http://schemas.openxmlformats.org/officeDocument/2006/relationships/oleObject" Target="embeddings/oleObject219.bin"/><Relationship Id="rId394" Type="http://schemas.openxmlformats.org/officeDocument/2006/relationships/image" Target="media/image171.wmf"/><Relationship Id="rId393" Type="http://schemas.openxmlformats.org/officeDocument/2006/relationships/oleObject" Target="embeddings/oleObject218.bin"/><Relationship Id="rId392" Type="http://schemas.openxmlformats.org/officeDocument/2006/relationships/image" Target="media/image170.wmf"/><Relationship Id="rId391" Type="http://schemas.openxmlformats.org/officeDocument/2006/relationships/oleObject" Target="embeddings/oleObject217.bin"/><Relationship Id="rId390" Type="http://schemas.openxmlformats.org/officeDocument/2006/relationships/image" Target="media/image169.png"/><Relationship Id="rId39" Type="http://schemas.openxmlformats.org/officeDocument/2006/relationships/oleObject" Target="embeddings/oleObject18.bin"/><Relationship Id="rId389" Type="http://schemas.openxmlformats.org/officeDocument/2006/relationships/image" Target="media/image168.wmf"/><Relationship Id="rId388" Type="http://schemas.openxmlformats.org/officeDocument/2006/relationships/oleObject" Target="embeddings/oleObject216.bin"/><Relationship Id="rId387" Type="http://schemas.openxmlformats.org/officeDocument/2006/relationships/image" Target="media/image167.wmf"/><Relationship Id="rId386" Type="http://schemas.openxmlformats.org/officeDocument/2006/relationships/oleObject" Target="embeddings/oleObject215.bin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4.bin"/><Relationship Id="rId383" Type="http://schemas.openxmlformats.org/officeDocument/2006/relationships/oleObject" Target="embeddings/oleObject213.bin"/><Relationship Id="rId382" Type="http://schemas.openxmlformats.org/officeDocument/2006/relationships/image" Target="media/image165.png"/><Relationship Id="rId381" Type="http://schemas.openxmlformats.org/officeDocument/2006/relationships/image" Target="media/image164.wmf"/><Relationship Id="rId380" Type="http://schemas.openxmlformats.org/officeDocument/2006/relationships/oleObject" Target="embeddings/oleObject212.bin"/><Relationship Id="rId38" Type="http://schemas.openxmlformats.org/officeDocument/2006/relationships/image" Target="media/image16.wmf"/><Relationship Id="rId379" Type="http://schemas.openxmlformats.org/officeDocument/2006/relationships/image" Target="media/image163.wmf"/><Relationship Id="rId378" Type="http://schemas.openxmlformats.org/officeDocument/2006/relationships/oleObject" Target="embeddings/oleObject211.bin"/><Relationship Id="rId377" Type="http://schemas.openxmlformats.org/officeDocument/2006/relationships/image" Target="media/image162.wmf"/><Relationship Id="rId376" Type="http://schemas.openxmlformats.org/officeDocument/2006/relationships/oleObject" Target="embeddings/oleObject210.bin"/><Relationship Id="rId375" Type="http://schemas.openxmlformats.org/officeDocument/2006/relationships/image" Target="media/image161.wmf"/><Relationship Id="rId374" Type="http://schemas.openxmlformats.org/officeDocument/2006/relationships/oleObject" Target="embeddings/oleObject209.bin"/><Relationship Id="rId373" Type="http://schemas.openxmlformats.org/officeDocument/2006/relationships/image" Target="media/image160.png"/><Relationship Id="rId372" Type="http://schemas.openxmlformats.org/officeDocument/2006/relationships/image" Target="media/image159.wmf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8.wmf"/><Relationship Id="rId368" Type="http://schemas.openxmlformats.org/officeDocument/2006/relationships/oleObject" Target="embeddings/oleObject206.bin"/><Relationship Id="rId367" Type="http://schemas.openxmlformats.org/officeDocument/2006/relationships/oleObject" Target="embeddings/oleObject205.bin"/><Relationship Id="rId366" Type="http://schemas.openxmlformats.org/officeDocument/2006/relationships/image" Target="media/image157.wmf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3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4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01.bin"/><Relationship Id="rId358" Type="http://schemas.openxmlformats.org/officeDocument/2006/relationships/image" Target="media/image153.png"/><Relationship Id="rId357" Type="http://schemas.openxmlformats.org/officeDocument/2006/relationships/oleObject" Target="embeddings/oleObject200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199.bin"/><Relationship Id="rId354" Type="http://schemas.openxmlformats.org/officeDocument/2006/relationships/image" Target="media/image151.wmf"/><Relationship Id="rId353" Type="http://schemas.openxmlformats.org/officeDocument/2006/relationships/oleObject" Target="embeddings/oleObject198.bin"/><Relationship Id="rId352" Type="http://schemas.openxmlformats.org/officeDocument/2006/relationships/oleObject" Target="embeddings/oleObject197.bin"/><Relationship Id="rId351" Type="http://schemas.openxmlformats.org/officeDocument/2006/relationships/image" Target="media/image150.wmf"/><Relationship Id="rId350" Type="http://schemas.openxmlformats.org/officeDocument/2006/relationships/oleObject" Target="embeddings/oleObject196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9.wmf"/><Relationship Id="rId348" Type="http://schemas.openxmlformats.org/officeDocument/2006/relationships/oleObject" Target="embeddings/oleObject195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4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93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92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91.bin"/><Relationship Id="rId34" Type="http://schemas.openxmlformats.org/officeDocument/2006/relationships/image" Target="media/image14.wmf"/><Relationship Id="rId339" Type="http://schemas.openxmlformats.org/officeDocument/2006/relationships/image" Target="media/image144.wmf"/><Relationship Id="rId338" Type="http://schemas.openxmlformats.org/officeDocument/2006/relationships/oleObject" Target="embeddings/oleObject190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9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8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image" Target="media/image13.wmf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31.wmf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70.bin"/><Relationship Id="rId302" Type="http://schemas.openxmlformats.org/officeDocument/2006/relationships/image" Target="media/image128.wmf"/><Relationship Id="rId301" Type="http://schemas.openxmlformats.org/officeDocument/2006/relationships/oleObject" Target="embeddings/oleObject169.bin"/><Relationship Id="rId300" Type="http://schemas.openxmlformats.org/officeDocument/2006/relationships/image" Target="media/image127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3" Type="http://schemas.openxmlformats.org/officeDocument/2006/relationships/oleObject" Target="embeddings/oleObject164.bin"/><Relationship Id="rId292" Type="http://schemas.openxmlformats.org/officeDocument/2006/relationships/oleObject" Target="embeddings/oleObject163.bin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4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1.bin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6.bin"/><Relationship Id="rId280" Type="http://schemas.openxmlformats.org/officeDocument/2006/relationships/image" Target="media/image120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5.bin"/><Relationship Id="rId278" Type="http://schemas.openxmlformats.org/officeDocument/2006/relationships/image" Target="media/image119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3" Type="http://schemas.openxmlformats.org/officeDocument/2006/relationships/oleObject" Target="embeddings/oleObject152.bin"/><Relationship Id="rId272" Type="http://schemas.openxmlformats.org/officeDocument/2006/relationships/image" Target="media/image116.wmf"/><Relationship Id="rId271" Type="http://schemas.openxmlformats.org/officeDocument/2006/relationships/oleObject" Target="embeddings/oleObject151.bin"/><Relationship Id="rId270" Type="http://schemas.openxmlformats.org/officeDocument/2006/relationships/oleObject" Target="embeddings/oleObject150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oleObject" Target="embeddings/oleObject143.bin"/><Relationship Id="rId260" Type="http://schemas.openxmlformats.org/officeDocument/2006/relationships/oleObject" Target="embeddings/oleObject142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41.bin"/><Relationship Id="rId258" Type="http://schemas.openxmlformats.org/officeDocument/2006/relationships/image" Target="media/image113.png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png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99.wmf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22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1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0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3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8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png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8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8.wmf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5.png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7" Type="http://schemas.openxmlformats.org/officeDocument/2006/relationships/oleObject" Target="embeddings/oleObject63.bin"/><Relationship Id="rId116" Type="http://schemas.openxmlformats.org/officeDocument/2006/relationships/oleObject" Target="embeddings/oleObject62.bin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oleObject" Target="embeddings/oleObject58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jpeg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16</Pages>
  <Words>3838</Words>
  <Characters>3941</Characters>
  <Lines>78</Lines>
  <Paragraphs>22</Paragraphs>
  <TotalTime>12</TotalTime>
  <ScaleCrop>false</ScaleCrop>
  <LinksUpToDate>false</LinksUpToDate>
  <CharactersWithSpaces>4118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2025-12-30T14:08:47Z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703D89090734482AA1D5835E6245AF6E_12</vt:lpwstr>
  </property>
</Properties>
</file>