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989CB0">
      <w:pPr>
        <w:jc w:val="center"/>
      </w:pPr>
      <w:r>
        <w:rPr>
          <w:rFonts w:ascii="Times New Roman" w:eastAsia="宋体"/>
          <w:b/>
          <w:sz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12395200</wp:posOffset>
            </wp:positionV>
            <wp:extent cx="266700" cy="482600"/>
            <wp:effectExtent l="0" t="0" r="0" b="12700"/>
            <wp:wrapNone/>
            <wp:docPr id="100204" name="图片 100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4" name="图片 1002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宋体"/>
          <w:b/>
          <w:sz w:val="36"/>
        </w:rPr>
        <w:t>2025-2026学年八年级下学期期末模拟卷</w:t>
      </w:r>
    </w:p>
    <w:p w14:paraId="4C42005A">
      <w:pPr>
        <w:jc w:val="center"/>
      </w:pPr>
      <w:r>
        <w:rPr>
          <w:rFonts w:ascii="Times New Roman" w:eastAsia="宋体"/>
          <w:b/>
          <w:sz w:val="28"/>
        </w:rPr>
        <w:t>数学·纯试题版</w:t>
      </w:r>
    </w:p>
    <w:p w14:paraId="47B77F29">
      <w:pPr>
        <w:jc w:val="center"/>
      </w:pPr>
      <w:r>
        <w:rPr>
          <w:rFonts w:ascii="Times New Roman" w:eastAsia="宋体"/>
          <w:sz w:val="24"/>
        </w:rPr>
        <w:t>（考试时间：120分钟  试卷满分：120分）</w:t>
      </w:r>
    </w:p>
    <w:p w14:paraId="69FBA0EB">
      <w:r>
        <w:rPr>
          <w:rFonts w:ascii="Times New Roman" w:eastAsia="宋体"/>
          <w:b/>
          <w:sz w:val="24"/>
        </w:rPr>
        <w:t>注意事项：</w:t>
      </w:r>
    </w:p>
    <w:p w14:paraId="0A942116">
      <w:r>
        <w:rPr>
          <w:rFonts w:ascii="Times New Roman" w:eastAsia="宋体"/>
          <w:sz w:val="24"/>
        </w:rPr>
        <w:t>（1）答题前请填写好自己的姓名、班级、考号等信息。</w:t>
      </w:r>
    </w:p>
    <w:p w14:paraId="6A6BCF17">
      <w:r>
        <w:rPr>
          <w:rFonts w:ascii="Times New Roman" w:eastAsia="宋体"/>
          <w:sz w:val="24"/>
        </w:rPr>
        <w:t>（2）请将答案正确填写在答题区域内。</w:t>
      </w:r>
    </w:p>
    <w:p w14:paraId="60A2A9A0">
      <w:r>
        <w:rPr>
          <w:rFonts w:ascii="Times New Roman" w:eastAsia="宋体"/>
          <w:sz w:val="24"/>
        </w:rPr>
        <w:t>（3）测试范围：四边形、平面直角坐标系、一次函数、反比例函数。</w:t>
      </w:r>
    </w:p>
    <w:p w14:paraId="4D45A82A">
      <w:pPr>
        <w:jc w:val="center"/>
      </w:pPr>
      <w:r>
        <w:rPr>
          <w:rFonts w:ascii="Times New Roman" w:eastAsia="宋体"/>
          <w:b/>
          <w:sz w:val="24"/>
        </w:rPr>
        <w:t>第一部分（选择题 共18分）</w:t>
      </w:r>
    </w:p>
    <w:p w14:paraId="36726F58">
      <w:r>
        <w:rPr>
          <w:rFonts w:ascii="Times New Roman" w:eastAsia="宋体"/>
          <w:b/>
          <w:sz w:val="24"/>
        </w:rPr>
        <w:t>一、选择题：本题共6小题，每小题3分，共18分。</w:t>
      </w:r>
    </w:p>
    <w:p w14:paraId="29CAE8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1．</w:t>
      </w:r>
      <w:r>
        <w:rPr>
          <w:sz w:val="21"/>
        </w:rPr>
        <w:t>如果一个多边形的边数由4增加到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（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为整数，且</w:t>
      </w:r>
      <w:r>
        <w:object>
          <v:shape id="_x0000_i1025" o:spt="75" alt="eqId8d0a31b3956a520bbca0bbadefc90432" type="#_x0000_t75" style="height:12.75pt;width:24.6pt;" o:ole="t" filled="f" o:preferrelative="t" stroked="f" coordsize="21600,21600">
            <v:path/>
            <v:fill on="f" focussize="0,0"/>
            <v:stroke on="f" joinstyle="miter"/>
            <v:imagedata r:id="rId8" o:title="eqId8d0a31b3956a520bbca0bbadefc904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sz w:val="21"/>
        </w:rPr>
        <w:t>），那么它的外角和的度数（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70544A6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A．不变</w:t>
      </w:r>
      <w:r>
        <w:rPr>
          <w:sz w:val="21"/>
        </w:rPr>
        <w:tab/>
      </w:r>
      <w:r>
        <w:rPr>
          <w:sz w:val="21"/>
        </w:rPr>
        <w:t>B．增加</w:t>
      </w:r>
      <w:r>
        <w:rPr>
          <w:sz w:val="21"/>
        </w:rPr>
        <w:tab/>
      </w:r>
      <w:r>
        <w:rPr>
          <w:sz w:val="21"/>
        </w:rPr>
        <w:t>C．减少</w:t>
      </w:r>
      <w:r>
        <w:rPr>
          <w:sz w:val="21"/>
        </w:rPr>
        <w:tab/>
      </w:r>
      <w:r>
        <w:rPr>
          <w:sz w:val="21"/>
        </w:rPr>
        <w:t>D．不能确定</w:t>
      </w:r>
    </w:p>
    <w:p w14:paraId="75DA2C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2．点</w:t>
      </w:r>
      <w:r>
        <w:object>
          <v:shape id="_x0000_i1026" o:spt="75" alt="eqIda66c5f00b5b38a2d052354b5611970e6" type="#_x0000_t75" style="height:17.4pt;width:36.9pt;" o:ole="t" filled="f" o:preferrelative="t" stroked="f" coordsize="21600,21600">
            <v:path/>
            <v:fill on="f" focussize="0,0"/>
            <v:stroke on="f" joinstyle="miter"/>
            <v:imagedata r:id="rId10" o:title="eqIda66c5f00b5b38a2d052354b5611970e6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27" o:spt="75" alt="eqIdf20a748e7d78ccc3f7766fa58097ae0f" type="#_x0000_t75" style="height:17.9pt;width:39.55pt;" o:ole="t" filled="f" o:preferrelative="t" stroked="f" coordsize="21600,21600">
            <v:path/>
            <v:fill on="f" focussize="0,0"/>
            <v:stroke on="f" joinstyle="miter"/>
            <v:imagedata r:id="rId12" o:title="eqIdf20a748e7d78ccc3f7766fa58097ae0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sz w:val="21"/>
        </w:rPr>
        <w:t>关于原点对称，则</w:t>
      </w:r>
      <w:r>
        <w:object>
          <v:shape id="_x0000_i1028" o:spt="75" alt="eqId8fd1f0ace9ca0b79929e73af6c201c2e" type="#_x0000_t75" style="height:10.45pt;width:25.5pt;" o:ole="t" filled="f" o:preferrelative="t" stroked="f" coordsize="21600,21600">
            <v:path/>
            <v:fill on="f" focussize="0,0"/>
            <v:stroke on="f" joinstyle="miter"/>
            <v:imagedata r:id="rId14" o:title="eqId8fd1f0ace9ca0b79929e73af6c201c2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sz w:val="21"/>
        </w:rPr>
        <w:t>的值为（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0C128D96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9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16" o:title="eqIdacbc6a613224461ade69362d4655047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B．2</w:t>
      </w:r>
      <w:r>
        <w:rPr>
          <w:sz w:val="21"/>
        </w:rPr>
        <w:tab/>
      </w:r>
      <w:r>
        <w:rPr>
          <w:sz w:val="21"/>
        </w:rPr>
        <w:t>C．1</w:t>
      </w:r>
      <w:r>
        <w:rPr>
          <w:sz w:val="21"/>
        </w:rPr>
        <w:tab/>
      </w:r>
      <w:r>
        <w:rPr>
          <w:sz w:val="21"/>
        </w:rPr>
        <w:t>D．5</w:t>
      </w:r>
    </w:p>
    <w:p w14:paraId="6DC2052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3．下列函数中，</w:t>
      </w:r>
      <w:r>
        <w:object>
          <v:shape id="_x0000_i1030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" o:title="eqIdd053b14c8588eee2acbbe44fc37a688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03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sz w:val="21"/>
        </w:rPr>
        <w:t>的正比例函数的是（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2443B17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2" o:spt="75" alt="eqIde4a2b4c212450b2a0f77e042c8da13dd" type="#_x0000_t75" style="height:13.25pt;width:32.55pt;" o:ole="t" filled="f" o:preferrelative="t" stroked="f" coordsize="21600,21600">
            <v:path/>
            <v:fill on="f" focussize="0,0"/>
            <v:stroke on="f" joinstyle="miter"/>
            <v:imagedata r:id="rId22" o:title="eqIde4a2b4c212450b2a0f77e042c8da13d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3" o:spt="75" alt="eqId3d33de73c544db435e1d65d1df1731ee" type="#_x0000_t75" style="height:13.85pt;width:39.55pt;" o:ole="t" filled="f" o:preferrelative="t" stroked="f" coordsize="21600,21600">
            <v:path/>
            <v:fill on="f" focussize="0,0"/>
            <v:stroke on="f" joinstyle="miter"/>
            <v:imagedata r:id="rId24" o:title="eqId3d33de73c544db435e1d65d1df1731e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4" o:spt="75" alt="eqIdec205dd821e251510f265bd53cf62526" type="#_x0000_t75" style="height:27.25pt;width:34.3pt;" o:ole="t" filled="f" o:preferrelative="t" stroked="f" coordsize="21600,21600">
            <v:path/>
            <v:fill on="f" focussize="0,0"/>
            <v:stroke on="f" joinstyle="miter"/>
            <v:imagedata r:id="rId26" o:title="eqIdec205dd821e251510f265bd53cf6252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5" o:spt="75" alt="eqIdac02a054bd0771a56987af33454baaea" type="#_x0000_t75" style="height:13.95pt;width:29.9pt;" o:ole="t" filled="f" o:preferrelative="t" stroked="f" coordsize="21600,21600">
            <v:path/>
            <v:fill on="f" focussize="0,0"/>
            <v:stroke on="f" joinstyle="miter"/>
            <v:imagedata r:id="rId28" o:title="eqIdac02a054bd0771a56987af33454baae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65E1D2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4．若一个反比例函数的图象经过</w:t>
      </w:r>
      <w:r>
        <w:object>
          <v:shape id="_x0000_i1036" o:spt="75" alt="eqIdc4fb38ae9c3830c2df5e35d94f67d656" type="#_x0000_t75" style="height:17.8pt;width:95pt;" o:ole="t" filled="f" o:preferrelative="t" stroked="f" coordsize="21600,21600">
            <v:path/>
            <v:fill on="f" focussize="0,0"/>
            <v:stroke on="f" joinstyle="miter"/>
            <v:imagedata r:id="rId30" o:title="eqIdc4fb38ae9c3830c2df5e35d94f67d65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sz w:val="21"/>
        </w:rPr>
        <w:t>两点，则</w:t>
      </w:r>
      <w:r>
        <w:object>
          <v:shape id="_x0000_i1037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32" o:title="eqId294f5ba74cdf695fc9a8a8e52f42132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sz w:val="21"/>
        </w:rPr>
        <w:t>的值为（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5163263C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A．4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8" o:spt="75" alt="eqId3edbd40e04e2a943051fa83d6e511add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34" o:title="eqId3edbd40e04e2a943051fa83d6e511ad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C．5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9" o:spt="75" alt="eqIdd13ce3ebd1112220c639562739f1f9d1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36" o:title="eqIdd13ce3ebd1112220c639562739f1f9d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 w14:paraId="7F257BC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5．一个多边形截去一个角后，得到的新多边形内角和为</w:t>
      </w:r>
      <w:r>
        <w:object>
          <v:shape id="_x0000_i1040" o:spt="75" alt="eqIdfe63970dd232124dd35bf6abe347de40" type="#_x0000_t75" style="height:12.45pt;width:22.85pt;" o:ole="t" filled="f" o:preferrelative="t" stroked="f" coordsize="21600,21600">
            <v:path/>
            <v:fill on="f" focussize="0,0"/>
            <v:stroke on="f" joinstyle="miter"/>
            <v:imagedata r:id="rId38" o:title="eqIdfe63970dd232124dd35bf6abe347de4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sz w:val="21"/>
        </w:rPr>
        <w:t>，则原多边形边数为（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6E048AB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A．4</w:t>
      </w:r>
      <w:r>
        <w:rPr>
          <w:sz w:val="21"/>
        </w:rPr>
        <w:tab/>
      </w:r>
      <w:r>
        <w:rPr>
          <w:sz w:val="21"/>
        </w:rPr>
        <w:t>B．6</w:t>
      </w:r>
      <w:r>
        <w:rPr>
          <w:sz w:val="21"/>
        </w:rPr>
        <w:tab/>
      </w:r>
      <w:r>
        <w:rPr>
          <w:sz w:val="21"/>
        </w:rPr>
        <w:t>C．4或6</w:t>
      </w:r>
      <w:r>
        <w:rPr>
          <w:sz w:val="21"/>
        </w:rPr>
        <w:tab/>
      </w:r>
      <w:r>
        <w:rPr>
          <w:sz w:val="21"/>
        </w:rPr>
        <w:t>D．4或5或6</w:t>
      </w:r>
    </w:p>
    <w:p w14:paraId="360F14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6．如图1所示，在平面直角坐标系中，将</w:t>
      </w:r>
      <w:r>
        <w:object>
          <v:shape id="_x0000_i1041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40" o:title="eqId5138a9f70d5e8b0580e30fef6eb7bae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sz w:val="21"/>
        </w:rPr>
        <w:t>放置在第一象限，且</w:t>
      </w:r>
      <w:r>
        <w:object>
          <v:shape id="_x0000_i1042" o:spt="75" alt="eqId13ecbb94ac8dfe5fbc3bffad8c9da3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42" o:title="eqId13ecbb94ac8dfe5fbc3bffad8c9da30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sz w:val="21"/>
        </w:rPr>
        <w:t>轴．直线</w:t>
      </w:r>
      <w:r>
        <w:object>
          <v:shape id="_x0000_i1043" o:spt="75" alt="eqId8f1d8d5cea065075fe50706abe3ae802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44" o:title="eqId8f1d8d5cea065075fe50706abe3ae80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sz w:val="21"/>
        </w:rPr>
        <w:t>从原点出发沿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轴正方向平移，在平移过程中直线被平行四边形截得的线段长度</w:t>
      </w:r>
      <w:r>
        <w:rPr>
          <w:rFonts w:ascii="Times New Roman" w:hAnsi="Times New Roman" w:eastAsia="Times New Roman" w:cs="Times New Roman"/>
          <w:i/>
          <w:sz w:val="21"/>
        </w:rPr>
        <w:t>l</w:t>
      </w:r>
      <w:r>
        <w:rPr>
          <w:sz w:val="21"/>
        </w:rPr>
        <w:t>与直线在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轴上平移的距离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的函数图象如图2所示，则</w:t>
      </w:r>
      <w:r>
        <w:object>
          <v:shape id="_x0000_i1044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40" o:title="eqId5138a9f70d5e8b0580e30fef6eb7bae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sz w:val="21"/>
        </w:rPr>
        <w:t>的面积为（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163BB8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274820" cy="1290320"/>
            <wp:effectExtent l="0" t="0" r="11430" b="5080"/>
            <wp:docPr id="100007" name="图片 100007" descr="@@@168120b8-d12a-46b7-82c5-4df9848a40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168120b8-d12a-46b7-82c5-4df9848a404c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274820" cy="129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C4314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A．5</w:t>
      </w:r>
      <w:r>
        <w:rPr>
          <w:sz w:val="21"/>
        </w:rPr>
        <w:tab/>
      </w:r>
      <w:r>
        <w:rPr>
          <w:sz w:val="21"/>
        </w:rPr>
        <w:t>B．10</w: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5" o:spt="75" alt="eqId750a60cc7b5650d6d768102dec3c2396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48" o:title="eqId750a60cc7b5650d6d768102dec3c239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6" o:spt="75" alt="eqId593bb30c53425960d6dac8544ef7011c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50" o:title="eqId593bb30c53425960d6dac8544ef7011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</w:p>
    <w:p w14:paraId="7A742FBB">
      <w:pPr>
        <w:jc w:val="center"/>
      </w:pPr>
      <w:r>
        <w:rPr>
          <w:rFonts w:ascii="Times New Roman" w:eastAsia="宋体"/>
          <w:b/>
          <w:sz w:val="24"/>
        </w:rPr>
        <w:t>第二部分（非选择题 共102分）</w:t>
      </w:r>
    </w:p>
    <w:p w14:paraId="44DD793A">
      <w:r>
        <w:rPr>
          <w:rFonts w:ascii="Times New Roman" w:eastAsia="宋体"/>
          <w:b/>
          <w:sz w:val="24"/>
        </w:rPr>
        <w:t>二、填空题：本题共12小题，每小题3分，共36分。</w:t>
      </w:r>
    </w:p>
    <w:p w14:paraId="11BE16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7．一个多边形的每一个外角都是</w:t>
      </w:r>
      <w:r>
        <w:object>
          <v:shape id="_x0000_i1047" o:spt="75" alt="eqIdbe6a6301878fed2a01413020b27310a5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52" o:title="eqIdbe6a6301878fed2a01413020b27310a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sz w:val="21"/>
        </w:rPr>
        <w:t>，那么这个多边形的形状一定是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A5115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8．在平面直角坐标系中，点</w:t>
      </w:r>
      <w:r>
        <w:object>
          <v:shape id="_x0000_i1048" o:spt="75" alt="eqIdd2d6bb01f1044358cc5fee441bc62489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54" o:title="eqIdd2d6bb01f1044358cc5fee441bc6248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sz w:val="21"/>
        </w:rPr>
        <w:t>与点</w:t>
      </w:r>
      <w:r>
        <w:object>
          <v:shape id="_x0000_i1049" o:spt="75" alt="eqId7e18ef329788cb33239f15435c5c4b34" type="#_x0000_t75" style="height:17.55pt;width:40.45pt;" o:ole="t" filled="f" o:preferrelative="t" stroked="f" coordsize="21600,21600">
            <v:path/>
            <v:fill on="f" focussize="0,0"/>
            <v:stroke on="f" joinstyle="miter"/>
            <v:imagedata r:id="rId56" o:title="eqId7e18ef329788cb33239f15435c5c4b3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sz w:val="21"/>
        </w:rPr>
        <w:t>关于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轴对称，则</w:t>
      </w:r>
      <w:r>
        <w:object>
          <v:shape id="_x0000_i1050" o:spt="75" alt="eqIdc9f2416d1f75a45a314331146550832e" type="#_x0000_t75" style="height:12.25pt;width:22.85pt;" o:ole="t" filled="f" o:preferrelative="t" stroked="f" coordsize="21600,21600">
            <v:path/>
            <v:fill on="f" focussize="0,0"/>
            <v:stroke on="f" joinstyle="miter"/>
            <v:imagedata r:id="rId58" o:title="eqIdb16c2cca234e1547120c188cac47795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sz w:val="21"/>
        </w:rPr>
        <w:t>的值是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148A5ED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9．直线</w:t>
      </w:r>
      <w:r>
        <w:object>
          <v:shape id="_x0000_i1051" o:spt="75" alt="eqIda3e07a04f819bb8a5345116127076904" type="#_x0000_t75" style="height:14.05pt;width:45.7pt;" o:ole="t" filled="f" o:preferrelative="t" stroked="f" coordsize="21600,21600">
            <v:path/>
            <v:fill on="f" focussize="0,0"/>
            <v:stroke on="f" joinstyle="miter"/>
            <v:imagedata r:id="rId60" o:title="eqIda3e07a04f819bb8a5345116127076904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052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" o:title="eqIdd053b14c8588eee2acbbe44fc37a68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sz w:val="21"/>
        </w:rPr>
        <w:t>轴上的截距是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780FEE2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10．若反比例函数</w:t>
      </w:r>
      <w:r>
        <w:object>
          <v:shape id="_x0000_i1053" o:spt="75" alt="eqId07854693dd2e33f66030d6106eb6e0e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63" o:title="eqId07854693dd2e33f66030d6106eb6e0e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sz w:val="21"/>
        </w:rPr>
        <w:t>的图象经过点</w:t>
      </w:r>
      <w:r>
        <w:object>
          <v:shape id="_x0000_i1054" o:spt="75" alt="eqIdb2c7b74fd862d7e3f35e40ae1f626c4c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65" o:title="eqIdb2c7b74fd862d7e3f35e40ae1f626c4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sz w:val="21"/>
        </w:rPr>
        <w:t>，则该函数的表达式为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61F48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11．如图，在</w:t>
      </w:r>
      <w:r>
        <w:object>
          <v:shape id="_x0000_i1055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56" o:spt="75" alt="eqId3c6d2a27253b9a47eff5fb5a789b88fd" type="#_x0000_t75" style="height:12.4pt;width:28.1pt;" o:ole="t" filled="f" o:preferrelative="t" stroked="f" coordsize="21600,21600">
            <v:path/>
            <v:fill on="f" focussize="0,0"/>
            <v:stroke on="f" joinstyle="miter"/>
            <v:imagedata r:id="rId69" o:title="eqId3c6d2a27253b9a47eff5fb5a789b88f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sz w:val="21"/>
        </w:rPr>
        <w:t>分别是边</w:t>
      </w:r>
      <w:r>
        <w:object>
          <v:shape id="_x0000_i1057" o:spt="75" alt="eqId70f115acc2f0d6af84574305337560eb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71" o:title="eqId70f115acc2f0d6af84574305337560e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058" o:spt="75" alt="eqIdb3737fbbd4948565798caaa7015da15c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73" o:title="eqIdb3737fbbd4948565798caaa7015da15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sz w:val="21"/>
        </w:rPr>
        <w:t>．如果</w:t>
      </w:r>
      <w:r>
        <w:object>
          <v:shape id="_x0000_i1059" o:spt="75" alt="eqId4cd4d9dedf10324919a18ec69e7079cb" type="#_x0000_t75" style="height:12.5pt;width:115.2pt;" o:ole="t" filled="f" o:preferrelative="t" stroked="f" coordsize="21600,21600">
            <v:path/>
            <v:fill on="f" focussize="0,0"/>
            <v:stroke on="f" joinstyle="miter"/>
            <v:imagedata r:id="rId75" o:title="eqId4cd4d9dedf10324919a18ec69e7079c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060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77" o:title="eqId85c4bdfb0db1e31e8459df1d15f9ab5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0934A6D9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66825" cy="1143000"/>
            <wp:effectExtent l="0" t="0" r="3175" b="0"/>
            <wp:docPr id="2070204536" name="图片 100007" descr="@@@431d7db8-78ea-49c9-b41b-92f535e9a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204536" name="图片 100007" descr="@@@431d7db8-78ea-49c9-b41b-92f535e9a749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7706E9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12．</w:t>
      </w:r>
      <w:r>
        <w:rPr>
          <w:sz w:val="21"/>
        </w:rPr>
        <w:t>点</w:t>
      </w:r>
      <w:r>
        <w:object>
          <v:shape id="_x0000_i1061" o:spt="75" alt="eqIdd3896e6905e3f6e2e25f2330ed6fc551" type="#_x0000_t75" style="height:20.85pt;width:48.35pt;" o:ole="t" filled="f" o:preferrelative="t" stroked="f" coordsize="21600,21600">
            <v:path/>
            <v:fill on="f" focussize="0,0"/>
            <v:stroke on="f" joinstyle="miter"/>
            <v:imagedata r:id="rId80" o:title="eqIdd3896e6905e3f6e2e25f2330ed6fc551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sz w:val="21"/>
        </w:rPr>
        <w:t>和点</w:t>
      </w:r>
      <w:r>
        <w:object>
          <v:shape id="_x0000_i1062" o:spt="75" alt="eqIdb6b58c7d9157c13d544e390dafae33d9" type="#_x0000_t75" style="height:21pt;width:46.6pt;" o:ole="t" filled="f" o:preferrelative="t" stroked="f" coordsize="21600,21600">
            <v:path/>
            <v:fill on="f" focussize="0,0"/>
            <v:stroke on="f" joinstyle="miter"/>
            <v:imagedata r:id="rId82" o:title="eqIdb6b58c7d9157c13d544e390dafae33d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sz w:val="21"/>
        </w:rPr>
        <w:t>之间的距离是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1240545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13．如图，直线</w:t>
      </w:r>
      <w:r>
        <w:object>
          <v:shape id="_x0000_i1063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84" o:title="eqId2e9b0f5f44abbc6544a2f672b025b01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sz w:val="21"/>
        </w:rPr>
        <w:t>：</w:t>
      </w:r>
      <w:r>
        <w:object>
          <v:shape id="_x0000_i1064" o:spt="75" alt="eqId5ab466aedd6e176088d8dee7bc3e3aaa" type="#_x0000_t75" style="height:13.25pt;width:34.3pt;" o:ole="t" filled="f" o:preferrelative="t" stroked="f" coordsize="21600,21600">
            <v:path/>
            <v:fill on="f" focussize="0,0"/>
            <v:stroke on="f" joinstyle="miter"/>
            <v:imagedata r:id="rId86" o:title="eqId5ab466aedd6e176088d8dee7bc3e3aa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sz w:val="21"/>
        </w:rPr>
        <w:t>与直线</w:t>
      </w:r>
      <w:r>
        <w:object>
          <v:shape id="_x0000_i1065" o:spt="75" alt="eqId3f6f17bc385bafb37e8f964e5eb99cd0" type="#_x0000_t75" style="height:15.7pt;width:8.75pt;" o:ole="t" filled="f" o:preferrelative="t" stroked="f" coordsize="21600,21600">
            <v:path/>
            <v:fill on="f" focussize="0,0"/>
            <v:stroke on="f" joinstyle="miter"/>
            <v:imagedata r:id="rId88" o:title="eqId3f6f17bc385bafb37e8f964e5eb99cd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sz w:val="21"/>
        </w:rPr>
        <w:t>：</w:t>
      </w:r>
      <w:r>
        <w:object>
          <v:shape id="_x0000_i1066" o:spt="75" alt="eqId89c1972246a0a3d1c987d25205dbdd99" type="#_x0000_t75" style="height:12.3pt;width:47.5pt;" o:ole="t" filled="f" o:preferrelative="t" stroked="f" coordsize="21600,21600">
            <v:path/>
            <v:fill on="f" focussize="0,0"/>
            <v:stroke on="f" joinstyle="miter"/>
            <v:imagedata r:id="rId90" o:title="eqId89c1972246a0a3d1c987d25205dbdd9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067" o:spt="75" alt="eqId73b2b9a5c2e4adf5cb3423b32fb1d1ff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92" o:title="eqId73b2b9a5c2e4adf5cb3423b32fb1d1f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sz w:val="21"/>
        </w:rPr>
        <w:t>，则关于</w:t>
      </w:r>
      <w:r>
        <w:object>
          <v:shape id="_x0000_i1068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sz w:val="21"/>
        </w:rPr>
        <w:t>的不等式</w:t>
      </w:r>
      <w:r>
        <w:object>
          <v:shape id="_x0000_i1069" o:spt="75" alt="eqIdc36ed328e607f89e39d9b010c2972463" type="#_x0000_t75" style="height:12.6pt;width:58.9pt;" o:ole="t" filled="f" o:preferrelative="t" stroked="f" coordsize="21600,21600">
            <v:path/>
            <v:fill on="f" focussize="0,0"/>
            <v:stroke on="f" joinstyle="miter"/>
            <v:imagedata r:id="rId95" o:title="eqIdc36ed328e607f89e39d9b010c297246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sz w:val="21"/>
        </w:rPr>
        <w:t>的解集为</w:t>
      </w:r>
      <w:r>
        <w:rPr>
          <w:rFonts w:ascii="Times New Roman" w:hAnsi="Times New Roman" w:eastAsia="Times New Roman" w:cs="Times New Roman"/>
          <w:b w:val="0"/>
          <w:sz w:val="21"/>
        </w:rPr>
        <w:t>____________</w:t>
      </w:r>
      <w:r>
        <w:rPr>
          <w:sz w:val="21"/>
        </w:rPr>
        <w:t>．</w:t>
      </w:r>
    </w:p>
    <w:p w14:paraId="475F2F9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66875" cy="1209675"/>
            <wp:effectExtent l="0" t="0" r="9525" b="9525"/>
            <wp:docPr id="100005" name="图片 100005" descr="@@@fb04d8c3-c13a-4ff5-b9fe-b5f0afd896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fb04d8c3-c13a-4ff5-b9fe-b5f0afd8961c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C3E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14．如图，两个反比例函数</w:t>
      </w:r>
      <w:r>
        <w:object>
          <v:shape id="_x0000_i1070" o:spt="75" alt="eqId498bcfd1aac03057dcd0adef2dd113a3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98" o:title="eqId498bcfd1aac03057dcd0adef2dd113a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71" o:spt="75" alt="eqId646e11d5bff57e56ce82c2339f2d71c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100" o:title="eqId646e11d5bff57e56ce82c2339f2d71c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sz w:val="21"/>
        </w:rPr>
        <w:t>在第一象限的图象分别是</w:t>
      </w:r>
      <w:r>
        <w:object>
          <v:shape id="_x0000_i1072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102" o:title="eqIdb1241216f3c1cb5e73043dd1037f556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73" o:spt="75" alt="eqId23f3ffe7abc59e2f65d827c8eab8d36a" type="#_x0000_t75" style="height:13.55pt;width:12.25pt;" o:ole="t" filled="f" o:preferrelative="t" stroked="f" coordsize="21600,21600">
            <v:path/>
            <v:fill on="f" focussize="0,0"/>
            <v:stroke on="f" joinstyle="miter"/>
            <v:imagedata r:id="rId104" o:title="eqId23f3ffe7abc59e2f65d827c8eab8d36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sz w:val="21"/>
        </w:rPr>
        <w:t>，若点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在</w:t>
      </w:r>
      <w:r>
        <w:object>
          <v:shape id="_x0000_i1074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102" o:title="eqIdb1241216f3c1cb5e73043dd1037f55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075" o:spt="75" alt="eqIdba9d95479904c01fe9cebbc7b3f2d6c6" type="#_x0000_t75" style="height:11.2pt;width:29.9pt;" o:ole="t" filled="f" o:preferrelative="t" stroked="f" coordsize="21600,21600">
            <v:path/>
            <v:fill on="f" focussize="0,0"/>
            <v:stroke on="f" joinstyle="miter"/>
            <v:imagedata r:id="rId107" o:title="eqIdba9d95479904c01fe9cebbc7b3f2d6c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sz w:val="21"/>
        </w:rPr>
        <w:t>轴于点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，交</w:t>
      </w:r>
      <w:r>
        <w:object>
          <v:shape id="_x0000_i1076" o:spt="75" alt="eqId23f3ffe7abc59e2f65d827c8eab8d36a" type="#_x0000_t75" style="height:13.55pt;width:12.25pt;" o:ole="t" filled="f" o:preferrelative="t" stroked="f" coordsize="21600,21600">
            <v:path/>
            <v:fill on="f" focussize="0,0"/>
            <v:stroke on="f" joinstyle="miter"/>
            <v:imagedata r:id="rId104" o:title="eqId23f3ffe7abc59e2f65d827c8eab8d36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，则</w:t>
      </w:r>
      <w:r>
        <w:object>
          <v:shape id="_x0000_i1077" o:spt="75" alt="eqId2d5dd6306e00de2ae82d6605308792db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10" o:title="eqId2d5dd6306e00de2ae82d6605308792d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10CCAB7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63650" cy="1042670"/>
            <wp:effectExtent l="0" t="0" r="6350" b="11430"/>
            <wp:docPr id="100015" name="图片 100015" descr="@@@d02dffee-3692-4d15-b8f7-fd10e4d6b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d02dffee-3692-4d15-b8f7-fd10e4d6b131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104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94D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15．如图，在菱形</w:t>
      </w:r>
      <w:r>
        <w:object>
          <v:shape id="_x0000_i107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3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79" o:spt="75" alt="eqIdc5b8b98b2f83279a49e94d9f48c5e6f2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115" o:title="eqIdc5b8b98b2f83279a49e94d9f48c5e6f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080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17" o:title="eqId2a30f3a8b673cc28bd90c50cf1a3528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19" o:title="eqIda0ed1ec316bc54c37c4286c208f5566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sz w:val="21"/>
        </w:rPr>
        <w:t>分别在边</w:t>
      </w:r>
      <w:r>
        <w:object>
          <v:shape id="_x0000_i108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21" o:title="eqIdf52a58fbaf4fea03567e88a9f0f6e3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3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23" o:title="eqId0dc5c9827dfd0be5a9c85962d6ccbf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084" o:spt="75" alt="eqId72cb97395ebc5ee1b212afb7a97b985c" type="#_x0000_t75" style="height:11.65pt;width:30.75pt;" o:ole="t" filled="f" o:preferrelative="t" stroked="f" coordsize="21600,21600">
            <v:path/>
            <v:fill on="f" focussize="0,0"/>
            <v:stroke on="f" joinstyle="miter"/>
            <v:imagedata r:id="rId125" o:title="eqId72cb97395ebc5ee1b212afb7a97b985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sz w:val="21"/>
        </w:rPr>
        <w:t>为等边三角形，</w:t>
      </w:r>
      <w:r>
        <w:object>
          <v:shape id="_x0000_i1085" o:spt="75" alt="eqIdca4141ffb35249eab8a4fd5ffa2a50a1" type="#_x0000_t75" style="height:12.2pt;width:45.7pt;" o:ole="t" filled="f" o:preferrelative="t" stroked="f" coordsize="21600,21600">
            <v:path/>
            <v:fill on="f" focussize="0,0"/>
            <v:stroke on="f" joinstyle="miter"/>
            <v:imagedata r:id="rId127" o:title="eqIdca4141ffb35249eab8a4fd5ffa2a50a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sz w:val="21"/>
        </w:rPr>
        <w:t>．若</w:t>
      </w:r>
      <w:r>
        <w:object>
          <v:shape id="_x0000_i1086" o:spt="75" alt="eqId267ace52b64e1e7dfc5211e033255b7d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129" o:title="eqId267ace52b64e1e7dfc5211e033255b7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7" o:spt="75" alt="eqId070bc896d35495237fd65576e9b6f88e" type="#_x0000_t75" style="height:11.8pt;width:33.4pt;" o:ole="t" filled="f" o:preferrelative="t" stroked="f" coordsize="21600,21600">
            <v:path/>
            <v:fill on="f" focussize="0,0"/>
            <v:stroke on="f" joinstyle="miter"/>
            <v:imagedata r:id="rId131" o:title="eqId070bc896d35495237fd65576e9b6f88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88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33" o:title="eqId49b50357a6545cae8348e3059312f52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4134B0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52600" cy="1143000"/>
            <wp:effectExtent l="0" t="0" r="0" b="0"/>
            <wp:docPr id="100031" name="图片 100031" descr="@@@73c1596d-60d4-42e6-9a09-ed5f5b0dd0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73c1596d-60d4-42e6-9a09-ed5f5b0dd08e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71C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16．如图，在平面直角坐标系中，</w:t>
      </w:r>
      <w:r>
        <w:object>
          <v:shape id="_x0000_i1089" o:spt="75" alt="eqId2375a27ead9549550676d4e6a2b47243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36" o:title="eqId2375a27ead9549550676d4e6a2b4724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0" o:spt="75" alt="eqId6938eeb65411eeac15e140cf1db99773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38" o:title="eqId6938eeb65411eeac15e140cf1db9977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sz w:val="21"/>
        </w:rPr>
        <w:t>，直线</w:t>
      </w:r>
      <w:r>
        <w:object>
          <v:shape id="_x0000_i1091" o:spt="75" alt="eqId165a501b2e6a3acc46212e59a166c053" type="#_x0000_t75" style="height:12.5pt;width:23.7pt;" o:ole="t" filled="f" o:preferrelative="t" stroked="f" coordsize="21600,21600">
            <v:path/>
            <v:fill on="f" focussize="0,0"/>
            <v:stroke on="f" joinstyle="miter"/>
            <v:imagedata r:id="rId140" o:title="eqId165a501b2e6a3acc46212e59a166c05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sz w:val="21"/>
        </w:rPr>
        <w:t>轴，垂足为点</w:t>
      </w:r>
      <w:r>
        <w:object>
          <v:shape id="_x0000_i1092" o:spt="75" alt="eqIdd7b0ab5eb895c64310010e1d04d952b9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142" o:title="eqIdd7b0ab5eb895c64310010e1d04d952b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为直线</w:t>
      </w:r>
      <w:r>
        <w:object>
          <v:shape id="_x0000_i1093" o:spt="75" alt="eqId0f85fca60a11e1af2bf50138d0e3fe62" type="#_x0000_t75" style="height:12.3pt;width:6.1pt;" o:ole="t" filled="f" o:preferrelative="t" stroked="f" coordsize="21600,21600">
            <v:path/>
            <v:fill on="f" focussize="0,0"/>
            <v:stroke on="f" joinstyle="miter"/>
            <v:imagedata r:id="rId144" o:title="eqId0f85fca60a11e1af2bf50138d0e3fe6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sz w:val="21"/>
        </w:rPr>
        <w:t>上一动点，当</w:t>
      </w:r>
      <w:r>
        <w:object>
          <v:shape id="_x0000_i1094" o:spt="75" alt="eqIdb027118760b182363dfd93104f6ca205" type="#_x0000_t75" style="height:15.75pt;width:41.35pt;" o:ole="t" filled="f" o:preferrelative="t" stroked="f" coordsize="21600,21600">
            <v:path/>
            <v:fill on="f" focussize="0,0"/>
            <v:stroke on="f" joinstyle="miter"/>
            <v:imagedata r:id="rId146" o:title="eqIdb027118760b182363dfd93104f6ca20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sz w:val="21"/>
        </w:rPr>
        <w:t>时，则点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坐标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0473A552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57275" cy="1400175"/>
            <wp:effectExtent l="0" t="0" r="9525" b="9525"/>
            <wp:docPr id="100017" name="图片 100017" descr="@@@e3e82ccc-7686-4953-86f0-9bd8036c23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e3e82ccc-7686-4953-86f0-9bd8036c23b2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4219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17．如图所示，在平面直角坐标系中，直线</w:t>
      </w:r>
      <w:r>
        <w:object>
          <v:shape id="_x0000_i1095" o:spt="75" alt="eqId1a6c8c63cb72c0a6efa4d73ed7eac655" type="#_x0000_t75" style="height:15.85pt;width:51.9pt;" o:ole="t" filled="f" o:preferrelative="t" stroked="f" coordsize="21600,21600">
            <v:path/>
            <v:fill on="f" focussize="0,0"/>
            <v:stroke on="f" joinstyle="miter"/>
            <v:imagedata r:id="rId149" o:title="eqId1a6c8c63cb72c0a6efa4d73ed7eac65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sz w:val="21"/>
        </w:rPr>
        <w:t>分别交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轴、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，直线</w:t>
      </w:r>
      <w:r>
        <w:object>
          <v:shape id="_x0000_i1096" o:spt="75" alt="eqId3a7a89a2269d4a2a8a45d140469a9d22" type="#_x0000_t75" style="height:15.75pt;width:49.25pt;" o:ole="t" filled="f" o:preferrelative="t" stroked="f" coordsize="21600,21600">
            <v:path/>
            <v:fill on="f" focussize="0,0"/>
            <v:stroke on="f" joinstyle="miter"/>
            <v:imagedata r:id="rId151" o:title="eqId3a7a89a2269d4a2a8a45d140469a9d2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sz w:val="21"/>
        </w:rPr>
        <w:t>过原点且与直线</w:t>
      </w:r>
      <w:r>
        <w:object>
          <v:shape id="_x0000_i1097" o:spt="75" alt="eqId2e9b0f5f44abbc6544a2f672b025b013" type="#_x0000_t75" style="height:15.8pt;width:7.9pt;" o:ole="t" filled="f" o:preferrelative="t" stroked="f" coordsize="21600,21600">
            <v:path/>
            <v:fill on="f" focussize="0,0"/>
            <v:stroke on="f" joinstyle="miter"/>
            <v:imagedata r:id="rId84" o:title="eqId2e9b0f5f44abbc6544a2f672b025b01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为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轴上一动点，当</w:t>
      </w:r>
      <w:r>
        <w:object>
          <v:shape id="_x0000_i1098" o:spt="75" alt="eqIda51a8d10345f567e0f2daf18529d42f0" type="#_x0000_t75" style="height:12.6pt;width:40.45pt;" o:ole="t" filled="f" o:preferrelative="t" stroked="f" coordsize="21600,21600">
            <v:path/>
            <v:fill on="f" focussize="0,0"/>
            <v:stroke on="f" joinstyle="miter"/>
            <v:imagedata r:id="rId154" o:title="eqIda51a8d10345f567e0f2daf18529d42f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sz w:val="21"/>
        </w:rPr>
        <w:t>的值最小时，此时点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 xml:space="preserve">的坐标为 </w: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 xml:space="preserve"> ．</w:t>
      </w:r>
    </w:p>
    <w:p w14:paraId="0532347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57325" cy="1304925"/>
            <wp:effectExtent l="0" t="0" r="3175" b="3175"/>
            <wp:docPr id="866266369" name="图片 100017" descr="@@@f070f06e-0b7a-48b4-9983-94a7e41f9a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266369" name="图片 100017" descr="@@@f070f06e-0b7a-48b4-9983-94a7e41f9ac0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E57D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</w:t>
      </w:r>
      <w:r>
        <w:object>
          <v:shape id="_x0000_i1099" o:spt="75" alt="eqIdebf29a85e2030640fd364bcc57ffad1d" type="#_x0000_t75" style="height:15.75pt;width:33.4pt;" o:ole="t" filled="f" o:preferrelative="t" stroked="f" coordsize="21600,21600">
            <v:path/>
            <v:fill on="f" focussize="0,0"/>
            <v:stroke on="f" joinstyle="miter"/>
            <v:imagedata r:id="rId157" o:title="eqIdebf29a85e2030640fd364bcc57ffad1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0" o:spt="75" alt="eqId3eb124d4c4bde628b750af4f43814a39" type="#_x0000_t75" style="height:15.85pt;width:37.8pt;" o:ole="t" filled="f" o:preferrelative="t" stroked="f" coordsize="21600,21600">
            <v:path/>
            <v:fill on="f" focussize="0,0"/>
            <v:stroke on="f" joinstyle="miter"/>
            <v:imagedata r:id="rId159" o:title="eqId3eb124d4c4bde628b750af4f43814a3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1" o:spt="75" alt="eqId6109f2513268b9fbf6cd303dbb80d505" type="#_x0000_t75" style="height:15.9pt;width:37.8pt;" o:ole="t" filled="f" o:preferrelative="t" stroked="f" coordsize="21600,21600">
            <v:path/>
            <v:fill on="f" focussize="0,0"/>
            <v:stroke on="f" joinstyle="miter"/>
            <v:imagedata r:id="rId161" o:title="eqId6109f2513268b9fbf6cd303dbb80d50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2" o:spt="75" alt="eqId07096af3b99fd1cb11c31f19a2c6408e" type="#_x0000_t75" style="height:5.35pt;width:11.45pt;" o:ole="t" filled="f" o:preferrelative="t" stroked="f" coordsize="21600,21600">
            <v:path/>
            <v:fill on="f" focussize="0,0"/>
            <v:stroke on="f" joinstyle="miter"/>
            <v:imagedata r:id="rId163" o:title="eqId07096af3b99fd1cb11c31f19a2c6408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3" o:spt="75" alt="eqIdfc270bd5b5918034600d5ca3f6a467c5" type="#_x0000_t75" style="height:15.8pt;width:44.85pt;" o:ole="t" filled="f" o:preferrelative="t" stroked="f" coordsize="21600,21600">
            <v:path/>
            <v:fill on="f" focussize="0,0"/>
            <v:stroke on="f" joinstyle="miter"/>
            <v:imagedata r:id="rId165" o:title="eqIdfc270bd5b5918034600d5ca3f6a467c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sz w:val="21"/>
        </w:rPr>
        <w:t>都是一边在</w:t>
      </w:r>
      <w:r>
        <w:object>
          <v:shape id="_x0000_i1104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67" o:title="eqId81dea63b8ce3e51adf66cf7b9982a2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sz w:val="21"/>
        </w:rPr>
        <w:t>轴上的等边三角形，点</w:t>
      </w:r>
      <w:r>
        <w:object>
          <v:shape id="_x0000_i1105" o:spt="75" alt="eqId0c1475903b0acc65cb93f58099993c60" type="#_x0000_t75" style="height:16.1pt;width:11.4pt;" o:ole="t" filled="f" o:preferrelative="t" stroked="f" coordsize="21600,21600">
            <v:path/>
            <v:fill on="f" focussize="0,0"/>
            <v:stroke on="f" joinstyle="miter"/>
            <v:imagedata r:id="rId169" o:title="eqId0c1475903b0acc65cb93f58099993c6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6" o:spt="75" alt="eqIda797445616a5e4c3d0ee2ac7b4089a66" type="#_x0000_t75" style="height:15.8pt;width:13.2pt;" o:ole="t" filled="f" o:preferrelative="t" stroked="f" coordsize="21600,21600">
            <v:path/>
            <v:fill on="f" focussize="0,0"/>
            <v:stroke on="f" joinstyle="miter"/>
            <v:imagedata r:id="rId171" o:title="eqIda797445616a5e4c3d0ee2ac7b4089a6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7" o:spt="75" alt="eqIdc90fad450ddd9fdfbb5c809e59a63790" type="#_x0000_t75" style="height:15.55pt;width:12.3pt;" o:ole="t" filled="f" o:preferrelative="t" stroked="f" coordsize="21600,21600">
            <v:path/>
            <v:fill on="f" focussize="0,0"/>
            <v:stroke on="f" joinstyle="miter"/>
            <v:imagedata r:id="rId173" o:title="eqIdc90fad450ddd9fdfbb5c809e59a6379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8" o:spt="75" alt="eqId07096af3b99fd1cb11c31f19a2c6408e" type="#_x0000_t75" style="height:5.35pt;width:11.45pt;" o:ole="t" filled="f" o:preferrelative="t" stroked="f" coordsize="21600,21600">
            <v:path/>
            <v:fill on="f" focussize="0,0"/>
            <v:stroke on="f" joinstyle="miter"/>
            <v:imagedata r:id="rId163" o:title="eqId07096af3b99fd1cb11c31f19a2c6408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9" o:spt="75" alt="eqIdbd1d36e1d6efae99903da7e19be30416" type="#_x0000_t75" style="height:15.8pt;width:13.2pt;" o:ole="t" filled="f" o:preferrelative="t" stroked="f" coordsize="21600,21600">
            <v:path/>
            <v:fill on="f" focussize="0,0"/>
            <v:stroke on="f" joinstyle="miter"/>
            <v:imagedata r:id="rId176" o:title="eqIdbd1d36e1d6efae99903da7e19be3041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sz w:val="21"/>
        </w:rPr>
        <w:t>都在反比例函数</w:t>
      </w:r>
      <w:r>
        <w:object>
          <v:shape id="_x0000_i1110" o:spt="75" alt="eqId0f76bf3b5755b86727ab43953ecde9af" type="#_x0000_t75" style="height:29.7pt;width:65.05pt;" o:ole="t" filled="f" o:preferrelative="t" stroked="f" coordsize="21600,21600">
            <v:path/>
            <v:fill on="f" focussize="0,0"/>
            <v:stroke on="f" joinstyle="miter"/>
            <v:imagedata r:id="rId178" o:title="eqId0f76bf3b5755b86727ab43953ecde9a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sz w:val="21"/>
        </w:rPr>
        <w:t>的图象上，点</w:t>
      </w:r>
      <w:r>
        <w:object>
          <v:shape id="_x0000_i1111" o:spt="75" alt="eqId2e57c789cfd4b0be7dbf63aa99435656" type="#_x0000_t75" style="height:16.1pt;width:11.4pt;" o:ole="t" filled="f" o:preferrelative="t" stroked="f" coordsize="21600,21600">
            <v:path/>
            <v:fill on="f" focussize="0,0"/>
            <v:stroke on="f" joinstyle="miter"/>
            <v:imagedata r:id="rId180" o:title="eqId2e57c789cfd4b0be7dbf63aa9943565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2" o:spt="75" alt="eqIde2c454eeaf119c8a0fc328eb64ff2dc7" type="#_x0000_t75" style="height:15.8pt;width:13.2pt;" o:ole="t" filled="f" o:preferrelative="t" stroked="f" coordsize="21600,21600">
            <v:path/>
            <v:fill on="f" focussize="0,0"/>
            <v:stroke on="f" joinstyle="miter"/>
            <v:imagedata r:id="rId182" o:title="eqIde2c454eeaf119c8a0fc328eb64ff2dc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3" o:spt="75" alt="eqId4a3b26a79901cbc09a13baf337c24a97" type="#_x0000_t75" style="height:15.55pt;width:12.3pt;" o:ole="t" filled="f" o:preferrelative="t" stroked="f" coordsize="21600,21600">
            <v:path/>
            <v:fill on="f" focussize="0,0"/>
            <v:stroke on="f" joinstyle="miter"/>
            <v:imagedata r:id="rId184" o:title="eqId4a3b26a79901cbc09a13baf337c24a9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4" o:spt="75" alt="eqId07096af3b99fd1cb11c31f19a2c6408e" type="#_x0000_t75" style="height:5.35pt;width:11.45pt;" o:ole="t" filled="f" o:preferrelative="t" stroked="f" coordsize="21600,21600">
            <v:path/>
            <v:fill on="f" focussize="0,0"/>
            <v:stroke on="f" joinstyle="miter"/>
            <v:imagedata r:id="rId163" o:title="eqId07096af3b99fd1cb11c31f19a2c6408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5" o:spt="75" alt="eqIda6fd344ed6f991a10112b8d4380a7bef" type="#_x0000_t75" style="height:15.8pt;width:13.2pt;" o:ole="t" filled="f" o:preferrelative="t" stroked="f" coordsize="21600,21600">
            <v:path/>
            <v:fill on="f" focussize="0,0"/>
            <v:stroke on="f" joinstyle="miter"/>
            <v:imagedata r:id="rId187" o:title="eqIda6fd344ed6f991a10112b8d4380a7be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sz w:val="21"/>
        </w:rPr>
        <w:t>都在</w:t>
      </w:r>
      <w:r>
        <w:object>
          <v:shape id="_x0000_i111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67" o:title="eqId81dea63b8ce3e51adf66cf7b9982a24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sz w:val="21"/>
        </w:rPr>
        <w:t>轴上，则</w:t>
      </w:r>
      <w:r>
        <w:object>
          <v:shape id="_x0000_i1117" o:spt="75" alt="eqId2d780f452172844f64b076bf2690b3fc" type="#_x0000_t75" style="height:15.95pt;width:21.95pt;" o:ole="t" filled="f" o:preferrelative="t" stroked="f" coordsize="21600,21600">
            <v:path/>
            <v:fill on="f" focussize="0,0"/>
            <v:stroke on="f" joinstyle="miter"/>
            <v:imagedata r:id="rId190" o:title="eqId2d780f452172844f64b076bf2690b3f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4CE8870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19275" cy="1419225"/>
            <wp:effectExtent l="0" t="0" r="9525" b="3175"/>
            <wp:docPr id="100029" name="图片 100029" descr="@@@06c65dda-3474-4b37-be39-ad18338f7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06c65dda-3474-4b37-be39-ad18338f7349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0AEDE">
      <w:r>
        <w:rPr>
          <w:rFonts w:ascii="Times New Roman" w:eastAsia="宋体"/>
          <w:b/>
          <w:sz w:val="24"/>
        </w:rPr>
        <w:t>三、解答题：本题共8小题，共66分。解答应写出文字说明、证明过程或演算步骤。</w:t>
      </w:r>
    </w:p>
    <w:p w14:paraId="4AD127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19．（5分）在平面直角坐标系中，已知点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object>
          <v:shape id="_x0000_i1118" o:spt="75" alt="eqIda37cdcf248273ee14e8b83c4425bfb35" type="#_x0000_t75" style="height:17.75pt;width:58.05pt;" o:ole="t" filled="f" o:preferrelative="t" stroked="f" coordsize="21600,21600">
            <v:path/>
            <v:fill on="f" focussize="0,0"/>
            <v:stroke on="f" joinstyle="miter"/>
            <v:imagedata r:id="rId193" o:title="eqIda37cdcf248273ee14e8b83c4425bfb3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sz w:val="21"/>
        </w:rPr>
        <w:t>在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轴上，求点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的坐标．</w:t>
      </w:r>
    </w:p>
    <w:p w14:paraId="0FB7A0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20．（5分）已知一次函数</w:t>
      </w:r>
      <w:r>
        <w:object>
          <v:shape id="_x0000_i1119" o:spt="75" alt="eqIdb3e79e654b1cc5e4d1e1b98bdb6cddd4" type="#_x0000_t75" style="height:15.8pt;width:47.5pt;" o:ole="t" filled="f" o:preferrelative="t" stroked="f" coordsize="21600,21600">
            <v:path/>
            <v:fill on="f" focussize="0,0"/>
            <v:stroke on="f" joinstyle="miter"/>
            <v:imagedata r:id="rId195" o:title="eqIdb3e79e654b1cc5e4d1e1b98bdb6cddd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sz w:val="21"/>
        </w:rPr>
        <w:t>与正比例函数</w:t>
      </w:r>
      <w:r>
        <w:object>
          <v:shape id="_x0000_i1120" o:spt="75" alt="eqId87f8af9ce5d927e6f422de42ead6ffb4" type="#_x0000_t75" style="height:15.8pt;width:34.3pt;" o:ole="t" filled="f" o:preferrelative="t" stroked="f" coordsize="21600,21600">
            <v:path/>
            <v:fill on="f" focussize="0,0"/>
            <v:stroke on="f" joinstyle="miter"/>
            <v:imagedata r:id="rId197" o:title="eqId87f8af9ce5d927e6f422de42ead6ffb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sz w:val="21"/>
        </w:rPr>
        <w:t>的图像都经过点</w:t>
      </w:r>
      <w:r>
        <w:object>
          <v:shape id="_x0000_i1121" o:spt="75" alt="eqId1ebef5651f85dd1f521379f0dbe51c3c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199" o:title="eqId1ebef5651f85dd1f521379f0dbe51c3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sz w:val="21"/>
        </w:rPr>
        <w:t>．</w:t>
      </w:r>
    </w:p>
    <w:p w14:paraId="71F2DB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(1)分别求出这两个函数的解析式；</w:t>
      </w:r>
    </w:p>
    <w:p w14:paraId="4022D7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(2)求一次函数图像与</w:t>
      </w:r>
      <w:r>
        <w:object>
          <v:shape id="_x0000_i112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0">
            <o:LockedField>false</o:LockedField>
          </o:OLEObject>
        </w:object>
      </w:r>
      <w:r>
        <w:rPr>
          <w:sz w:val="21"/>
        </w:rPr>
        <w:t>轴和</w:t>
      </w:r>
      <w:r>
        <w:object>
          <v:shape id="_x0000_i1123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18" o:title="eqIdd053b14c8588eee2acbbe44fc37a688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1">
            <o:LockedField>false</o:LockedField>
          </o:OLEObject>
        </w:object>
      </w:r>
      <w:r>
        <w:rPr>
          <w:sz w:val="21"/>
        </w:rPr>
        <w:t>轴围成的三角形面积．</w:t>
      </w:r>
    </w:p>
    <w:p w14:paraId="59363B6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21．（6分）如图，在</w:t>
      </w:r>
      <w:r>
        <w:object>
          <v:shape id="_x0000_i1124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203" o:title="eqIddd967903ed5a6f640a5b801ec8be007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25" o:spt="75" alt="eqIded10df4140819d5451773a45de66201b" type="#_x0000_t75" style="height:12.1pt;width:56.3pt;" o:ole="t" filled="f" o:preferrelative="t" stroked="f" coordsize="21600,21600">
            <v:path/>
            <v:fill on="f" focussize="0,0"/>
            <v:stroke on="f" joinstyle="miter"/>
            <v:imagedata r:id="rId205" o:title="eqIded10df4140819d5451773a45de66201b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为</w:t>
      </w:r>
      <w:r>
        <w:object>
          <v:shape id="_x0000_i112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07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sz w:val="21"/>
        </w:rPr>
        <w:t>的中点，四边形</w:t>
      </w:r>
      <w:r>
        <w:object>
          <v:shape id="_x0000_i1127" o:spt="75" alt="eqId2fa7bbd7831e9ff4f8cffc8889d34f05" type="#_x0000_t75" style="height:12pt;width:31.65pt;" o:ole="t" filled="f" o:preferrelative="t" stroked="f" coordsize="21600,21600">
            <v:path/>
            <v:fill on="f" focussize="0,0"/>
            <v:stroke on="f" joinstyle="miter"/>
            <v:imagedata r:id="rId209" o:title="eqId2fa7bbd7831e9ff4f8cffc8889d34f0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sz w:val="21"/>
        </w:rPr>
        <w:t>是平行四边形，求证：</w:t>
      </w:r>
      <w:r>
        <w:object>
          <v:shape id="_x0000_i112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11" o:title="eqId60ef95894ceebaf236170e8832dcf7e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29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13" o:title="eqIde6e490f703eb6c9bb1278c78ebc2d66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sz w:val="21"/>
        </w:rPr>
        <w:t>互相垂直平分．</w:t>
      </w:r>
    </w:p>
    <w:p w14:paraId="1F582C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43075" cy="990600"/>
            <wp:effectExtent l="0" t="0" r="9525" b="0"/>
            <wp:docPr id="100037" name="图片 100037" descr="@@@3eba4721-dbba-4b83-80f1-d92854c1f4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3eba4721-dbba-4b83-80f1-d92854c1f4f6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709A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22．（6分）一个反比例函数</w:t>
      </w:r>
      <w:r>
        <w:object>
          <v:shape id="_x0000_i1130" o:spt="75" alt="eqId45bd7e92dae1e0c2af6c33d5e202f544" type="#_x0000_t75" style="height:27.2pt;width:58.05pt;" o:ole="t" filled="f" o:preferrelative="t" stroked="f" coordsize="21600,21600">
            <v:path/>
            <v:fill on="f" focussize="0,0"/>
            <v:stroke on="f" joinstyle="miter"/>
            <v:imagedata r:id="rId216" o:title="eqId45bd7e92dae1e0c2af6c33d5e202f54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sz w:val="21"/>
        </w:rPr>
        <w:t>的图象经过点</w:t>
      </w:r>
      <w:r>
        <w:object>
          <v:shape id="_x0000_i1131" o:spt="75" alt="eqId00b4ba62036612912b44acf6572fd300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218" o:title="eqId00b4ba62036612912b44acf6572fd30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sz w:val="21"/>
        </w:rPr>
        <w:t>．</w:t>
      </w:r>
    </w:p>
    <w:p w14:paraId="411A1B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(1)求该反比例函数的解析式．</w:t>
      </w:r>
    </w:p>
    <w:p w14:paraId="7A8F29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(2)当</w:t>
      </w:r>
      <w:r>
        <w:object>
          <v:shape id="_x0000_i1132" o:spt="75" alt="eqIdc9355031ea0b2dc9cef3777621bc6d38" type="#_x0000_t75" style="height:13.3pt;width:21.95pt;" o:ole="t" filled="f" o:preferrelative="t" stroked="f" coordsize="21600,21600">
            <v:path/>
            <v:fill on="f" focussize="0,0"/>
            <v:stroke on="f" joinstyle="miter"/>
            <v:imagedata r:id="rId220" o:title="eqIdc9355031ea0b2dc9cef3777621bc6d3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sz w:val="21"/>
        </w:rPr>
        <w:t>时，求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的值．</w:t>
      </w:r>
    </w:p>
    <w:p w14:paraId="471D76F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23．（8分）如图，在</w:t>
      </w:r>
      <w:r>
        <w:object>
          <v:shape id="_x0000_i113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67" o:title="eqId15c0dbe3c080c4c4636c64803e5c1f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3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23" o:title="eqId8455657dde27aabe6adb7b188e031c1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25" o:title="eqId2a30f3a8b673cc28bd90c50cf1a3528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sz w:val="21"/>
        </w:rPr>
        <w:t>分别为边</w:t>
      </w:r>
      <w:r>
        <w:object>
          <v:shape id="_x0000_i113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07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11" o:title="eqId60ef95894ceebaf236170e8832dcf7e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sz w:val="21"/>
        </w:rPr>
        <w:t>的中点，延长</w:t>
      </w:r>
      <w:r>
        <w:object>
          <v:shape id="_x0000_i1138" o:spt="75" alt="eqId21037e170bdbb322558e79c40c00b454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29" o:title="eqId21037e170bdbb322558e79c40c00b45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sz w:val="21"/>
        </w:rPr>
        <w:t>至点</w:t>
      </w:r>
      <w:r>
        <w:object>
          <v:shape id="_x0000_i1139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31" o:title="eqIda0ed1ec316bc54c37c4286c208f5566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sz w:val="21"/>
        </w:rPr>
        <w:t>，使得</w:t>
      </w:r>
      <w:r>
        <w:object>
          <v:shape id="_x0000_i1140" o:spt="75" alt="eqId543ddb38df03927cd12e660d6adabd9c" type="#_x0000_t75" style="height:11.4pt;width:50.1pt;" o:ole="t" filled="f" o:preferrelative="t" stroked="f" coordsize="21600,21600">
            <v:path/>
            <v:fill on="f" focussize="0,0"/>
            <v:stroke on="f" joinstyle="miter"/>
            <v:imagedata r:id="rId233" o:title="eqId543ddb38df03927cd12e660d6adabd9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41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35" o:title="eqId9d78abbad68bbbf12af10cd40ef4c35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42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37" o:title="eqId274cf35acb4a1748d15c39d15a9bea7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sz w:val="21"/>
        </w:rPr>
        <w:t>．</w:t>
      </w:r>
    </w:p>
    <w:p w14:paraId="49CD834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00150" cy="1143000"/>
            <wp:effectExtent l="0" t="0" r="6350" b="0"/>
            <wp:docPr id="100051" name="图片 100051" descr="@@@b84d7f81-6bc3-4cd1-b934-5349863eb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b84d7f81-6bc3-4cd1-b934-5349863eb197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AF6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143" o:spt="75" alt="eqId1cf2fa3cb87267ee5f968c2a9362d216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240" o:title="eqId1cf2fa3cb87267ee5f968c2a9362d21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9">
            <o:LockedField>false</o:LockedField>
          </o:OLEObject>
        </w:object>
      </w:r>
      <w:r>
        <w:rPr>
          <w:sz w:val="21"/>
        </w:rPr>
        <w:t>是平行四边形；</w:t>
      </w:r>
    </w:p>
    <w:p w14:paraId="7D51AB5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144" o:spt="75" alt="eqId6aa2b5e09f8ec785c59900a529390a02" type="#_x0000_t75" style="height:10.55pt;width:16.7pt;" o:ole="t" filled="f" o:preferrelative="t" stroked="f" coordsize="21600,21600">
            <v:path/>
            <v:fill on="f" focussize="0,0"/>
            <v:stroke on="f" joinstyle="miter"/>
            <v:imagedata r:id="rId242" o:title="eqId6aa2b5e09f8ec785c59900a529390a0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1">
            <o:LockedField>false</o:LockedField>
          </o:OLEObject>
        </w:object>
      </w:r>
      <w:r>
        <w:rPr>
          <w:sz w:val="21"/>
        </w:rPr>
        <w:t>，如果</w:t>
      </w:r>
      <w:r>
        <w:object>
          <v:shape id="_x0000_i1145" o:spt="75" alt="eqIdcfa3115a985b37d25d325836409c7766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244" o:title="eqIdcfa3115a985b37d25d325836409c776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3">
            <o:LockedField>false</o:LockedField>
          </o:OLEObject>
        </w:object>
      </w:r>
      <w:r>
        <w:rPr>
          <w:sz w:val="21"/>
        </w:rPr>
        <w:t>，请判断四边形</w:t>
      </w:r>
      <w:r>
        <w:object>
          <v:shape id="_x0000_i1146" o:spt="75" alt="eqId1cf2fa3cb87267ee5f968c2a9362d216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240" o:title="eqId1cf2fa3cb87267ee5f968c2a9362d21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5">
            <o:LockedField>false</o:LockedField>
          </o:OLEObject>
        </w:object>
      </w:r>
      <w:r>
        <w:rPr>
          <w:sz w:val="21"/>
        </w:rPr>
        <w:t>是什么特殊的平行四边形，并证明．</w:t>
      </w:r>
    </w:p>
    <w:p w14:paraId="597BF42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24．（10分）甲、乙两人在笔直的湖边公路上同起点、同终点、同方向匀速步行2400米，先到终点的人原地休息．已知甲先出发4分钟，在整个步行过程中，甲、乙两人间的距离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（米）与甲出发的时间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（分）之间的关系如图中折线</w:t>
      </w:r>
      <w:r>
        <w:object>
          <v:shape id="_x0000_i1147" o:spt="75" alt="eqIdc6a2df0957682bc703800453e776c454" type="#_x0000_t75" style="height:12.55pt;width:87.95pt;" o:ole="t" filled="f" o:preferrelative="t" stroked="f" coordsize="21600,21600">
            <v:path/>
            <v:fill on="f" focussize="0,0"/>
            <v:stroke on="f" joinstyle="miter"/>
            <v:imagedata r:id="rId247" o:title="eqIdc6a2df0957682bc703800453e776c45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sz w:val="21"/>
        </w:rPr>
        <w:t>所示．</w:t>
      </w:r>
    </w:p>
    <w:p w14:paraId="49683F6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52625" cy="1209675"/>
            <wp:effectExtent l="0" t="0" r="3175" b="9525"/>
            <wp:docPr id="1762755524" name="图片 100015" descr="@@@296d6c47-7b39-4773-b4b1-955a345c5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755524" name="图片 100015" descr="@@@296d6c47-7b39-4773-b4b1-955a345c5577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0C81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(1)求线段</w:t>
      </w:r>
      <w:r>
        <w:object>
          <v:shape id="_x0000_i114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50" o:title="eqIdf52a58fbaf4fea03567e88a9f0f6e37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9">
            <o:LockedField>false</o:LockedField>
          </o:OLEObject>
        </w:object>
      </w:r>
      <w:r>
        <w:rPr>
          <w:sz w:val="21"/>
        </w:rPr>
        <w:t>的表达式，并写出自变量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的取值范围；</w:t>
      </w:r>
    </w:p>
    <w:p w14:paraId="6505A83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(2)求乙比甲早几分钟到达终点？</w:t>
      </w:r>
    </w:p>
    <w:p w14:paraId="24C48E7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25．（12分）</w:t>
      </w:r>
      <w:r>
        <w:rPr>
          <w:sz w:val="21"/>
        </w:rPr>
        <w:t>小普在综合与实践课上，参加了以“神奇的正方形”为主题的数学活动，通过“折、转、探”等方式研究有关正方形折纸的有趣结论．</w:t>
      </w:r>
    </w:p>
    <w:p w14:paraId="6C18560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270635"/>
            <wp:effectExtent l="0" t="0" r="6985" b="12065"/>
            <wp:docPr id="100215" name="图片 100215" descr="@@@3f6fc7af-61e1-4d14-b947-5d3720abbd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5" name="图片 100215" descr="@@@3f6fc7af-61e1-4d14-b947-5d3720abbde6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27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4311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(1)折一折：如图-1，小普将正方形纸片</w:t>
      </w:r>
      <w:r>
        <w:object>
          <v:shape id="_x0000_i114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253" o:title="eqId411b38a18046fea8e9fab1f9f9b80a5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2">
            <o:LockedField>false</o:LockedField>
          </o:OLEObject>
        </w:object>
      </w:r>
      <w:r>
        <w:rPr>
          <w:sz w:val="21"/>
        </w:rPr>
        <w:t>折叠，使边</w:t>
      </w:r>
      <w:r>
        <w:object>
          <v:shape id="_x0000_i1150" o:spt="75" alt="eqId1050076b5587a5560ba02de8b1b485ad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255" o:title="eqId1050076b5587a5560ba02de8b1b485a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4">
            <o:LockedField>false</o:LockedField>
          </o:OLEObject>
        </w:object>
      </w:r>
      <w:r>
        <w:rPr>
          <w:sz w:val="21"/>
        </w:rPr>
        <w:t>都落在对角线</w:t>
      </w:r>
      <w:r>
        <w:object>
          <v:shape id="_x0000_i1151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57" o:title="eqId60ef95894ceebaf236170e8832dcf7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6">
            <o:LockedField>false</o:LockedField>
          </o:OLEObject>
        </w:object>
      </w:r>
      <w:r>
        <w:rPr>
          <w:sz w:val="21"/>
        </w:rPr>
        <w:t>上，展开得折痕</w:t>
      </w:r>
      <w:r>
        <w:object>
          <v:shape id="_x0000_i1152" o:spt="75" alt="eqId594973bed5f3cb928953ea8ad194c54d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259" o:title="eqId594973bed5f3cb928953ea8ad194c54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8">
            <o:LockedField>false</o:LockedField>
          </o:OLEObject>
        </w:object>
      </w:r>
      <w:r>
        <w:rPr>
          <w:sz w:val="21"/>
        </w:rPr>
        <w:t>，联结</w:t>
      </w:r>
      <w:r>
        <w:object>
          <v:shape id="_x0000_i1153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61" o:title="eqId49b50357a6545cae8348e3059312f52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0">
            <o:LockedField>false</o:LockedField>
          </o:OLEObject>
        </w:object>
      </w:r>
      <w:r>
        <w:rPr>
          <w:sz w:val="21"/>
        </w:rPr>
        <w:t>．那么</w:t>
      </w:r>
      <w:r>
        <w:object>
          <v:shape id="_x0000_i1154" o:spt="75" alt="eqIde569f82eb96d237501ed0fba536e9ac4" type="#_x0000_t75" style="height:11.85pt;width:39.55pt;" o:ole="t" filled="f" o:preferrelative="t" stroked="f" coordsize="21600,21600">
            <v:path/>
            <v:fill on="f" focussize="0,0"/>
            <v:stroke on="f" joinstyle="miter"/>
            <v:imagedata r:id="rId263" o:title="eqIde569f82eb96d237501ed0fba536e9ac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2">
            <o:LockedField>false</o:LockedField>
          </o:OLEObject>
        </w:object>
      </w:r>
      <w:r>
        <w:rPr>
          <w:sz w:val="21"/>
        </w:rPr>
        <w:t>___________度；如果</w:t>
      </w:r>
      <w:r>
        <w:object>
          <v:shape id="_x0000_i1155" o:spt="75" alt="eqIdced06b71073e1bb777f326f06016ce17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265" o:title="eqIdced06b71073e1bb777f326f06016ce1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4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156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61" o:title="eqId49b50357a6545cae8348e3059312f52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6">
            <o:LockedField>false</o:LockedField>
          </o:OLEObject>
        </w:object>
      </w:r>
      <w:r>
        <w:rPr>
          <w:sz w:val="21"/>
        </w:rPr>
        <w:t>的长度等于___________；</w:t>
      </w:r>
    </w:p>
    <w:p w14:paraId="7B5EF44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(2)转一转：小普将图-1中的</w:t>
      </w:r>
      <w:r>
        <w:object>
          <v:shape id="_x0000_i1157" o:spt="75" alt="eqId1e31edc5b71c488ca9942d70d9298f01" type="#_x0000_t75" style="height:11.2pt;width:34.25pt;" o:ole="t" filled="f" o:preferrelative="t" stroked="f" coordsize="21600,21600">
            <v:path/>
            <v:fill on="f" focussize="0,0"/>
            <v:stroke on="f" joinstyle="miter"/>
            <v:imagedata r:id="rId268" o:title="eqId1e31edc5b71c488ca9942d70d9298f0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7">
            <o:LockedField>false</o:LockedField>
          </o:OLEObject>
        </w:object>
      </w:r>
      <w:r>
        <w:rPr>
          <w:sz w:val="21"/>
        </w:rPr>
        <w:t>绕点</w:t>
      </w:r>
      <w:r>
        <w:object>
          <v:shape id="_x0000_i1158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270" o:title="eqId5963abe8f421bd99a2aaa94831a951e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9">
            <o:LockedField>false</o:LockedField>
          </o:OLEObject>
        </w:object>
      </w:r>
      <w:r>
        <w:rPr>
          <w:sz w:val="21"/>
        </w:rPr>
        <w:t>旋转，使它的两边分别交直线</w:t>
      </w:r>
      <w:r>
        <w:object>
          <v:shape id="_x0000_i1159" o:spt="75" alt="eqIdb502d0932df60b101e71e362d9c95796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272" o:title="eqIdb502d0932df60b101e71e362d9c9579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1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160" o:spt="75" alt="eqIdf92cbe971760849be9fb3ebdb2930bd6" type="#_x0000_t75" style="height:13.95pt;width:27.25pt;" o:ole="t" filled="f" o:preferrelative="t" stroked="f" coordsize="21600,21600">
            <v:path/>
            <v:fill on="f" focussize="0,0"/>
            <v:stroke on="f" joinstyle="miter"/>
            <v:imagedata r:id="rId274" o:title="eqIdf92cbe971760849be9fb3ebdb2930bd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3">
            <o:LockedField>false</o:LockedField>
          </o:OLEObject>
        </w:object>
      </w:r>
      <w:r>
        <w:rPr>
          <w:sz w:val="21"/>
        </w:rPr>
        <w:t>．</w:t>
      </w:r>
    </w:p>
    <w:p w14:paraId="2814914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①如图-2，当点</w:t>
      </w:r>
      <w:r>
        <w:object>
          <v:shape id="_x0000_i116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76" o:title="eqIddad2a36927223bd70f426ba06aea4b4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62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278" o:title="eqIdacc290b44635265137fdf13146b6a6d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7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163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80" o:title="eqId0dc5c9827dfd0be5a9c85962d6ccbf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64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82" o:title="eqId9d78abbad68bbbf12af10cd40ef4c35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1">
            <o:LockedField>false</o:LockedField>
          </o:OLEObject>
        </w:object>
      </w:r>
      <w:r>
        <w:rPr>
          <w:sz w:val="21"/>
        </w:rPr>
        <w:t>上，联结</w:t>
      </w:r>
      <w:r>
        <w:object>
          <v:shape id="_x0000_i1165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284" o:title="eqId7a5f1641947153c80b987320885a2b5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3">
            <o:LockedField>false</o:LockedField>
          </o:OLEObject>
        </w:object>
      </w:r>
      <w:r>
        <w:rPr>
          <w:sz w:val="21"/>
        </w:rPr>
        <w:t>．如果</w:t>
      </w:r>
      <w:r>
        <w:object>
          <v:shape id="_x0000_i1166" o:spt="75" alt="eqId6b6aedd6cc3ef0c57b60bcb00a32352b" type="#_x0000_t75" style="height:13.85pt;width:71.25pt;" o:ole="t" filled="f" o:preferrelative="t" stroked="f" coordsize="21600,21600">
            <v:path/>
            <v:fill on="f" focussize="0,0"/>
            <v:stroke on="f" joinstyle="miter"/>
            <v:imagedata r:id="rId286" o:title="eqId6b6aedd6cc3ef0c57b60bcb00a32352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5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67" o:spt="75" alt="eqIdd9763846b1131e1e3e2d741ad95d5bb0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288" o:title="eqIdd9763846b1131e1e3e2d741ad95d5bb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7">
            <o:LockedField>false</o:LockedField>
          </o:OLEObject>
        </w:object>
      </w:r>
      <w:r>
        <w:rPr>
          <w:sz w:val="21"/>
        </w:rPr>
        <w:t>的面积；</w:t>
      </w:r>
    </w:p>
    <w:p w14:paraId="48503DA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②探一探：联结</w:t>
      </w:r>
      <w:r>
        <w:object>
          <v:shape id="_x0000_i1168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90" o:title="eqIdd40b319212a7e7528b053e1c7097e96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sz w:val="21"/>
        </w:rPr>
        <w:t>，射线</w:t>
      </w:r>
      <w:r>
        <w:object>
          <v:shape id="_x0000_i1169" o:spt="75" alt="eqId20a541b81584a032f571159ea152c85a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92" o:title="eqId20a541b81584a032f571159ea152c85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70" o:spt="75" alt="eqId84d454c82d9e52747563d47b68099249" type="#_x0000_t75" style="height:13.85pt;width:18.45pt;" o:ole="t" filled="f" o:preferrelative="t" stroked="f" coordsize="21600,21600">
            <v:path/>
            <v:fill on="f" focussize="0,0"/>
            <v:stroke on="f" joinstyle="miter"/>
            <v:imagedata r:id="rId294" o:title="eqId84d454c82d9e52747563d47b6809924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3">
            <o:LockedField>false</o:LockedField>
          </o:OLEObject>
        </w:object>
      </w:r>
      <w:r>
        <w:rPr>
          <w:sz w:val="21"/>
        </w:rPr>
        <w:t>分别交对角线</w:t>
      </w:r>
      <w:r>
        <w:object>
          <v:shape id="_x0000_i1171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90" o:title="eqIdd40b319212a7e7528b053e1c7097e96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5">
            <o:LockedField>false</o:LockedField>
          </o:OLEObject>
        </w:object>
      </w:r>
      <w:r>
        <w:rPr>
          <w:sz w:val="21"/>
        </w:rPr>
        <w:t>所在直线于点</w:t>
      </w:r>
      <w:r>
        <w:object>
          <v:shape id="_x0000_i1172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97" o:title="eqIdac047e91852b91af639feec23a9598b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73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99" o:title="eqId54a5d7d3b6b63fe5c24c3907b7a8eaa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8">
            <o:LockedField>false</o:LockedField>
          </o:OLEObject>
        </w:object>
      </w:r>
      <w:r>
        <w:rPr>
          <w:sz w:val="21"/>
        </w:rPr>
        <w:t>，且点</w:t>
      </w:r>
      <w:r>
        <w:object>
          <v:shape id="_x0000_i1174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99" o:title="eqId54a5d7d3b6b63fe5c24c3907b7a8eaa3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0">
            <o:LockedField>false</o:LockedField>
          </o:OLEObject>
        </w:object>
      </w:r>
      <w:r>
        <w:rPr>
          <w:sz w:val="21"/>
        </w:rPr>
        <w:t>在正方形内部．正方形的边长</w:t>
      </w:r>
      <w:r>
        <w:object>
          <v:shape id="_x0000_i1175" o:spt="75" alt="eqId6d42e97eee705d164e6ac6de9ecd6d1f" type="#_x0000_t75" style="height:11.2pt;width:29.9pt;" o:ole="t" filled="f" o:preferrelative="t" stroked="f" coordsize="21600,21600">
            <v:path/>
            <v:fill on="f" focussize="0,0"/>
            <v:stroke on="f" joinstyle="miter"/>
            <v:imagedata r:id="rId302" o:title="eqId6d42e97eee705d164e6ac6de9ecd6d1f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1">
            <o:LockedField>false</o:LockedField>
          </o:OLEObject>
        </w:object>
      </w:r>
      <w:r>
        <w:rPr>
          <w:sz w:val="21"/>
        </w:rPr>
        <w:t>，联结</w:t>
      </w:r>
      <w:r>
        <w:object>
          <v:shape id="_x0000_i1176" o:spt="75" alt="eqIddb54223bb3fc2fe2497213a4d1f94827" type="#_x0000_t75" style="height:12.3pt;width:20.2pt;" o:ole="t" filled="f" o:preferrelative="t" stroked="f" coordsize="21600,21600">
            <v:path/>
            <v:fill on="f" focussize="0,0"/>
            <v:stroke on="f" joinstyle="miter"/>
            <v:imagedata r:id="rId304" o:title="eqIddb54223bb3fc2fe2497213a4d1f94827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3">
            <o:LockedField>false</o:LockedField>
          </o:OLEObject>
        </w:object>
      </w:r>
      <w:r>
        <w:rPr>
          <w:sz w:val="21"/>
        </w:rPr>
        <w:t>．如果</w:t>
      </w:r>
      <w:r>
        <w:object>
          <v:shape id="_x0000_i1177" o:spt="75" alt="eqIddbf1490f8bd695ad195aa1a52fe36373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306" o:title="eqIddbf1490f8bd695ad195aa1a52fe36373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5">
            <o:LockedField>false</o:LockedField>
          </o:OLEObject>
        </w:object>
      </w:r>
      <w:r>
        <w:rPr>
          <w:sz w:val="21"/>
        </w:rPr>
        <w:t>是等腰三角形，请直接写出线段</w:t>
      </w:r>
      <w:r>
        <w:object>
          <v:shape id="_x0000_i1178" o:spt="75" alt="eqId63a253c7fdf589ee3dece13d5b5b5732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08" o:title="eqId63a253c7fdf589ee3dece13d5b5b5732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7">
            <o:LockedField>false</o:LockedField>
          </o:OLEObject>
        </w:object>
      </w:r>
      <w:r>
        <w:rPr>
          <w:sz w:val="21"/>
        </w:rPr>
        <w:t>的长度___________．（用含有字母</w:t>
      </w:r>
      <w:r>
        <w:object>
          <v:shape id="_x0000_i1179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310" o:title="eqId0a6936d370d6a238a608ca56f87198de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9">
            <o:LockedField>false</o:LockedField>
          </o:OLEObject>
        </w:object>
      </w:r>
      <w:r>
        <w:rPr>
          <w:sz w:val="21"/>
        </w:rPr>
        <w:t>的代数式表示）</w:t>
      </w:r>
    </w:p>
    <w:p w14:paraId="32DF89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26．（14分）如图1，已知点</w:t>
      </w:r>
      <w:r>
        <w:object>
          <v:shape id="_x0000_i1180" o:spt="75" alt="eqIdc7d2724732705c5b4b33642424f5a015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312" o:title="eqIdc7d2724732705c5b4b33642424f5a015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81" o:spt="75" alt="eqId5c5e5d78c5357462f9ecabc722da9ded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314" o:title="eqId5c5e5d78c5357462f9ecabc722da9ded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3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182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316" o:title="eqId0a6936d370d6a238a608ca56f87198d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83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318" o:title="eqId2c94bb12cee76221e13f9ef955b0aab1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7">
            <o:LockedField>false</o:LockedField>
          </o:OLEObject>
        </w:object>
      </w:r>
      <w:r>
        <w:rPr>
          <w:sz w:val="21"/>
        </w:rPr>
        <w:t>满足</w:t>
      </w:r>
      <w:r>
        <w:object>
          <v:shape id="_x0000_i1184" o:spt="75" alt="eqIdf86ae694d628804d5b2e1d1d8869c3fe" type="#_x0000_t75" style="height:16.5pt;width:91.45pt;" o:ole="t" filled="f" o:preferrelative="t" stroked="f" coordsize="21600,21600">
            <v:path/>
            <v:fill on="f" focussize="0,0"/>
            <v:stroke on="f" joinstyle="miter"/>
            <v:imagedata r:id="rId320" o:title="eqIdf86ae694d628804d5b2e1d1d8869c3fe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9">
            <o:LockedField>false</o:LockedField>
          </o:OLEObject>
        </w:object>
      </w:r>
      <w:r>
        <w:rPr>
          <w:sz w:val="21"/>
        </w:rPr>
        <w:t>，平行四边形</w:t>
      </w:r>
      <w:r>
        <w:object>
          <v:shape id="_x0000_i118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22" o:title="eqId411b38a18046fea8e9fab1f9f9b80a5f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1">
            <o:LockedField>false</o:LockedField>
          </o:OLEObject>
        </w:object>
      </w:r>
      <w:r>
        <w:rPr>
          <w:sz w:val="21"/>
        </w:rPr>
        <w:t>的边</w:t>
      </w:r>
      <w:r>
        <w:object>
          <v:shape id="_x0000_i1186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24" o:title="eqId03902478df1a55bc99703210bccab910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3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87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326" o:title="eqIdd053b14c8588eee2acbbe44fc37a688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5">
            <o:LockedField>false</o:LockedField>
          </o:OLEObject>
        </w:object>
      </w:r>
      <w:r>
        <w:rPr>
          <w:sz w:val="21"/>
        </w:rPr>
        <w:t>轴交于点</w:t>
      </w:r>
      <w:r>
        <w:object>
          <v:shape id="_x0000_i118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28" o:title="eqId2a30f3a8b673cc28bd90c50cf1a3528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7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18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28" o:title="eqId2a30f3a8b673cc28bd90c50cf1a3528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9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190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24" o:title="eqId03902478df1a55bc99703210bccab910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0">
            <o:LockedField>false</o:LockedField>
          </o:OLEObject>
        </w:object>
      </w:r>
      <w:r>
        <w:rPr>
          <w:sz w:val="21"/>
        </w:rPr>
        <w:t>中点，双曲线</w:t>
      </w:r>
      <w:r>
        <w:object>
          <v:shape id="_x0000_i1191" o:spt="75" alt="eqId07854693dd2e33f66030d6106eb6e0e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332" o:title="eqId07854693dd2e33f66030d6106eb6e0e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1">
            <o:LockedField>false</o:LockedField>
          </o:OLEObject>
        </w:object>
      </w:r>
      <w:r>
        <w:rPr>
          <w:sz w:val="21"/>
        </w:rPr>
        <w:t>经过</w:t>
      </w:r>
      <w:r>
        <w:object>
          <v:shape id="_x0000_i1192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334" o:title="eqIdc5db41a1f31d6baee7c69990811edb9f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93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36" o:title="eqId8455657dde27aabe6adb7b188e031c1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5">
            <o:LockedField>false</o:LockedField>
          </o:OLEObject>
        </w:object>
      </w:r>
      <w:r>
        <w:rPr>
          <w:sz w:val="21"/>
        </w:rPr>
        <w:t>两点．</w:t>
      </w:r>
    </w:p>
    <w:p w14:paraId="26FCB81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171825" cy="1790700"/>
            <wp:effectExtent l="0" t="0" r="3175" b="0"/>
            <wp:docPr id="100057" name="图片 100057" descr="@@@a76c84d4-84da-4314-8aad-711259583c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a76c84d4-84da-4314-8aad-711259583c8b"/>
                    <pic:cNvPicPr>
                      <a:picLocks noChangeAspect="1"/>
                    </pic:cNvPicPr>
                  </pic:nvPicPr>
                  <pic:blipFill>
                    <a:blip r:embed="rId337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73C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</w:t>
      </w:r>
      <w:r>
        <w:object>
          <v:shape id="_x0000_i1194" o:spt="75" alt="eqId380bbacf854e30e2e747fc286d2b9997" type="#_x0000_t75" style="height:9.7pt;width:16.7pt;" o:ole="t" filled="f" o:preferrelative="t" stroked="f" coordsize="21600,21600">
            <v:path/>
            <v:fill on="f" focussize="0,0"/>
            <v:stroke on="f" joinstyle="miter"/>
            <v:imagedata r:id="rId339" o:title="eqId380bbacf854e30e2e747fc286d2b999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8">
            <o:LockedField>false</o:LockedField>
          </o:OLEObject>
        </w:object>
      </w:r>
      <w:r>
        <w:rPr>
          <w:sz w:val="21"/>
        </w:rPr>
        <w:t>________，</w:t>
      </w:r>
      <w:r>
        <w:object>
          <v:shape id="_x0000_i1195" o:spt="75" alt="eqId5ccd4162c7d09f970cb77cadacdbe521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341" o:title="eqId5ccd4162c7d09f970cb77cadacdbe52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0">
            <o:LockedField>false</o:LockedField>
          </o:OLEObject>
        </w:object>
      </w:r>
      <w:r>
        <w:rPr>
          <w:sz w:val="21"/>
        </w:rPr>
        <w:t>________；</w:t>
      </w:r>
    </w:p>
    <w:p w14:paraId="3C41864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(2)求反比例函数表达式；</w:t>
      </w:r>
    </w:p>
    <w:p w14:paraId="6079C10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(3)点</w:t>
      </w:r>
      <w:r>
        <w:object>
          <v:shape id="_x0000_i1196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43" o:title="eqIddad2a36927223bd70f426ba06aea4b4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2">
            <o:LockedField>false</o:LockedField>
          </o:OLEObject>
        </w:object>
      </w:r>
      <w:r>
        <w:rPr>
          <w:sz w:val="21"/>
        </w:rPr>
        <w:t>在双曲线</w:t>
      </w:r>
      <w:r>
        <w:object>
          <v:shape id="_x0000_i1197" o:spt="75" alt="eqId07854693dd2e33f66030d6106eb6e0e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332" o:title="eqId07854693dd2e33f66030d6106eb6e0e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44">
            <o:LockedField>false</o:LockedField>
          </o:OLEObject>
        </w:object>
      </w:r>
      <w:r>
        <w:rPr>
          <w:sz w:val="21"/>
        </w:rPr>
        <w:t>上，点</w:t>
      </w:r>
      <w:r>
        <w:object>
          <v:shape id="_x0000_i1198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46" o:title="eqIdacc290b44635265137fdf13146b6a6d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5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19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67" o:title="eqId81dea63b8ce3e51adf66cf7b9982a24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7">
            <o:LockedField>false</o:LockedField>
          </o:OLEObject>
        </w:object>
      </w:r>
      <w:r>
        <w:rPr>
          <w:sz w:val="21"/>
        </w:rPr>
        <w:t>轴上，若以点</w:t>
      </w:r>
      <w:r>
        <w:object>
          <v:shape id="_x0000_i120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49" o:title="eqId5963abe8f421bd99a2aaa94831a951e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01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51" o:title="eqId7f9e8449aad35c5d840a3395ea86df6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5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02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43" o:title="eqIddad2a36927223bd70f426ba06aea4b4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5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03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46" o:title="eqIdacc290b44635265137fdf13146b6a6d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53">
            <o:LockedField>false</o:LockedField>
          </o:OLEObject>
        </w:object>
      </w:r>
      <w:r>
        <w:rPr>
          <w:sz w:val="21"/>
        </w:rPr>
        <w:t>为顶点的四边形是平行四边形，直接写出满足要求的所有点</w:t>
      </w:r>
      <w:r>
        <w:object>
          <v:shape id="_x0000_i1204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46" o:title="eqIdacc290b44635265137fdf13146b6a6d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4">
            <o:LockedField>false</o:LockedField>
          </o:OLEObject>
        </w:object>
      </w:r>
      <w:r>
        <w:rPr>
          <w:sz w:val="21"/>
        </w:rPr>
        <w:t>的坐标．</w:t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5C926">
    <w:pPr>
      <w:pStyle w:val="8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6A0960">
    <w:pPr>
      <w:pStyle w:val="9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0D2A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66E0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1559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53CA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877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E3B7409"/>
    <w:rsid w:val="135C0B8F"/>
    <w:rsid w:val="189521FD"/>
    <w:rsid w:val="1DF40C70"/>
    <w:rsid w:val="23DB7460"/>
    <w:rsid w:val="255700AF"/>
    <w:rsid w:val="274B159D"/>
    <w:rsid w:val="2A522B7B"/>
    <w:rsid w:val="310F7E9E"/>
    <w:rsid w:val="334E1F20"/>
    <w:rsid w:val="3446128F"/>
    <w:rsid w:val="399B0999"/>
    <w:rsid w:val="3BEB09D1"/>
    <w:rsid w:val="41F330D8"/>
    <w:rsid w:val="426556F9"/>
    <w:rsid w:val="46642DF0"/>
    <w:rsid w:val="4ACC3E2B"/>
    <w:rsid w:val="4AEB77BC"/>
    <w:rsid w:val="4C4F173A"/>
    <w:rsid w:val="52AB61A6"/>
    <w:rsid w:val="621242D1"/>
    <w:rsid w:val="71880A5E"/>
    <w:rsid w:val="73643DE1"/>
    <w:rsid w:val="73D36571"/>
    <w:rsid w:val="790471AB"/>
    <w:rsid w:val="798153F1"/>
    <w:rsid w:val="7A0609D6"/>
    <w:rsid w:val="7CAC3D06"/>
    <w:rsid w:val="7E0B5A63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unhideWhenUsed/>
    <w:qFormat/>
    <w:uiPriority w:val="0"/>
    <w:pPr>
      <w:jc w:val="left"/>
    </w:pPr>
  </w:style>
  <w:style w:type="paragraph" w:styleId="5">
    <w:name w:val="Body Text"/>
    <w:basedOn w:val="1"/>
    <w:link w:val="21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Plain Text"/>
    <w:basedOn w:val="1"/>
    <w:link w:val="22"/>
    <w:qFormat/>
    <w:uiPriority w:val="0"/>
    <w:rPr>
      <w:rFonts w:ascii="宋体" w:hAnsi="Courier New"/>
      <w:kern w:val="0"/>
      <w:sz w:val="20"/>
      <w:szCs w:val="21"/>
    </w:rPr>
  </w:style>
  <w:style w:type="paragraph" w:styleId="7">
    <w:name w:val="Balloon Text"/>
    <w:basedOn w:val="1"/>
    <w:link w:val="23"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link w:val="26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annotation subject"/>
    <w:basedOn w:val="4"/>
    <w:next w:val="4"/>
    <w:link w:val="27"/>
    <w:unhideWhenUsed/>
    <w:qFormat/>
    <w:uiPriority w:val="99"/>
    <w:rPr>
      <w:b/>
      <w:bCs/>
      <w:kern w:val="0"/>
      <w:sz w:val="20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mphasis"/>
    <w:qFormat/>
    <w:uiPriority w:val="0"/>
    <w:rPr>
      <w:color w:val="CC0000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unhideWhenUsed/>
    <w:qFormat/>
    <w:uiPriority w:val="99"/>
    <w:rPr>
      <w:sz w:val="21"/>
      <w:szCs w:val="21"/>
    </w:rPr>
  </w:style>
  <w:style w:type="character" w:customStyle="1" w:styleId="18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9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0">
    <w:name w:val="批注文字 字符"/>
    <w:link w:val="4"/>
    <w:qFormat/>
    <w:uiPriority w:val="99"/>
  </w:style>
  <w:style w:type="character" w:customStyle="1" w:styleId="21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2">
    <w:name w:val="纯文本 字符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24">
    <w:name w:val="页脚 字符"/>
    <w:link w:val="8"/>
    <w:qFormat/>
    <w:uiPriority w:val="99"/>
    <w:rPr>
      <w:sz w:val="18"/>
      <w:szCs w:val="18"/>
    </w:rPr>
  </w:style>
  <w:style w:type="character" w:customStyle="1" w:styleId="25">
    <w:name w:val="页眉 字符"/>
    <w:link w:val="9"/>
    <w:qFormat/>
    <w:uiPriority w:val="99"/>
    <w:rPr>
      <w:sz w:val="18"/>
      <w:szCs w:val="18"/>
    </w:rPr>
  </w:style>
  <w:style w:type="character" w:customStyle="1" w:styleId="26">
    <w:name w:val="普通(网站) 字符"/>
    <w:link w:val="10"/>
    <w:qFormat/>
    <w:uiPriority w:val="0"/>
    <w:rPr>
      <w:rFonts w:ascii="宋体" w:hAnsi="宋体" w:cs="宋体"/>
      <w:sz w:val="24"/>
      <w:szCs w:val="24"/>
    </w:rPr>
  </w:style>
  <w:style w:type="character" w:customStyle="1" w:styleId="27">
    <w:name w:val="批注主题 字符"/>
    <w:link w:val="11"/>
    <w:semiHidden/>
    <w:qFormat/>
    <w:uiPriority w:val="99"/>
    <w:rPr>
      <w:b/>
      <w:bCs/>
    </w:rPr>
  </w:style>
  <w:style w:type="paragraph" w:customStyle="1" w:styleId="28">
    <w:name w:val="正文_0"/>
    <w:link w:val="29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29">
    <w:name w:val="正文_0 Char"/>
    <w:link w:val="28"/>
    <w:qFormat/>
    <w:uiPriority w:val="0"/>
    <w:rPr>
      <w:szCs w:val="24"/>
      <w:lang w:bidi="ar-SA"/>
    </w:rPr>
  </w:style>
  <w:style w:type="paragraph" w:customStyle="1" w:styleId="30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1">
    <w:name w:val="apple-converted-space"/>
    <w:qFormat/>
    <w:uiPriority w:val="0"/>
  </w:style>
  <w:style w:type="paragraph" w:customStyle="1" w:styleId="32">
    <w:name w:val="普通(网站)_0"/>
    <w:basedOn w:val="28"/>
    <w:link w:val="3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3">
    <w:name w:val="普通 (Web)1 Char1"/>
    <w:link w:val="32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4">
    <w:name w:val="List Paragraph"/>
    <w:basedOn w:val="1"/>
    <w:link w:val="35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5">
    <w:name w:val="列出段落 字符"/>
    <w:link w:val="34"/>
    <w:qFormat/>
    <w:uiPriority w:val="0"/>
    <w:rPr>
      <w:rFonts w:ascii="Calibri" w:hAnsi="Calibri" w:eastAsia="宋体" w:cs="Times New Roman"/>
    </w:rPr>
  </w:style>
  <w:style w:type="character" w:customStyle="1" w:styleId="36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7">
    <w:name w:val="纯文本_0"/>
    <w:basedOn w:val="1"/>
    <w:link w:val="38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8">
    <w:name w:val="纯文本 Char2 Char"/>
    <w:link w:val="37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39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2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MTDisplayEquation"/>
    <w:basedOn w:val="1"/>
    <w:next w:val="1"/>
    <w:link w:val="44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4">
    <w:name w:val="MTDisplayEquation Char"/>
    <w:link w:val="43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5">
    <w:name w:val="DefaultParagraph"/>
    <w:link w:val="46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6">
    <w:name w:val="DefaultParagraph Char"/>
    <w:link w:val="45"/>
    <w:qFormat/>
    <w:locked/>
    <w:uiPriority w:val="0"/>
    <w:rPr>
      <w:kern w:val="2"/>
      <w:sz w:val="21"/>
      <w:szCs w:val="22"/>
      <w:lang w:bidi="ar-SA"/>
    </w:rPr>
  </w:style>
  <w:style w:type="paragraph" w:customStyle="1" w:styleId="47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8">
    <w:name w:val="正文文本 Char1"/>
    <w:semiHidden/>
    <w:qFormat/>
    <w:uiPriority w:val="99"/>
    <w:rPr>
      <w:kern w:val="2"/>
      <w:sz w:val="21"/>
      <w:szCs w:val="22"/>
    </w:rPr>
  </w:style>
  <w:style w:type="paragraph" w:styleId="4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0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1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2">
    <w:name w:val="Placeholder Text"/>
    <w:semiHidden/>
    <w:qFormat/>
    <w:uiPriority w:val="99"/>
    <w:rPr>
      <w:color w:val="808080"/>
    </w:rPr>
  </w:style>
  <w:style w:type="paragraph" w:customStyle="1" w:styleId="53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4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png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image" Target="media/image2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7.png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jpeg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5" Type="http://schemas.openxmlformats.org/officeDocument/2006/relationships/fontTable" Target="fontTable.xml"/><Relationship Id="rId354" Type="http://schemas.openxmlformats.org/officeDocument/2006/relationships/oleObject" Target="embeddings/oleObject180.bin"/><Relationship Id="rId353" Type="http://schemas.openxmlformats.org/officeDocument/2006/relationships/oleObject" Target="embeddings/oleObject179.bin"/><Relationship Id="rId352" Type="http://schemas.openxmlformats.org/officeDocument/2006/relationships/oleObject" Target="embeddings/oleObject178.bin"/><Relationship Id="rId351" Type="http://schemas.openxmlformats.org/officeDocument/2006/relationships/image" Target="media/image169.wmf"/><Relationship Id="rId350" Type="http://schemas.openxmlformats.org/officeDocument/2006/relationships/oleObject" Target="embeddings/oleObject177.bin"/><Relationship Id="rId35" Type="http://schemas.openxmlformats.org/officeDocument/2006/relationships/oleObject" Target="embeddings/oleObject15.bin"/><Relationship Id="rId349" Type="http://schemas.openxmlformats.org/officeDocument/2006/relationships/image" Target="media/image168.wmf"/><Relationship Id="rId348" Type="http://schemas.openxmlformats.org/officeDocument/2006/relationships/oleObject" Target="embeddings/oleObject176.bin"/><Relationship Id="rId347" Type="http://schemas.openxmlformats.org/officeDocument/2006/relationships/oleObject" Target="embeddings/oleObject175.bin"/><Relationship Id="rId346" Type="http://schemas.openxmlformats.org/officeDocument/2006/relationships/image" Target="media/image167.wmf"/><Relationship Id="rId345" Type="http://schemas.openxmlformats.org/officeDocument/2006/relationships/oleObject" Target="embeddings/oleObject174.bin"/><Relationship Id="rId344" Type="http://schemas.openxmlformats.org/officeDocument/2006/relationships/oleObject" Target="embeddings/oleObject173.bin"/><Relationship Id="rId343" Type="http://schemas.openxmlformats.org/officeDocument/2006/relationships/image" Target="media/image166.wmf"/><Relationship Id="rId342" Type="http://schemas.openxmlformats.org/officeDocument/2006/relationships/oleObject" Target="embeddings/oleObject172.bin"/><Relationship Id="rId341" Type="http://schemas.openxmlformats.org/officeDocument/2006/relationships/image" Target="media/image165.wmf"/><Relationship Id="rId340" Type="http://schemas.openxmlformats.org/officeDocument/2006/relationships/oleObject" Target="embeddings/oleObject171.bin"/><Relationship Id="rId34" Type="http://schemas.openxmlformats.org/officeDocument/2006/relationships/image" Target="media/image15.wmf"/><Relationship Id="rId339" Type="http://schemas.openxmlformats.org/officeDocument/2006/relationships/image" Target="media/image164.wmf"/><Relationship Id="rId338" Type="http://schemas.openxmlformats.org/officeDocument/2006/relationships/oleObject" Target="embeddings/oleObject170.bin"/><Relationship Id="rId337" Type="http://schemas.openxmlformats.org/officeDocument/2006/relationships/image" Target="media/image163.png"/><Relationship Id="rId336" Type="http://schemas.openxmlformats.org/officeDocument/2006/relationships/image" Target="media/image162.wmf"/><Relationship Id="rId335" Type="http://schemas.openxmlformats.org/officeDocument/2006/relationships/oleObject" Target="embeddings/oleObject169.bin"/><Relationship Id="rId334" Type="http://schemas.openxmlformats.org/officeDocument/2006/relationships/image" Target="media/image161.wmf"/><Relationship Id="rId333" Type="http://schemas.openxmlformats.org/officeDocument/2006/relationships/oleObject" Target="embeddings/oleObject168.bin"/><Relationship Id="rId332" Type="http://schemas.openxmlformats.org/officeDocument/2006/relationships/image" Target="media/image160.wmf"/><Relationship Id="rId331" Type="http://schemas.openxmlformats.org/officeDocument/2006/relationships/oleObject" Target="embeddings/oleObject167.bin"/><Relationship Id="rId330" Type="http://schemas.openxmlformats.org/officeDocument/2006/relationships/oleObject" Target="embeddings/oleObject166.bin"/><Relationship Id="rId33" Type="http://schemas.openxmlformats.org/officeDocument/2006/relationships/oleObject" Target="embeddings/oleObject14.bin"/><Relationship Id="rId329" Type="http://schemas.openxmlformats.org/officeDocument/2006/relationships/oleObject" Target="embeddings/oleObject165.bin"/><Relationship Id="rId328" Type="http://schemas.openxmlformats.org/officeDocument/2006/relationships/image" Target="media/image159.wmf"/><Relationship Id="rId327" Type="http://schemas.openxmlformats.org/officeDocument/2006/relationships/oleObject" Target="embeddings/oleObject164.bin"/><Relationship Id="rId326" Type="http://schemas.openxmlformats.org/officeDocument/2006/relationships/image" Target="media/image158.wmf"/><Relationship Id="rId325" Type="http://schemas.openxmlformats.org/officeDocument/2006/relationships/oleObject" Target="embeddings/oleObject163.bin"/><Relationship Id="rId324" Type="http://schemas.openxmlformats.org/officeDocument/2006/relationships/image" Target="media/image157.wmf"/><Relationship Id="rId323" Type="http://schemas.openxmlformats.org/officeDocument/2006/relationships/oleObject" Target="embeddings/oleObject162.bin"/><Relationship Id="rId322" Type="http://schemas.openxmlformats.org/officeDocument/2006/relationships/image" Target="media/image156.wmf"/><Relationship Id="rId321" Type="http://schemas.openxmlformats.org/officeDocument/2006/relationships/oleObject" Target="embeddings/oleObject161.bin"/><Relationship Id="rId320" Type="http://schemas.openxmlformats.org/officeDocument/2006/relationships/image" Target="media/image155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60.bin"/><Relationship Id="rId318" Type="http://schemas.openxmlformats.org/officeDocument/2006/relationships/image" Target="media/image154.wmf"/><Relationship Id="rId317" Type="http://schemas.openxmlformats.org/officeDocument/2006/relationships/oleObject" Target="embeddings/oleObject159.bin"/><Relationship Id="rId316" Type="http://schemas.openxmlformats.org/officeDocument/2006/relationships/image" Target="media/image153.wmf"/><Relationship Id="rId315" Type="http://schemas.openxmlformats.org/officeDocument/2006/relationships/oleObject" Target="embeddings/oleObject158.bin"/><Relationship Id="rId314" Type="http://schemas.openxmlformats.org/officeDocument/2006/relationships/image" Target="media/image152.wmf"/><Relationship Id="rId313" Type="http://schemas.openxmlformats.org/officeDocument/2006/relationships/oleObject" Target="embeddings/oleObject157.bin"/><Relationship Id="rId312" Type="http://schemas.openxmlformats.org/officeDocument/2006/relationships/image" Target="media/image151.wmf"/><Relationship Id="rId311" Type="http://schemas.openxmlformats.org/officeDocument/2006/relationships/oleObject" Target="embeddings/oleObject156.bin"/><Relationship Id="rId310" Type="http://schemas.openxmlformats.org/officeDocument/2006/relationships/image" Target="media/image150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55.bin"/><Relationship Id="rId308" Type="http://schemas.openxmlformats.org/officeDocument/2006/relationships/image" Target="media/image149.wmf"/><Relationship Id="rId307" Type="http://schemas.openxmlformats.org/officeDocument/2006/relationships/oleObject" Target="embeddings/oleObject154.bin"/><Relationship Id="rId306" Type="http://schemas.openxmlformats.org/officeDocument/2006/relationships/image" Target="media/image148.wmf"/><Relationship Id="rId305" Type="http://schemas.openxmlformats.org/officeDocument/2006/relationships/oleObject" Target="embeddings/oleObject153.bin"/><Relationship Id="rId304" Type="http://schemas.openxmlformats.org/officeDocument/2006/relationships/image" Target="media/image147.wmf"/><Relationship Id="rId303" Type="http://schemas.openxmlformats.org/officeDocument/2006/relationships/oleObject" Target="embeddings/oleObject152.bin"/><Relationship Id="rId302" Type="http://schemas.openxmlformats.org/officeDocument/2006/relationships/image" Target="media/image146.wmf"/><Relationship Id="rId301" Type="http://schemas.openxmlformats.org/officeDocument/2006/relationships/oleObject" Target="embeddings/oleObject151.bin"/><Relationship Id="rId300" Type="http://schemas.openxmlformats.org/officeDocument/2006/relationships/oleObject" Target="embeddings/oleObject150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image" Target="media/image145.wmf"/><Relationship Id="rId298" Type="http://schemas.openxmlformats.org/officeDocument/2006/relationships/oleObject" Target="embeddings/oleObject149.bin"/><Relationship Id="rId297" Type="http://schemas.openxmlformats.org/officeDocument/2006/relationships/image" Target="media/image144.wmf"/><Relationship Id="rId296" Type="http://schemas.openxmlformats.org/officeDocument/2006/relationships/oleObject" Target="embeddings/oleObject148.bin"/><Relationship Id="rId295" Type="http://schemas.openxmlformats.org/officeDocument/2006/relationships/oleObject" Target="embeddings/oleObject147.bin"/><Relationship Id="rId294" Type="http://schemas.openxmlformats.org/officeDocument/2006/relationships/image" Target="media/image143.wmf"/><Relationship Id="rId293" Type="http://schemas.openxmlformats.org/officeDocument/2006/relationships/oleObject" Target="embeddings/oleObject146.bin"/><Relationship Id="rId292" Type="http://schemas.openxmlformats.org/officeDocument/2006/relationships/image" Target="media/image142.wmf"/><Relationship Id="rId291" Type="http://schemas.openxmlformats.org/officeDocument/2006/relationships/oleObject" Target="embeddings/oleObject145.bin"/><Relationship Id="rId290" Type="http://schemas.openxmlformats.org/officeDocument/2006/relationships/image" Target="media/image141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44.bin"/><Relationship Id="rId288" Type="http://schemas.openxmlformats.org/officeDocument/2006/relationships/image" Target="media/image140.wmf"/><Relationship Id="rId287" Type="http://schemas.openxmlformats.org/officeDocument/2006/relationships/oleObject" Target="embeddings/oleObject143.bin"/><Relationship Id="rId286" Type="http://schemas.openxmlformats.org/officeDocument/2006/relationships/image" Target="media/image139.wmf"/><Relationship Id="rId285" Type="http://schemas.openxmlformats.org/officeDocument/2006/relationships/oleObject" Target="embeddings/oleObject142.bin"/><Relationship Id="rId284" Type="http://schemas.openxmlformats.org/officeDocument/2006/relationships/image" Target="media/image138.wmf"/><Relationship Id="rId283" Type="http://schemas.openxmlformats.org/officeDocument/2006/relationships/oleObject" Target="embeddings/oleObject141.bin"/><Relationship Id="rId282" Type="http://schemas.openxmlformats.org/officeDocument/2006/relationships/image" Target="media/image137.wmf"/><Relationship Id="rId281" Type="http://schemas.openxmlformats.org/officeDocument/2006/relationships/oleObject" Target="embeddings/oleObject140.bin"/><Relationship Id="rId280" Type="http://schemas.openxmlformats.org/officeDocument/2006/relationships/image" Target="media/image136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39.bin"/><Relationship Id="rId278" Type="http://schemas.openxmlformats.org/officeDocument/2006/relationships/image" Target="media/image135.wmf"/><Relationship Id="rId277" Type="http://schemas.openxmlformats.org/officeDocument/2006/relationships/oleObject" Target="embeddings/oleObject138.bin"/><Relationship Id="rId276" Type="http://schemas.openxmlformats.org/officeDocument/2006/relationships/image" Target="media/image134.wmf"/><Relationship Id="rId275" Type="http://schemas.openxmlformats.org/officeDocument/2006/relationships/oleObject" Target="embeddings/oleObject137.bin"/><Relationship Id="rId274" Type="http://schemas.openxmlformats.org/officeDocument/2006/relationships/image" Target="media/image133.wmf"/><Relationship Id="rId273" Type="http://schemas.openxmlformats.org/officeDocument/2006/relationships/oleObject" Target="embeddings/oleObject136.bin"/><Relationship Id="rId272" Type="http://schemas.openxmlformats.org/officeDocument/2006/relationships/image" Target="media/image132.wmf"/><Relationship Id="rId271" Type="http://schemas.openxmlformats.org/officeDocument/2006/relationships/oleObject" Target="embeddings/oleObject135.bin"/><Relationship Id="rId270" Type="http://schemas.openxmlformats.org/officeDocument/2006/relationships/image" Target="media/image131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34.bin"/><Relationship Id="rId268" Type="http://schemas.openxmlformats.org/officeDocument/2006/relationships/image" Target="media/image130.wmf"/><Relationship Id="rId267" Type="http://schemas.openxmlformats.org/officeDocument/2006/relationships/oleObject" Target="embeddings/oleObject133.bin"/><Relationship Id="rId266" Type="http://schemas.openxmlformats.org/officeDocument/2006/relationships/oleObject" Target="embeddings/oleObject132.bin"/><Relationship Id="rId265" Type="http://schemas.openxmlformats.org/officeDocument/2006/relationships/image" Target="media/image129.wmf"/><Relationship Id="rId264" Type="http://schemas.openxmlformats.org/officeDocument/2006/relationships/oleObject" Target="embeddings/oleObject131.bin"/><Relationship Id="rId263" Type="http://schemas.openxmlformats.org/officeDocument/2006/relationships/image" Target="media/image128.wmf"/><Relationship Id="rId262" Type="http://schemas.openxmlformats.org/officeDocument/2006/relationships/oleObject" Target="embeddings/oleObject130.bin"/><Relationship Id="rId261" Type="http://schemas.openxmlformats.org/officeDocument/2006/relationships/image" Target="media/image127.wmf"/><Relationship Id="rId260" Type="http://schemas.openxmlformats.org/officeDocument/2006/relationships/oleObject" Target="embeddings/oleObject129.bin"/><Relationship Id="rId26" Type="http://schemas.openxmlformats.org/officeDocument/2006/relationships/image" Target="media/image11.wmf"/><Relationship Id="rId259" Type="http://schemas.openxmlformats.org/officeDocument/2006/relationships/image" Target="media/image126.wmf"/><Relationship Id="rId258" Type="http://schemas.openxmlformats.org/officeDocument/2006/relationships/oleObject" Target="embeddings/oleObject128.bin"/><Relationship Id="rId257" Type="http://schemas.openxmlformats.org/officeDocument/2006/relationships/image" Target="media/image125.wmf"/><Relationship Id="rId256" Type="http://schemas.openxmlformats.org/officeDocument/2006/relationships/oleObject" Target="embeddings/oleObject127.bin"/><Relationship Id="rId255" Type="http://schemas.openxmlformats.org/officeDocument/2006/relationships/image" Target="media/image124.wmf"/><Relationship Id="rId254" Type="http://schemas.openxmlformats.org/officeDocument/2006/relationships/oleObject" Target="embeddings/oleObject126.bin"/><Relationship Id="rId253" Type="http://schemas.openxmlformats.org/officeDocument/2006/relationships/image" Target="media/image123.wmf"/><Relationship Id="rId252" Type="http://schemas.openxmlformats.org/officeDocument/2006/relationships/oleObject" Target="embeddings/oleObject125.bin"/><Relationship Id="rId251" Type="http://schemas.openxmlformats.org/officeDocument/2006/relationships/image" Target="media/image122.png"/><Relationship Id="rId250" Type="http://schemas.openxmlformats.org/officeDocument/2006/relationships/image" Target="media/image121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24.bin"/><Relationship Id="rId248" Type="http://schemas.openxmlformats.org/officeDocument/2006/relationships/image" Target="media/image120.png"/><Relationship Id="rId247" Type="http://schemas.openxmlformats.org/officeDocument/2006/relationships/image" Target="media/image119.wmf"/><Relationship Id="rId246" Type="http://schemas.openxmlformats.org/officeDocument/2006/relationships/oleObject" Target="embeddings/oleObject123.bin"/><Relationship Id="rId245" Type="http://schemas.openxmlformats.org/officeDocument/2006/relationships/oleObject" Target="embeddings/oleObject122.bin"/><Relationship Id="rId244" Type="http://schemas.openxmlformats.org/officeDocument/2006/relationships/image" Target="media/image118.wmf"/><Relationship Id="rId243" Type="http://schemas.openxmlformats.org/officeDocument/2006/relationships/oleObject" Target="embeddings/oleObject121.bin"/><Relationship Id="rId242" Type="http://schemas.openxmlformats.org/officeDocument/2006/relationships/image" Target="media/image117.wmf"/><Relationship Id="rId241" Type="http://schemas.openxmlformats.org/officeDocument/2006/relationships/oleObject" Target="embeddings/oleObject120.bin"/><Relationship Id="rId240" Type="http://schemas.openxmlformats.org/officeDocument/2006/relationships/image" Target="media/image116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19.bin"/><Relationship Id="rId238" Type="http://schemas.openxmlformats.org/officeDocument/2006/relationships/image" Target="media/image115.png"/><Relationship Id="rId237" Type="http://schemas.openxmlformats.org/officeDocument/2006/relationships/image" Target="media/image114.wmf"/><Relationship Id="rId236" Type="http://schemas.openxmlformats.org/officeDocument/2006/relationships/oleObject" Target="embeddings/oleObject118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7.bin"/><Relationship Id="rId233" Type="http://schemas.openxmlformats.org/officeDocument/2006/relationships/image" Target="media/image112.wmf"/><Relationship Id="rId232" Type="http://schemas.openxmlformats.org/officeDocument/2006/relationships/oleObject" Target="embeddings/oleObject116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5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4.bin"/><Relationship Id="rId227" Type="http://schemas.openxmlformats.org/officeDocument/2006/relationships/oleObject" Target="embeddings/oleObject113.bin"/><Relationship Id="rId226" Type="http://schemas.openxmlformats.org/officeDocument/2006/relationships/oleObject" Target="embeddings/oleObject112.bin"/><Relationship Id="rId225" Type="http://schemas.openxmlformats.org/officeDocument/2006/relationships/image" Target="media/image109.wmf"/><Relationship Id="rId224" Type="http://schemas.openxmlformats.org/officeDocument/2006/relationships/oleObject" Target="embeddings/oleObject111.bin"/><Relationship Id="rId223" Type="http://schemas.openxmlformats.org/officeDocument/2006/relationships/image" Target="media/image108.wmf"/><Relationship Id="rId222" Type="http://schemas.openxmlformats.org/officeDocument/2006/relationships/oleObject" Target="embeddings/oleObject110.bin"/><Relationship Id="rId221" Type="http://schemas.openxmlformats.org/officeDocument/2006/relationships/oleObject" Target="embeddings/oleObject109.bin"/><Relationship Id="rId220" Type="http://schemas.openxmlformats.org/officeDocument/2006/relationships/image" Target="media/image107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6.wmf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4.png"/><Relationship Id="rId213" Type="http://schemas.openxmlformats.org/officeDocument/2006/relationships/image" Target="media/image103.wmf"/><Relationship Id="rId212" Type="http://schemas.openxmlformats.org/officeDocument/2006/relationships/oleObject" Target="embeddings/oleObject105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4.bin"/><Relationship Id="rId21" Type="http://schemas.openxmlformats.org/officeDocument/2006/relationships/oleObject" Target="embeddings/oleObject8.bin"/><Relationship Id="rId209" Type="http://schemas.openxmlformats.org/officeDocument/2006/relationships/image" Target="media/image101.wmf"/><Relationship Id="rId208" Type="http://schemas.openxmlformats.org/officeDocument/2006/relationships/oleObject" Target="embeddings/oleObject103.bin"/><Relationship Id="rId207" Type="http://schemas.openxmlformats.org/officeDocument/2006/relationships/image" Target="media/image100.wmf"/><Relationship Id="rId206" Type="http://schemas.openxmlformats.org/officeDocument/2006/relationships/oleObject" Target="embeddings/oleObject102.bin"/><Relationship Id="rId205" Type="http://schemas.openxmlformats.org/officeDocument/2006/relationships/image" Target="media/image99.wmf"/><Relationship Id="rId204" Type="http://schemas.openxmlformats.org/officeDocument/2006/relationships/oleObject" Target="embeddings/oleObject101.bin"/><Relationship Id="rId203" Type="http://schemas.openxmlformats.org/officeDocument/2006/relationships/image" Target="media/image98.wmf"/><Relationship Id="rId202" Type="http://schemas.openxmlformats.org/officeDocument/2006/relationships/oleObject" Target="embeddings/oleObject100.bin"/><Relationship Id="rId201" Type="http://schemas.openxmlformats.org/officeDocument/2006/relationships/oleObject" Target="embeddings/oleObject99.bin"/><Relationship Id="rId200" Type="http://schemas.openxmlformats.org/officeDocument/2006/relationships/oleObject" Target="embeddings/oleObject9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7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6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3.jpeg"/><Relationship Id="rId190" Type="http://schemas.openxmlformats.org/officeDocument/2006/relationships/image" Target="media/image92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3.bin"/><Relationship Id="rId188" Type="http://schemas.openxmlformats.org/officeDocument/2006/relationships/oleObject" Target="embeddings/oleObject92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91.bin"/><Relationship Id="rId185" Type="http://schemas.openxmlformats.org/officeDocument/2006/relationships/oleObject" Target="embeddings/oleObject90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8.wmf"/><Relationship Id="rId18" Type="http://schemas.openxmlformats.org/officeDocument/2006/relationships/image" Target="media/image7.wmf"/><Relationship Id="rId179" Type="http://schemas.openxmlformats.org/officeDocument/2006/relationships/oleObject" Target="embeddings/oleObject87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5.bin"/><Relationship Id="rId174" Type="http://schemas.openxmlformats.org/officeDocument/2006/relationships/oleObject" Target="embeddings/oleObject84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83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3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9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6.wmf"/><Relationship Id="rId159" Type="http://schemas.openxmlformats.org/officeDocument/2006/relationships/image" Target="media/image78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6.png"/><Relationship Id="rId154" Type="http://schemas.openxmlformats.org/officeDocument/2006/relationships/image" Target="media/image75.wmf"/><Relationship Id="rId153" Type="http://schemas.openxmlformats.org/officeDocument/2006/relationships/oleObject" Target="embeddings/oleObject74.bin"/><Relationship Id="rId152" Type="http://schemas.openxmlformats.org/officeDocument/2006/relationships/oleObject" Target="embeddings/oleObject73.bin"/><Relationship Id="rId151" Type="http://schemas.openxmlformats.org/officeDocument/2006/relationships/image" Target="media/image74.wmf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3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2.png"/><Relationship Id="rId146" Type="http://schemas.openxmlformats.org/officeDocument/2006/relationships/image" Target="media/image71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8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5.png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4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png"/><Relationship Id="rId110" Type="http://schemas.openxmlformats.org/officeDocument/2006/relationships/image" Target="media/image52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3.bin"/><Relationship Id="rId108" Type="http://schemas.openxmlformats.org/officeDocument/2006/relationships/oleObject" Target="embeddings/oleObject52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hxjp.dot</Template>
  <Company>Microsoft</Company>
  <Pages>5</Pages>
  <Words>1257</Words>
  <Characters>1682</Characters>
  <Lines>78</Lines>
  <Paragraphs>22</Paragraphs>
  <TotalTime>35</TotalTime>
  <ScaleCrop>false</ScaleCrop>
  <LinksUpToDate>false</LinksUpToDate>
  <CharactersWithSpaces>1744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2024-12-04T06:13:00Z</dcterms:created>
  <dc:creator>学科网</dc:creator>
  <cp:lastModifiedBy>小英alice</cp:lastModifiedBy>
  <cp:lastPrinted>2017-04-20T05:31:00Z</cp:lastPrinted>
  <dcterms:modified xsi:type="dcterms:W3CDTF">2026-06-11T08:24:45Z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28A513110DA741F2B93EE1DD4E85FE4F_12</vt:lpwstr>
  </property>
</Properties>
</file>