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9E7" w:rsidRDefault="008071F2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="Times New Roman" w:eastAsia="黑体" w:hAnsi="Times New Roman"/>
          <w:color w:val="000000"/>
          <w:sz w:val="36"/>
          <w:szCs w:val="36"/>
        </w:rPr>
      </w:pP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11290300</wp:posOffset>
            </wp:positionV>
            <wp:extent cx="419100" cy="368300"/>
            <wp:effectExtent l="0" t="0" r="0" b="0"/>
            <wp:wrapNone/>
            <wp:docPr id="100297" name="图片 100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7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Times New Roman" w:eastAsia="黑体" w:hAnsi="Times New Roman"/>
          <w:color w:val="000000"/>
          <w:sz w:val="36"/>
          <w:szCs w:val="36"/>
        </w:rPr>
        <w:t>学年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七</w:t>
      </w:r>
      <w:r>
        <w:rPr>
          <w:rFonts w:ascii="Times New Roman" w:eastAsia="黑体" w:hAnsi="Times New Roman"/>
          <w:color w:val="000000"/>
          <w:sz w:val="36"/>
          <w:szCs w:val="36"/>
        </w:rPr>
        <w:t>年级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下</w:t>
      </w:r>
      <w:r>
        <w:rPr>
          <w:rFonts w:ascii="Times New Roman" w:eastAsia="黑体" w:hAnsi="Times New Roman"/>
          <w:color w:val="000000"/>
          <w:sz w:val="36"/>
          <w:szCs w:val="36"/>
        </w:rPr>
        <w:t>学期期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末</w:t>
      </w:r>
      <w:r>
        <w:rPr>
          <w:rFonts w:ascii="Times New Roman" w:eastAsia="黑体" w:hAnsi="Times New Roman"/>
          <w:color w:val="000000"/>
          <w:sz w:val="36"/>
          <w:szCs w:val="36"/>
        </w:rPr>
        <w:t>模拟卷</w:t>
      </w:r>
    </w:p>
    <w:p w:rsidR="005D49E7" w:rsidRDefault="008071F2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="Times New Roman" w:hAnsi="Times New Roman"/>
        </w:rPr>
      </w:pPr>
      <w:r>
        <w:rPr>
          <w:rFonts w:ascii="Times New Roman" w:eastAsia="黑体" w:hAnsi="Times New Roman"/>
          <w:color w:val="000000" w:themeColor="text1"/>
          <w:sz w:val="36"/>
          <w:szCs w:val="36"/>
        </w:rPr>
        <w:t>数学</w:t>
      </w:r>
      <w:r>
        <w:rPr>
          <w:rFonts w:ascii="Times New Roman" w:eastAsia="黑体" w:hAnsi="Times New Roman"/>
          <w:color w:val="000000" w:themeColor="text1"/>
          <w:sz w:val="36"/>
          <w:szCs w:val="36"/>
        </w:rPr>
        <w:t>·</w:t>
      </w:r>
      <w:r>
        <w:rPr>
          <w:rFonts w:ascii="Times New Roman" w:eastAsia="黑体" w:hAnsi="Times New Roman"/>
          <w:color w:val="000000"/>
          <w:sz w:val="36"/>
          <w:szCs w:val="36"/>
        </w:rPr>
        <w:t>全解全析</w:t>
      </w:r>
    </w:p>
    <w:p w:rsidR="005D49E7" w:rsidRDefault="008071F2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9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分钟</w:t>
      </w:r>
      <w:r>
        <w:rPr>
          <w:rFonts w:ascii="Times New Roman" w:eastAsia="楷体" w:hAnsi="Times New Roman"/>
          <w:kern w:val="0"/>
        </w:rPr>
        <w:t xml:space="preserve">  </w:t>
      </w:r>
      <w:r>
        <w:rPr>
          <w:rFonts w:ascii="Times New Roman" w:eastAsia="楷体" w:hAnsi="Times New Roman"/>
          <w:kern w:val="0"/>
        </w:rPr>
        <w:t>试卷满分：</w:t>
      </w:r>
      <w:r>
        <w:rPr>
          <w:rFonts w:ascii="Times New Roman" w:eastAsia="楷体" w:hAnsi="Times New Roman"/>
          <w:kern w:val="0"/>
        </w:rPr>
        <w:t>1</w:t>
      </w:r>
      <w:r>
        <w:rPr>
          <w:rFonts w:ascii="Times New Roman" w:eastAsia="楷体" w:hAnsi="Times New Roman" w:hint="eastAsia"/>
          <w:kern w:val="0"/>
        </w:rPr>
        <w:t>0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分）</w:t>
      </w:r>
    </w:p>
    <w:p w:rsidR="005D49E7" w:rsidRDefault="008071F2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ascii="Times New Roman" w:eastAsia="黑体" w:hAnsi="Times New Roman"/>
          <w:b/>
          <w:spacing w:val="2"/>
          <w:kern w:val="0"/>
          <w:szCs w:val="21"/>
        </w:rPr>
      </w:pPr>
      <w:r>
        <w:rPr>
          <w:rFonts w:ascii="Times New Roman" w:eastAsia="黑体" w:hAnsi="Times New Roman"/>
          <w:b/>
          <w:spacing w:val="2"/>
          <w:kern w:val="0"/>
          <w:szCs w:val="21"/>
        </w:rPr>
        <w:t>注意事项：</w:t>
      </w:r>
    </w:p>
    <w:p w:rsidR="005D49E7" w:rsidRDefault="008071F2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1</w:t>
      </w:r>
      <w:r>
        <w:rPr>
          <w:rFonts w:ascii="Times New Roman" w:eastAsia="黑体" w:hAnsi="Times New Roman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5D49E7" w:rsidRDefault="008071F2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2</w:t>
      </w:r>
      <w:r>
        <w:rPr>
          <w:rFonts w:ascii="Times New Roman" w:eastAsia="黑体" w:hAnsi="Times New Roman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5D49E7" w:rsidRDefault="008071F2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3</w:t>
      </w:r>
      <w:r>
        <w:rPr>
          <w:rFonts w:ascii="Times New Roman" w:eastAsia="黑体" w:hAnsi="Times New Roman"/>
          <w:spacing w:val="2"/>
          <w:kern w:val="0"/>
          <w:szCs w:val="21"/>
        </w:rPr>
        <w:t>．考试结束后，将本试卷和答题卡一并交回。</w:t>
      </w:r>
    </w:p>
    <w:p w:rsidR="005D49E7" w:rsidRDefault="008071F2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4</w:t>
      </w:r>
      <w:r>
        <w:rPr>
          <w:rFonts w:ascii="Times New Roman" w:eastAsia="黑体" w:hAnsi="Times New Roman"/>
          <w:spacing w:val="2"/>
          <w:kern w:val="0"/>
          <w:szCs w:val="21"/>
        </w:rPr>
        <w:t>．测试范围：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新教材沪教版七</w:t>
      </w:r>
      <w:r>
        <w:rPr>
          <w:rFonts w:ascii="Times New Roman" w:eastAsia="黑体" w:hAnsi="Times New Roman"/>
          <w:color w:val="FF0000"/>
          <w:spacing w:val="2"/>
          <w:kern w:val="0"/>
          <w:szCs w:val="21"/>
        </w:rPr>
        <w:t>年级数学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下</w:t>
      </w:r>
      <w:r>
        <w:rPr>
          <w:rFonts w:ascii="Times New Roman" w:eastAsia="黑体" w:hAnsi="Times New Roman"/>
          <w:color w:val="FF0000"/>
          <w:spacing w:val="2"/>
          <w:kern w:val="0"/>
          <w:szCs w:val="21"/>
        </w:rPr>
        <w:t>册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全部</w:t>
      </w:r>
      <w:r>
        <w:rPr>
          <w:rFonts w:ascii="Times New Roman" w:eastAsia="黑体" w:hAnsi="Times New Roman"/>
          <w:spacing w:val="2"/>
          <w:kern w:val="0"/>
          <w:szCs w:val="21"/>
        </w:rPr>
        <w:t>。</w:t>
      </w:r>
    </w:p>
    <w:p w:rsidR="005D49E7" w:rsidRDefault="008071F2">
      <w:pPr>
        <w:spacing w:line="336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</w:rPr>
      </w:pPr>
      <w:r>
        <w:rPr>
          <w:rFonts w:ascii="Times New Roman" w:eastAsia="黑体" w:hAnsi="Times New Roman"/>
          <w:kern w:val="0"/>
          <w:sz w:val="30"/>
          <w:szCs w:val="30"/>
        </w:rPr>
        <w:t>第一部分（选择题</w:t>
      </w:r>
      <w:r>
        <w:rPr>
          <w:rFonts w:ascii="Times New Roman" w:eastAsia="黑体" w:hAnsi="Times New Roman"/>
          <w:kern w:val="0"/>
          <w:sz w:val="30"/>
          <w:szCs w:val="30"/>
        </w:rPr>
        <w:t xml:space="preserve"> </w:t>
      </w:r>
      <w:r>
        <w:rPr>
          <w:rFonts w:ascii="Times New Roman" w:eastAsia="黑体" w:hAnsi="Times New Roman"/>
          <w:kern w:val="0"/>
          <w:sz w:val="30"/>
          <w:szCs w:val="30"/>
        </w:rPr>
        <w:t>共</w:t>
      </w:r>
      <w:r>
        <w:rPr>
          <w:rFonts w:ascii="Times New Roman" w:eastAsia="黑体" w:hAnsi="Times New Roman"/>
          <w:kern w:val="0"/>
          <w:sz w:val="30"/>
          <w:szCs w:val="30"/>
        </w:rPr>
        <w:t>18</w:t>
      </w:r>
      <w:r>
        <w:rPr>
          <w:rFonts w:ascii="Times New Roman" w:eastAsia="黑体" w:hAnsi="Times New Roman"/>
          <w:kern w:val="0"/>
          <w:sz w:val="30"/>
          <w:szCs w:val="30"/>
        </w:rPr>
        <w:t>分）</w:t>
      </w:r>
    </w:p>
    <w:p w:rsidR="005D49E7" w:rsidRDefault="008071F2">
      <w:pPr>
        <w:spacing w:line="360" w:lineRule="auto"/>
        <w:textAlignment w:val="center"/>
        <w:rPr>
          <w:rFonts w:ascii="Times New Roman" w:eastAsia="黑体" w:hAnsi="Times New Roman"/>
          <w:bCs/>
          <w:kern w:val="0"/>
          <w:sz w:val="28"/>
          <w:szCs w:val="28"/>
          <w:lang w:val="zh-CN"/>
        </w:rPr>
      </w:pPr>
      <w:r>
        <w:rPr>
          <w:rFonts w:ascii="Times New Roman" w:eastAsia="黑体" w:hAnsi="Times New Roman"/>
          <w:bCs/>
          <w:color w:val="000000"/>
          <w:kern w:val="0"/>
        </w:rPr>
        <w:t>一、选择题（</w:t>
      </w:r>
      <w:r>
        <w:rPr>
          <w:rFonts w:ascii="Times New Roman" w:eastAsia="黑体" w:hAnsi="Times New Roman"/>
          <w:bCs/>
          <w:kern w:val="0"/>
          <w:szCs w:val="21"/>
        </w:rPr>
        <w:t>本大题共</w:t>
      </w:r>
      <w:r>
        <w:rPr>
          <w:rFonts w:ascii="Times New Roman" w:eastAsia="黑体" w:hAnsi="Times New Roman"/>
          <w:bCs/>
          <w:kern w:val="0"/>
          <w:szCs w:val="21"/>
        </w:rPr>
        <w:t>6</w:t>
      </w:r>
      <w:r>
        <w:rPr>
          <w:rFonts w:ascii="Times New Roman" w:eastAsia="黑体" w:hAnsi="Times New Roman"/>
          <w:bCs/>
          <w:kern w:val="0"/>
          <w:szCs w:val="21"/>
        </w:rPr>
        <w:t>小题，</w:t>
      </w:r>
      <w:r>
        <w:rPr>
          <w:rFonts w:ascii="Times New Roman" w:eastAsia="黑体" w:hAnsi="Times New Roman"/>
          <w:bCs/>
          <w:color w:val="000000"/>
          <w:kern w:val="0"/>
        </w:rPr>
        <w:t>每小题</w:t>
      </w:r>
      <w:r>
        <w:rPr>
          <w:rFonts w:ascii="Times New Roman" w:eastAsia="黑体" w:hAnsi="Times New Roman"/>
          <w:bCs/>
          <w:color w:val="000000"/>
          <w:kern w:val="0"/>
        </w:rPr>
        <w:t>3</w:t>
      </w:r>
      <w:r>
        <w:rPr>
          <w:rFonts w:ascii="Times New Roman" w:eastAsia="黑体" w:hAnsi="Times New Roman"/>
          <w:bCs/>
          <w:color w:val="000000"/>
          <w:kern w:val="0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</w:rPr>
        <w:t>18</w:t>
      </w:r>
      <w:r>
        <w:rPr>
          <w:rFonts w:ascii="Times New Roman" w:eastAsia="黑体" w:hAnsi="Times New Roman"/>
          <w:bCs/>
          <w:color w:val="000000"/>
          <w:kern w:val="0"/>
        </w:rPr>
        <w:t>分。</w:t>
      </w:r>
      <w:r>
        <w:rPr>
          <w:rFonts w:ascii="Times New Roman" w:eastAsia="黑体" w:hAnsi="Times New Roman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eastAsia="黑体" w:hAnsi="Times New Roman"/>
          <w:bCs/>
          <w:color w:val="000000"/>
          <w:kern w:val="0"/>
        </w:rPr>
        <w:t>）</w:t>
      </w:r>
    </w:p>
    <w:p w:rsidR="005D49E7" w:rsidRDefault="008071F2">
      <w:pPr>
        <w:spacing w:line="360" w:lineRule="auto"/>
        <w:jc w:val="left"/>
        <w:textAlignment w:val="center"/>
      </w:pPr>
      <w:r>
        <w:t>1</w:t>
      </w:r>
      <w:r>
        <w:t>．如果</w:t>
      </w:r>
      <w:r>
        <w:object w:dxaOrig="510" w:dyaOrig="2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2b21208364124b5c477b2ff8df1c2e8f" style="width:25.5pt;height:11.5pt" o:ole="">
            <v:imagedata r:id="rId7" o:title="eqId2b21208364124b5c477b2ff8df1c2e8f"/>
          </v:shape>
          <o:OLEObject Type="Embed" ProgID="Equation.DSMT4" ShapeID="_x0000_i1025" DrawAspect="Content" ObjectID="_1841948737" r:id="rId8"/>
        </w:object>
      </w:r>
      <w:r>
        <w:t>，那么下列各式中错误的是（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</w:t>
      </w:r>
      <w:r>
        <w:t>）</w:t>
      </w:r>
    </w:p>
    <w:p w:rsidR="005D49E7" w:rsidRDefault="008071F2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020" w:dyaOrig="280">
          <v:shape id="_x0000_i1026" type="#_x0000_t75" alt="eqIdac8cc059feb34318d94ebe07021d78b8" style="width:51pt;height:14pt" o:ole="">
            <v:imagedata r:id="rId9" o:title="eqIdac8cc059feb34318d94ebe07021d78b8"/>
          </v:shape>
          <o:OLEObject Type="Embed" ProgID="Equation.DSMT4" ShapeID="_x0000_i1026" DrawAspect="Content" ObjectID="_1841948738" r:id="rId10"/>
        </w:object>
      </w:r>
      <w:r>
        <w:tab/>
        <w:t>B</w:t>
      </w:r>
      <w:r>
        <w:t>．</w:t>
      </w:r>
      <w:r>
        <w:object w:dxaOrig="791" w:dyaOrig="224">
          <v:shape id="_x0000_i1027" type="#_x0000_t75" alt="eqId195294bcfe92d42fd602bf1f00a001cb" style="width:39.5pt;height:11pt" o:ole="">
            <v:imagedata r:id="rId11" o:title="eqId195294bcfe92d42fd602bf1f00a001cb"/>
          </v:shape>
          <o:OLEObject Type="Embed" ProgID="Equation.DSMT4" ShapeID="_x0000_i1027" DrawAspect="Content" ObjectID="_1841948739" r:id="rId12"/>
        </w:object>
      </w:r>
    </w:p>
    <w:p w:rsidR="005D49E7" w:rsidRDefault="008071F2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950" w:dyaOrig="277">
          <v:shape id="_x0000_i1028" type="#_x0000_t75" alt="eqId44a90ac959000b53cb6c4993e651ee53" style="width:47.5pt;height:14pt" o:ole="">
            <v:imagedata r:id="rId13" o:title="eqId44a90ac959000b53cb6c4993e651ee53"/>
          </v:shape>
          <o:OLEObject Type="Embed" ProgID="Equation.DSMT4" ShapeID="_x0000_i1028" DrawAspect="Content" ObjectID="_1841948740" r:id="rId14"/>
        </w:object>
      </w:r>
      <w:r>
        <w:tab/>
        <w:t>D</w:t>
      </w:r>
      <w:r>
        <w:t>．</w:t>
      </w:r>
      <w:r>
        <w:object w:dxaOrig="721" w:dyaOrig="275">
          <v:shape id="_x0000_i1029" type="#_x0000_t75" alt="eqId2c67068808258a5b4bcd925eec51a7b4" style="width:36pt;height:14pt" o:ole="">
            <v:imagedata r:id="rId15" o:title="eqId2c67068808258a5b4bcd925eec51a7b4"/>
          </v:shape>
          <o:OLEObject Type="Embed" ProgID="Equation.DSMT4" ShapeID="_x0000_i1029" DrawAspect="Content" ObjectID="_1841948741" r:id="rId16"/>
        </w:object>
      </w:r>
    </w:p>
    <w:p w:rsidR="005D49E7" w:rsidRDefault="008071F2">
      <w:pPr>
        <w:spacing w:line="360" w:lineRule="auto"/>
        <w:jc w:val="left"/>
        <w:textAlignment w:val="center"/>
      </w:pPr>
      <w:r>
        <w:t>2</w:t>
      </w:r>
      <w:r>
        <w:t>．已知两个全等的直角三角形，直角边长分别为</w:t>
      </w:r>
      <w:r>
        <w:object w:dxaOrig="158" w:dyaOrig="250">
          <v:shape id="_x0000_i1030" type="#_x0000_t75" alt="eqId5ca7d1107389675d32b56ec097464c14" style="width:8pt;height:12.5pt" o:ole="">
            <v:imagedata r:id="rId17" o:title="eqId5ca7d1107389675d32b56ec097464c14"/>
          </v:shape>
          <o:OLEObject Type="Embed" ProgID="Equation.DSMT4" ShapeID="_x0000_i1030" DrawAspect="Content" ObjectID="_1841948742" r:id="rId18"/>
        </w:object>
      </w:r>
      <w:r>
        <w:t>和</w:t>
      </w:r>
      <w:r>
        <w:object w:dxaOrig="175" w:dyaOrig="229">
          <v:shape id="_x0000_i1031" type="#_x0000_t75" alt="eqIdb8860d9787671b53b1ab68b3d526f5ca" style="width:9pt;height:11.5pt" o:ole="">
            <v:imagedata r:id="rId19" o:title="eqIdb8860d9787671b53b1ab68b3d526f5ca"/>
          </v:shape>
          <o:OLEObject Type="Embed" ProgID="Equation.DSMT4" ShapeID="_x0000_i1031" DrawAspect="Content" ObjectID="_1841948743" r:id="rId20"/>
        </w:object>
      </w:r>
      <w:r>
        <w:t>，斜边长为</w:t>
      </w:r>
      <w:r>
        <w:object w:dxaOrig="158" w:dyaOrig="245">
          <v:shape id="_x0000_i1032" type="#_x0000_t75" alt="eqIdd91e07104b699c4012be2d26160976a2" style="width:8pt;height:12.5pt" o:ole="">
            <v:imagedata r:id="rId21" o:title="eqIdd91e07104b699c4012be2d26160976a2"/>
          </v:shape>
          <o:OLEObject Type="Embed" ProgID="Equation.DSMT4" ShapeID="_x0000_i1032" DrawAspect="Content" ObjectID="_1841948744" r:id="rId22"/>
        </w:object>
      </w:r>
      <w:r>
        <w:t>．如果将这两个全等的直角三角形拼成一个等腰三角形，那么这个等腰三角形的周长为（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5D49E7" w:rsidRDefault="008071F2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16</w:t>
      </w:r>
      <w:r>
        <w:tab/>
        <w:t>B</w:t>
      </w:r>
      <w:r>
        <w:t>．</w:t>
      </w:r>
      <w:r>
        <w:t>18</w:t>
      </w:r>
      <w:r>
        <w:tab/>
        <w:t>C</w:t>
      </w:r>
      <w:r>
        <w:t>．</w:t>
      </w:r>
      <w:r>
        <w:t>16</w:t>
      </w:r>
      <w:r>
        <w:t>或</w:t>
      </w:r>
      <w:r>
        <w:t>18</w:t>
      </w:r>
      <w:r>
        <w:tab/>
        <w:t>D</w:t>
      </w:r>
      <w:r>
        <w:t>．</w:t>
      </w:r>
      <w:r>
        <w:t>14</w:t>
      </w:r>
      <w:r>
        <w:t>或</w:t>
      </w:r>
      <w:r>
        <w:t>16</w:t>
      </w:r>
    </w:p>
    <w:p w:rsidR="005D49E7" w:rsidRDefault="008071F2">
      <w:pPr>
        <w:spacing w:line="360" w:lineRule="auto"/>
        <w:jc w:val="left"/>
        <w:textAlignment w:val="center"/>
      </w:pPr>
      <w:r>
        <w:t>3</w:t>
      </w:r>
      <w:r>
        <w:t>．下列命题中，真命题的是（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</w:t>
      </w:r>
    </w:p>
    <w:p w:rsidR="005D49E7" w:rsidRDefault="008071F2">
      <w:pPr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633" w:dyaOrig="243">
          <v:shape id="_x0000_i1033" type="#_x0000_t75" alt="eqId15c0dbe3c080c4c4636c64803e5c1f76" style="width:31.5pt;height:12pt" o:ole="">
            <v:imagedata r:id="rId23" o:title="eqId15c0dbe3c080c4c4636c64803e5c1f76"/>
          </v:shape>
          <o:OLEObject Type="Embed" ProgID="Equation.DSMT4" ShapeID="_x0000_i1033" DrawAspect="Content" ObjectID="_1841948745" r:id="rId24"/>
        </w:object>
      </w:r>
      <w:r>
        <w:t>中，如果</w:t>
      </w:r>
      <w:r>
        <w:object w:dxaOrig="1548" w:dyaOrig="542">
          <v:shape id="_x0000_i1034" type="#_x0000_t75" alt="eqId3936dad7ef77c5620439dfc37b40e707" style="width:77.5pt;height:27pt" o:ole="">
            <v:imagedata r:id="rId25" o:title="eqId3936dad7ef77c5620439dfc37b40e707"/>
          </v:shape>
          <o:OLEObject Type="Embed" ProgID="Equation.DSMT4" ShapeID="_x0000_i1034" DrawAspect="Content" ObjectID="_1841948746" r:id="rId26"/>
        </w:object>
      </w:r>
      <w:r>
        <w:t>，则</w:t>
      </w:r>
      <w:r>
        <w:object w:dxaOrig="633" w:dyaOrig="243">
          <v:shape id="_x0000_i1035" type="#_x0000_t75" alt="eqId15c0dbe3c080c4c4636c64803e5c1f76" style="width:31.5pt;height:12pt" o:ole="">
            <v:imagedata r:id="rId23" o:title="eqId15c0dbe3c080c4c4636c64803e5c1f76"/>
          </v:shape>
          <o:OLEObject Type="Embed" ProgID="Equation.DSMT4" ShapeID="_x0000_i1035" DrawAspect="Content" ObjectID="_1841948747" r:id="rId27"/>
        </w:object>
      </w:r>
      <w:r>
        <w:t>是直角三角形</w:t>
      </w:r>
    </w:p>
    <w:p w:rsidR="005D49E7" w:rsidRDefault="008071F2">
      <w:pPr>
        <w:spacing w:line="360" w:lineRule="auto"/>
        <w:ind w:left="300"/>
        <w:jc w:val="left"/>
        <w:textAlignment w:val="center"/>
      </w:pPr>
      <w:r>
        <w:t>B</w:t>
      </w:r>
      <w:r>
        <w:t>．三角形的三条高交于三角形内的一点</w:t>
      </w:r>
    </w:p>
    <w:p w:rsidR="005D49E7" w:rsidRDefault="008071F2">
      <w:pPr>
        <w:spacing w:line="360" w:lineRule="auto"/>
        <w:ind w:left="300"/>
        <w:jc w:val="left"/>
        <w:textAlignment w:val="center"/>
      </w:pPr>
      <w:r>
        <w:t>C</w:t>
      </w:r>
      <w:r>
        <w:t>．两个锐角的和是钝角</w:t>
      </w:r>
    </w:p>
    <w:p w:rsidR="005D49E7" w:rsidRDefault="008071F2">
      <w:pPr>
        <w:spacing w:line="360" w:lineRule="auto"/>
        <w:ind w:left="300"/>
        <w:jc w:val="left"/>
        <w:textAlignment w:val="center"/>
      </w:pPr>
      <w:r>
        <w:t>D</w:t>
      </w:r>
      <w:r>
        <w:t>．相等的角是对顶角</w:t>
      </w:r>
    </w:p>
    <w:p w:rsidR="005D49E7" w:rsidRDefault="008071F2">
      <w:pPr>
        <w:spacing w:line="360" w:lineRule="auto"/>
        <w:jc w:val="left"/>
        <w:textAlignment w:val="center"/>
      </w:pPr>
      <w:r>
        <w:t>4</w:t>
      </w:r>
      <w:r>
        <w:t>．如图，已知四边形</w:t>
      </w:r>
      <w:r>
        <w:object w:dxaOrig="633" w:dyaOrig="245">
          <v:shape id="_x0000_i1036" type="#_x0000_t75" alt="eqId411b38a18046fea8e9fab1f9f9b80a5f" style="width:31.5pt;height:12.5pt" o:ole="">
            <v:imagedata r:id="rId28" o:title="eqId411b38a18046fea8e9fab1f9f9b80a5f"/>
          </v:shape>
          <o:OLEObject Type="Embed" ProgID="Equation.DSMT4" ShapeID="_x0000_i1036" DrawAspect="Content" ObjectID="_1841948748" r:id="rId29"/>
        </w:object>
      </w:r>
      <w:r>
        <w:t>，点</w:t>
      </w:r>
      <w:r>
        <w:object w:dxaOrig="211" w:dyaOrig="228">
          <v:shape id="_x0000_i1037" type="#_x0000_t75" alt="eqId2a30f3a8b673cc28bd90c50cf1a35281" style="width:10.5pt;height:11.5pt" o:ole="">
            <v:imagedata r:id="rId30" o:title="eqId2a30f3a8b673cc28bd90c50cf1a35281"/>
          </v:shape>
          <o:OLEObject Type="Embed" ProgID="Equation.DSMT4" ShapeID="_x0000_i1037" DrawAspect="Content" ObjectID="_1841948749" r:id="rId31"/>
        </w:object>
      </w:r>
      <w:r>
        <w:t>在</w:t>
      </w:r>
      <w:r>
        <w:object w:dxaOrig="351" w:dyaOrig="241">
          <v:shape id="_x0000_i1038" type="#_x0000_t75" alt="eqId0dc5c9827dfd0be5a9c85962d6ccbfb1" style="width:17.5pt;height:12pt" o:ole="">
            <v:imagedata r:id="rId32" o:title="eqId0dc5c9827dfd0be5a9c85962d6ccbfb1"/>
          </v:shape>
          <o:OLEObject Type="Embed" ProgID="Equation.DSMT4" ShapeID="_x0000_i1038" DrawAspect="Content" ObjectID="_1841948750" r:id="rId33"/>
        </w:object>
      </w:r>
      <w:r>
        <w:t>延长线上，连接</w:t>
      </w:r>
      <w:r>
        <w:object w:dxaOrig="369" w:dyaOrig="246">
          <v:shape id="_x0000_i1039" type="#_x0000_t75" alt="eqId60ef95894ceebaf236170e8832dcf7e3" style="width:18.5pt;height:12.5pt" o:ole="">
            <v:imagedata r:id="rId34" o:title="eqId60ef95894ceebaf236170e8832dcf7e3"/>
          </v:shape>
          <o:OLEObject Type="Embed" ProgID="Equation.DSMT4" ShapeID="_x0000_i1039" DrawAspect="Content" ObjectID="_1841948751" r:id="rId35"/>
        </w:object>
      </w:r>
      <w:r>
        <w:t>，则下列条件中，能判定</w:t>
      </w:r>
      <w:r>
        <w:object w:dxaOrig="914" w:dyaOrig="252">
          <v:shape id="_x0000_i1040" type="#_x0000_t75" alt="eqId6dceb5cc71fc50f20649f6b9535fd914" style="width:45.5pt;height:12.5pt" o:ole="">
            <v:imagedata r:id="rId36" o:title="eqId6dceb5cc71fc50f20649f6b9535fd914"/>
          </v:shape>
          <o:OLEObject Type="Embed" ProgID="Equation.DSMT4" ShapeID="_x0000_i1040" DrawAspect="Content" ObjectID="_1841948752" r:id="rId37"/>
        </w:object>
      </w:r>
      <w:r>
        <w:t>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 </w:t>
      </w:r>
      <w:r>
        <w:t>）</w:t>
      </w:r>
    </w:p>
    <w:p w:rsidR="005D49E7" w:rsidRDefault="008071F2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524000" cy="962025"/>
            <wp:effectExtent l="0" t="0" r="0" b="0"/>
            <wp:docPr id="100003" name="图片 100003" descr="@@@3b2c15c7-321a-4a5a-ab00-afc80d04bd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3b2c15c7-321a-4a5a-ab00-afc80d04bd6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 w:val="24"/>
          <w:szCs w:val="24"/>
        </w:rPr>
        <w:t>  </w:t>
      </w:r>
    </w:p>
    <w:p w:rsidR="005D49E7" w:rsidRDefault="008071F2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lastRenderedPageBreak/>
        <w:t>A</w:t>
      </w:r>
      <w:r>
        <w:t>．</w:t>
      </w:r>
      <w:r>
        <w:object w:dxaOrig="774" w:dyaOrig="223">
          <v:shape id="_x0000_i1041" type="#_x0000_t75" alt="eqId0e53497af8899cb299d762f1a4f46a55" style="width:38.5pt;height:11pt" o:ole="">
            <v:imagedata r:id="rId39" o:title="eqId0e53497af8899cb299d762f1a4f46a55"/>
          </v:shape>
          <o:OLEObject Type="Embed" ProgID="Equation.DSMT4" ShapeID="_x0000_i1041" DrawAspect="Content" ObjectID="_1841948753" r:id="rId40"/>
        </w:object>
      </w:r>
      <w:r>
        <w:tab/>
        <w:t>B</w:t>
      </w:r>
      <w:r>
        <w:t>．</w:t>
      </w:r>
      <w:r>
        <w:object w:dxaOrig="808" w:dyaOrig="250">
          <v:shape id="_x0000_i1042" type="#_x0000_t75" alt="eqIde0bd8869f34219e7fbe5a9b8842667c1" style="width:40.5pt;height:12.5pt" o:ole="">
            <v:imagedata r:id="rId41" o:title="eqIde0bd8869f34219e7fbe5a9b8842667c1"/>
          </v:shape>
          <o:OLEObject Type="Embed" ProgID="Equation.DSMT4" ShapeID="_x0000_i1042" DrawAspect="Content" ObjectID="_1841948754" r:id="rId42"/>
        </w:object>
      </w:r>
    </w:p>
    <w:p w:rsidR="005D49E7" w:rsidRDefault="008071F2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531" w:dyaOrig="224">
          <v:shape id="_x0000_i1043" type="#_x0000_t75" alt="eqId8e28d53b15617897a5c7989f777bbfba" style="width:76.5pt;height:11pt" o:ole="">
            <v:imagedata r:id="rId43" o:title="eqId8e28d53b15617897a5c7989f777bbfba"/>
          </v:shape>
          <o:OLEObject Type="Embed" ProgID="Equation.DSMT4" ShapeID="_x0000_i1043" DrawAspect="Content" ObjectID="_1841948755" r:id="rId44"/>
        </w:object>
      </w:r>
      <w:r>
        <w:tab/>
        <w:t>D</w:t>
      </w:r>
      <w:r>
        <w:t>．</w:t>
      </w:r>
      <w:r>
        <w:object w:dxaOrig="1038" w:dyaOrig="223">
          <v:shape id="_x0000_i1044" type="#_x0000_t75" alt="eqId6a684a1ffc2bcdbe95b845f3a4c7b51e" style="width:52pt;height:11pt" o:ole="">
            <v:imagedata r:id="rId45" o:title="eqId6a684a1ffc2bcdbe95b845f3a4c7b51e"/>
          </v:shape>
          <o:OLEObject Type="Embed" ProgID="Equation.DSMT4" ShapeID="_x0000_i1044" DrawAspect="Content" ObjectID="_1841948756" r:id="rId46"/>
        </w:object>
      </w:r>
    </w:p>
    <w:p w:rsidR="005D49E7" w:rsidRDefault="008071F2">
      <w:pPr>
        <w:spacing w:line="360" w:lineRule="auto"/>
        <w:jc w:val="left"/>
        <w:textAlignment w:val="center"/>
      </w:pPr>
      <w:r>
        <w:t>5</w:t>
      </w:r>
      <w:r>
        <w:t>．给定三角形的三个元素，所画出的三角形的形状和大小不能完全确定的是（</w:t>
      </w:r>
      <w:r>
        <w:rPr>
          <w:rFonts w:hint="eastAsia"/>
        </w:rPr>
        <w:t xml:space="preserve">    </w:t>
      </w:r>
      <w:r>
        <w:t>）</w:t>
      </w:r>
    </w:p>
    <w:p w:rsidR="005D49E7" w:rsidRDefault="008071F2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915" w:dyaOrig="246">
          <v:shape id="_x0000_i1045" type="#_x0000_t75" alt="eqId7df3b2901ad26337818f75e81448ebb5" style="width:46pt;height:12.5pt" o:ole="">
            <v:imagedata r:id="rId47" o:title="eqId7df3b2901ad26337818f75e81448ebb5"/>
          </v:shape>
          <o:OLEObject Type="Embed" ProgID="Equation.DSMT4" ShapeID="_x0000_i1045" DrawAspect="Content" ObjectID="_1841948757" r:id="rId48"/>
        </w:object>
      </w:r>
      <w:r>
        <w:t>，</w:t>
      </w:r>
      <w:r>
        <w:object w:dxaOrig="844" w:dyaOrig="242">
          <v:shape id="_x0000_i1046" type="#_x0000_t75" alt="eqIdc5b8b98b2f83279a49e94d9f48c5e6f2" style="width:42pt;height:12pt" o:ole="">
            <v:imagedata r:id="rId49" o:title="eqIdc5b8b98b2f83279a49e94d9f48c5e6f2"/>
          </v:shape>
          <o:OLEObject Type="Embed" ProgID="Equation.DSMT4" ShapeID="_x0000_i1046" DrawAspect="Content" ObjectID="_1841948758" r:id="rId50"/>
        </w:object>
      </w:r>
      <w:r>
        <w:t>，</w:t>
      </w:r>
      <w:r>
        <w:object w:dxaOrig="861" w:dyaOrig="248">
          <v:shape id="_x0000_i1047" type="#_x0000_t75" alt="eqId56d3c9ce32b721995f355eea411340e3" style="width:43pt;height:12.5pt" o:ole="">
            <v:imagedata r:id="rId51" o:title="eqId56d3c9ce32b721995f355eea411340e3"/>
          </v:shape>
          <o:OLEObject Type="Embed" ProgID="Equation.DSMT4" ShapeID="_x0000_i1047" DrawAspect="Content" ObjectID="_1841948759" r:id="rId52"/>
        </w:object>
      </w:r>
      <w:r>
        <w:tab/>
        <w:t>B</w:t>
      </w:r>
      <w:r>
        <w:t>．</w:t>
      </w:r>
      <w:r>
        <w:object w:dxaOrig="915" w:dyaOrig="246">
          <v:shape id="_x0000_i1048" type="#_x0000_t75" alt="eqId7df3b2901ad26337818f75e81448ebb5" style="width:46pt;height:12.5pt" o:ole="">
            <v:imagedata r:id="rId47" o:title="eqId7df3b2901ad26337818f75e81448ebb5"/>
          </v:shape>
          <o:OLEObject Type="Embed" ProgID="Equation.DSMT4" ShapeID="_x0000_i1048" DrawAspect="Content" ObjectID="_1841948760" r:id="rId53"/>
        </w:object>
      </w:r>
      <w:r>
        <w:t>，</w:t>
      </w:r>
      <w:r>
        <w:object w:dxaOrig="914" w:dyaOrig="254">
          <v:shape id="_x0000_i1049" type="#_x0000_t75" alt="eqId05a81d63da32eb9501a0099ee7fd8df8" style="width:45.5pt;height:12.5pt" o:ole="">
            <v:imagedata r:id="rId54" o:title="eqId05a81d63da32eb9501a0099ee7fd8df8"/>
          </v:shape>
          <o:OLEObject Type="Embed" ProgID="Equation.DSMT4" ShapeID="_x0000_i1049" DrawAspect="Content" ObjectID="_1841948761" r:id="rId55"/>
        </w:object>
      </w:r>
      <w:r>
        <w:t>，</w:t>
      </w:r>
      <w:r>
        <w:object w:dxaOrig="844" w:dyaOrig="250">
          <v:shape id="_x0000_i1050" type="#_x0000_t75" alt="eqId0f3018c687427b6257767eda4a8c6612" style="width:42pt;height:12.5pt" o:ole="">
            <v:imagedata r:id="rId56" o:title="eqId0f3018c687427b6257767eda4a8c6612"/>
          </v:shape>
          <o:OLEObject Type="Embed" ProgID="Equation.DSMT4" ShapeID="_x0000_i1050" DrawAspect="Content" ObjectID="_1841948762" r:id="rId57"/>
        </w:object>
      </w:r>
    </w:p>
    <w:p w:rsidR="005D49E7" w:rsidRDefault="008071F2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915" w:dyaOrig="246">
          <v:shape id="_x0000_i1051" type="#_x0000_t75" alt="eqId7df3b2901ad26337818f75e81448ebb5" style="width:46pt;height:12.5pt" o:ole="">
            <v:imagedata r:id="rId47" o:title="eqId7df3b2901ad26337818f75e81448ebb5"/>
          </v:shape>
          <o:OLEObject Type="Embed" ProgID="Equation.DSMT4" ShapeID="_x0000_i1051" DrawAspect="Content" ObjectID="_1841948763" r:id="rId58"/>
        </w:object>
      </w:r>
      <w:r>
        <w:t>，</w:t>
      </w:r>
      <w:r>
        <w:object w:dxaOrig="826" w:dyaOrig="223">
          <v:shape id="_x0000_i1052" type="#_x0000_t75" alt="eqIdc545764505bb00578a870c5e39493a3e" style="width:41.5pt;height:11pt" o:ole="">
            <v:imagedata r:id="rId59" o:title="eqIdc545764505bb00578a870c5e39493a3e"/>
          </v:shape>
          <o:OLEObject Type="Embed" ProgID="Equation.DSMT4" ShapeID="_x0000_i1052" DrawAspect="Content" ObjectID="_1841948764" r:id="rId60"/>
        </w:object>
      </w:r>
      <w:r>
        <w:t>，</w:t>
      </w:r>
      <w:r>
        <w:object w:dxaOrig="861" w:dyaOrig="248">
          <v:shape id="_x0000_i1053" type="#_x0000_t75" alt="eqId56d3c9ce32b721995f355eea411340e3" style="width:43pt;height:12.5pt" o:ole="">
            <v:imagedata r:id="rId51" o:title="eqId56d3c9ce32b721995f355eea411340e3"/>
          </v:shape>
          <o:OLEObject Type="Embed" ProgID="Equation.DSMT4" ShapeID="_x0000_i1053" DrawAspect="Content" ObjectID="_1841948765" r:id="rId61"/>
        </w:object>
      </w:r>
      <w:r>
        <w:tab/>
        <w:t>D</w:t>
      </w:r>
      <w:r>
        <w:t>．</w:t>
      </w:r>
      <w:r>
        <w:object w:dxaOrig="915" w:dyaOrig="246">
          <v:shape id="_x0000_i1054" type="#_x0000_t75" alt="eqId7df3b2901ad26337818f75e81448ebb5" style="width:46pt;height:12.5pt" o:ole="">
            <v:imagedata r:id="rId47" o:title="eqId7df3b2901ad26337818f75e81448ebb5"/>
          </v:shape>
          <o:OLEObject Type="Embed" ProgID="Equation.DSMT4" ShapeID="_x0000_i1054" DrawAspect="Content" ObjectID="_1841948766" r:id="rId62"/>
        </w:object>
      </w:r>
      <w:r>
        <w:t>，</w:t>
      </w:r>
      <w:r>
        <w:object w:dxaOrig="932" w:dyaOrig="243">
          <v:shape id="_x0000_i1055" type="#_x0000_t75" alt="eqIdda2b024e5926973d8e69d466b9c0e94a" style="width:46.5pt;height:12pt" o:ole="">
            <v:imagedata r:id="rId63" o:title="eqIdda2b024e5926973d8e69d466b9c0e94a"/>
          </v:shape>
          <o:OLEObject Type="Embed" ProgID="Equation.DSMT4" ShapeID="_x0000_i1055" DrawAspect="Content" ObjectID="_1841948767" r:id="rId64"/>
        </w:object>
      </w:r>
      <w:r>
        <w:t>，</w:t>
      </w:r>
      <w:r>
        <w:object w:dxaOrig="932" w:dyaOrig="245">
          <v:shape id="_x0000_i1056" type="#_x0000_t75" alt="eqIddafddfd80f69337909f6eac0f0dbfd59" style="width:46.5pt;height:12.5pt" o:ole="">
            <v:imagedata r:id="rId65" o:title="eqIddafddfd80f69337909f6eac0f0dbfd59"/>
          </v:shape>
          <o:OLEObject Type="Embed" ProgID="Equation.DSMT4" ShapeID="_x0000_i1056" DrawAspect="Content" ObjectID="_1841948768" r:id="rId66"/>
        </w:object>
      </w:r>
    </w:p>
    <w:p w:rsidR="005D49E7" w:rsidRDefault="008071F2">
      <w:pPr>
        <w:spacing w:line="360" w:lineRule="auto"/>
        <w:jc w:val="left"/>
        <w:textAlignment w:val="center"/>
      </w:pPr>
      <w:r>
        <w:t>6</w:t>
      </w:r>
      <w:r>
        <w:t>．如图，</w:t>
      </w:r>
      <w:r>
        <w:object w:dxaOrig="404" w:dyaOrig="228">
          <v:shape id="_x0000_i1057" type="#_x0000_t75" alt="eqIdfebc9a89d0d1c97b88c0f4acd32b4e67" style="width:20pt;height:11.5pt" o:ole="">
            <v:imagedata r:id="rId67" o:title="eqIdfebc9a89d0d1c97b88c0f4acd32b4e67"/>
          </v:shape>
          <o:OLEObject Type="Embed" ProgID="Equation.DSMT4" ShapeID="_x0000_i1057" DrawAspect="Content" ObjectID="_1841948769" r:id="rId68"/>
        </w:object>
      </w:r>
      <w:r>
        <w:t>，</w:t>
      </w:r>
      <w:r>
        <w:object w:dxaOrig="404" w:dyaOrig="245">
          <v:shape id="_x0000_i1058" type="#_x0000_t75" alt="eqId194741f4d2ae7ee44cafca780361446a" style="width:20pt;height:12.5pt" o:ole="">
            <v:imagedata r:id="rId69" o:title="eqId194741f4d2ae7ee44cafca780361446a"/>
          </v:shape>
          <o:OLEObject Type="Embed" ProgID="Equation.DSMT4" ShapeID="_x0000_i1058" DrawAspect="Content" ObjectID="_1841948770" r:id="rId70"/>
        </w:object>
      </w:r>
      <w:r>
        <w:t>的平分线相交于点</w:t>
      </w:r>
      <w:r>
        <w:object w:dxaOrig="228" w:dyaOrig="228">
          <v:shape id="_x0000_i1059" type="#_x0000_t75" alt="eqId8455657dde27aabe6adb7b188e031c11" style="width:11.5pt;height:11.5pt" o:ole="">
            <v:imagedata r:id="rId71" o:title="eqId8455657dde27aabe6adb7b188e031c11"/>
          </v:shape>
          <o:OLEObject Type="Embed" ProgID="Equation.DSMT4" ShapeID="_x0000_i1059" DrawAspect="Content" ObjectID="_1841948771" r:id="rId72"/>
        </w:object>
      </w:r>
      <w:r>
        <w:t>，过点</w:t>
      </w:r>
      <w:r>
        <w:object w:dxaOrig="228" w:dyaOrig="228">
          <v:shape id="_x0000_i1060" type="#_x0000_t75" alt="eqId8455657dde27aabe6adb7b188e031c11" style="width:11.5pt;height:11.5pt" o:ole="">
            <v:imagedata r:id="rId71" o:title="eqId8455657dde27aabe6adb7b188e031c11"/>
          </v:shape>
          <o:OLEObject Type="Embed" ProgID="Equation.DSMT4" ShapeID="_x0000_i1060" DrawAspect="Content" ObjectID="_1841948772" r:id="rId73"/>
        </w:object>
      </w:r>
      <w:r>
        <w:t>作</w:t>
      </w:r>
      <w:r>
        <w:object w:dxaOrig="897" w:dyaOrig="250">
          <v:shape id="_x0000_i1061" type="#_x0000_t75" alt="eqIdee73452ee4d5437f1399f1235b95e55f" style="width:45pt;height:12.5pt" o:ole="">
            <v:imagedata r:id="rId74" o:title="eqIdee73452ee4d5437f1399f1235b95e55f"/>
          </v:shape>
          <o:OLEObject Type="Embed" ProgID="Equation.DSMT4" ShapeID="_x0000_i1061" DrawAspect="Content" ObjectID="_1841948773" r:id="rId75"/>
        </w:object>
      </w:r>
      <w:r>
        <w:t>，交</w:t>
      </w:r>
      <w:r>
        <w:object w:dxaOrig="351" w:dyaOrig="229">
          <v:shape id="_x0000_i1062" type="#_x0000_t75" alt="eqIdf52a58fbaf4fea03567e88a9f0f6e37e" style="width:17.5pt;height:11.5pt" o:ole="">
            <v:imagedata r:id="rId76" o:title="eqIdf52a58fbaf4fea03567e88a9f0f6e37e"/>
          </v:shape>
          <o:OLEObject Type="Embed" ProgID="Equation.DSMT4" ShapeID="_x0000_i1062" DrawAspect="Content" ObjectID="_1841948774" r:id="rId77"/>
        </w:object>
      </w:r>
      <w:r>
        <w:t>于点</w:t>
      </w:r>
      <w:r>
        <w:object w:dxaOrig="211" w:dyaOrig="228">
          <v:shape id="_x0000_i1063" type="#_x0000_t75" alt="eqId2a30f3a8b673cc28bd90c50cf1a35281" style="width:10.5pt;height:11.5pt" o:ole="">
            <v:imagedata r:id="rId30" o:title="eqId2a30f3a8b673cc28bd90c50cf1a35281"/>
          </v:shape>
          <o:OLEObject Type="Embed" ProgID="Equation.DSMT4" ShapeID="_x0000_i1063" DrawAspect="Content" ObjectID="_1841948775" r:id="rId78"/>
        </w:object>
      </w:r>
      <w:r>
        <w:t>，交</w:t>
      </w:r>
      <w:r>
        <w:object w:dxaOrig="369" w:dyaOrig="246">
          <v:shape id="_x0000_i1064" type="#_x0000_t75" alt="eqId60ef95894ceebaf236170e8832dcf7e3" style="width:18.5pt;height:12.5pt" o:ole="">
            <v:imagedata r:id="rId34" o:title="eqId60ef95894ceebaf236170e8832dcf7e3"/>
          </v:shape>
          <o:OLEObject Type="Embed" ProgID="Equation.DSMT4" ShapeID="_x0000_i1064" DrawAspect="Content" ObjectID="_1841948776" r:id="rId79"/>
        </w:object>
      </w:r>
      <w:r>
        <w:t>于点</w:t>
      </w:r>
      <w:r>
        <w:object w:dxaOrig="228" w:dyaOrig="228">
          <v:shape id="_x0000_i1065" type="#_x0000_t75" alt="eqIda0ed1ec316bc54c37c4286c208f55667" style="width:11.5pt;height:11.5pt" o:ole="">
            <v:imagedata r:id="rId80" o:title="eqIda0ed1ec316bc54c37c4286c208f55667"/>
          </v:shape>
          <o:OLEObject Type="Embed" ProgID="Equation.DSMT4" ShapeID="_x0000_i1065" DrawAspect="Content" ObjectID="_1841948777" r:id="rId81"/>
        </w:object>
      </w:r>
      <w:r>
        <w:t>，下列结论中：</w:t>
      </w:r>
      <w:r>
        <w:t>①</w:t>
      </w:r>
      <w:r>
        <w:object w:dxaOrig="862" w:dyaOrig="228">
          <v:shape id="_x0000_i1066" type="#_x0000_t75" alt="eqIdba11242dcc61d3c7c3555b598b5fdc89" style="width:43pt;height:11.5pt" o:ole="">
            <v:imagedata r:id="rId82" o:title="eqIdba11242dcc61d3c7c3555b598b5fdc89"/>
          </v:shape>
          <o:OLEObject Type="Embed" ProgID="Equation.DSMT4" ShapeID="_x0000_i1066" DrawAspect="Content" ObjectID="_1841948778" r:id="rId83"/>
        </w:object>
      </w:r>
      <w:r>
        <w:t>；</w:t>
      </w:r>
      <w:r>
        <w:t>②</w:t>
      </w:r>
      <w:r>
        <w:object w:dxaOrig="774" w:dyaOrig="210">
          <v:shape id="_x0000_i1067" type="#_x0000_t75" alt="eqIdd913bb2bd6f08e62c30896ae6b66762e" style="width:38.5pt;height:10.5pt" o:ole="">
            <v:imagedata r:id="rId84" o:title="eqIdd913bb2bd6f08e62c30896ae6b66762e"/>
          </v:shape>
          <o:OLEObject Type="Embed" ProgID="Equation.DSMT4" ShapeID="_x0000_i1067" DrawAspect="Content" ObjectID="_1841948779" r:id="rId85"/>
        </w:object>
      </w:r>
      <w:r>
        <w:t>；</w:t>
      </w:r>
      <w:r>
        <w:t>③</w:t>
      </w:r>
      <w:r>
        <w:object w:dxaOrig="1584" w:dyaOrig="498">
          <v:shape id="_x0000_i1068" type="#_x0000_t75" alt="eqId72b1aa8e457dda82c547044073d1da8e" style="width:79pt;height:25pt" o:ole="">
            <v:imagedata r:id="rId86" o:title="eqId72b1aa8e457dda82c547044073d1da8e"/>
          </v:shape>
          <o:OLEObject Type="Embed" ProgID="Equation.DSMT4" ShapeID="_x0000_i1068" DrawAspect="Content" ObjectID="_1841948780" r:id="rId87"/>
        </w:object>
      </w:r>
      <w:r>
        <w:t>；</w:t>
      </w:r>
      <w:r>
        <w:t>④</w:t>
      </w:r>
      <w:r>
        <w:object w:dxaOrig="685" w:dyaOrig="242">
          <v:shape id="_x0000_i1069" type="#_x0000_t75" alt="eqId4c105d6ba18fbb0581fb982175e2eac9" style="width:34.5pt;height:12pt" o:ole="">
            <v:imagedata r:id="rId88" o:title="eqId4c105d6ba18fbb0581fb982175e2eac9"/>
          </v:shape>
          <o:OLEObject Type="Embed" ProgID="Equation.DSMT4" ShapeID="_x0000_i1069" DrawAspect="Content" ObjectID="_1841948781" r:id="rId89"/>
        </w:object>
      </w:r>
      <w:r>
        <w:t>周长</w:t>
      </w:r>
      <w:r>
        <w:object w:dxaOrig="1002" w:dyaOrig="237">
          <v:shape id="_x0000_i1070" type="#_x0000_t75" alt="eqIda31c146669c7850edd95372fa2dc7cad" style="width:50pt;height:12pt" o:ole="">
            <v:imagedata r:id="rId90" o:title="eqIda31c146669c7850edd95372fa2dc7cad"/>
          </v:shape>
          <o:OLEObject Type="Embed" ProgID="Equation.DSMT4" ShapeID="_x0000_i1070" DrawAspect="Content" ObjectID="_1841948782" r:id="rId91"/>
        </w:object>
      </w:r>
      <w:r>
        <w:t>，正确的有（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</w:t>
      </w:r>
    </w:p>
    <w:p w:rsidR="005D49E7" w:rsidRDefault="008071F2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419225" cy="1085850"/>
            <wp:effectExtent l="0" t="0" r="3175" b="0"/>
            <wp:docPr id="100005" name="图片 100005" descr="@@@68b3a662-c115-4a1a-a1a2-0e4ee9284c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68b3a662-c115-4a1a-a1a2-0e4ee9284cf2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E7" w:rsidRDefault="008071F2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①②</w:t>
      </w:r>
      <w:r>
        <w:tab/>
        <w:t>B</w:t>
      </w:r>
      <w:r>
        <w:t>．</w:t>
      </w:r>
      <w:r>
        <w:t>①②④</w:t>
      </w:r>
      <w:r>
        <w:tab/>
        <w:t>C</w:t>
      </w:r>
      <w:r>
        <w:t>．</w:t>
      </w:r>
      <w:r>
        <w:t>①③④</w:t>
      </w:r>
      <w:r>
        <w:tab/>
        <w:t>D</w:t>
      </w:r>
      <w:r>
        <w:t>．</w:t>
      </w:r>
      <w:r>
        <w:t>①②③④</w:t>
      </w:r>
    </w:p>
    <w:p w:rsidR="005D49E7" w:rsidRDefault="008071F2">
      <w:pPr>
        <w:snapToGrid w:val="0"/>
        <w:spacing w:line="360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  <w:szCs w:val="21"/>
        </w:rPr>
      </w:pP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第二部分（非选择题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共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82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分）</w:t>
      </w:r>
    </w:p>
    <w:p w:rsidR="005D49E7" w:rsidRDefault="008071F2">
      <w:pPr>
        <w:spacing w:line="360" w:lineRule="auto"/>
        <w:jc w:val="left"/>
        <w:textAlignment w:val="center"/>
        <w:rPr>
          <w:rFonts w:ascii="黑体" w:eastAsia="黑体" w:hAnsi="黑体" w:cs="黑体"/>
          <w:b/>
          <w:color w:val="000000"/>
          <w:sz w:val="30"/>
        </w:rPr>
      </w:pPr>
      <w:r>
        <w:rPr>
          <w:rFonts w:ascii="Times New Roman" w:eastAsia="黑体" w:hAnsi="Times New Roman"/>
          <w:bCs/>
          <w:color w:val="000000"/>
          <w:kern w:val="0"/>
          <w:szCs w:val="21"/>
        </w:rPr>
        <w:t>二、填空题（本大题共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12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小题，每小题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24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分）</w:t>
      </w:r>
    </w:p>
    <w:p w:rsidR="005D49E7" w:rsidRDefault="008071F2">
      <w:pPr>
        <w:spacing w:line="360" w:lineRule="auto"/>
        <w:jc w:val="left"/>
        <w:textAlignment w:val="center"/>
      </w:pPr>
      <w:r>
        <w:t>7</w:t>
      </w:r>
      <w:r>
        <w:t>．小强和小丽一起玩跷跷板，如图，横板</w:t>
      </w:r>
      <w:r>
        <w:object w:dxaOrig="351" w:dyaOrig="221">
          <v:shape id="_x0000_i1071" type="#_x0000_t75" alt="eqIdb79dd200766db27fb90d6bd1992cf658" style="width:17.5pt;height:11pt" o:ole="">
            <v:imagedata r:id="rId93" o:title="eqIdb79dd200766db27fb90d6bd1992cf658"/>
          </v:shape>
          <o:OLEObject Type="Embed" ProgID="Equation.DSMT4" ShapeID="_x0000_i1071" DrawAspect="Content" ObjectID="_1841948783" r:id="rId94"/>
        </w:object>
      </w:r>
      <w:r>
        <w:t>绕中心</w:t>
      </w:r>
      <w:r>
        <w:rPr>
          <w:rFonts w:ascii="Times New Roman" w:eastAsia="Times New Roman" w:hAnsi="Times New Roman"/>
          <w:i/>
        </w:rPr>
        <w:t>O</w:t>
      </w:r>
      <w:r>
        <w:t>上下转动．当小强从</w:t>
      </w:r>
      <w:r>
        <w:rPr>
          <w:rFonts w:ascii="Times New Roman" w:eastAsia="Times New Roman" w:hAnsi="Times New Roman"/>
          <w:i/>
        </w:rPr>
        <w:t>A</w:t>
      </w:r>
      <w:r>
        <w:t>运动到</w:t>
      </w:r>
      <w:r>
        <w:object w:dxaOrig="228" w:dyaOrig="211">
          <v:shape id="_x0000_i1072" type="#_x0000_t75" alt="eqIde7c314398e26ffc7164b82946eeb4273" style="width:11.5pt;height:10.5pt" o:ole="">
            <v:imagedata r:id="rId95" o:title="eqIde7c314398e26ffc7164b82946eeb4273"/>
          </v:shape>
          <o:OLEObject Type="Embed" ProgID="Equation.DSMT4" ShapeID="_x0000_i1072" DrawAspect="Content" ObjectID="_1841948784" r:id="rId96"/>
        </w:object>
      </w:r>
      <w:r>
        <w:t>的位置时，</w:t>
      </w:r>
      <w:r>
        <w:object w:dxaOrig="1178" w:dyaOrig="246">
          <v:shape id="_x0000_i1073" type="#_x0000_t75" alt="eqId2073ca22301f7b8cd0e5d8966913eef4" style="width:59pt;height:12.5pt" o:ole="">
            <v:imagedata r:id="rId97" o:title="eqId2073ca22301f7b8cd0e5d8966913eef4"/>
          </v:shape>
          <o:OLEObject Type="Embed" ProgID="Equation.DSMT4" ShapeID="_x0000_i1073" DrawAspect="Content" ObjectID="_1841948785" r:id="rId98"/>
        </w:object>
      </w:r>
      <w:r>
        <w:t>，则</w:t>
      </w:r>
      <w:r>
        <w:object w:dxaOrig="633" w:dyaOrig="215">
          <v:shape id="_x0000_i1074" type="#_x0000_t75" alt="eqIdfa810de69b84174624a6b798a607639e" style="width:31.5pt;height:11pt" o:ole="">
            <v:imagedata r:id="rId99" o:title="eqIdfa810de69b84174624a6b798a607639e"/>
          </v:shape>
          <o:OLEObject Type="Embed" ProgID="Equation.DSMT4" ShapeID="_x0000_i1074" DrawAspect="Content" ObjectID="_1841948786" r:id="rId100"/>
        </w:object>
      </w:r>
      <w:r>
        <w:t>的度数为</w:t>
      </w:r>
      <w:r>
        <w:rPr>
          <w:rFonts w:ascii="Times New Roman" w:eastAsia="Times New Roman" w:hAnsi="Times New Roman"/>
        </w:rPr>
        <w:t>_________</w:t>
      </w:r>
      <w:r>
        <w:t>．</w:t>
      </w:r>
    </w:p>
    <w:p w:rsidR="005D49E7" w:rsidRDefault="008071F2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kern w:val="0"/>
          <w:sz w:val="24"/>
          <w:szCs w:val="24"/>
        </w:rPr>
        <w:t>  </w:t>
      </w: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600200" cy="990600"/>
            <wp:effectExtent l="0" t="0" r="0" b="0"/>
            <wp:docPr id="100007" name="图片 100007" descr="@@@3b30febf-2010-4224-afb8-65a04fc750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3b30febf-2010-4224-afb8-65a04fc750a9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E7" w:rsidRDefault="008071F2">
      <w:pPr>
        <w:spacing w:line="360" w:lineRule="auto"/>
        <w:jc w:val="left"/>
        <w:textAlignment w:val="center"/>
      </w:pPr>
      <w:r>
        <w:t>8</w:t>
      </w:r>
      <w:r>
        <w:t>．如果等腰三角形的两边长分别是</w:t>
      </w:r>
      <w:r>
        <w:object w:dxaOrig="439" w:dyaOrig="253">
          <v:shape id="_x0000_i1075" type="#_x0000_t75" alt="eqId095ab4a92bf822e175d370e6d0c8a730" style="width:22pt;height:12.5pt" o:ole="">
            <v:imagedata r:id="rId102" o:title="eqId095ab4a92bf822e175d370e6d0c8a730"/>
          </v:shape>
          <o:OLEObject Type="Embed" ProgID="Equation.DSMT4" ShapeID="_x0000_i1075" DrawAspect="Content" ObjectID="_1841948787" r:id="rId103"/>
        </w:object>
      </w:r>
      <w:r>
        <w:t>和</w:t>
      </w:r>
      <w:r>
        <w:object w:dxaOrig="422" w:dyaOrig="245">
          <v:shape id="_x0000_i1076" type="#_x0000_t75" alt="eqIdce710269ec0786472cad1bb73ee7d3ad" style="width:21pt;height:12.5pt" o:ole="">
            <v:imagedata r:id="rId104" o:title="eqIdce710269ec0786472cad1bb73ee7d3ad"/>
          </v:shape>
          <o:OLEObject Type="Embed" ProgID="Equation.DSMT4" ShapeID="_x0000_i1076" DrawAspect="Content" ObjectID="_1841948788" r:id="rId105"/>
        </w:object>
      </w:r>
      <w:r>
        <w:t>，那么它的周长是</w:t>
      </w:r>
      <w:r>
        <w:rPr>
          <w:rFonts w:ascii="Times New Roman" w:eastAsia="Times New Roman" w:hAnsi="Times New Roman"/>
        </w:rPr>
        <w:t>__________</w:t>
      </w:r>
      <w:r>
        <w:t>．</w:t>
      </w:r>
    </w:p>
    <w:p w:rsidR="005D49E7" w:rsidRDefault="008071F2">
      <w:pPr>
        <w:spacing w:line="360" w:lineRule="auto"/>
        <w:jc w:val="left"/>
        <w:textAlignment w:val="center"/>
      </w:pPr>
      <w:r>
        <w:t>9</w:t>
      </w:r>
      <w:r>
        <w:t>．</w:t>
      </w:r>
      <w:r>
        <w:t>“</w:t>
      </w:r>
      <w:r>
        <w:t>如果两个角相等，那么它们是对顶角</w:t>
      </w:r>
      <w:r>
        <w:t>”</w:t>
      </w:r>
      <w:r>
        <w:t>的逆命题是</w:t>
      </w:r>
      <w:r>
        <w:rPr>
          <w:rFonts w:ascii="Times New Roman" w:eastAsia="Times New Roman" w:hAnsi="Times New Roman"/>
        </w:rPr>
        <w:t>________</w:t>
      </w:r>
      <w:r>
        <w:t>（填</w:t>
      </w:r>
      <w:r>
        <w:t>“</w:t>
      </w:r>
      <w:r>
        <w:t>真</w:t>
      </w:r>
      <w:r>
        <w:t>”</w:t>
      </w:r>
      <w:r>
        <w:t>或</w:t>
      </w:r>
      <w:r>
        <w:t>“</w:t>
      </w:r>
      <w:r>
        <w:t>假</w:t>
      </w:r>
      <w:r>
        <w:t>”</w:t>
      </w:r>
      <w:r>
        <w:t>）命题．</w:t>
      </w:r>
    </w:p>
    <w:p w:rsidR="005D49E7" w:rsidRDefault="008071F2">
      <w:pPr>
        <w:spacing w:line="360" w:lineRule="auto"/>
        <w:jc w:val="left"/>
        <w:textAlignment w:val="center"/>
      </w:pPr>
      <w:r>
        <w:t>10</w:t>
      </w:r>
      <w:r>
        <w:t>．如图，在</w:t>
      </w:r>
      <w:r>
        <w:object w:dxaOrig="633" w:dyaOrig="243">
          <v:shape id="_x0000_i1077" type="#_x0000_t75" alt="eqId15c0dbe3c080c4c4636c64803e5c1f76" style="width:31.5pt;height:12pt" o:ole="">
            <v:imagedata r:id="rId23" o:title="eqId15c0dbe3c080c4c4636c64803e5c1f76"/>
          </v:shape>
          <o:OLEObject Type="Embed" ProgID="Equation.DSMT4" ShapeID="_x0000_i1077" DrawAspect="Content" ObjectID="_1841948789" r:id="rId106"/>
        </w:object>
      </w:r>
      <w:r>
        <w:t>中，</w:t>
      </w:r>
      <w:r>
        <w:object w:dxaOrig="633" w:dyaOrig="246">
          <v:shape id="_x0000_i1078" type="#_x0000_t75" alt="eqIdd39b8d91afc34e4a9b0fdbb6bafb9087" style="width:31.5pt;height:12.5pt" o:ole="">
            <v:imagedata r:id="rId107" o:title="eqIdd39b8d91afc34e4a9b0fdbb6bafb9087"/>
          </v:shape>
          <o:OLEObject Type="Embed" ProgID="Equation.DSMT4" ShapeID="_x0000_i1078" DrawAspect="Content" ObjectID="_1841948790" r:id="rId108"/>
        </w:object>
      </w:r>
      <w:r>
        <w:t>和</w:t>
      </w:r>
      <w:r>
        <w:object w:dxaOrig="685" w:dyaOrig="245">
          <v:shape id="_x0000_i1079" type="#_x0000_t75" alt="eqId8fabb884dc5f9609de491245463bbe9a" style="width:34.5pt;height:12.5pt" o:ole="">
            <v:imagedata r:id="rId109" o:title="eqId8fabb884dc5f9609de491245463bbe9a"/>
          </v:shape>
          <o:OLEObject Type="Embed" ProgID="Equation.DSMT4" ShapeID="_x0000_i1079" DrawAspect="Content" ObjectID="_1841948791" r:id="rId110"/>
        </w:object>
      </w:r>
      <w:r>
        <w:t>的平分线交于点</w:t>
      </w:r>
      <w:r>
        <w:object w:dxaOrig="211" w:dyaOrig="228">
          <v:shape id="_x0000_i1080" type="#_x0000_t75" alt="eqId2a30f3a8b673cc28bd90c50cf1a35281" style="width:10.5pt;height:11.5pt" o:ole="">
            <v:imagedata r:id="rId30" o:title="eqId2a30f3a8b673cc28bd90c50cf1a35281"/>
          </v:shape>
          <o:OLEObject Type="Embed" ProgID="Equation.DSMT4" ShapeID="_x0000_i1080" DrawAspect="Content" ObjectID="_1841948792" r:id="rId111"/>
        </w:object>
      </w:r>
      <w:r>
        <w:t>，过点</w:t>
      </w:r>
      <w:r>
        <w:object w:dxaOrig="211" w:dyaOrig="228">
          <v:shape id="_x0000_i1081" type="#_x0000_t75" alt="eqId2a30f3a8b673cc28bd90c50cf1a35281" style="width:10.5pt;height:11.5pt" o:ole="">
            <v:imagedata r:id="rId30" o:title="eqId2a30f3a8b673cc28bd90c50cf1a35281"/>
          </v:shape>
          <o:OLEObject Type="Embed" ProgID="Equation.DSMT4" ShapeID="_x0000_i1081" DrawAspect="Content" ObjectID="_1841948793" r:id="rId112"/>
        </w:object>
      </w:r>
      <w:r>
        <w:t>作</w:t>
      </w:r>
      <w:r>
        <w:object w:dxaOrig="1002" w:dyaOrig="242">
          <v:shape id="_x0000_i1082" type="#_x0000_t75" alt="eqIda8fb4b5afd9999b210f1bab1a0854d13" style="width:50pt;height:12pt" o:ole="">
            <v:imagedata r:id="rId113" o:title="eqIda8fb4b5afd9999b210f1bab1a0854d13"/>
          </v:shape>
          <o:OLEObject Type="Embed" ProgID="Equation.DSMT4" ShapeID="_x0000_i1082" DrawAspect="Content" ObjectID="_1841948794" r:id="rId114"/>
        </w:object>
      </w:r>
      <w:r>
        <w:t>交</w:t>
      </w:r>
      <w:r>
        <w:object w:dxaOrig="351" w:dyaOrig="229">
          <v:shape id="_x0000_i1083" type="#_x0000_t75" alt="eqIdf52a58fbaf4fea03567e88a9f0f6e37e" style="width:17.5pt;height:11.5pt" o:ole="">
            <v:imagedata r:id="rId76" o:title="eqIdf52a58fbaf4fea03567e88a9f0f6e37e"/>
          </v:shape>
          <o:OLEObject Type="Embed" ProgID="Equation.DSMT4" ShapeID="_x0000_i1083" DrawAspect="Content" ObjectID="_1841948795" r:id="rId115"/>
        </w:object>
      </w:r>
      <w:r>
        <w:t>于</w:t>
      </w:r>
      <w:r>
        <w:object w:dxaOrig="281" w:dyaOrig="228">
          <v:shape id="_x0000_i1084" type="#_x0000_t75" alt="eqIdac047e91852b91af639feec23a9598b2" style="width:14pt;height:11.5pt" o:ole="">
            <v:imagedata r:id="rId116" o:title="eqIdac047e91852b91af639feec23a9598b2"/>
          </v:shape>
          <o:OLEObject Type="Embed" ProgID="Equation.DSMT4" ShapeID="_x0000_i1084" DrawAspect="Content" ObjectID="_1841948796" r:id="rId117"/>
        </w:object>
      </w:r>
      <w:r>
        <w:t>，交</w:t>
      </w:r>
      <w:r>
        <w:object w:dxaOrig="369" w:dyaOrig="246">
          <v:shape id="_x0000_i1085" type="#_x0000_t75" alt="eqId60ef95894ceebaf236170e8832dcf7e3" style="width:18.5pt;height:12.5pt" o:ole="">
            <v:imagedata r:id="rId34" o:title="eqId60ef95894ceebaf236170e8832dcf7e3"/>
          </v:shape>
          <o:OLEObject Type="Embed" ProgID="Equation.DSMT4" ShapeID="_x0000_i1085" DrawAspect="Content" ObjectID="_1841948797" r:id="rId118"/>
        </w:object>
      </w:r>
      <w:r>
        <w:t>于</w:t>
      </w:r>
      <w:r>
        <w:rPr>
          <w:rFonts w:ascii="Times New Roman" w:eastAsia="Times New Roman" w:hAnsi="Times New Roman"/>
          <w:i/>
        </w:rPr>
        <w:t>N</w:t>
      </w:r>
      <w:r>
        <w:t>，若</w:t>
      </w:r>
      <w:r>
        <w:object w:dxaOrig="1214" w:dyaOrig="242">
          <v:shape id="_x0000_i1086" type="#_x0000_t75" alt="eqIda9d8069a85cf57f71ed5d13c11ffacb7" style="width:60.5pt;height:12pt" o:ole="">
            <v:imagedata r:id="rId119" o:title="eqIda9d8069a85cf57f71ed5d13c11ffacb7"/>
          </v:shape>
          <o:OLEObject Type="Embed" ProgID="Equation.DSMT4" ShapeID="_x0000_i1086" DrawAspect="Content" ObjectID="_1841948798" r:id="rId120"/>
        </w:object>
      </w:r>
      <w:r>
        <w:t>，则线段</w:t>
      </w:r>
      <w:r>
        <w:object w:dxaOrig="404" w:dyaOrig="245">
          <v:shape id="_x0000_i1087" type="#_x0000_t75" alt="eqId411461db15ee8086332c531e086c40c7" style="width:20pt;height:12.5pt" o:ole="">
            <v:imagedata r:id="rId121" o:title="eqId411461db15ee8086332c531e086c40c7"/>
          </v:shape>
          <o:OLEObject Type="Embed" ProgID="Equation.DSMT4" ShapeID="_x0000_i1087" DrawAspect="Content" ObjectID="_1841948799" r:id="rId122"/>
        </w:object>
      </w:r>
      <w:r>
        <w:t>的长为</w:t>
      </w:r>
      <w:r>
        <w:rPr>
          <w:rFonts w:ascii="Times New Roman" w:eastAsia="Times New Roman" w:hAnsi="Times New Roman"/>
        </w:rPr>
        <w:t>_____</w:t>
      </w:r>
      <w:r>
        <w:t xml:space="preserve"> </w:t>
      </w:r>
      <w:r>
        <w:t>．</w:t>
      </w:r>
    </w:p>
    <w:p w:rsidR="005D49E7" w:rsidRDefault="008071F2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209675" cy="1009650"/>
            <wp:effectExtent l="0" t="0" r="9525" b="6350"/>
            <wp:docPr id="100009" name="图片 100009" descr="@@@4da913aa-3542-4cc3-8573-9bda7ab206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4da913aa-3542-4cc3-8573-9bda7ab206c0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E7" w:rsidRDefault="008071F2">
      <w:pPr>
        <w:spacing w:line="360" w:lineRule="auto"/>
        <w:jc w:val="left"/>
        <w:textAlignment w:val="center"/>
      </w:pPr>
      <w:r>
        <w:t>11</w:t>
      </w:r>
      <w:r>
        <w:t>．如图，已知</w:t>
      </w:r>
      <w:r>
        <w:object w:dxaOrig="932" w:dyaOrig="249">
          <v:shape id="_x0000_i1088" type="#_x0000_t75" alt="eqId5adaae99b4ac308549134169e69247a6" style="width:46.5pt;height:12.5pt" o:ole="">
            <v:imagedata r:id="rId124" o:title="eqId5adaae99b4ac308549134169e69247a6"/>
          </v:shape>
          <o:OLEObject Type="Embed" ProgID="Equation.DSMT4" ShapeID="_x0000_i1088" DrawAspect="Content" ObjectID="_1841948800" r:id="rId125"/>
        </w:object>
      </w:r>
      <w:r>
        <w:t>，</w:t>
      </w:r>
      <w:r>
        <w:object w:dxaOrig="861" w:dyaOrig="251">
          <v:shape id="_x0000_i1089" type="#_x0000_t75" alt="eqId5d93196d1e33fe343c4752ed96e0ddf5" style="width:43pt;height:12.5pt" o:ole="">
            <v:imagedata r:id="rId126" o:title="eqId5d93196d1e33fe343c4752ed96e0ddf5"/>
          </v:shape>
          <o:OLEObject Type="Embed" ProgID="Equation.DSMT4" ShapeID="_x0000_i1089" DrawAspect="Content" ObjectID="_1841948801" r:id="rId127"/>
        </w:object>
      </w:r>
      <w:r>
        <w:t>，添加一个条件，使得</w:t>
      </w:r>
      <w:r>
        <w:object w:dxaOrig="1530" w:dyaOrig="242">
          <v:shape id="_x0000_i1090" type="#_x0000_t75" alt="eqIdac61f3477e623aa4f924a82bd7a06ce4" style="width:76.5pt;height:12pt" o:ole="">
            <v:imagedata r:id="rId128" o:title="eqIdac61f3477e623aa4f924a82bd7a06ce4"/>
          </v:shape>
          <o:OLEObject Type="Embed" ProgID="Equation.DSMT4" ShapeID="_x0000_i1090" DrawAspect="Content" ObjectID="_1841948802" r:id="rId129"/>
        </w:object>
      </w:r>
      <w:r>
        <w:t>，这个条件可以是</w:t>
      </w:r>
      <w:r>
        <w:rPr>
          <w:rFonts w:ascii="Times New Roman" w:eastAsia="Times New Roman" w:hAnsi="Times New Roman"/>
        </w:rPr>
        <w:t>________</w:t>
      </w:r>
      <w:r>
        <w:lastRenderedPageBreak/>
        <w:t>（填写一个即可）．</w:t>
      </w:r>
    </w:p>
    <w:p w:rsidR="005D49E7" w:rsidRDefault="008071F2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628775" cy="914400"/>
            <wp:effectExtent l="0" t="0" r="9525" b="0"/>
            <wp:docPr id="100011" name="图片 100011" descr="@@@a369d0ca-9c86-4639-8578-1ef7a2fb5b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a369d0ca-9c86-4639-8578-1ef7a2fb5b68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E7" w:rsidRDefault="008071F2">
      <w:pPr>
        <w:spacing w:line="360" w:lineRule="auto"/>
        <w:jc w:val="left"/>
        <w:textAlignment w:val="center"/>
      </w:pPr>
      <w:r>
        <w:t>12</w:t>
      </w:r>
      <w:r>
        <w:t>．如图，水面</w:t>
      </w:r>
      <w:r>
        <w:object w:dxaOrig="404" w:dyaOrig="245">
          <v:shape id="_x0000_i1091" type="#_x0000_t75" alt="eqId411461db15ee8086332c531e086c40c7" style="width:20pt;height:12.5pt" o:ole="">
            <v:imagedata r:id="rId121" o:title="eqId411461db15ee8086332c531e086c40c7"/>
          </v:shape>
          <o:OLEObject Type="Embed" ProgID="Equation.DSMT4" ShapeID="_x0000_i1091" DrawAspect="Content" ObjectID="_1841948803" r:id="rId131"/>
        </w:object>
      </w:r>
      <w:r>
        <w:t>与底面</w:t>
      </w:r>
      <w:r>
        <w:object w:dxaOrig="351" w:dyaOrig="230">
          <v:shape id="_x0000_i1092" type="#_x0000_t75" alt="eqId49b50357a6545cae8348e3059312f520" style="width:17.5pt;height:11.5pt" o:ole="">
            <v:imagedata r:id="rId132" o:title="eqId49b50357a6545cae8348e3059312f520"/>
          </v:shape>
          <o:OLEObject Type="Embed" ProgID="Equation.DSMT4" ShapeID="_x0000_i1092" DrawAspect="Content" ObjectID="_1841948804" r:id="rId133"/>
        </w:object>
      </w:r>
      <w:r>
        <w:t>平行，光线</w:t>
      </w:r>
      <w:r>
        <w:object w:dxaOrig="351" w:dyaOrig="229">
          <v:shape id="_x0000_i1093" type="#_x0000_t75" alt="eqIdf52a58fbaf4fea03567e88a9f0f6e37e" style="width:17.5pt;height:11.5pt" o:ole="">
            <v:imagedata r:id="rId76" o:title="eqIdf52a58fbaf4fea03567e88a9f0f6e37e"/>
          </v:shape>
          <o:OLEObject Type="Embed" ProgID="Equation.DSMT4" ShapeID="_x0000_i1093" DrawAspect="Content" ObjectID="_1841948805" r:id="rId134"/>
        </w:object>
      </w:r>
      <w:r>
        <w:t>从空气射入水里时发生了折射，折射光线</w:t>
      </w:r>
      <w:r>
        <w:object w:dxaOrig="351" w:dyaOrig="241">
          <v:shape id="_x0000_i1094" type="#_x0000_t75" alt="eqId0dc5c9827dfd0be5a9c85962d6ccbfb1" style="width:17.5pt;height:12pt" o:ole="">
            <v:imagedata r:id="rId32" o:title="eqId0dc5c9827dfd0be5a9c85962d6ccbfb1"/>
          </v:shape>
          <o:OLEObject Type="Embed" ProgID="Equation.DSMT4" ShapeID="_x0000_i1094" DrawAspect="Content" ObjectID="_1841948806" r:id="rId135"/>
        </w:object>
      </w:r>
      <w:r>
        <w:t>射到水底</w:t>
      </w:r>
      <w:r>
        <w:object w:dxaOrig="211" w:dyaOrig="240">
          <v:shape id="_x0000_i1095" type="#_x0000_t75" alt="eqIdc5db41a1f31d6baee7c69990811edb9f" style="width:10.5pt;height:12pt" o:ole="">
            <v:imagedata r:id="rId136" o:title="eqIdc5db41a1f31d6baee7c69990811edb9f"/>
          </v:shape>
          <o:OLEObject Type="Embed" ProgID="Equation.DSMT4" ShapeID="_x0000_i1095" DrawAspect="Content" ObjectID="_1841948807" r:id="rId137"/>
        </w:object>
      </w:r>
      <w:r>
        <w:t>处，点</w:t>
      </w:r>
      <w:r>
        <w:object w:dxaOrig="228" w:dyaOrig="228">
          <v:shape id="_x0000_i1096" type="#_x0000_t75" alt="eqId8455657dde27aabe6adb7b188e031c11" style="width:11.5pt;height:11.5pt" o:ole="">
            <v:imagedata r:id="rId71" o:title="eqId8455657dde27aabe6adb7b188e031c11"/>
          </v:shape>
          <o:OLEObject Type="Embed" ProgID="Equation.DSMT4" ShapeID="_x0000_i1096" DrawAspect="Content" ObjectID="_1841948808" r:id="rId138"/>
        </w:object>
      </w:r>
      <w:r>
        <w:t>在</w:t>
      </w:r>
      <w:r>
        <w:object w:dxaOrig="351" w:dyaOrig="229">
          <v:shape id="_x0000_i1097" type="#_x0000_t75" alt="eqIdf52a58fbaf4fea03567e88a9f0f6e37e" style="width:17.5pt;height:11.5pt" o:ole="">
            <v:imagedata r:id="rId76" o:title="eqIdf52a58fbaf4fea03567e88a9f0f6e37e"/>
          </v:shape>
          <o:OLEObject Type="Embed" ProgID="Equation.DSMT4" ShapeID="_x0000_i1097" DrawAspect="Content" ObjectID="_1841948809" r:id="rId139"/>
        </w:object>
      </w:r>
      <w:r>
        <w:t>的延长线上，若</w:t>
      </w:r>
      <w:r>
        <w:object w:dxaOrig="791" w:dyaOrig="255">
          <v:shape id="_x0000_i1098" type="#_x0000_t75" alt="eqId0fae9fe65242633fd596b89df64903a5" style="width:39.5pt;height:13pt" o:ole="">
            <v:imagedata r:id="rId140" o:title="eqId0fae9fe65242633fd596b89df64903a5"/>
          </v:shape>
          <o:OLEObject Type="Embed" ProgID="Equation.DSMT4" ShapeID="_x0000_i1098" DrawAspect="Content" ObjectID="_1841948810" r:id="rId141"/>
        </w:object>
      </w:r>
      <w:r>
        <w:t>，</w:t>
      </w:r>
      <w:r>
        <w:object w:dxaOrig="827" w:dyaOrig="249">
          <v:shape id="_x0000_i1099" type="#_x0000_t75" alt="eqIde8ed6ea635c2ebd0d9a371a0b9dbd538" style="width:41.5pt;height:12.5pt" o:ole="">
            <v:imagedata r:id="rId142" o:title="eqIde8ed6ea635c2ebd0d9a371a0b9dbd538"/>
          </v:shape>
          <o:OLEObject Type="Embed" ProgID="Equation.DSMT4" ShapeID="_x0000_i1099" DrawAspect="Content" ObjectID="_1841948811" r:id="rId143"/>
        </w:object>
      </w:r>
      <w:r>
        <w:t>，则</w:t>
      </w:r>
      <w:r>
        <w:object w:dxaOrig="826" w:dyaOrig="251">
          <v:shape id="_x0000_i1100" type="#_x0000_t75" alt="eqIdc2350fe8426a29f5dc63c7fdda29b2ea" style="width:41.5pt;height:12.5pt" o:ole="">
            <v:imagedata r:id="rId144" o:title="eqIdc2350fe8426a29f5dc63c7fdda29b2ea"/>
          </v:shape>
          <o:OLEObject Type="Embed" ProgID="Equation.DSMT4" ShapeID="_x0000_i1100" DrawAspect="Content" ObjectID="_1841948812" r:id="rId145"/>
        </w:objec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5D49E7" w:rsidRDefault="008071F2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428750" cy="1019175"/>
            <wp:effectExtent l="0" t="0" r="6350" b="9525"/>
            <wp:docPr id="100013" name="图片 100013" descr="@@@151e386a-39c8-47c4-8dc1-ac73a07b92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151e386a-39c8-47c4-8dc1-ac73a07b92b8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E7" w:rsidRDefault="008071F2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3</w:t>
      </w:r>
      <w:r>
        <w:t>．若关于</w:t>
      </w:r>
      <w:r>
        <w:object w:dxaOrig="175" w:dyaOrig="193">
          <v:shape id="_x0000_i1101" type="#_x0000_t75" alt="eqId81dea63b8ce3e51adf66cf7b9982a248" style="width:9pt;height:9.5pt" o:ole="">
            <v:imagedata r:id="rId147" o:title="eqId81dea63b8ce3e51adf66cf7b9982a248"/>
          </v:shape>
          <o:OLEObject Type="Embed" ProgID="Equation.DSMT4" ShapeID="_x0000_i1101" DrawAspect="Content" ObjectID="_1841948813" r:id="rId148"/>
        </w:object>
      </w:r>
      <w:r>
        <w:t>的不等式组</w:t>
      </w:r>
      <w:r>
        <w:object w:dxaOrig="1038" w:dyaOrig="631">
          <v:shape id="_x0000_i1102" type="#_x0000_t75" alt="eqId9ff73bd0c9f8bb2e40faddd350373774" style="width:52pt;height:31.5pt" o:ole="">
            <v:imagedata r:id="rId149" o:title="eqId9ff73bd0c9f8bb2e40faddd350373774"/>
          </v:shape>
          <o:OLEObject Type="Embed" ProgID="Equation.DSMT4" ShapeID="_x0000_i1102" DrawAspect="Content" ObjectID="_1841948814" r:id="rId150"/>
        </w:object>
      </w:r>
      <w:r>
        <w:t>无解，则</w:t>
      </w:r>
      <w:r>
        <w:object w:dxaOrig="228" w:dyaOrig="198">
          <v:shape id="_x0000_i1103" type="#_x0000_t75" alt="eqId294f5ba74cdf695fc9a8a8e52f421328" style="width:11.5pt;height:10pt" o:ole="">
            <v:imagedata r:id="rId151" o:title="eqId294f5ba74cdf695fc9a8a8e52f421328"/>
          </v:shape>
          <o:OLEObject Type="Embed" ProgID="Equation.DSMT4" ShapeID="_x0000_i1103" DrawAspect="Content" ObjectID="_1841948815" r:id="rId152"/>
        </w:object>
      </w:r>
      <w:r>
        <w:t>的取值范围是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5D49E7" w:rsidRDefault="008071F2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4</w:t>
      </w:r>
      <w:r>
        <w:t>．将一张长方形纸片</w:t>
      </w:r>
      <w:r>
        <w:object w:dxaOrig="633" w:dyaOrig="245">
          <v:shape id="_x0000_i1104" type="#_x0000_t75" alt="eqId411b38a18046fea8e9fab1f9f9b80a5f" style="width:31.5pt;height:12.5pt" o:ole="">
            <v:imagedata r:id="rId28" o:title="eqId411b38a18046fea8e9fab1f9f9b80a5f"/>
          </v:shape>
          <o:OLEObject Type="Embed" ProgID="Equation.DSMT4" ShapeID="_x0000_i1104" DrawAspect="Content" ObjectID="_1841948816" r:id="rId153"/>
        </w:object>
      </w:r>
      <w:r>
        <w:t>（</w:t>
      </w:r>
      <w:r>
        <w:object w:dxaOrig="351" w:dyaOrig="229">
          <v:shape id="_x0000_i1105" type="#_x0000_t75" alt="eqIdf52a58fbaf4fea03567e88a9f0f6e37e" style="width:17.5pt;height:11.5pt" o:ole="">
            <v:imagedata r:id="rId76" o:title="eqIdf52a58fbaf4fea03567e88a9f0f6e37e"/>
          </v:shape>
          <o:OLEObject Type="Embed" ProgID="Equation.DSMT4" ShapeID="_x0000_i1105" DrawAspect="Content" ObjectID="_1841948817" r:id="rId154"/>
        </w:object>
      </w:r>
      <w:r>
        <w:t>为短边，</w:t>
      </w:r>
      <w:r>
        <w:object w:dxaOrig="369" w:dyaOrig="224">
          <v:shape id="_x0000_i1106" type="#_x0000_t75" alt="eqId88929f4ba0851730d5f941d426b87548" style="width:18.5pt;height:11pt" o:ole="">
            <v:imagedata r:id="rId155" o:title="eqId88929f4ba0851730d5f941d426b87548"/>
          </v:shape>
          <o:OLEObject Type="Embed" ProgID="Equation.DSMT4" ShapeID="_x0000_i1106" DrawAspect="Content" ObjectID="_1841948818" r:id="rId156"/>
        </w:object>
      </w:r>
      <w:r>
        <w:t>为长边）沿直线</w:t>
      </w:r>
      <w:r>
        <w:object w:dxaOrig="351" w:dyaOrig="230">
          <v:shape id="_x0000_i1107" type="#_x0000_t75" alt="eqId49b50357a6545cae8348e3059312f520" style="width:17.5pt;height:11.5pt" o:ole="">
            <v:imagedata r:id="rId132" o:title="eqId49b50357a6545cae8348e3059312f520"/>
          </v:shape>
          <o:OLEObject Type="Embed" ProgID="Equation.DSMT4" ShapeID="_x0000_i1107" DrawAspect="Content" ObjectID="_1841948819" r:id="rId157"/>
        </w:object>
      </w:r>
      <w:r>
        <w:t>翻折，使点</w:t>
      </w:r>
      <w:r>
        <w:object w:dxaOrig="228" w:dyaOrig="228">
          <v:shape id="_x0000_i1108" type="#_x0000_t75" alt="eqId8455657dde27aabe6adb7b188e031c11" style="width:11.5pt;height:11.5pt" o:ole="">
            <v:imagedata r:id="rId71" o:title="eqId8455657dde27aabe6adb7b188e031c11"/>
          </v:shape>
          <o:OLEObject Type="Embed" ProgID="Equation.DSMT4" ShapeID="_x0000_i1108" DrawAspect="Content" ObjectID="_1841948820" r:id="rId158"/>
        </w:object>
      </w:r>
      <w:r>
        <w:t>、</w:t>
      </w:r>
      <w:r>
        <w:object w:dxaOrig="211" w:dyaOrig="240">
          <v:shape id="_x0000_i1109" type="#_x0000_t75" alt="eqIdc5db41a1f31d6baee7c69990811edb9f" style="width:10.5pt;height:12pt" o:ole="">
            <v:imagedata r:id="rId136" o:title="eqIdc5db41a1f31d6baee7c69990811edb9f"/>
          </v:shape>
          <o:OLEObject Type="Embed" ProgID="Equation.DSMT4" ShapeID="_x0000_i1109" DrawAspect="Content" ObjectID="_1841948821" r:id="rId159"/>
        </w:object>
      </w:r>
      <w:r>
        <w:t>分别落在点</w:t>
      </w:r>
      <w:r>
        <w:object w:dxaOrig="246" w:dyaOrig="211">
          <v:shape id="_x0000_i1110" type="#_x0000_t75" alt="eqIde5b3bd5e6bc2a0a277d279bb01af9584" style="width:12.5pt;height:10.5pt" o:ole="">
            <v:imagedata r:id="rId160" o:title="eqIde5b3bd5e6bc2a0a277d279bb01af9584"/>
          </v:shape>
          <o:OLEObject Type="Embed" ProgID="Equation.DSMT4" ShapeID="_x0000_i1110" DrawAspect="Content" ObjectID="_1841948822" r:id="rId161"/>
        </w:object>
      </w:r>
      <w:r>
        <w:t>、</w:t>
      </w:r>
      <w:r>
        <w:object w:dxaOrig="263" w:dyaOrig="245">
          <v:shape id="_x0000_i1111" type="#_x0000_t75" alt="eqIdb4c8a9c4957431681ddfc77895a88508" style="width:13pt;height:12.5pt" o:ole="">
            <v:imagedata r:id="rId162" o:title="eqIdb4c8a9c4957431681ddfc77895a88508"/>
          </v:shape>
          <o:OLEObject Type="Embed" ProgID="Equation.DSMT4" ShapeID="_x0000_i1111" DrawAspect="Content" ObjectID="_1841948823" r:id="rId163"/>
        </w:object>
      </w:r>
      <w:r>
        <w:t>位置．翻折后，</w:t>
      </w:r>
      <w:r>
        <w:object w:dxaOrig="404" w:dyaOrig="234">
          <v:shape id="_x0000_i1112" type="#_x0000_t75" alt="eqId8d226aef207ce71a381d6f63801cc9d5" style="width:20pt;height:11.5pt" o:ole="">
            <v:imagedata r:id="rId164" o:title="eqId8d226aef207ce71a381d6f63801cc9d5"/>
          </v:shape>
          <o:OLEObject Type="Embed" ProgID="Equation.DSMT4" ShapeID="_x0000_i1112" DrawAspect="Content" ObjectID="_1841948824" r:id="rId165"/>
        </w:object>
      </w:r>
      <w:r>
        <w:t>的延长线与</w:t>
      </w:r>
      <w:r>
        <w:object w:dxaOrig="351" w:dyaOrig="241">
          <v:shape id="_x0000_i1113" type="#_x0000_t75" alt="eqId0dc5c9827dfd0be5a9c85962d6ccbfb1" style="width:17.5pt;height:12pt" o:ole="">
            <v:imagedata r:id="rId32" o:title="eqId0dc5c9827dfd0be5a9c85962d6ccbfb1"/>
          </v:shape>
          <o:OLEObject Type="Embed" ProgID="Equation.DSMT4" ShapeID="_x0000_i1113" DrawAspect="Content" ObjectID="_1841948825" r:id="rId166"/>
        </w:object>
      </w:r>
      <w:r>
        <w:t>相交于点</w:t>
      </w:r>
      <w:r>
        <w:object w:dxaOrig="228" w:dyaOrig="245">
          <v:shape id="_x0000_i1114" type="#_x0000_t75" alt="eqId895dc3dc3a6606ff487a4c4863e18509" style="width:11.5pt;height:12.5pt" o:ole="">
            <v:imagedata r:id="rId167" o:title="eqId895dc3dc3a6606ff487a4c4863e18509"/>
          </v:shape>
          <o:OLEObject Type="Embed" ProgID="Equation.DSMT4" ShapeID="_x0000_i1114" DrawAspect="Content" ObjectID="_1841948826" r:id="rId168"/>
        </w:object>
      </w:r>
      <w:r>
        <w:t>（如图所示），则</w:t>
      </w:r>
      <w:r>
        <w:object w:dxaOrig="298" w:dyaOrig="228">
          <v:shape id="_x0000_i1115" type="#_x0000_t75" alt="eqIdd5b69d40b75d582c4b8ffa2369af1d41" style="width:15pt;height:11.5pt" o:ole="">
            <v:imagedata r:id="rId169" o:title="eqIdd5b69d40b75d582c4b8ffa2369af1d41"/>
          </v:shape>
          <o:OLEObject Type="Embed" ProgID="Equation.DSMT4" ShapeID="_x0000_i1115" DrawAspect="Content" ObjectID="_1841948827" r:id="rId170"/>
        </w:object>
      </w:r>
      <w:r>
        <w:t>与</w:t>
      </w:r>
      <w:r>
        <w:object w:dxaOrig="562" w:dyaOrig="225">
          <v:shape id="_x0000_i1116" type="#_x0000_t75" alt="eqId20ca0ea573af39647bbb44977ed1eeb2" style="width:28pt;height:11.5pt" o:ole="">
            <v:imagedata r:id="rId171" o:title="eqId20ca0ea573af39647bbb44977ed1eeb2"/>
          </v:shape>
          <o:OLEObject Type="Embed" ProgID="Equation.DSMT4" ShapeID="_x0000_i1116" DrawAspect="Content" ObjectID="_1841948828" r:id="rId172"/>
        </w:object>
      </w:r>
      <w:r>
        <w:t>之间的数量关系为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5D49E7" w:rsidRDefault="008071F2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962025" cy="685800"/>
            <wp:effectExtent l="0" t="0" r="3175" b="0"/>
            <wp:docPr id="100019" name="图片 100019" descr="@@@b15598ca-a24b-4eb4-8800-125290e0b8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b15598ca-a24b-4eb4-8800-125290e0b8bf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E7" w:rsidRDefault="008071F2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5</w:t>
      </w:r>
      <w:r>
        <w:t>．如图，要使输出值大于</w:t>
      </w:r>
      <w:r>
        <w:t>100</w:t>
      </w:r>
      <w:r>
        <w:t>，则输入的最小正整数是</w:t>
      </w:r>
      <w:r>
        <w:rPr>
          <w:rFonts w:ascii="Times New Roman" w:eastAsia="Times New Roman" w:hAnsi="Times New Roman"/>
        </w:rPr>
        <w:t>___________</w:t>
      </w:r>
      <w:r>
        <w:t>．</w:t>
      </w:r>
    </w:p>
    <w:p w:rsidR="005D49E7" w:rsidRDefault="008071F2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4219575" cy="600075"/>
            <wp:effectExtent l="0" t="0" r="9525" b="9525"/>
            <wp:docPr id="100021" name="图片 100021" descr="@@@4388f5ec-e74b-4012-8315-7e29fb7e7c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4388f5ec-e74b-4012-8315-7e29fb7e7c88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E7" w:rsidRDefault="008071F2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6</w:t>
      </w:r>
      <w:r>
        <w:t>．如图，在</w:t>
      </w:r>
      <w:r>
        <w:object w:dxaOrig="633" w:dyaOrig="243">
          <v:shape id="_x0000_i1117" type="#_x0000_t75" alt="eqId15c0dbe3c080c4c4636c64803e5c1f76" style="width:31.5pt;height:12pt" o:ole="">
            <v:imagedata r:id="rId23" o:title="eqId15c0dbe3c080c4c4636c64803e5c1f76"/>
          </v:shape>
          <o:OLEObject Type="Embed" ProgID="Equation.DSMT4" ShapeID="_x0000_i1117" DrawAspect="Content" ObjectID="_1841948829" r:id="rId175"/>
        </w:object>
      </w:r>
      <w:r>
        <w:t>中，</w:t>
      </w:r>
      <w:r>
        <w:object w:dxaOrig="1301" w:dyaOrig="280">
          <v:shape id="_x0000_i1118" type="#_x0000_t75" alt="eqIdeedcd19272831d8780b36330ddc2102f" style="width:65pt;height:14pt" o:ole="">
            <v:imagedata r:id="rId176" o:title="eqIdeedcd19272831d8780b36330ddc2102f"/>
          </v:shape>
          <o:OLEObject Type="Embed" ProgID="Equation.DSMT4" ShapeID="_x0000_i1118" DrawAspect="Content" ObjectID="_1841948830" r:id="rId177"/>
        </w:object>
      </w:r>
      <w:r>
        <w:t>，</w:t>
      </w:r>
      <w:r>
        <w:object w:dxaOrig="369" w:dyaOrig="228">
          <v:shape id="_x0000_i1119" type="#_x0000_t75" alt="eqId03902478df1a55bc99703210bccab910" style="width:18.5pt;height:11.5pt" o:ole="">
            <v:imagedata r:id="rId178" o:title="eqId03902478df1a55bc99703210bccab910"/>
          </v:shape>
          <o:OLEObject Type="Embed" ProgID="Equation.DSMT4" ShapeID="_x0000_i1119" DrawAspect="Content" ObjectID="_1841948831" r:id="rId179"/>
        </w:object>
      </w:r>
      <w:r>
        <w:t>是</w:t>
      </w:r>
      <w:r>
        <w:object w:dxaOrig="633" w:dyaOrig="243">
          <v:shape id="_x0000_i1120" type="#_x0000_t75" alt="eqId15c0dbe3c080c4c4636c64803e5c1f76" style="width:31.5pt;height:12pt" o:ole="">
            <v:imagedata r:id="rId23" o:title="eqId15c0dbe3c080c4c4636c64803e5c1f76"/>
          </v:shape>
          <o:OLEObject Type="Embed" ProgID="Equation.DSMT4" ShapeID="_x0000_i1120" DrawAspect="Content" ObjectID="_1841948832" r:id="rId180"/>
        </w:object>
      </w:r>
      <w:r>
        <w:t>的中线，设</w:t>
      </w:r>
      <w:r>
        <w:object w:dxaOrig="369" w:dyaOrig="228">
          <v:shape id="_x0000_i1121" type="#_x0000_t75" alt="eqId03902478df1a55bc99703210bccab910" style="width:18.5pt;height:11.5pt" o:ole="">
            <v:imagedata r:id="rId178" o:title="eqId03902478df1a55bc99703210bccab910"/>
          </v:shape>
          <o:OLEObject Type="Embed" ProgID="Equation.DSMT4" ShapeID="_x0000_i1121" DrawAspect="Content" ObjectID="_1841948833" r:id="rId181"/>
        </w:object>
      </w:r>
      <w:r>
        <w:t>长为</w:t>
      </w:r>
      <w:r>
        <w:rPr>
          <w:rFonts w:ascii="Times New Roman" w:eastAsia="Times New Roman" w:hAnsi="Times New Roman"/>
          <w:i/>
        </w:rPr>
        <w:t>x</w:t>
      </w:r>
      <w:r>
        <w:t>，那么</w:t>
      </w:r>
      <w:r>
        <w:rPr>
          <w:rFonts w:ascii="Times New Roman" w:eastAsia="Times New Roman" w:hAnsi="Times New Roman"/>
          <w:i/>
        </w:rPr>
        <w:t>x</w:t>
      </w:r>
      <w:r>
        <w:t>的取值范围是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5D49E7" w:rsidRDefault="008071F2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057400" cy="733425"/>
            <wp:effectExtent l="0" t="0" r="0" b="3175"/>
            <wp:docPr id="100015" name="图片 100015" descr="@@@c45abf56-32f5-4dab-aaa6-55508c0185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c45abf56-32f5-4dab-aaa6-55508c0185aa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E7" w:rsidRDefault="008071F2">
      <w:pPr>
        <w:spacing w:line="360" w:lineRule="auto"/>
        <w:jc w:val="left"/>
        <w:textAlignment w:val="center"/>
      </w:pPr>
      <w:r>
        <w:t>17</w:t>
      </w:r>
      <w:r>
        <w:t>．当三角形中一个内角</w:t>
      </w:r>
      <w:r>
        <w:object w:dxaOrig="211" w:dyaOrig="193">
          <v:shape id="_x0000_i1122" type="#_x0000_t75" alt="eqIde170f206fdbbd834aad7580c727e2cc6" style="width:10.5pt;height:9.5pt" o:ole="">
            <v:imagedata r:id="rId183" o:title="eqIde170f206fdbbd834aad7580c727e2cc6"/>
          </v:shape>
          <o:OLEObject Type="Embed" ProgID="Equation.DSMT4" ShapeID="_x0000_i1122" DrawAspect="Content" ObjectID="_1841948834" r:id="rId184"/>
        </w:object>
      </w:r>
      <w:r>
        <w:t>是另一个内角的</w:t>
      </w:r>
      <w:r>
        <w:t>3</w:t>
      </w:r>
      <w:r>
        <w:t>倍时，我们称此三角形为</w:t>
      </w:r>
      <w:r>
        <w:t>“</w:t>
      </w:r>
      <w:r>
        <w:t>特征三角形</w:t>
      </w:r>
      <w:r>
        <w:t>”</w:t>
      </w:r>
      <w:r>
        <w:t>，其中</w:t>
      </w:r>
      <w:r>
        <w:object w:dxaOrig="211" w:dyaOrig="193">
          <v:shape id="_x0000_i1123" type="#_x0000_t75" alt="eqIde170f206fdbbd834aad7580c727e2cc6" style="width:10.5pt;height:9.5pt" o:ole="">
            <v:imagedata r:id="rId183" o:title="eqIde170f206fdbbd834aad7580c727e2cc6"/>
          </v:shape>
          <o:OLEObject Type="Embed" ProgID="Equation.DSMT4" ShapeID="_x0000_i1123" DrawAspect="Content" ObjectID="_1841948835" r:id="rId185"/>
        </w:object>
      </w:r>
      <w:r>
        <w:t>称为</w:t>
      </w:r>
      <w:r>
        <w:t>“</w:t>
      </w:r>
      <w:r>
        <w:t>特征角</w:t>
      </w:r>
      <w:r>
        <w:t>”</w:t>
      </w:r>
      <w:r>
        <w:t>，如果一个</w:t>
      </w:r>
      <w:r>
        <w:t>“</w:t>
      </w:r>
      <w:r>
        <w:t>特征三角形</w:t>
      </w:r>
      <w:r>
        <w:t>”</w:t>
      </w:r>
      <w:r>
        <w:t>有一个内角为</w:t>
      </w:r>
      <w:r>
        <w:object w:dxaOrig="351" w:dyaOrig="245">
          <v:shape id="_x0000_i1124" type="#_x0000_t75" alt="eqId2fb94bd9eb80fb9f5f02f518bb8f2211" style="width:17.5pt;height:12.5pt" o:ole="">
            <v:imagedata r:id="rId186" o:title="eqId2fb94bd9eb80fb9f5f02f518bb8f2211"/>
          </v:shape>
          <o:OLEObject Type="Embed" ProgID="Equation.DSMT4" ShapeID="_x0000_i1124" DrawAspect="Content" ObjectID="_1841948836" r:id="rId187"/>
        </w:object>
      </w:r>
      <w:r>
        <w:t>，那么这个</w:t>
      </w:r>
      <w:r>
        <w:t>“</w:t>
      </w:r>
      <w:r>
        <w:t>特征三角形</w:t>
      </w:r>
      <w:r>
        <w:t>”</w:t>
      </w:r>
      <w:r>
        <w:t>的最小内角的度数为</w:t>
      </w:r>
      <w:r>
        <w:rPr>
          <w:rFonts w:ascii="Times New Roman" w:eastAsia="Times New Roman" w:hAnsi="Times New Roman"/>
        </w:rPr>
        <w:t>_____</w:t>
      </w:r>
      <w:r>
        <w:t>．</w:t>
      </w:r>
    </w:p>
    <w:p w:rsidR="005D49E7" w:rsidRDefault="008071F2">
      <w:pPr>
        <w:spacing w:line="360" w:lineRule="auto"/>
        <w:jc w:val="left"/>
        <w:textAlignment w:val="center"/>
      </w:pPr>
      <w:r>
        <w:t>18</w:t>
      </w:r>
      <w:r>
        <w:t>．如图，在</w:t>
      </w:r>
      <w:r>
        <w:object w:dxaOrig="633" w:dyaOrig="243">
          <v:shape id="_x0000_i1125" type="#_x0000_t75" alt="eqId15c0dbe3c080c4c4636c64803e5c1f76" style="width:31.5pt;height:12pt" o:ole="">
            <v:imagedata r:id="rId23" o:title="eqId15c0dbe3c080c4c4636c64803e5c1f76"/>
          </v:shape>
          <o:OLEObject Type="Embed" ProgID="Equation.DSMT4" ShapeID="_x0000_i1125" DrawAspect="Content" ObjectID="_1841948837" r:id="rId188"/>
        </w:object>
      </w:r>
      <w:r>
        <w:t>中，</w:t>
      </w:r>
      <w:r>
        <w:object w:dxaOrig="861" w:dyaOrig="251">
          <v:shape id="_x0000_i1126" type="#_x0000_t75" alt="eqId9770e0878ec2dd6ee48cdb0fc9677022" style="width:43pt;height:12.5pt" o:ole="">
            <v:imagedata r:id="rId189" o:title="eqId9770e0878ec2dd6ee48cdb0fc9677022"/>
          </v:shape>
          <o:OLEObject Type="Embed" ProgID="Equation.DSMT4" ShapeID="_x0000_i1126" DrawAspect="Content" ObjectID="_1841948838" r:id="rId190"/>
        </w:object>
      </w:r>
      <w:r>
        <w:t>，</w:t>
      </w:r>
      <w:r>
        <w:object w:dxaOrig="879" w:dyaOrig="249">
          <v:shape id="_x0000_i1127" type="#_x0000_t75" alt="eqIda85c19c98dfcbb7efecb6f35025d4143" style="width:44pt;height:12.5pt" o:ole="">
            <v:imagedata r:id="rId191" o:title="eqIda85c19c98dfcbb7efecb6f35025d4143"/>
          </v:shape>
          <o:OLEObject Type="Embed" ProgID="Equation.DSMT4" ShapeID="_x0000_i1127" DrawAspect="Content" ObjectID="_1841948839" r:id="rId192"/>
        </w:object>
      </w:r>
      <w:r>
        <w:t>，将</w:t>
      </w:r>
      <w:r>
        <w:object w:dxaOrig="633" w:dyaOrig="243">
          <v:shape id="_x0000_i1128" type="#_x0000_t75" alt="eqId15c0dbe3c080c4c4636c64803e5c1f76" style="width:31.5pt;height:12pt" o:ole="">
            <v:imagedata r:id="rId23" o:title="eqId15c0dbe3c080c4c4636c64803e5c1f76"/>
          </v:shape>
          <o:OLEObject Type="Embed" ProgID="Equation.DSMT4" ShapeID="_x0000_i1128" DrawAspect="Content" ObjectID="_1841948840" r:id="rId193"/>
        </w:object>
      </w:r>
      <w:r>
        <w:t>绕点</w:t>
      </w:r>
      <w:r>
        <w:object w:dxaOrig="193" w:dyaOrig="208">
          <v:shape id="_x0000_i1129" type="#_x0000_t75" alt="eqId7f9e8449aad35c5d840a3395ea86df6d" style="width:9.5pt;height:10.5pt" o:ole="">
            <v:imagedata r:id="rId194" o:title="eqId7f9e8449aad35c5d840a3395ea86df6d"/>
          </v:shape>
          <o:OLEObject Type="Embed" ProgID="Equation.DSMT4" ShapeID="_x0000_i1129" DrawAspect="Content" ObjectID="_1841948841" r:id="rId195"/>
        </w:object>
      </w:r>
      <w:r>
        <w:t>旋转得</w:t>
      </w:r>
      <w:r>
        <w:object w:dxaOrig="598" w:dyaOrig="226">
          <v:shape id="_x0000_i1130" type="#_x0000_t75" alt="eqIdabe4bdc5d9e833b23a1b916c06fc1a35" style="width:30pt;height:11.5pt" o:ole="">
            <v:imagedata r:id="rId196" o:title="eqIdabe4bdc5d9e833b23a1b916c06fc1a35"/>
          </v:shape>
          <o:OLEObject Type="Embed" ProgID="Equation.DSMT4" ShapeID="_x0000_i1130" DrawAspect="Content" ObjectID="_1841948842" r:id="rId197"/>
        </w:object>
      </w:r>
      <w:r>
        <w:t>，点</w:t>
      </w:r>
      <w:r>
        <w:object w:dxaOrig="211" w:dyaOrig="224">
          <v:shape id="_x0000_i1131" type="#_x0000_t75" alt="eqId5963abe8f421bd99a2aaa94831a951e9" style="width:10.5pt;height:11pt" o:ole="">
            <v:imagedata r:id="rId198" o:title="eqId5963abe8f421bd99a2aaa94831a951e9"/>
          </v:shape>
          <o:OLEObject Type="Embed" ProgID="Equation.DSMT4" ShapeID="_x0000_i1131" DrawAspect="Content" ObjectID="_1841948843" r:id="rId199"/>
        </w:object>
      </w:r>
      <w:r>
        <w:t>、</w:t>
      </w:r>
      <w:r>
        <w:object w:dxaOrig="211" w:dyaOrig="240">
          <v:shape id="_x0000_i1132" type="#_x0000_t75" alt="eqIdc5db41a1f31d6baee7c69990811edb9f" style="width:10.5pt;height:12pt" o:ole="">
            <v:imagedata r:id="rId136" o:title="eqIdc5db41a1f31d6baee7c69990811edb9f"/>
          </v:shape>
          <o:OLEObject Type="Embed" ProgID="Equation.DSMT4" ShapeID="_x0000_i1132" DrawAspect="Content" ObjectID="_1841948844" r:id="rId200"/>
        </w:object>
      </w:r>
      <w:r>
        <w:t>的对应点分别是点</w:t>
      </w:r>
      <w:r>
        <w:object w:dxaOrig="228" w:dyaOrig="228">
          <v:shape id="_x0000_i1133" type="#_x0000_t75" alt="eqId8455657dde27aabe6adb7b188e031c11" style="width:11.5pt;height:11.5pt" o:ole="">
            <v:imagedata r:id="rId71" o:title="eqId8455657dde27aabe6adb7b188e031c11"/>
          </v:shape>
          <o:OLEObject Type="Embed" ProgID="Equation.DSMT4" ShapeID="_x0000_i1133" DrawAspect="Content" ObjectID="_1841948845" r:id="rId201"/>
        </w:object>
      </w:r>
      <w:r>
        <w:t>、</w:t>
      </w:r>
      <w:r>
        <w:object w:dxaOrig="211" w:dyaOrig="228">
          <v:shape id="_x0000_i1134" type="#_x0000_t75" alt="eqId2a30f3a8b673cc28bd90c50cf1a35281" style="width:10.5pt;height:11.5pt" o:ole="">
            <v:imagedata r:id="rId30" o:title="eqId2a30f3a8b673cc28bd90c50cf1a35281"/>
          </v:shape>
          <o:OLEObject Type="Embed" ProgID="Equation.DSMT4" ShapeID="_x0000_i1134" DrawAspect="Content" ObjectID="_1841948846" r:id="rId202"/>
        </w:object>
      </w:r>
      <w:r>
        <w:t>，线段</w:t>
      </w:r>
      <w:r>
        <w:object w:dxaOrig="316" w:dyaOrig="211">
          <v:shape id="_x0000_i1135" type="#_x0000_t75" alt="eqId85c4bdfb0db1e31e8459df1d15f9ab55" style="width:16pt;height:10.5pt" o:ole="">
            <v:imagedata r:id="rId203" o:title="eqId85c4bdfb0db1e31e8459df1d15f9ab55"/>
          </v:shape>
          <o:OLEObject Type="Embed" ProgID="Equation.DSMT4" ShapeID="_x0000_i1135" DrawAspect="Content" ObjectID="_1841948847" r:id="rId204"/>
        </w:object>
      </w:r>
      <w:r>
        <w:t>交边</w:t>
      </w:r>
      <w:r>
        <w:object w:dxaOrig="369" w:dyaOrig="246">
          <v:shape id="_x0000_i1136" type="#_x0000_t75" alt="eqId60ef95894ceebaf236170e8832dcf7e3" style="width:18.5pt;height:12.5pt" o:ole="">
            <v:imagedata r:id="rId34" o:title="eqId60ef95894ceebaf236170e8832dcf7e3"/>
          </v:shape>
          <o:OLEObject Type="Embed" ProgID="Equation.DSMT4" ShapeID="_x0000_i1136" DrawAspect="Content" ObjectID="_1841948848" r:id="rId205"/>
        </w:object>
      </w:r>
      <w:r>
        <w:t>于点</w:t>
      </w:r>
      <w:r>
        <w:object w:dxaOrig="228" w:dyaOrig="228">
          <v:shape id="_x0000_i1137" type="#_x0000_t75" alt="eqIda0ed1ec316bc54c37c4286c208f55667" style="width:11.5pt;height:11.5pt" o:ole="">
            <v:imagedata r:id="rId80" o:title="eqIda0ed1ec316bc54c37c4286c208f55667"/>
          </v:shape>
          <o:OLEObject Type="Embed" ProgID="Equation.DSMT4" ShapeID="_x0000_i1137" DrawAspect="Content" ObjectID="_1841948849" r:id="rId206"/>
        </w:object>
      </w:r>
      <w:r>
        <w:t>，连接</w:t>
      </w:r>
      <w:r>
        <w:object w:dxaOrig="334" w:dyaOrig="246">
          <v:shape id="_x0000_i1138" type="#_x0000_t75" alt="eqId4eedae8d316c76e3d0b451256de03fb9" style="width:16.5pt;height:12.5pt" o:ole="">
            <v:imagedata r:id="rId207" o:title="eqId4eedae8d316c76e3d0b451256de03fb9"/>
          </v:shape>
          <o:OLEObject Type="Embed" ProgID="Equation.DSMT4" ShapeID="_x0000_i1138" DrawAspect="Content" ObjectID="_1841948850" r:id="rId208"/>
        </w:object>
      </w:r>
      <w:r>
        <w:t>、</w:t>
      </w:r>
      <w:r>
        <w:object w:dxaOrig="369" w:dyaOrig="228">
          <v:shape id="_x0000_i1139" type="#_x0000_t75" alt="eqId03902478df1a55bc99703210bccab910" style="width:18.5pt;height:11.5pt" o:ole="">
            <v:imagedata r:id="rId178" o:title="eqId03902478df1a55bc99703210bccab910"/>
          </v:shape>
          <o:OLEObject Type="Embed" ProgID="Equation.DSMT4" ShapeID="_x0000_i1139" DrawAspect="Content" ObjectID="_1841948851" r:id="rId209"/>
        </w:object>
      </w:r>
      <w:r>
        <w:t>，如果</w:t>
      </w:r>
      <w:r>
        <w:object w:dxaOrig="615" w:dyaOrig="222">
          <v:shape id="_x0000_i1140" type="#_x0000_t75" alt="eqId5ff39c7aa648afd1080206c8080ff79e" style="width:31pt;height:11pt" o:ole="">
            <v:imagedata r:id="rId210" o:title="eqId5ff39c7aa648afd1080206c8080ff79e"/>
          </v:shape>
          <o:OLEObject Type="Embed" ProgID="Equation.DSMT4" ShapeID="_x0000_i1140" DrawAspect="Content" ObjectID="_1841948852" r:id="rId211"/>
        </w:object>
      </w:r>
      <w:r>
        <w:t>是等腰三角形，那么</w:t>
      </w:r>
      <w:r>
        <w:object w:dxaOrig="703" w:dyaOrig="228">
          <v:shape id="_x0000_i1141" type="#_x0000_t75" alt="eqId23dc2d2dd56fcc67698c45a6e0e48f80" style="width:35pt;height:11.5pt" o:ole="">
            <v:imagedata r:id="rId212" o:title="eqId23dc2d2dd56fcc67698c45a6e0e48f80"/>
          </v:shape>
          <o:OLEObject Type="Embed" ProgID="Equation.DSMT4" ShapeID="_x0000_i1141" DrawAspect="Content" ObjectID="_1841948853" r:id="rId213"/>
        </w:object>
      </w:r>
      <w:r>
        <w:t>的度数是</w:t>
      </w:r>
      <w:r>
        <w:rPr>
          <w:rFonts w:ascii="Times New Roman" w:eastAsia="Times New Roman" w:hAnsi="Times New Roman"/>
        </w:rPr>
        <w:t>___________</w:t>
      </w:r>
      <w:r>
        <w:t>．</w:t>
      </w:r>
    </w:p>
    <w:p w:rsidR="005D49E7" w:rsidRDefault="008071F2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114425" cy="1219200"/>
            <wp:effectExtent l="0" t="0" r="3175" b="0"/>
            <wp:docPr id="100023" name="图片 100023" descr="@@@80a58b70-16e6-43a3-989c-eb1869591c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80a58b70-16e6-43a3-989c-eb1869591cc3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E7" w:rsidRDefault="008071F2">
      <w:pPr>
        <w:textAlignment w:val="center"/>
        <w:rPr>
          <w:rFonts w:ascii="黑体" w:eastAsia="黑体" w:hAnsi="黑体" w:cs="黑体"/>
          <w:bCs/>
          <w:color w:val="000000"/>
          <w:sz w:val="30"/>
        </w:rPr>
      </w:pPr>
      <w:r>
        <w:rPr>
          <w:rFonts w:ascii="黑体" w:eastAsia="黑体" w:hAnsi="黑体" w:cs="黑体" w:hint="eastAsia"/>
          <w:bCs/>
          <w:color w:val="000000"/>
          <w:kern w:val="0"/>
        </w:rPr>
        <w:t>三</w:t>
      </w:r>
      <w:r>
        <w:rPr>
          <w:rFonts w:ascii="黑体" w:eastAsia="黑体" w:hAnsi="黑体" w:cs="黑体" w:hint="eastAsia"/>
          <w:bCs/>
          <w:color w:val="000000"/>
          <w:kern w:val="0"/>
        </w:rPr>
        <w:t>.</w:t>
      </w:r>
      <w:r>
        <w:rPr>
          <w:rFonts w:ascii="黑体" w:eastAsia="黑体" w:hAnsi="黑体" w:cs="黑体" w:hint="eastAsia"/>
          <w:bCs/>
          <w:color w:val="000000"/>
          <w:kern w:val="0"/>
        </w:rPr>
        <w:t>解答题（本大题共</w:t>
      </w:r>
      <w:r>
        <w:rPr>
          <w:rFonts w:ascii="黑体" w:eastAsia="黑体" w:hAnsi="黑体" w:cs="黑体" w:hint="eastAsia"/>
          <w:bCs/>
          <w:color w:val="000000"/>
          <w:kern w:val="0"/>
        </w:rPr>
        <w:t>8</w:t>
      </w:r>
      <w:r>
        <w:rPr>
          <w:rFonts w:ascii="黑体" w:eastAsia="黑体" w:hAnsi="黑体" w:cs="黑体" w:hint="eastAsia"/>
          <w:bCs/>
          <w:color w:val="000000"/>
          <w:kern w:val="0"/>
        </w:rPr>
        <w:t>小题，</w:t>
      </w:r>
      <w:r>
        <w:rPr>
          <w:rFonts w:ascii="黑体" w:eastAsia="黑体" w:hAnsi="黑体" w:cs="黑体" w:hint="eastAsia"/>
          <w:bCs/>
          <w:color w:val="000000"/>
          <w:kern w:val="0"/>
        </w:rPr>
        <w:t>58</w:t>
      </w:r>
      <w:r>
        <w:rPr>
          <w:rFonts w:ascii="黑体" w:eastAsia="黑体" w:hAnsi="黑体" w:cs="黑体" w:hint="eastAsia"/>
          <w:bCs/>
          <w:color w:val="000000"/>
          <w:kern w:val="0"/>
        </w:rPr>
        <w:t>分。解答应写出文字说明，证明过程或演算步骤）</w:t>
      </w:r>
    </w:p>
    <w:p w:rsidR="005D49E7" w:rsidRDefault="008071F2">
      <w:pPr>
        <w:spacing w:line="360" w:lineRule="auto"/>
        <w:jc w:val="left"/>
        <w:textAlignment w:val="center"/>
      </w:pPr>
      <w:r>
        <w:t>19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解不等式组</w:t>
      </w:r>
      <w:r>
        <w:object w:dxaOrig="1777" w:dyaOrig="908">
          <v:shape id="_x0000_i1142" type="#_x0000_t75" alt="eqId15a75cac83b1c52ae7467885869439f1" style="width:89pt;height:45.5pt" o:ole="">
            <v:imagedata r:id="rId215" o:title="eqId15a75cac83b1c52ae7467885869439f1"/>
          </v:shape>
          <o:OLEObject Type="Embed" ProgID="Equation.DSMT4" ShapeID="_x0000_i1142" DrawAspect="Content" ObjectID="_1841948854" r:id="rId216"/>
        </w:object>
      </w:r>
      <w:r>
        <w:t>，并在数轴上把它的解集表示出来．</w:t>
      </w: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8071F2">
      <w:pPr>
        <w:spacing w:line="360" w:lineRule="auto"/>
        <w:jc w:val="left"/>
        <w:textAlignment w:val="center"/>
      </w:pPr>
      <w:r>
        <w:t>20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已知：如图，在</w:t>
      </w:r>
      <w:r>
        <w:object w:dxaOrig="633" w:dyaOrig="243">
          <v:shape id="_x0000_i1143" type="#_x0000_t75" alt="eqId15c0dbe3c080c4c4636c64803e5c1f76" style="width:31.5pt;height:12pt" o:ole="">
            <v:imagedata r:id="rId23" o:title="eqId15c0dbe3c080c4c4636c64803e5c1f76"/>
          </v:shape>
          <o:OLEObject Type="Embed" ProgID="Equation.DSMT4" ShapeID="_x0000_i1143" DrawAspect="Content" ObjectID="_1841948855" r:id="rId217"/>
        </w:object>
      </w:r>
      <w:r>
        <w:t>中，已知</w:t>
      </w:r>
      <w:r>
        <w:object w:dxaOrig="950" w:dyaOrig="269">
          <v:shape id="_x0000_i1144" type="#_x0000_t75" alt="eqId51d626c762c356d07881dc2dd22bf620" style="width:47.5pt;height:13.5pt" o:ole="">
            <v:imagedata r:id="rId218" o:title="eqId51d626c762c356d07881dc2dd22bf620"/>
          </v:shape>
          <o:OLEObject Type="Embed" ProgID="Equation.DSMT4" ShapeID="_x0000_i1144" DrawAspect="Content" ObjectID="_1841948856" r:id="rId219"/>
        </w:object>
      </w:r>
      <w:r>
        <w:t>分别平分</w:t>
      </w:r>
      <w:r>
        <w:object w:dxaOrig="633" w:dyaOrig="246">
          <v:shape id="_x0000_i1145" type="#_x0000_t75" alt="eqIdd39b8d91afc34e4a9b0fdbb6bafb9087" style="width:31.5pt;height:12.5pt" o:ole="">
            <v:imagedata r:id="rId107" o:title="eqIdd39b8d91afc34e4a9b0fdbb6bafb9087"/>
          </v:shape>
          <o:OLEObject Type="Embed" ProgID="Equation.DSMT4" ShapeID="_x0000_i1145" DrawAspect="Content" ObjectID="_1841948857" r:id="rId220"/>
        </w:object>
      </w:r>
      <w:r>
        <w:t>和</w:t>
      </w:r>
      <w:r>
        <w:object w:dxaOrig="685" w:dyaOrig="245">
          <v:shape id="_x0000_i1146" type="#_x0000_t75" alt="eqId8fabb884dc5f9609de491245463bbe9a" style="width:34.5pt;height:12.5pt" o:ole="">
            <v:imagedata r:id="rId109" o:title="eqId8fabb884dc5f9609de491245463bbe9a"/>
          </v:shape>
          <o:OLEObject Type="Embed" ProgID="Equation.DSMT4" ShapeID="_x0000_i1146" DrawAspect="Content" ObjectID="_1841948858" r:id="rId221"/>
        </w:object>
      </w:r>
      <w:r>
        <w:t>，经过点</w:t>
      </w:r>
      <w:r>
        <w:rPr>
          <w:rFonts w:ascii="Times New Roman" w:eastAsia="Times New Roman" w:hAnsi="Times New Roman"/>
          <w:i/>
        </w:rPr>
        <w:t>M</w:t>
      </w:r>
      <w:r>
        <w:t>的直线</w:t>
      </w:r>
      <w:r>
        <w:object w:dxaOrig="369" w:dyaOrig="228">
          <v:shape id="_x0000_i1147" type="#_x0000_t75" alt="eqIde6e490f703eb6c9bb1278c78ebc2d661" style="width:18.5pt;height:11.5pt" o:ole="">
            <v:imagedata r:id="rId222" o:title="eqIde6e490f703eb6c9bb1278c78ebc2d661"/>
          </v:shape>
          <o:OLEObject Type="Embed" ProgID="Equation.DSMT4" ShapeID="_x0000_i1147" DrawAspect="Content" ObjectID="_1841948859" r:id="rId223"/>
        </w:object>
      </w:r>
      <w:r>
        <w:t>平行于</w:t>
      </w:r>
      <w:r>
        <w:object w:dxaOrig="351" w:dyaOrig="241">
          <v:shape id="_x0000_i1148" type="#_x0000_t75" alt="eqId0dc5c9827dfd0be5a9c85962d6ccbfb1" style="width:17.5pt;height:12pt" o:ole="">
            <v:imagedata r:id="rId32" o:title="eqId0dc5c9827dfd0be5a9c85962d6ccbfb1"/>
          </v:shape>
          <o:OLEObject Type="Embed" ProgID="Equation.DSMT4" ShapeID="_x0000_i1148" DrawAspect="Content" ObjectID="_1841948860" r:id="rId224"/>
        </w:object>
      </w:r>
      <w:r>
        <w:t>，交</w:t>
      </w:r>
      <w:r>
        <w:object w:dxaOrig="808" w:dyaOrig="243">
          <v:shape id="_x0000_i1149" type="#_x0000_t75" alt="eqIdf0d54431bbb28ebd98db5c1dc6083a75" style="width:40.5pt;height:12pt" o:ole="">
            <v:imagedata r:id="rId225" o:title="eqIdf0d54431bbb28ebd98db5c1dc6083a75"/>
          </v:shape>
          <o:OLEObject Type="Embed" ProgID="Equation.DSMT4" ShapeID="_x0000_i1149" DrawAspect="Content" ObjectID="_1841948861" r:id="rId226"/>
        </w:object>
      </w:r>
      <w:r>
        <w:t>分别于点</w:t>
      </w:r>
      <w:r>
        <w:rPr>
          <w:rFonts w:ascii="Times New Roman" w:eastAsia="Times New Roman" w:hAnsi="Times New Roman"/>
          <w:i/>
        </w:rPr>
        <w:t>D</w:t>
      </w:r>
      <w:r>
        <w:t>、</w:t>
      </w:r>
      <w:r>
        <w:rPr>
          <w:rFonts w:ascii="Times New Roman" w:eastAsia="Times New Roman" w:hAnsi="Times New Roman"/>
          <w:i/>
        </w:rPr>
        <w:t>E</w:t>
      </w:r>
      <w:r>
        <w:t>，</w:t>
      </w:r>
      <w:r>
        <w:object w:dxaOrig="651" w:dyaOrig="252">
          <v:shape id="_x0000_i1150" type="#_x0000_t75" alt="eqId54275b7e571660d0a9e0370fbfe5050b" style="width:32.5pt;height:12.5pt" o:ole="">
            <v:imagedata r:id="rId227" o:title="eqId54275b7e571660d0a9e0370fbfe5050b"/>
          </v:shape>
          <o:OLEObject Type="Embed" ProgID="Equation.DSMT4" ShapeID="_x0000_i1150" DrawAspect="Content" ObjectID="_1841948862" r:id="rId228"/>
        </w:object>
      </w:r>
      <w:r>
        <w:t>，</w:t>
      </w:r>
      <w:r>
        <w:object w:dxaOrig="685" w:dyaOrig="245">
          <v:shape id="_x0000_i1151" type="#_x0000_t75" alt="eqIdf1682d306c38087d9e6f7efb9cec596a" style="width:34.5pt;height:12.5pt" o:ole="">
            <v:imagedata r:id="rId229" o:title="eqIdf1682d306c38087d9e6f7efb9cec596a"/>
          </v:shape>
          <o:OLEObject Type="Embed" ProgID="Equation.DSMT4" ShapeID="_x0000_i1151" DrawAspect="Content" ObjectID="_1841948863" r:id="rId230"/>
        </w:object>
      </w:r>
      <w:r>
        <w:t>．</w:t>
      </w:r>
    </w:p>
    <w:p w:rsidR="005D49E7" w:rsidRDefault="008071F2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457325" cy="1133475"/>
            <wp:effectExtent l="0" t="0" r="3175" b="0"/>
            <wp:docPr id="100029" name="图片 100029" descr="@@@04c0e012-662e-4a89-80e0-90f5ad01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04c0e012-662e-4a89-80e0-90f5ad010037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E7" w:rsidRDefault="008071F2">
      <w:pPr>
        <w:spacing w:line="360" w:lineRule="auto"/>
        <w:jc w:val="left"/>
        <w:textAlignment w:val="center"/>
      </w:pPr>
      <w:r>
        <w:t>求</w:t>
      </w:r>
      <w:r>
        <w:object w:dxaOrig="633" w:dyaOrig="228">
          <v:shape id="_x0000_i1152" type="#_x0000_t75" alt="eqIda25c28359f8d8da9eaf4672a6cf8ae4f" style="width:31.5pt;height:11.5pt" o:ole="">
            <v:imagedata r:id="rId232" o:title="eqIda25c28359f8d8da9eaf4672a6cf8ae4f"/>
          </v:shape>
          <o:OLEObject Type="Embed" ProgID="Equation.DSMT4" ShapeID="_x0000_i1152" DrawAspect="Content" ObjectID="_1841948864" r:id="rId233"/>
        </w:object>
      </w:r>
      <w:r>
        <w:t>的周长．</w:t>
      </w:r>
    </w:p>
    <w:p w:rsidR="005D49E7" w:rsidRDefault="008071F2">
      <w:pPr>
        <w:spacing w:line="360" w:lineRule="auto"/>
        <w:jc w:val="left"/>
        <w:textAlignment w:val="center"/>
      </w:pPr>
      <w:r>
        <w:t>解：</w:t>
      </w:r>
      <w:r>
        <w:object w:dxaOrig="193" w:dyaOrig="175">
          <v:shape id="_x0000_i1153" type="#_x0000_t75" alt="eqId16f3d198e76391779fa3badc848c8ac8" style="width:9.5pt;height:9pt" o:ole="">
            <v:imagedata r:id="rId234" o:title="eqId16f3d198e76391779fa3badc848c8ac8"/>
          </v:shape>
          <o:OLEObject Type="Embed" ProgID="Equation.DSMT4" ShapeID="_x0000_i1153" DrawAspect="Content" ObjectID="_1841948865" r:id="rId235"/>
        </w:object>
      </w:r>
      <w:r>
        <w:rPr>
          <w:rFonts w:ascii="Times New Roman" w:eastAsia="Times New Roman" w:hAnsi="Times New Roman"/>
          <w:i/>
        </w:rPr>
        <w:t>BM</w:t>
      </w:r>
      <w:r>
        <w:t>平分</w:t>
      </w:r>
      <w:r>
        <w:object w:dxaOrig="633" w:dyaOrig="246">
          <v:shape id="_x0000_i1154" type="#_x0000_t75" alt="eqIdd39b8d91afc34e4a9b0fdbb6bafb9087" style="width:31.5pt;height:12.5pt" o:ole="">
            <v:imagedata r:id="rId107" o:title="eqIdd39b8d91afc34e4a9b0fdbb6bafb9087"/>
          </v:shape>
          <o:OLEObject Type="Embed" ProgID="Equation.DSMT4" ShapeID="_x0000_i1154" DrawAspect="Content" ObjectID="_1841948866" r:id="rId236"/>
        </w:object>
      </w:r>
      <w:r>
        <w:t>，</w:t>
      </w:r>
    </w:p>
    <w:p w:rsidR="005D49E7" w:rsidRDefault="008071F2">
      <w:pPr>
        <w:spacing w:line="360" w:lineRule="auto"/>
        <w:jc w:val="left"/>
        <w:textAlignment w:val="center"/>
      </w:pPr>
      <w:r>
        <w:object w:dxaOrig="1038" w:dyaOrig="252">
          <v:shape id="_x0000_i1155" type="#_x0000_t75" alt="eqIdd48ae83b6370b136487e1505b50eb73f" style="width:52pt;height:12.5pt" o:ole="">
            <v:imagedata r:id="rId237" o:title="eqIdd48ae83b6370b136487e1505b50eb73f"/>
          </v:shape>
          <o:OLEObject Type="Embed" ProgID="Equation.DSMT4" ShapeID="_x0000_i1155" DrawAspect="Content" ObjectID="_1841948867" r:id="rId238"/>
        </w:object>
      </w:r>
      <w:r>
        <w:t>_______</w:t>
      </w:r>
      <w:r>
        <w:t>．</w:t>
      </w:r>
    </w:p>
    <w:p w:rsidR="005D49E7" w:rsidRDefault="008071F2">
      <w:pPr>
        <w:spacing w:line="360" w:lineRule="auto"/>
        <w:jc w:val="left"/>
        <w:textAlignment w:val="center"/>
      </w:pPr>
      <w:r>
        <w:object w:dxaOrig="1178" w:dyaOrig="225">
          <v:shape id="_x0000_i1156" type="#_x0000_t75" alt="eqId26e3480b5007c5478cc41a12a4849492" style="width:59pt;height:11.5pt" o:ole="">
            <v:imagedata r:id="rId239" o:title="eqId26e3480b5007c5478cc41a12a4849492"/>
          </v:shape>
          <o:OLEObject Type="Embed" ProgID="Equation.DSMT4" ShapeID="_x0000_i1156" DrawAspect="Content" ObjectID="_1841948868" r:id="rId240"/>
        </w:object>
      </w:r>
      <w:r>
        <w:t>，</w:t>
      </w:r>
    </w:p>
    <w:p w:rsidR="005D49E7" w:rsidRDefault="008071F2">
      <w:pPr>
        <w:spacing w:line="360" w:lineRule="auto"/>
        <w:jc w:val="left"/>
        <w:textAlignment w:val="center"/>
      </w:pPr>
      <w:r>
        <w:object w:dxaOrig="1706" w:dyaOrig="251">
          <v:shape id="_x0000_i1157" type="#_x0000_t75" alt="eqId9dd333ec43d083d139017900adbc1585" style="width:85.5pt;height:12.5pt" o:ole="">
            <v:imagedata r:id="rId241" o:title="eqId9dd333ec43d083d139017900adbc1585"/>
          </v:shape>
          <o:OLEObject Type="Embed" ProgID="Equation.DSMT4" ShapeID="_x0000_i1157" DrawAspect="Content" ObjectID="_1841948869" r:id="rId242"/>
        </w:object>
      </w:r>
      <w:r>
        <w:t>（</w:t>
      </w:r>
      <w:r>
        <w:rPr>
          <w:rFonts w:hint="eastAsia"/>
          <w:u w:val="single"/>
        </w:rPr>
        <w:t xml:space="preserve">                       </w:t>
      </w:r>
      <w:r>
        <w:t>）．</w:t>
      </w:r>
    </w:p>
    <w:p w:rsidR="005D49E7" w:rsidRDefault="008071F2">
      <w:pPr>
        <w:spacing w:line="360" w:lineRule="auto"/>
        <w:jc w:val="left"/>
        <w:textAlignment w:val="center"/>
      </w:pPr>
      <w:r>
        <w:object w:dxaOrig="1020" w:dyaOrig="212">
          <v:shape id="_x0000_i1158" type="#_x0000_t75" alt="eqIdacd3b41f22cada54b3fef0be88b71f46" style="width:51pt;height:10.5pt" o:ole="">
            <v:imagedata r:id="rId243" o:title="eqIdacd3b41f22cada54b3fef0be88b71f46"/>
          </v:shape>
          <o:OLEObject Type="Embed" ProgID="Equation.DSMT4" ShapeID="_x0000_i1158" DrawAspect="Content" ObjectID="_1841948870" r:id="rId244"/>
        </w:object>
      </w:r>
      <w:r>
        <w:t>_______</w:t>
      </w:r>
      <w:r>
        <w:t>．</w:t>
      </w:r>
    </w:p>
    <w:p w:rsidR="005D49E7" w:rsidRDefault="008071F2">
      <w:pPr>
        <w:spacing w:line="360" w:lineRule="auto"/>
        <w:jc w:val="left"/>
        <w:textAlignment w:val="center"/>
      </w:pPr>
      <w:r>
        <w:object w:dxaOrig="1108" w:dyaOrig="227">
          <v:shape id="_x0000_i1159" type="#_x0000_t75" alt="eqId4895ec749935ac1a2995c2a50afe4b60" style="width:55.5pt;height:11.5pt" o:ole="">
            <v:imagedata r:id="rId245" o:title="eqId4895ec749935ac1a2995c2a50afe4b60"/>
          </v:shape>
          <o:OLEObject Type="Embed" ProgID="Equation.DSMT4" ShapeID="_x0000_i1159" DrawAspect="Content" ObjectID="_1841948871" r:id="rId246"/>
        </w:object>
      </w:r>
      <w:r>
        <w:t>（</w:t>
      </w:r>
      <w:r>
        <w:t>_______</w:t>
      </w:r>
      <w:r>
        <w:t>）．</w:t>
      </w:r>
    </w:p>
    <w:p w:rsidR="005D49E7" w:rsidRDefault="008071F2">
      <w:pPr>
        <w:spacing w:line="360" w:lineRule="auto"/>
        <w:jc w:val="left"/>
        <w:textAlignment w:val="center"/>
      </w:pPr>
      <w:r>
        <w:t>同理可得</w:t>
      </w:r>
      <w:r>
        <w:object w:dxaOrig="528" w:dyaOrig="236">
          <v:shape id="_x0000_i1160" type="#_x0000_t75" alt="eqId5e7a5de06d5577a27967d000e360e851" style="width:26.5pt;height:12pt" o:ole="">
            <v:imagedata r:id="rId247" o:title="eqId5e7a5de06d5577a27967d000e360e851"/>
          </v:shape>
          <o:OLEObject Type="Embed" ProgID="Equation.DSMT4" ShapeID="_x0000_i1160" DrawAspect="Content" ObjectID="_1841948872" r:id="rId248"/>
        </w:object>
      </w:r>
      <w:r>
        <w:t>_______</w:t>
      </w:r>
      <w:r>
        <w:t>．</w:t>
      </w:r>
    </w:p>
    <w:p w:rsidR="005D49E7" w:rsidRDefault="008071F2">
      <w:pPr>
        <w:spacing w:line="360" w:lineRule="auto"/>
        <w:jc w:val="left"/>
        <w:textAlignment w:val="center"/>
      </w:pPr>
      <w:r>
        <w:object w:dxaOrig="756" w:dyaOrig="222">
          <v:shape id="_x0000_i1161" type="#_x0000_t75" alt="eqId0be87dbc2305fd960a55dc8a1589b173" style="width:38pt;height:11pt" o:ole="">
            <v:imagedata r:id="rId249" o:title="eqId0be87dbc2305fd960a55dc8a1589b173"/>
          </v:shape>
          <o:OLEObject Type="Embed" ProgID="Equation.DSMT4" ShapeID="_x0000_i1161" DrawAspect="Content" ObjectID="_1841948873" r:id="rId250"/>
        </w:object>
      </w:r>
      <w:r>
        <w:t>周长</w:t>
      </w:r>
      <w:r>
        <w:object w:dxaOrig="1495" w:dyaOrig="225">
          <v:shape id="_x0000_i1162" type="#_x0000_t75" alt="eqIdcbef3b933aa13bc4902b184b46f315f6" style="width:75pt;height:11.5pt" o:ole="">
            <v:imagedata r:id="rId251" o:title="eqIdcbef3b933aa13bc4902b184b46f315f6"/>
          </v:shape>
          <o:OLEObject Type="Embed" ProgID="Equation.DSMT4" ShapeID="_x0000_i1162" DrawAspect="Content" ObjectID="_1841948874" r:id="rId252"/>
        </w:object>
      </w:r>
    </w:p>
    <w:p w:rsidR="005D49E7" w:rsidRDefault="008071F2">
      <w:pPr>
        <w:spacing w:line="360" w:lineRule="auto"/>
        <w:jc w:val="left"/>
        <w:textAlignment w:val="center"/>
      </w:pPr>
      <w:r>
        <w:object w:dxaOrig="2094" w:dyaOrig="238">
          <v:shape id="_x0000_i1163" type="#_x0000_t75" alt="eqId490e68992e44ab275e8cb9d0fa54aab8" style="width:104.5pt;height:12pt" o:ole="">
            <v:imagedata r:id="rId253" o:title="eqId490e68992e44ab275e8cb9d0fa54aab8"/>
          </v:shape>
          <o:OLEObject Type="Embed" ProgID="Equation.DSMT4" ShapeID="_x0000_i1163" DrawAspect="Content" ObjectID="_1841948875" r:id="rId254"/>
        </w:object>
      </w:r>
    </w:p>
    <w:p w:rsidR="005D49E7" w:rsidRDefault="008071F2">
      <w:pPr>
        <w:spacing w:line="360" w:lineRule="auto"/>
        <w:jc w:val="left"/>
        <w:textAlignment w:val="center"/>
      </w:pPr>
      <w:r>
        <w:object w:dxaOrig="1759" w:dyaOrig="228">
          <v:shape id="_x0000_i1164" type="#_x0000_t75" alt="eqId7ca2b13d1dc71d9958a485260ea203f4" style="width:88pt;height:11.5pt" o:ole="">
            <v:imagedata r:id="rId255" o:title="eqId7ca2b13d1dc71d9958a485260ea203f4"/>
          </v:shape>
          <o:OLEObject Type="Embed" ProgID="Equation.DSMT4" ShapeID="_x0000_i1164" DrawAspect="Content" ObjectID="_1841948876" r:id="rId256"/>
        </w:object>
      </w:r>
    </w:p>
    <w:p w:rsidR="005D49E7" w:rsidRDefault="008071F2">
      <w:pPr>
        <w:spacing w:line="360" w:lineRule="auto"/>
        <w:jc w:val="left"/>
        <w:textAlignment w:val="center"/>
      </w:pPr>
      <w:r>
        <w:object w:dxaOrig="1178" w:dyaOrig="251">
          <v:shape id="_x0000_i1165" type="#_x0000_t75" alt="eqIdd8c905ce745398879944a7ad7bc51a16" style="width:59pt;height:12.5pt" o:ole="">
            <v:imagedata r:id="rId257" o:title="eqIdd8c905ce745398879944a7ad7bc51a16"/>
          </v:shape>
          <o:OLEObject Type="Embed" ProgID="Equation.DSMT4" ShapeID="_x0000_i1165" DrawAspect="Content" ObjectID="_1841948877" r:id="rId258"/>
        </w:object>
      </w:r>
      <w:r>
        <w:t>_______</w:t>
      </w:r>
      <w:r>
        <w:t>．</w:t>
      </w:r>
    </w:p>
    <w:p w:rsidR="005D49E7" w:rsidRDefault="008071F2">
      <w:pPr>
        <w:spacing w:line="360" w:lineRule="auto"/>
        <w:jc w:val="left"/>
        <w:textAlignment w:val="center"/>
      </w:pPr>
      <w:r>
        <w:lastRenderedPageBreak/>
        <w:t>21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如图，已知</w:t>
      </w:r>
      <w:r>
        <w:object w:dxaOrig="880" w:dyaOrig="275">
          <v:shape id="_x0000_i1166" type="#_x0000_t75" alt="eqId326f08342898b6922ece453f3c70b356" style="width:44pt;height:14pt" o:ole="">
            <v:imagedata r:id="rId259" o:title="eqId326f08342898b6922ece453f3c70b356"/>
          </v:shape>
          <o:OLEObject Type="Embed" ProgID="Equation.DSMT4" ShapeID="_x0000_i1166" DrawAspect="Content" ObjectID="_1841948878" r:id="rId260"/>
        </w:object>
      </w:r>
      <w:r>
        <w:t>和线段</w:t>
      </w:r>
      <w:r>
        <w:rPr>
          <w:rFonts w:ascii="Times New Roman" w:eastAsia="Times New Roman" w:hAnsi="Times New Roman"/>
          <w:i/>
        </w:rPr>
        <w:t>a</w:t>
      </w:r>
      <w:r>
        <w:t>．</w:t>
      </w:r>
    </w:p>
    <w:p w:rsidR="005D49E7" w:rsidRDefault="008071F2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486025" cy="1200150"/>
            <wp:effectExtent l="0" t="0" r="3175" b="6350"/>
            <wp:docPr id="100031" name="图片 100031" descr="@@@86365755-6475-4051-87a3-d05d9b420b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86365755-6475-4051-87a3-d05d9b420b25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E7" w:rsidRDefault="008071F2">
      <w:pPr>
        <w:spacing w:line="360" w:lineRule="auto"/>
        <w:jc w:val="left"/>
        <w:textAlignment w:val="center"/>
      </w:pPr>
      <w:r>
        <w:t>(1)</w:t>
      </w:r>
      <w:r>
        <w:t>求作</w:t>
      </w:r>
      <w:r>
        <w:object w:dxaOrig="633" w:dyaOrig="243">
          <v:shape id="_x0000_i1167" type="#_x0000_t75" alt="eqId15c0dbe3c080c4c4636c64803e5c1f76" style="width:31.5pt;height:12pt" o:ole="">
            <v:imagedata r:id="rId23" o:title="eqId15c0dbe3c080c4c4636c64803e5c1f76"/>
          </v:shape>
          <o:OLEObject Type="Embed" ProgID="Equation.DSMT4" ShapeID="_x0000_i1167" DrawAspect="Content" ObjectID="_1841948879" r:id="rId262"/>
        </w:object>
      </w:r>
      <w:r>
        <w:t>，使</w:t>
      </w:r>
      <w:r>
        <w:object w:dxaOrig="2463" w:dyaOrig="291">
          <v:shape id="_x0000_i1168" type="#_x0000_t75" alt="eqId6f55baf44491afddc6f55bf4a083927d" style="width:123pt;height:14.5pt" o:ole="">
            <v:imagedata r:id="rId263" o:title="eqId6f55baf44491afddc6f55bf4a083927d"/>
          </v:shape>
          <o:OLEObject Type="Embed" ProgID="Equation.DSMT4" ShapeID="_x0000_i1168" DrawAspect="Content" ObjectID="_1841948880" r:id="rId264"/>
        </w:object>
      </w:r>
      <w:r>
        <w:t>（不写作法，保留作图痕迹）；</w:t>
      </w:r>
    </w:p>
    <w:p w:rsidR="005D49E7" w:rsidRDefault="008071F2">
      <w:pPr>
        <w:spacing w:line="360" w:lineRule="auto"/>
        <w:jc w:val="left"/>
        <w:textAlignment w:val="center"/>
      </w:pPr>
      <w:r>
        <w:t>(2)</w:t>
      </w:r>
      <w:r>
        <w:t>在第（</w:t>
      </w:r>
      <w:r>
        <w:t>1</w:t>
      </w:r>
      <w:r>
        <w:t>）题所作的</w:t>
      </w:r>
      <w:r>
        <w:object w:dxaOrig="633" w:dyaOrig="243">
          <v:shape id="_x0000_i1169" type="#_x0000_t75" alt="eqId15c0dbe3c080c4c4636c64803e5c1f76" style="width:31.5pt;height:12pt" o:ole="">
            <v:imagedata r:id="rId23" o:title="eqId15c0dbe3c080c4c4636c64803e5c1f76"/>
          </v:shape>
          <o:OLEObject Type="Embed" ProgID="Equation.DSMT4" ShapeID="_x0000_i1169" DrawAspect="Content" ObjectID="_1841948881" r:id="rId265"/>
        </w:object>
      </w:r>
      <w:r>
        <w:t>中，画出</w:t>
      </w:r>
      <w:r>
        <w:object w:dxaOrig="633" w:dyaOrig="243">
          <v:shape id="_x0000_i1170" type="#_x0000_t75" alt="eqId15c0dbe3c080c4c4636c64803e5c1f76" style="width:31.5pt;height:12pt" o:ole="">
            <v:imagedata r:id="rId23" o:title="eqId15c0dbe3c080c4c4636c64803e5c1f76"/>
          </v:shape>
          <o:OLEObject Type="Embed" ProgID="Equation.DSMT4" ShapeID="_x0000_i1170" DrawAspect="Content" ObjectID="_1841948882" r:id="rId266"/>
        </w:object>
      </w:r>
      <w:r>
        <w:t>的边</w:t>
      </w:r>
      <w:r>
        <w:object w:dxaOrig="351" w:dyaOrig="241">
          <v:shape id="_x0000_i1171" type="#_x0000_t75" alt="eqId0dc5c9827dfd0be5a9c85962d6ccbfb1" style="width:17.5pt;height:12pt" o:ole="">
            <v:imagedata r:id="rId32" o:title="eqId0dc5c9827dfd0be5a9c85962d6ccbfb1"/>
          </v:shape>
          <o:OLEObject Type="Embed" ProgID="Equation.DSMT4" ShapeID="_x0000_i1171" DrawAspect="Content" ObjectID="_1841948883" r:id="rId267"/>
        </w:object>
      </w:r>
      <w:r>
        <w:t>上的高</w:t>
      </w:r>
      <w:r>
        <w:object w:dxaOrig="369" w:dyaOrig="228">
          <v:shape id="_x0000_i1172" type="#_x0000_t75" alt="eqId03902478df1a55bc99703210bccab910" style="width:18.5pt;height:11.5pt" o:ole="">
            <v:imagedata r:id="rId178" o:title="eqId03902478df1a55bc99703210bccab910"/>
          </v:shape>
          <o:OLEObject Type="Embed" ProgID="Equation.DSMT4" ShapeID="_x0000_i1172" DrawAspect="Content" ObjectID="_1841948884" r:id="rId268"/>
        </w:object>
      </w:r>
      <w:r>
        <w:t>．</w:t>
      </w: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8071F2">
      <w:pPr>
        <w:spacing w:line="360" w:lineRule="auto"/>
        <w:jc w:val="left"/>
        <w:textAlignment w:val="center"/>
      </w:pPr>
      <w:r>
        <w:t>22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为迎接校园文化艺术节，某中学举办了</w:t>
      </w:r>
      <w:r>
        <w:t>“</w:t>
      </w:r>
      <w:r>
        <w:t>青春绘梦，艺彩飞扬</w:t>
      </w:r>
      <w:r>
        <w:t>”</w:t>
      </w:r>
      <w:r>
        <w:t>绘画比赛，并购买</w:t>
      </w:r>
      <w:r>
        <w:object w:dxaOrig="211" w:dyaOrig="224">
          <v:shape id="_x0000_i1173" type="#_x0000_t75" alt="eqId5963abe8f421bd99a2aaa94831a951e9" style="width:10.5pt;height:11pt" o:ole="">
            <v:imagedata r:id="rId198" o:title="eqId5963abe8f421bd99a2aaa94831a951e9"/>
          </v:shape>
          <o:OLEObject Type="Embed" ProgID="Equation.DSMT4" ShapeID="_x0000_i1173" DrawAspect="Content" ObjectID="_1841948885" r:id="rId269"/>
        </w:object>
      </w:r>
      <w:r>
        <w:t>、</w:t>
      </w:r>
      <w:r>
        <w:object w:dxaOrig="193" w:dyaOrig="208">
          <v:shape id="_x0000_i1174" type="#_x0000_t75" alt="eqId7f9e8449aad35c5d840a3395ea86df6d" style="width:9.5pt;height:10.5pt" o:ole="">
            <v:imagedata r:id="rId194" o:title="eqId7f9e8449aad35c5d840a3395ea86df6d"/>
          </v:shape>
          <o:OLEObject Type="Embed" ProgID="Equation.DSMT4" ShapeID="_x0000_i1174" DrawAspect="Content" ObjectID="_1841948886" r:id="rId270"/>
        </w:object>
      </w:r>
      <w:r>
        <w:t>两种徽章作为奖品．已知购买</w:t>
      </w:r>
      <w:r>
        <w:t>2</w:t>
      </w:r>
      <w:r>
        <w:t>个</w:t>
      </w:r>
      <w:r>
        <w:object w:dxaOrig="211" w:dyaOrig="224">
          <v:shape id="_x0000_i1175" type="#_x0000_t75" alt="eqId5963abe8f421bd99a2aaa94831a951e9" style="width:10.5pt;height:11pt" o:ole="">
            <v:imagedata r:id="rId198" o:title="eqId5963abe8f421bd99a2aaa94831a951e9"/>
          </v:shape>
          <o:OLEObject Type="Embed" ProgID="Equation.DSMT4" ShapeID="_x0000_i1175" DrawAspect="Content" ObjectID="_1841948887" r:id="rId271"/>
        </w:object>
      </w:r>
      <w:r>
        <w:t>种徽章和</w:t>
      </w:r>
      <w:r>
        <w:t>3</w:t>
      </w:r>
      <w:r>
        <w:t>个</w:t>
      </w:r>
      <w:r>
        <w:object w:dxaOrig="193" w:dyaOrig="208">
          <v:shape id="_x0000_i1176" type="#_x0000_t75" alt="eqId7f9e8449aad35c5d840a3395ea86df6d" style="width:9.5pt;height:10.5pt" o:ole="">
            <v:imagedata r:id="rId194" o:title="eqId7f9e8449aad35c5d840a3395ea86df6d"/>
          </v:shape>
          <o:OLEObject Type="Embed" ProgID="Equation.DSMT4" ShapeID="_x0000_i1176" DrawAspect="Content" ObjectID="_1841948888" r:id="rId272"/>
        </w:object>
      </w:r>
      <w:r>
        <w:t>种徽章需</w:t>
      </w:r>
      <w:r>
        <w:t>156</w:t>
      </w:r>
      <w:r>
        <w:t>元；购买</w:t>
      </w:r>
      <w:r>
        <w:t>4</w:t>
      </w:r>
      <w:r>
        <w:t>个</w:t>
      </w:r>
      <w:r>
        <w:object w:dxaOrig="211" w:dyaOrig="224">
          <v:shape id="_x0000_i1177" type="#_x0000_t75" alt="eqId5963abe8f421bd99a2aaa94831a951e9" style="width:10.5pt;height:11pt" o:ole="">
            <v:imagedata r:id="rId198" o:title="eqId5963abe8f421bd99a2aaa94831a951e9"/>
          </v:shape>
          <o:OLEObject Type="Embed" ProgID="Equation.DSMT4" ShapeID="_x0000_i1177" DrawAspect="Content" ObjectID="_1841948889" r:id="rId273"/>
        </w:object>
      </w:r>
      <w:r>
        <w:t>种徽章和</w:t>
      </w:r>
      <w:r>
        <w:t>5</w:t>
      </w:r>
      <w:r>
        <w:t>个</w:t>
      </w:r>
      <w:r>
        <w:object w:dxaOrig="193" w:dyaOrig="208">
          <v:shape id="_x0000_i1178" type="#_x0000_t75" alt="eqId7f9e8449aad35c5d840a3395ea86df6d" style="width:9.5pt;height:10.5pt" o:ole="">
            <v:imagedata r:id="rId194" o:title="eqId7f9e8449aad35c5d840a3395ea86df6d"/>
          </v:shape>
          <o:OLEObject Type="Embed" ProgID="Equation.DSMT4" ShapeID="_x0000_i1178" DrawAspect="Content" ObjectID="_1841948890" r:id="rId274"/>
        </w:object>
      </w:r>
      <w:r>
        <w:t>种徽章需</w:t>
      </w:r>
      <w:r>
        <w:t>284</w:t>
      </w:r>
      <w:r>
        <w:t>元．</w:t>
      </w:r>
    </w:p>
    <w:p w:rsidR="005D49E7" w:rsidRDefault="008071F2">
      <w:pPr>
        <w:spacing w:line="360" w:lineRule="auto"/>
        <w:jc w:val="left"/>
        <w:textAlignment w:val="center"/>
      </w:pPr>
      <w:r>
        <w:t>(1)</w:t>
      </w:r>
      <w:r>
        <w:t>每个</w:t>
      </w:r>
      <w:r>
        <w:object w:dxaOrig="211" w:dyaOrig="224">
          <v:shape id="_x0000_i1179" type="#_x0000_t75" alt="eqId5963abe8f421bd99a2aaa94831a951e9" style="width:10.5pt;height:11pt" o:ole="">
            <v:imagedata r:id="rId198" o:title="eqId5963abe8f421bd99a2aaa94831a951e9"/>
          </v:shape>
          <o:OLEObject Type="Embed" ProgID="Equation.DSMT4" ShapeID="_x0000_i1179" DrawAspect="Content" ObjectID="_1841948891" r:id="rId275"/>
        </w:object>
      </w:r>
      <w:r>
        <w:t>种徽章与每个</w:t>
      </w:r>
      <w:r>
        <w:object w:dxaOrig="193" w:dyaOrig="208">
          <v:shape id="_x0000_i1180" type="#_x0000_t75" alt="eqId7f9e8449aad35c5d840a3395ea86df6d" style="width:9.5pt;height:10.5pt" o:ole="">
            <v:imagedata r:id="rId194" o:title="eqId7f9e8449aad35c5d840a3395ea86df6d"/>
          </v:shape>
          <o:OLEObject Type="Embed" ProgID="Equation.DSMT4" ShapeID="_x0000_i1180" DrawAspect="Content" ObjectID="_1841948892" r:id="rId276"/>
        </w:object>
      </w:r>
      <w:r>
        <w:t>种徽章的价格分别为多少元？</w:t>
      </w:r>
    </w:p>
    <w:p w:rsidR="005D49E7" w:rsidRDefault="008071F2">
      <w:pPr>
        <w:spacing w:line="360" w:lineRule="auto"/>
        <w:jc w:val="left"/>
        <w:textAlignment w:val="center"/>
      </w:pPr>
      <w:r>
        <w:t>(2)</w:t>
      </w:r>
      <w:r>
        <w:t>学校计划购进</w:t>
      </w:r>
      <w:r>
        <w:object w:dxaOrig="211" w:dyaOrig="224">
          <v:shape id="_x0000_i1181" type="#_x0000_t75" alt="eqId5963abe8f421bd99a2aaa94831a951e9" style="width:10.5pt;height:11pt" o:ole="">
            <v:imagedata r:id="rId198" o:title="eqId5963abe8f421bd99a2aaa94831a951e9"/>
          </v:shape>
          <o:OLEObject Type="Embed" ProgID="Equation.DSMT4" ShapeID="_x0000_i1181" DrawAspect="Content" ObjectID="_1841948893" r:id="rId277"/>
        </w:object>
      </w:r>
      <w:r>
        <w:t>、</w:t>
      </w:r>
      <w:r>
        <w:object w:dxaOrig="193" w:dyaOrig="208">
          <v:shape id="_x0000_i1182" type="#_x0000_t75" alt="eqId7f9e8449aad35c5d840a3395ea86df6d" style="width:9.5pt;height:10.5pt" o:ole="">
            <v:imagedata r:id="rId194" o:title="eqId7f9e8449aad35c5d840a3395ea86df6d"/>
          </v:shape>
          <o:OLEObject Type="Embed" ProgID="Equation.DSMT4" ShapeID="_x0000_i1182" DrawAspect="Content" ObjectID="_1841948894" r:id="rId278"/>
        </w:object>
      </w:r>
      <w:r>
        <w:t>两种徽章共</w:t>
      </w:r>
      <w:r>
        <w:t>60</w:t>
      </w:r>
      <w:r>
        <w:t>个，已知购进的</w:t>
      </w:r>
      <w:r>
        <w:object w:dxaOrig="211" w:dyaOrig="224">
          <v:shape id="_x0000_i1183" type="#_x0000_t75" alt="eqId5963abe8f421bd99a2aaa94831a951e9" style="width:10.5pt;height:11pt" o:ole="">
            <v:imagedata r:id="rId198" o:title="eqId5963abe8f421bd99a2aaa94831a951e9"/>
          </v:shape>
          <o:OLEObject Type="Embed" ProgID="Equation.DSMT4" ShapeID="_x0000_i1183" DrawAspect="Content" ObjectID="_1841948895" r:id="rId279"/>
        </w:object>
      </w:r>
      <w:r>
        <w:t>种徽章数不少于</w:t>
      </w:r>
      <w:r>
        <w:object w:dxaOrig="193" w:dyaOrig="208">
          <v:shape id="_x0000_i1184" type="#_x0000_t75" alt="eqId7f9e8449aad35c5d840a3395ea86df6d" style="width:9.5pt;height:10.5pt" o:ole="">
            <v:imagedata r:id="rId194" o:title="eqId7f9e8449aad35c5d840a3395ea86df6d"/>
          </v:shape>
          <o:OLEObject Type="Embed" ProgID="Equation.DSMT4" ShapeID="_x0000_i1184" DrawAspect="Content" ObjectID="_1841948896" r:id="rId280"/>
        </w:object>
      </w:r>
      <w:r>
        <w:t>种徽章数的</w:t>
      </w:r>
      <w:r>
        <w:t>2</w:t>
      </w:r>
      <w:r>
        <w:t>倍，且总费用不超过</w:t>
      </w:r>
      <w:r>
        <w:t>2000</w:t>
      </w:r>
      <w:r>
        <w:t>元，那么购进</w:t>
      </w:r>
      <w:r>
        <w:object w:dxaOrig="211" w:dyaOrig="224">
          <v:shape id="_x0000_i1185" type="#_x0000_t75" alt="eqId5963abe8f421bd99a2aaa94831a951e9" style="width:10.5pt;height:11pt" o:ole="">
            <v:imagedata r:id="rId198" o:title="eqId5963abe8f421bd99a2aaa94831a951e9"/>
          </v:shape>
          <o:OLEObject Type="Embed" ProgID="Equation.DSMT4" ShapeID="_x0000_i1185" DrawAspect="Content" ObjectID="_1841948897" r:id="rId281"/>
        </w:object>
      </w:r>
      <w:r>
        <w:t>种徽章的个数是多少？</w:t>
      </w: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8071F2">
      <w:pPr>
        <w:spacing w:line="360" w:lineRule="auto"/>
        <w:jc w:val="left"/>
        <w:textAlignment w:val="center"/>
      </w:pPr>
      <w:r>
        <w:lastRenderedPageBreak/>
        <w:t>23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如图，已知：在</w:t>
      </w:r>
      <w:r>
        <w:object w:dxaOrig="597" w:dyaOrig="241">
          <v:shape id="_x0000_i1186" type="#_x0000_t75" alt="eqId4fbfcae2cecc98e2d6c16dde6d3ec1c1" style="width:30pt;height:12pt" o:ole="">
            <v:imagedata r:id="rId282" o:title="eqId4fbfcae2cecc98e2d6c16dde6d3ec1c1"/>
          </v:shape>
          <o:OLEObject Type="Embed" ProgID="Equation.DSMT4" ShapeID="_x0000_i1186" DrawAspect="Content" ObjectID="_1841948898" r:id="rId283"/>
        </w:object>
      </w:r>
      <w:r>
        <w:t>中，点</w:t>
      </w:r>
      <w:r>
        <w:object w:dxaOrig="228" w:dyaOrig="228">
          <v:shape id="_x0000_i1187" type="#_x0000_t75" alt="eqId8455657dde27aabe6adb7b188e031c11" style="width:11.5pt;height:11.5pt" o:ole="">
            <v:imagedata r:id="rId71" o:title="eqId8455657dde27aabe6adb7b188e031c11"/>
          </v:shape>
          <o:OLEObject Type="Embed" ProgID="Equation.DSMT4" ShapeID="_x0000_i1187" DrawAspect="Content" ObjectID="_1841948899" r:id="rId284"/>
        </w:object>
      </w:r>
      <w:r>
        <w:t>、</w:t>
      </w:r>
      <w:r>
        <w:object w:dxaOrig="193" w:dyaOrig="208">
          <v:shape id="_x0000_i1188" type="#_x0000_t75" alt="eqId7f9e8449aad35c5d840a3395ea86df6d" style="width:9.5pt;height:10.5pt" o:ole="">
            <v:imagedata r:id="rId194" o:title="eqId7f9e8449aad35c5d840a3395ea86df6d"/>
          </v:shape>
          <o:OLEObject Type="Embed" ProgID="Equation.DSMT4" ShapeID="_x0000_i1188" DrawAspect="Content" ObjectID="_1841948900" r:id="rId285"/>
        </w:object>
      </w:r>
      <w:r>
        <w:t>分别在边</w:t>
      </w:r>
      <w:r>
        <w:object w:dxaOrig="334" w:dyaOrig="219">
          <v:shape id="_x0000_i1189" type="#_x0000_t75" alt="eqIdbd33764ff4efddfe11a98a609753715c" style="width:16.5pt;height:11pt" o:ole="">
            <v:imagedata r:id="rId286" o:title="eqIdbd33764ff4efddfe11a98a609753715c"/>
          </v:shape>
          <o:OLEObject Type="Embed" ProgID="Equation.DSMT4" ShapeID="_x0000_i1189" DrawAspect="Content" ObjectID="_1841948901" r:id="rId287"/>
        </w:object>
      </w:r>
      <w:r>
        <w:t>、</w:t>
      </w:r>
      <w:r>
        <w:object w:dxaOrig="351" w:dyaOrig="245">
          <v:shape id="_x0000_i1190" type="#_x0000_t75" alt="eqId48f3c9abbd78e9a6840ee5f30381daac" style="width:17.5pt;height:12.5pt" o:ole="">
            <v:imagedata r:id="rId288" o:title="eqId48f3c9abbd78e9a6840ee5f30381daac"/>
          </v:shape>
          <o:OLEObject Type="Embed" ProgID="Equation.DSMT4" ShapeID="_x0000_i1190" DrawAspect="Content" ObjectID="_1841948902" r:id="rId289"/>
        </w:object>
      </w:r>
      <w:r>
        <w:t>上，</w:t>
      </w:r>
      <w:r>
        <w:object w:dxaOrig="351" w:dyaOrig="229">
          <v:shape id="_x0000_i1191" type="#_x0000_t75" alt="eqIdf52a58fbaf4fea03567e88a9f0f6e37e" style="width:17.5pt;height:11.5pt" o:ole="">
            <v:imagedata r:id="rId76" o:title="eqIdf52a58fbaf4fea03567e88a9f0f6e37e"/>
          </v:shape>
          <o:OLEObject Type="Embed" ProgID="Equation.DSMT4" ShapeID="_x0000_i1191" DrawAspect="Content" ObjectID="_1841948903" r:id="rId290"/>
        </w:object>
      </w:r>
      <w:r>
        <w:t>与</w:t>
      </w:r>
      <w:r>
        <w:object w:dxaOrig="351" w:dyaOrig="246">
          <v:shape id="_x0000_i1192" type="#_x0000_t75" alt="eqId9d78abbad68bbbf12af10cd40ef4c353" style="width:17.5pt;height:12.5pt" o:ole="">
            <v:imagedata r:id="rId291" o:title="eqId9d78abbad68bbbf12af10cd40ef4c353"/>
          </v:shape>
          <o:OLEObject Type="Embed" ProgID="Equation.DSMT4" ShapeID="_x0000_i1192" DrawAspect="Content" ObjectID="_1841948904" r:id="rId292"/>
        </w:object>
      </w:r>
      <w:r>
        <w:t>相交于点</w:t>
      </w:r>
      <w:r>
        <w:object w:dxaOrig="211" w:dyaOrig="256">
          <v:shape id="_x0000_i1193" type="#_x0000_t75" alt="eqId1dde8112e8eb968fd042418dd632759e" style="width:10.5pt;height:13pt" o:ole="">
            <v:imagedata r:id="rId293" o:title="eqId1dde8112e8eb968fd042418dd632759e"/>
          </v:shape>
          <o:OLEObject Type="Embed" ProgID="Equation.DSMT4" ShapeID="_x0000_i1193" DrawAspect="Content" ObjectID="_1841948905" r:id="rId294"/>
        </w:object>
      </w:r>
      <w:r>
        <w:t>，</w:t>
      </w:r>
      <w:r>
        <w:object w:dxaOrig="1442" w:dyaOrig="251">
          <v:shape id="_x0000_i1194" type="#_x0000_t75" alt="eqId97e3555cd6c109962fecba3a677c5286" style="width:1in;height:12.5pt" o:ole="">
            <v:imagedata r:id="rId295" o:title="eqId97e3555cd6c109962fecba3a677c5286"/>
          </v:shape>
          <o:OLEObject Type="Embed" ProgID="Equation.DSMT4" ShapeID="_x0000_i1194" DrawAspect="Content" ObjectID="_1841948906" r:id="rId296"/>
        </w:object>
      </w:r>
      <w:r>
        <w:t>，</w:t>
      </w:r>
      <w:r>
        <w:object w:dxaOrig="861" w:dyaOrig="246">
          <v:shape id="_x0000_i1195" type="#_x0000_t75" alt="eqIde8d2530e7023b2345c651e8f53629ff1" style="width:43pt;height:12.5pt" o:ole="">
            <v:imagedata r:id="rId297" o:title="eqIde8d2530e7023b2345c651e8f53629ff1"/>
          </v:shape>
          <o:OLEObject Type="Embed" ProgID="Equation.DSMT4" ShapeID="_x0000_i1195" DrawAspect="Content" ObjectID="_1841948907" r:id="rId298"/>
        </w:object>
      </w:r>
      <w:r>
        <w:t>．</w:t>
      </w:r>
    </w:p>
    <w:p w:rsidR="005D49E7" w:rsidRDefault="008071F2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942975" cy="1257300"/>
            <wp:effectExtent l="0" t="0" r="9525" b="0"/>
            <wp:docPr id="100037" name="图片 100037" descr="@@@bca78e11-fa3d-4b39-9b79-9a59fdaf54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bca78e11-fa3d-4b39-9b79-9a59fdaf54f0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E7" w:rsidRDefault="008071F2">
      <w:pPr>
        <w:spacing w:line="360" w:lineRule="auto"/>
        <w:jc w:val="left"/>
        <w:textAlignment w:val="center"/>
      </w:pPr>
      <w:r>
        <w:t>(1)</w:t>
      </w:r>
      <w:r>
        <w:t>求证：</w:t>
      </w:r>
      <w:r>
        <w:object w:dxaOrig="826" w:dyaOrig="245">
          <v:shape id="_x0000_i1196" type="#_x0000_t75" alt="eqId8cb96e0331eebe80ed1ff610faf531fe" style="width:41.5pt;height:12.5pt" o:ole="">
            <v:imagedata r:id="rId300" o:title="eqId8cb96e0331eebe80ed1ff610faf531fe"/>
          </v:shape>
          <o:OLEObject Type="Embed" ProgID="Equation.DSMT4" ShapeID="_x0000_i1196" DrawAspect="Content" ObjectID="_1841948908" r:id="rId301"/>
        </w:object>
      </w:r>
      <w:r>
        <w:t>；</w:t>
      </w:r>
    </w:p>
    <w:p w:rsidR="005D49E7" w:rsidRDefault="008071F2">
      <w:pPr>
        <w:spacing w:line="360" w:lineRule="auto"/>
        <w:jc w:val="left"/>
        <w:textAlignment w:val="center"/>
      </w:pPr>
      <w:r>
        <w:t>(2)</w:t>
      </w:r>
      <w:r>
        <w:t>连接</w:t>
      </w:r>
      <w:r>
        <w:object w:dxaOrig="351" w:dyaOrig="247">
          <v:shape id="_x0000_i1197" type="#_x0000_t75" alt="eqIdef49a3ca580a144cc65a609c167facc1" style="width:17.5pt;height:12.5pt" o:ole="">
            <v:imagedata r:id="rId302" o:title="eqIdef49a3ca580a144cc65a609c167facc1"/>
          </v:shape>
          <o:OLEObject Type="Embed" ProgID="Equation.DSMT4" ShapeID="_x0000_i1197" DrawAspect="Content" ObjectID="_1841948909" r:id="rId303"/>
        </w:object>
      </w:r>
      <w:r>
        <w:t>并延长交</w:t>
      </w:r>
      <w:r>
        <w:object w:dxaOrig="369" w:dyaOrig="246">
          <v:shape id="_x0000_i1198" type="#_x0000_t75" alt="eqId60ef95894ceebaf236170e8832dcf7e3" style="width:18.5pt;height:12.5pt" o:ole="">
            <v:imagedata r:id="rId34" o:title="eqId60ef95894ceebaf236170e8832dcf7e3"/>
          </v:shape>
          <o:OLEObject Type="Embed" ProgID="Equation.DSMT4" ShapeID="_x0000_i1198" DrawAspect="Content" ObjectID="_1841948910" r:id="rId304"/>
        </w:object>
      </w:r>
      <w:r>
        <w:t>于点</w:t>
      </w:r>
      <w:r>
        <w:object w:dxaOrig="211" w:dyaOrig="228">
          <v:shape id="_x0000_i1199" type="#_x0000_t75" alt="eqId2a30f3a8b673cc28bd90c50cf1a35281" style="width:10.5pt;height:11.5pt" o:ole="">
            <v:imagedata r:id="rId30" o:title="eqId2a30f3a8b673cc28bd90c50cf1a35281"/>
          </v:shape>
          <o:OLEObject Type="Embed" ProgID="Equation.DSMT4" ShapeID="_x0000_i1199" DrawAspect="Content" ObjectID="_1841948911" r:id="rId305"/>
        </w:object>
      </w:r>
      <w:r>
        <w:t>，求证：</w:t>
      </w:r>
      <w:r>
        <w:object w:dxaOrig="879" w:dyaOrig="248">
          <v:shape id="_x0000_i1200" type="#_x0000_t75" alt="eqId5bc56fdf70e65bd88980c64af96b83da" style="width:44pt;height:12.5pt" o:ole="">
            <v:imagedata r:id="rId306" o:title="eqId5bc56fdf70e65bd88980c64af96b83da"/>
          </v:shape>
          <o:OLEObject Type="Embed" ProgID="Equation.DSMT4" ShapeID="_x0000_i1200" DrawAspect="Content" ObjectID="_1841948912" r:id="rId307"/>
        </w:object>
      </w:r>
      <w:r>
        <w:t>．</w:t>
      </w: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8071F2">
      <w:pPr>
        <w:spacing w:line="360" w:lineRule="auto"/>
        <w:jc w:val="left"/>
        <w:textAlignment w:val="center"/>
      </w:pPr>
      <w:r>
        <w:t>24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9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如图，已知三角形</w:t>
      </w:r>
      <w:r>
        <w:object w:dxaOrig="492" w:dyaOrig="252">
          <v:shape id="_x0000_i1201" type="#_x0000_t75" alt="eqId787ac5e13622afab5e9f8603afe42356" style="width:24.5pt;height:12.5pt" o:ole="">
            <v:imagedata r:id="rId308" o:title="eqId787ac5e13622afab5e9f8603afe42356"/>
          </v:shape>
          <o:OLEObject Type="Embed" ProgID="Equation.DSMT4" ShapeID="_x0000_i1201" DrawAspect="Content" ObjectID="_1841948913" r:id="rId309"/>
        </w:object>
      </w:r>
      <w:r>
        <w:t>，连接</w:t>
      </w:r>
      <w:r>
        <w:object w:dxaOrig="334" w:dyaOrig="227">
          <v:shape id="_x0000_i1202" type="#_x0000_t75" alt="eqIdd0213c5787a5a6b38d11bceca5567f67" style="width:16.5pt;height:11.5pt" o:ole="">
            <v:imagedata r:id="rId310" o:title="eqIdd0213c5787a5a6b38d11bceca5567f67"/>
          </v:shape>
          <o:OLEObject Type="Embed" ProgID="Equation.DSMT4" ShapeID="_x0000_i1202" DrawAspect="Content" ObjectID="_1841948914" r:id="rId311"/>
        </w:object>
      </w:r>
      <w:r>
        <w:t>，</w:t>
      </w:r>
      <w:r>
        <w:object w:dxaOrig="334" w:dyaOrig="254">
          <v:shape id="_x0000_i1203" type="#_x0000_t75" alt="eqIda6b41d4070854edfaa24071137b314cb" style="width:16.5pt;height:12.5pt" o:ole="">
            <v:imagedata r:id="rId312" o:title="eqIda6b41d4070854edfaa24071137b314cb"/>
          </v:shape>
          <o:OLEObject Type="Embed" ProgID="Equation.DSMT4" ShapeID="_x0000_i1203" DrawAspect="Content" ObjectID="_1841948915" r:id="rId313"/>
        </w:object>
      </w:r>
    </w:p>
    <w:p w:rsidR="005D49E7" w:rsidRDefault="008071F2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057275" cy="1219200"/>
            <wp:effectExtent l="0" t="0" r="9525" b="0"/>
            <wp:docPr id="100041" name="图片 100041" descr="@@@ee8ca728-ab55-40f1-8727-5a0ef8d9fc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ee8ca728-ab55-40f1-8727-5a0ef8d9fc35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E7" w:rsidRDefault="008071F2">
      <w:pPr>
        <w:spacing w:line="360" w:lineRule="auto"/>
        <w:jc w:val="left"/>
        <w:textAlignment w:val="center"/>
      </w:pPr>
      <w:r>
        <w:t>(1)</w:t>
      </w:r>
      <w:r>
        <w:t>当点</w:t>
      </w:r>
      <w:r>
        <w:rPr>
          <w:rFonts w:ascii="Times New Roman" w:eastAsia="Times New Roman" w:hAnsi="Times New Roman"/>
          <w:i/>
        </w:rPr>
        <w:t>E</w:t>
      </w:r>
      <w:r>
        <w:t>在三角形内部时，</w:t>
      </w:r>
    </w:p>
    <w:p w:rsidR="005D49E7" w:rsidRDefault="008071F2">
      <w:pPr>
        <w:spacing w:line="360" w:lineRule="auto"/>
        <w:jc w:val="left"/>
        <w:textAlignment w:val="center"/>
      </w:pPr>
      <w:r>
        <w:t>①</w:t>
      </w:r>
      <w:r>
        <w:t>若</w:t>
      </w:r>
      <w:r>
        <w:object w:dxaOrig="861" w:dyaOrig="241">
          <v:shape id="_x0000_i1204" type="#_x0000_t75" alt="eqId65c5840e0454fdec7d2158072c43b8db" style="width:43pt;height:12pt" o:ole="">
            <v:imagedata r:id="rId315" o:title="eqId65c5840e0454fdec7d2158072c43b8db"/>
          </v:shape>
          <o:OLEObject Type="Embed" ProgID="Equation.DSMT4" ShapeID="_x0000_i1204" DrawAspect="Content" ObjectID="_1841948916" r:id="rId316"/>
        </w:object>
      </w:r>
      <w:r>
        <w:t>，</w:t>
      </w:r>
      <w:r>
        <w:object w:dxaOrig="862" w:dyaOrig="252">
          <v:shape id="_x0000_i1205" type="#_x0000_t75" alt="eqId01fb7cc752222306029fabbeb894a800" style="width:43pt;height:12.5pt" o:ole="">
            <v:imagedata r:id="rId317" o:title="eqId01fb7cc752222306029fabbeb894a800"/>
          </v:shape>
          <o:OLEObject Type="Embed" ProgID="Equation.DSMT4" ShapeID="_x0000_i1205" DrawAspect="Content" ObjectID="_1841948917" r:id="rId318"/>
        </w:object>
      </w:r>
      <w:r>
        <w:t>，如图</w:t>
      </w:r>
      <w:r>
        <w:t>1</w:t>
      </w:r>
      <w:r>
        <w:t>，则</w:t>
      </w:r>
      <w:r>
        <w:object w:dxaOrig="1548" w:dyaOrig="246">
          <v:shape id="_x0000_i1206" type="#_x0000_t75" alt="eqId26f3b2a80f5b14d180efa3679e9100aa" style="width:77.5pt;height:12.5pt" o:ole="">
            <v:imagedata r:id="rId319" o:title="eqId26f3b2a80f5b14d180efa3679e9100aa"/>
          </v:shape>
          <o:OLEObject Type="Embed" ProgID="Equation.DSMT4" ShapeID="_x0000_i1206" DrawAspect="Content" ObjectID="_1841948918" r:id="rId320"/>
        </w:object>
      </w:r>
      <w:r>
        <w:t>___________</w:t>
      </w:r>
      <w:r>
        <w:object w:dxaOrig="140" w:dyaOrig="211">
          <v:shape id="_x0000_i1207" type="#_x0000_t75" alt="eqId83873a9d782f2588c5eedbfe73f9bc2f" style="width:7pt;height:10.5pt" o:ole="">
            <v:imagedata r:id="rId321" o:title="eqId83873a9d782f2588c5eedbfe73f9bc2f"/>
          </v:shape>
          <o:OLEObject Type="Embed" ProgID="Equation.DSMT4" ShapeID="_x0000_i1207" DrawAspect="Content" ObjectID="_1841948919" r:id="rId322"/>
        </w:object>
      </w:r>
      <w:r>
        <w:t>．</w:t>
      </w:r>
    </w:p>
    <w:p w:rsidR="005D49E7" w:rsidRDefault="008071F2">
      <w:pPr>
        <w:spacing w:line="360" w:lineRule="auto"/>
        <w:jc w:val="left"/>
        <w:textAlignment w:val="center"/>
      </w:pPr>
      <w:r>
        <w:t>②</w:t>
      </w:r>
      <w:r>
        <w:t>若</w:t>
      </w:r>
      <w:r>
        <w:object w:dxaOrig="792" w:dyaOrig="250">
          <v:shape id="_x0000_i1208" type="#_x0000_t75" alt="eqId878e48357ec37956f4d8fb656e7bed8a" style="width:39.5pt;height:12.5pt" o:ole="">
            <v:imagedata r:id="rId323" o:title="eqId878e48357ec37956f4d8fb656e7bed8a"/>
          </v:shape>
          <o:OLEObject Type="Embed" ProgID="Equation.DSMT4" ShapeID="_x0000_i1208" DrawAspect="Content" ObjectID="_1841948920" r:id="rId324"/>
        </w:object>
      </w:r>
      <w:r>
        <w:t>，</w:t>
      </w:r>
      <w:r>
        <w:object w:dxaOrig="686" w:dyaOrig="229">
          <v:shape id="_x0000_i1209" type="#_x0000_t75" alt="eqId8ebb4978451d178a0887b258e21cba08" style="width:34.5pt;height:11.5pt" o:ole="">
            <v:imagedata r:id="rId325" o:title="eqId8ebb4978451d178a0887b258e21cba08"/>
          </v:shape>
          <o:OLEObject Type="Embed" ProgID="Equation.DSMT4" ShapeID="_x0000_i1209" DrawAspect="Content" ObjectID="_1841948921" r:id="rId326"/>
        </w:object>
      </w:r>
      <w:r>
        <w:t>，试用</w:t>
      </w:r>
      <w:r>
        <w:object w:dxaOrig="228" w:dyaOrig="198">
          <v:shape id="_x0000_i1210" type="#_x0000_t75" alt="eqId294f5ba74cdf695fc9a8a8e52f421328" style="width:11.5pt;height:10pt" o:ole="">
            <v:imagedata r:id="rId151" o:title="eqId294f5ba74cdf695fc9a8a8e52f421328"/>
          </v:shape>
          <o:OLEObject Type="Embed" ProgID="Equation.DSMT4" ShapeID="_x0000_i1210" DrawAspect="Content" ObjectID="_1841948922" r:id="rId327"/>
        </w:object>
      </w:r>
      <w:r>
        <w:t>、</w:t>
      </w:r>
      <w:r>
        <w:object w:dxaOrig="175" w:dyaOrig="186">
          <v:shape id="_x0000_i1211" type="#_x0000_t75" alt="eqIdb6a24198bd04c29321ae5dc5a28fe421" style="width:9pt;height:9.5pt" o:ole="">
            <v:imagedata r:id="rId328" o:title="eqIdb6a24198bd04c29321ae5dc5a28fe421"/>
          </v:shape>
          <o:OLEObject Type="Embed" ProgID="Equation.DSMT4" ShapeID="_x0000_i1211" DrawAspect="Content" ObjectID="_1841948923" r:id="rId329"/>
        </w:object>
      </w:r>
      <w:r>
        <w:t>表示</w:t>
      </w:r>
      <w:r>
        <w:object w:dxaOrig="1389" w:dyaOrig="248">
          <v:shape id="_x0000_i1212" type="#_x0000_t75" alt="eqId75ec71e3ed2698e06e5a69f2fe2407fd" style="width:69.5pt;height:12.5pt" o:ole="">
            <v:imagedata r:id="rId330" o:title="eqId75ec71e3ed2698e06e5a69f2fe2407fd"/>
          </v:shape>
          <o:OLEObject Type="Embed" ProgID="Equation.DSMT4" ShapeID="_x0000_i1212" DrawAspect="Content" ObjectID="_1841948924" r:id="rId331"/>
        </w:object>
      </w:r>
      <w:r>
        <w:t>的度数．</w:t>
      </w:r>
    </w:p>
    <w:p w:rsidR="005D49E7" w:rsidRDefault="008071F2">
      <w:pPr>
        <w:spacing w:line="360" w:lineRule="auto"/>
        <w:jc w:val="left"/>
        <w:textAlignment w:val="center"/>
      </w:pPr>
      <w:r>
        <w:t>(2)</w:t>
      </w:r>
      <w:r>
        <w:t>当点</w:t>
      </w:r>
      <w:r>
        <w:object w:dxaOrig="211" w:dyaOrig="228">
          <v:shape id="_x0000_i1213" type="#_x0000_t75" alt="eqId2a30f3a8b673cc28bd90c50cf1a35281" style="width:10.5pt;height:11.5pt" o:ole="">
            <v:imagedata r:id="rId30" o:title="eqId2a30f3a8b673cc28bd90c50cf1a35281"/>
          </v:shape>
          <o:OLEObject Type="Embed" ProgID="Equation.DSMT4" ShapeID="_x0000_i1213" DrawAspect="Content" ObjectID="_1841948925" r:id="rId332"/>
        </w:object>
      </w:r>
      <w:r>
        <w:t>在三角形的外部时，</w:t>
      </w:r>
      <w:r>
        <w:object w:dxaOrig="792" w:dyaOrig="250">
          <v:shape id="_x0000_i1214" type="#_x0000_t75" alt="eqId878e48357ec37956f4d8fb656e7bed8a" style="width:39.5pt;height:12.5pt" o:ole="">
            <v:imagedata r:id="rId323" o:title="eqId878e48357ec37956f4d8fb656e7bed8a"/>
          </v:shape>
          <o:OLEObject Type="Embed" ProgID="Equation.DSMT4" ShapeID="_x0000_i1214" DrawAspect="Content" ObjectID="_1841948926" r:id="rId333"/>
        </w:object>
      </w:r>
      <w:r>
        <w:t>，</w:t>
      </w:r>
      <w:r>
        <w:object w:dxaOrig="686" w:dyaOrig="229">
          <v:shape id="_x0000_i1215" type="#_x0000_t75" alt="eqId8ebb4978451d178a0887b258e21cba08" style="width:34.5pt;height:11.5pt" o:ole="">
            <v:imagedata r:id="rId325" o:title="eqId8ebb4978451d178a0887b258e21cba08"/>
          </v:shape>
          <o:OLEObject Type="Embed" ProgID="Equation.DSMT4" ShapeID="_x0000_i1215" DrawAspect="Content" ObjectID="_1841948927" r:id="rId334"/>
        </w:object>
      </w:r>
      <w:r>
        <w:t>，</w:t>
      </w:r>
      <w:r>
        <w:object w:dxaOrig="685" w:dyaOrig="225">
          <v:shape id="_x0000_i1216" type="#_x0000_t75" alt="eqId2cfc2771aa0d5b97d2297f8a26a6f6b1" style="width:34.5pt;height:11.5pt" o:ole="">
            <v:imagedata r:id="rId335" o:title="eqId2cfc2771aa0d5b97d2297f8a26a6f6b1"/>
          </v:shape>
          <o:OLEObject Type="Embed" ProgID="Equation.DSMT4" ShapeID="_x0000_i1216" DrawAspect="Content" ObjectID="_1841948928" r:id="rId336"/>
        </w:object>
      </w:r>
      <w:r>
        <w:t>与</w:t>
      </w:r>
      <w:r>
        <w:object w:dxaOrig="685" w:dyaOrig="250">
          <v:shape id="_x0000_i1217" type="#_x0000_t75" alt="eqId86a2db6311e228ed33b6c71d0a5918cf" style="width:34.5pt;height:12.5pt" o:ole="">
            <v:imagedata r:id="rId337" o:title="eqId86a2db6311e228ed33b6c71d0a5918cf"/>
          </v:shape>
          <o:OLEObject Type="Embed" ProgID="Equation.DSMT4" ShapeID="_x0000_i1217" DrawAspect="Content" ObjectID="_1841948929" r:id="rId338"/>
        </w:object>
      </w:r>
      <w:r>
        <w:t>之间是否存在确定的数量关系？如存在，请直接用</w:t>
      </w:r>
      <w:r>
        <w:object w:dxaOrig="228" w:dyaOrig="198">
          <v:shape id="_x0000_i1218" type="#_x0000_t75" alt="eqId294f5ba74cdf695fc9a8a8e52f421328" style="width:11.5pt;height:10pt" o:ole="">
            <v:imagedata r:id="rId151" o:title="eqId294f5ba74cdf695fc9a8a8e52f421328"/>
          </v:shape>
          <o:OLEObject Type="Embed" ProgID="Equation.DSMT4" ShapeID="_x0000_i1218" DrawAspect="Content" ObjectID="_1841948930" r:id="rId339"/>
        </w:object>
      </w:r>
      <w:r>
        <w:t>、</w:t>
      </w:r>
      <w:r>
        <w:object w:dxaOrig="175" w:dyaOrig="186">
          <v:shape id="_x0000_i1219" type="#_x0000_t75" alt="eqIdb6a24198bd04c29321ae5dc5a28fe421" style="width:9pt;height:9.5pt" o:ole="">
            <v:imagedata r:id="rId328" o:title="eqIdb6a24198bd04c29321ae5dc5a28fe421"/>
          </v:shape>
          <o:OLEObject Type="Embed" ProgID="Equation.DSMT4" ShapeID="_x0000_i1219" DrawAspect="Content" ObjectID="_1841948931" r:id="rId340"/>
        </w:object>
      </w:r>
      <w:r>
        <w:t>表示，如不存在，请写出理由．</w:t>
      </w: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8071F2">
      <w:pPr>
        <w:spacing w:line="360" w:lineRule="auto"/>
        <w:jc w:val="left"/>
        <w:textAlignment w:val="center"/>
      </w:pPr>
      <w:r>
        <w:lastRenderedPageBreak/>
        <w:t>25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9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在综合探究课堂上我们学习了平行线的性质，平行线具有</w:t>
      </w:r>
      <w:r>
        <w:t>“</w:t>
      </w:r>
      <w:r>
        <w:t>等角转化</w:t>
      </w:r>
      <w:r>
        <w:t>”</w:t>
      </w:r>
      <w:r>
        <w:t>的功能，</w:t>
      </w:r>
      <w:r>
        <w:t>“</w:t>
      </w:r>
      <w:r>
        <w:t>三线八角</w:t>
      </w:r>
      <w:r>
        <w:t>”</w:t>
      </w:r>
      <w:r>
        <w:t>图是研究平行线性质的</w:t>
      </w:r>
      <w:r>
        <w:t>“</w:t>
      </w:r>
      <w:r>
        <w:t>基本图形</w:t>
      </w:r>
      <w:r>
        <w:t>”</w:t>
      </w:r>
      <w:r>
        <w:t>．</w:t>
      </w:r>
    </w:p>
    <w:p w:rsidR="005D49E7" w:rsidRDefault="008071F2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5133975" cy="1152525"/>
            <wp:effectExtent l="0" t="0" r="9525" b="3175"/>
            <wp:docPr id="100049" name="图片 100049" descr="@@@dc9b95c2-8022-4cf7-8ddc-46676e7297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dc9b95c2-8022-4cf7-8ddc-46676e7297f8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E7" w:rsidRDefault="008071F2">
      <w:pPr>
        <w:spacing w:line="360" w:lineRule="auto"/>
        <w:jc w:val="left"/>
        <w:textAlignment w:val="center"/>
      </w:pPr>
      <w:r>
        <w:t>(1)</w:t>
      </w:r>
      <w:r>
        <w:t>阅读理解：如图</w:t>
      </w:r>
      <w:r>
        <w:t>1</w:t>
      </w:r>
      <w:r>
        <w:t>，</w:t>
      </w:r>
      <w:r>
        <w:object w:dxaOrig="897" w:dyaOrig="251">
          <v:shape id="_x0000_i1220" type="#_x0000_t75" alt="eqIdb0fff774b4b0087a6f304ce930d359be" style="width:45pt;height:12.5pt" o:ole="">
            <v:imagedata r:id="rId342" o:title="eqIdb0fff774b4b0087a6f304ce930d359be"/>
          </v:shape>
          <o:OLEObject Type="Embed" ProgID="Equation.DSMT4" ShapeID="_x0000_i1220" DrawAspect="Content" ObjectID="_1841948932" r:id="rId343"/>
        </w:object>
      </w:r>
      <w:r>
        <w:t>，点</w:t>
      </w:r>
      <w:r>
        <w:object w:dxaOrig="211" w:dyaOrig="228">
          <v:shape id="_x0000_i1221" type="#_x0000_t75" alt="eqId2a30f3a8b673cc28bd90c50cf1a35281" style="width:10.5pt;height:11.5pt" o:ole="">
            <v:imagedata r:id="rId30" o:title="eqId2a30f3a8b673cc28bd90c50cf1a35281"/>
          </v:shape>
          <o:OLEObject Type="Embed" ProgID="Equation.DSMT4" ShapeID="_x0000_i1221" DrawAspect="Content" ObjectID="_1841948933" r:id="rId344"/>
        </w:object>
      </w:r>
      <w:r>
        <w:t>、</w:t>
      </w:r>
      <w:r>
        <w:object w:dxaOrig="228" w:dyaOrig="228">
          <v:shape id="_x0000_i1222" type="#_x0000_t75" alt="eqIda0ed1ec316bc54c37c4286c208f55667" style="width:11.5pt;height:11.5pt" o:ole="">
            <v:imagedata r:id="rId80" o:title="eqIda0ed1ec316bc54c37c4286c208f55667"/>
          </v:shape>
          <o:OLEObject Type="Embed" ProgID="Equation.DSMT4" ShapeID="_x0000_i1222" DrawAspect="Content" ObjectID="_1841948934" r:id="rId345"/>
        </w:object>
      </w:r>
      <w:r>
        <w:t>分别为直线</w:t>
      </w:r>
      <w:r>
        <w:object w:dxaOrig="351" w:dyaOrig="229">
          <v:shape id="_x0000_i1223" type="#_x0000_t75" alt="eqIdf52a58fbaf4fea03567e88a9f0f6e37e" style="width:17.5pt;height:11.5pt" o:ole="">
            <v:imagedata r:id="rId76" o:title="eqIdf52a58fbaf4fea03567e88a9f0f6e37e"/>
          </v:shape>
          <o:OLEObject Type="Embed" ProgID="Equation.DSMT4" ShapeID="_x0000_i1223" DrawAspect="Content" ObjectID="_1841948935" r:id="rId346"/>
        </w:object>
      </w:r>
      <w:r>
        <w:t>、</w:t>
      </w:r>
      <w:r>
        <w:object w:dxaOrig="351" w:dyaOrig="246">
          <v:shape id="_x0000_i1224" type="#_x0000_t75" alt="eqId9d78abbad68bbbf12af10cd40ef4c353" style="width:17.5pt;height:12.5pt" o:ole="">
            <v:imagedata r:id="rId291" o:title="eqId9d78abbad68bbbf12af10cd40ef4c353"/>
          </v:shape>
          <o:OLEObject Type="Embed" ProgID="Equation.DSMT4" ShapeID="_x0000_i1224" DrawAspect="Content" ObjectID="_1841948936" r:id="rId347"/>
        </w:object>
      </w:r>
      <w:r>
        <w:t>上的点，点</w:t>
      </w:r>
      <w:r>
        <w:object w:dxaOrig="193" w:dyaOrig="208">
          <v:shape id="_x0000_i1225" type="#_x0000_t75" alt="eqIddad2a36927223bd70f426ba06aea4b45" style="width:9.5pt;height:10.5pt" o:ole="">
            <v:imagedata r:id="rId348" o:title="eqIddad2a36927223bd70f426ba06aea4b45"/>
          </v:shape>
          <o:OLEObject Type="Embed" ProgID="Equation.DSMT4" ShapeID="_x0000_i1225" DrawAspect="Content" ObjectID="_1841948937" r:id="rId349"/>
        </w:object>
      </w:r>
      <w:r>
        <w:t>为平行线间一点，猜想</w:t>
      </w:r>
      <w:r>
        <w:object w:dxaOrig="615" w:dyaOrig="222">
          <v:shape id="_x0000_i1226" type="#_x0000_t75" alt="eqId1a9b4a78c3b85dafdaec2e4e6dc87bd7" style="width:31pt;height:11pt" o:ole="">
            <v:imagedata r:id="rId350" o:title="eqId1a9b4a78c3b85dafdaec2e4e6dc87bd7"/>
          </v:shape>
          <o:OLEObject Type="Embed" ProgID="Equation.DSMT4" ShapeID="_x0000_i1226" DrawAspect="Content" ObjectID="_1841948938" r:id="rId351"/>
        </w:object>
      </w:r>
      <w:r>
        <w:t>、</w:t>
      </w:r>
      <w:r>
        <w:object w:dxaOrig="633" w:dyaOrig="250">
          <v:shape id="_x0000_i1227" type="#_x0000_t75" alt="eqId431bd1ab475f5c7936a3b45b317abe99" style="width:31.5pt;height:12.5pt" o:ole="">
            <v:imagedata r:id="rId352" o:title="eqId431bd1ab475f5c7936a3b45b317abe99"/>
          </v:shape>
          <o:OLEObject Type="Embed" ProgID="Equation.DSMT4" ShapeID="_x0000_i1227" DrawAspect="Content" ObjectID="_1841948939" r:id="rId353"/>
        </w:object>
      </w:r>
      <w:r>
        <w:t>与</w:t>
      </w:r>
      <w:r>
        <w:object w:dxaOrig="633" w:dyaOrig="224">
          <v:shape id="_x0000_i1228" type="#_x0000_t75" alt="eqIddfa70e7c9ef8b856b494d370b7d76482" style="width:31.5pt;height:11pt" o:ole="">
            <v:imagedata r:id="rId354" o:title="eqIddfa70e7c9ef8b856b494d370b7d76482"/>
          </v:shape>
          <o:OLEObject Type="Embed" ProgID="Equation.DSMT4" ShapeID="_x0000_i1228" DrawAspect="Content" ObjectID="_1841948940" r:id="rId355"/>
        </w:object>
      </w:r>
      <w:r>
        <w:t>之间的关系，并说明理由．阅读并补充下面推理过程：</w:t>
      </w:r>
    </w:p>
    <w:p w:rsidR="005D49E7" w:rsidRDefault="008071F2">
      <w:pPr>
        <w:spacing w:line="360" w:lineRule="auto"/>
        <w:jc w:val="left"/>
        <w:textAlignment w:val="center"/>
      </w:pPr>
      <w:r>
        <w:t>解：</w:t>
      </w:r>
      <w:r>
        <w:object w:dxaOrig="2146" w:dyaOrig="246">
          <v:shape id="_x0000_i1229" type="#_x0000_t75" alt="eqIda19a0383ba99f036177eb8cd03bc709e" style="width:107.5pt;height:12.5pt" o:ole="">
            <v:imagedata r:id="rId356" o:title="eqIda19a0383ba99f036177eb8cd03bc709e"/>
          </v:shape>
          <o:OLEObject Type="Embed" ProgID="Equation.DSMT4" ShapeID="_x0000_i1229" DrawAspect="Content" ObjectID="_1841948941" r:id="rId357"/>
        </w:object>
      </w:r>
      <w:r>
        <w:t>，理由如下：</w:t>
      </w:r>
    </w:p>
    <w:p w:rsidR="005D49E7" w:rsidRDefault="008071F2">
      <w:pPr>
        <w:spacing w:line="360" w:lineRule="auto"/>
        <w:jc w:val="left"/>
        <w:textAlignment w:val="center"/>
      </w:pPr>
      <w:r>
        <w:t>过点</w:t>
      </w:r>
      <w:r>
        <w:object w:dxaOrig="193" w:dyaOrig="208">
          <v:shape id="_x0000_i1230" type="#_x0000_t75" alt="eqIddad2a36927223bd70f426ba06aea4b45" style="width:9.5pt;height:10.5pt" o:ole="">
            <v:imagedata r:id="rId348" o:title="eqIddad2a36927223bd70f426ba06aea4b45"/>
          </v:shape>
          <o:OLEObject Type="Embed" ProgID="Equation.DSMT4" ShapeID="_x0000_i1230" DrawAspect="Content" ObjectID="_1841948942" r:id="rId358"/>
        </w:object>
      </w:r>
      <w:r>
        <w:t>作</w:t>
      </w:r>
      <w:r>
        <w:object w:dxaOrig="826" w:dyaOrig="233">
          <v:shape id="_x0000_i1231" type="#_x0000_t75" alt="eqId31307b00524e461b0ad8dfbcdf24bacf" style="width:41.5pt;height:11.5pt" o:ole="">
            <v:imagedata r:id="rId359" o:title="eqId31307b00524e461b0ad8dfbcdf24bacf"/>
          </v:shape>
          <o:OLEObject Type="Embed" ProgID="Equation.DSMT4" ShapeID="_x0000_i1231" DrawAspect="Content" ObjectID="_1841948943" r:id="rId360"/>
        </w:object>
      </w:r>
      <w:r>
        <w:t>，</w:t>
      </w:r>
    </w:p>
    <w:p w:rsidR="005D49E7" w:rsidRDefault="008071F2">
      <w:pPr>
        <w:spacing w:line="360" w:lineRule="auto"/>
        <w:jc w:val="left"/>
        <w:textAlignment w:val="center"/>
      </w:pPr>
      <w:r>
        <w:t>∴</w:t>
      </w:r>
      <w:r>
        <w:object w:dxaOrig="1407" w:dyaOrig="250">
          <v:shape id="_x0000_i1232" type="#_x0000_t75" alt="eqId3343cf6c50db2753d36a91e5fcbd91a7" style="width:70.5pt;height:12.5pt" o:ole="">
            <v:imagedata r:id="rId361" o:title="eqId3343cf6c50db2753d36a91e5fcbd91a7"/>
          </v:shape>
          <o:OLEObject Type="Embed" ProgID="Equation.DSMT4" ShapeID="_x0000_i1232" DrawAspect="Content" ObjectID="_1841948944" r:id="rId362"/>
        </w:object>
      </w:r>
      <w:r>
        <w:t>，</w:t>
      </w:r>
    </w:p>
    <w:p w:rsidR="005D49E7" w:rsidRDefault="008071F2">
      <w:pPr>
        <w:spacing w:line="360" w:lineRule="auto"/>
        <w:jc w:val="left"/>
        <w:textAlignment w:val="center"/>
      </w:pPr>
      <w:r>
        <w:t>∵</w:t>
      </w:r>
      <w:r>
        <w:object w:dxaOrig="897" w:dyaOrig="251">
          <v:shape id="_x0000_i1233" type="#_x0000_t75" alt="eqIdb0fff774b4b0087a6f304ce930d359be" style="width:45pt;height:12.5pt" o:ole="">
            <v:imagedata r:id="rId342" o:title="eqIdb0fff774b4b0087a6f304ce930d359be"/>
          </v:shape>
          <o:OLEObject Type="Embed" ProgID="Equation.DSMT4" ShapeID="_x0000_i1233" DrawAspect="Content" ObjectID="_1841948945" r:id="rId363"/>
        </w:object>
      </w:r>
    </w:p>
    <w:p w:rsidR="005D49E7" w:rsidRDefault="008071F2">
      <w:pPr>
        <w:spacing w:line="360" w:lineRule="auto"/>
        <w:jc w:val="left"/>
        <w:textAlignment w:val="center"/>
      </w:pPr>
      <w:r>
        <w:t>∴</w:t>
      </w:r>
      <w:r>
        <w:object w:dxaOrig="897" w:dyaOrig="250">
          <v:shape id="_x0000_i1234" type="#_x0000_t75" alt="eqIdf7475ed82abed407ad2ff74cf3f59600" style="width:45pt;height:12.5pt" o:ole="">
            <v:imagedata r:id="rId364" o:title="eqIdf7475ed82abed407ad2ff74cf3f59600"/>
          </v:shape>
          <o:OLEObject Type="Embed" ProgID="Equation.DSMT4" ShapeID="_x0000_i1234" DrawAspect="Content" ObjectID="_1841948946" r:id="rId365"/>
        </w:object>
      </w:r>
      <w:r>
        <w:t>（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          </w:t>
      </w:r>
      <w:r>
        <w:t>）</w:t>
      </w:r>
    </w:p>
    <w:p w:rsidR="005D49E7" w:rsidRDefault="008071F2">
      <w:pPr>
        <w:spacing w:line="360" w:lineRule="auto"/>
        <w:jc w:val="left"/>
        <w:textAlignment w:val="center"/>
        <w:rPr>
          <w:u w:val="single"/>
        </w:rPr>
      </w:pPr>
      <w:r>
        <w:t>∴</w:t>
      </w:r>
      <w:r>
        <w:object w:dxaOrig="791" w:dyaOrig="248">
          <v:shape id="_x0000_i1235" type="#_x0000_t75" alt="eqId5c276f0c33d5440cc8feda9461f52bf0" style="width:39.5pt;height:12.5pt" o:ole="">
            <v:imagedata r:id="rId366" o:title="eqId5c276f0c33d5440cc8feda9461f52bf0"/>
          </v:shape>
          <o:OLEObject Type="Embed" ProgID="Equation.DSMT4" ShapeID="_x0000_i1235" DrawAspect="Content" ObjectID="_1841948947" r:id="rId367"/>
        </w:objec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     </w:t>
      </w:r>
      <w:r>
        <w:rPr>
          <w:rFonts w:hint="eastAsia"/>
          <w:u w:val="single"/>
        </w:rPr>
        <w:t xml:space="preserve">      </w:t>
      </w:r>
    </w:p>
    <w:p w:rsidR="005D49E7" w:rsidRDefault="008071F2">
      <w:pPr>
        <w:spacing w:line="360" w:lineRule="auto"/>
        <w:jc w:val="left"/>
        <w:textAlignment w:val="center"/>
      </w:pPr>
      <w:r>
        <w:t>∴</w:t>
      </w:r>
      <w:r>
        <w:object w:dxaOrig="3713" w:dyaOrig="255">
          <v:shape id="_x0000_i1236" type="#_x0000_t75" alt="eqId2a7fa4f288a450358c0c03cfadd6a610" style="width:185.5pt;height:13pt" o:ole="">
            <v:imagedata r:id="rId368" o:title="eqId2a7fa4f288a450358c0c03cfadd6a610"/>
          </v:shape>
          <o:OLEObject Type="Embed" ProgID="Equation.DSMT4" ShapeID="_x0000_i1236" DrawAspect="Content" ObjectID="_1841948948" r:id="rId369"/>
        </w:object>
      </w:r>
      <w:r>
        <w:t>（等量代换）</w:t>
      </w:r>
    </w:p>
    <w:p w:rsidR="005D49E7" w:rsidRDefault="008071F2">
      <w:pPr>
        <w:spacing w:line="360" w:lineRule="auto"/>
        <w:jc w:val="left"/>
        <w:textAlignment w:val="center"/>
      </w:pPr>
      <w:r>
        <w:t>∴</w:t>
      </w:r>
      <w:r>
        <w:object w:dxaOrig="2146" w:dyaOrig="246">
          <v:shape id="_x0000_i1237" type="#_x0000_t75" alt="eqIda19a0383ba99f036177eb8cd03bc709e" style="width:107.5pt;height:12.5pt" o:ole="">
            <v:imagedata r:id="rId356" o:title="eqIda19a0383ba99f036177eb8cd03bc709e"/>
          </v:shape>
          <o:OLEObject Type="Embed" ProgID="Equation.DSMT4" ShapeID="_x0000_i1237" DrawAspect="Content" ObjectID="_1841948949" r:id="rId370"/>
        </w:object>
      </w:r>
      <w:r>
        <w:t>．</w:t>
      </w:r>
    </w:p>
    <w:p w:rsidR="005D49E7" w:rsidRDefault="008071F2">
      <w:pPr>
        <w:spacing w:line="360" w:lineRule="auto"/>
        <w:jc w:val="left"/>
        <w:textAlignment w:val="center"/>
      </w:pPr>
      <w:r>
        <w:t>(2)</w:t>
      </w:r>
      <w:r>
        <w:t>方法运用：如图</w:t>
      </w:r>
      <w:r>
        <w:t>2</w:t>
      </w:r>
      <w:r>
        <w:t>，</w:t>
      </w:r>
      <w:r>
        <w:object w:dxaOrig="897" w:dyaOrig="251">
          <v:shape id="_x0000_i1238" type="#_x0000_t75" alt="eqIdb0fff774b4b0087a6f304ce930d359be" style="width:45pt;height:12.5pt" o:ole="">
            <v:imagedata r:id="rId342" o:title="eqIdb0fff774b4b0087a6f304ce930d359be"/>
          </v:shape>
          <o:OLEObject Type="Embed" ProgID="Equation.DSMT4" ShapeID="_x0000_i1238" DrawAspect="Content" ObjectID="_1841948950" r:id="rId371"/>
        </w:object>
      </w:r>
      <w:r>
        <w:t>，猜想</w:t>
      </w:r>
      <w:r>
        <w:object w:dxaOrig="615" w:dyaOrig="222">
          <v:shape id="_x0000_i1239" type="#_x0000_t75" alt="eqId1a9b4a78c3b85dafdaec2e4e6dc87bd7" style="width:31pt;height:11pt" o:ole="">
            <v:imagedata r:id="rId350" o:title="eqId1a9b4a78c3b85dafdaec2e4e6dc87bd7"/>
          </v:shape>
          <o:OLEObject Type="Embed" ProgID="Equation.DSMT4" ShapeID="_x0000_i1239" DrawAspect="Content" ObjectID="_1841948951" r:id="rId372"/>
        </w:object>
      </w:r>
      <w:r>
        <w:t>、</w:t>
      </w:r>
      <w:r>
        <w:object w:dxaOrig="633" w:dyaOrig="250">
          <v:shape id="_x0000_i1240" type="#_x0000_t75" alt="eqId431bd1ab475f5c7936a3b45b317abe99" style="width:31.5pt;height:12.5pt" o:ole="">
            <v:imagedata r:id="rId352" o:title="eqId431bd1ab475f5c7936a3b45b317abe99"/>
          </v:shape>
          <o:OLEObject Type="Embed" ProgID="Equation.DSMT4" ShapeID="_x0000_i1240" DrawAspect="Content" ObjectID="_1841948952" r:id="rId373"/>
        </w:object>
      </w:r>
      <w:r>
        <w:t>与</w:t>
      </w:r>
      <w:r>
        <w:object w:dxaOrig="633" w:dyaOrig="224">
          <v:shape id="_x0000_i1241" type="#_x0000_t75" alt="eqIddfa70e7c9ef8b856b494d370b7d76482" style="width:31.5pt;height:11pt" o:ole="">
            <v:imagedata r:id="rId354" o:title="eqIddfa70e7c9ef8b856b494d370b7d76482"/>
          </v:shape>
          <o:OLEObject Type="Embed" ProgID="Equation.DSMT4" ShapeID="_x0000_i1241" DrawAspect="Content" ObjectID="_1841948953" r:id="rId374"/>
        </w:object>
      </w:r>
      <w:r>
        <w:t>之间的关系，并说明理由：</w:t>
      </w:r>
    </w:p>
    <w:p w:rsidR="005D49E7" w:rsidRDefault="008071F2">
      <w:pPr>
        <w:spacing w:line="360" w:lineRule="auto"/>
        <w:jc w:val="left"/>
        <w:textAlignment w:val="center"/>
      </w:pPr>
      <w:r>
        <w:t>(3)</w:t>
      </w:r>
      <w:r>
        <w:t>深化拓展：如图</w:t>
      </w:r>
      <w:r>
        <w:t>3</w:t>
      </w:r>
      <w:r>
        <w:t>，</w:t>
      </w:r>
      <w:r>
        <w:object w:dxaOrig="897" w:dyaOrig="251">
          <v:shape id="_x0000_i1242" type="#_x0000_t75" alt="eqIdb0fff774b4b0087a6f304ce930d359be" style="width:45pt;height:12.5pt" o:ole="">
            <v:imagedata r:id="rId342" o:title="eqIdb0fff774b4b0087a6f304ce930d359be"/>
          </v:shape>
          <o:OLEObject Type="Embed" ProgID="Equation.DSMT4" ShapeID="_x0000_i1242" DrawAspect="Content" ObjectID="_1841948954" r:id="rId375"/>
        </w:object>
      </w:r>
      <w:r>
        <w:t>，</w:t>
      </w:r>
      <w:r>
        <w:object w:dxaOrig="615" w:dyaOrig="222">
          <v:shape id="_x0000_i1243" type="#_x0000_t75" alt="eqId1a9b4a78c3b85dafdaec2e4e6dc87bd7" style="width:31pt;height:11pt" o:ole="">
            <v:imagedata r:id="rId350" o:title="eqId1a9b4a78c3b85dafdaec2e4e6dc87bd7"/>
          </v:shape>
          <o:OLEObject Type="Embed" ProgID="Equation.DSMT4" ShapeID="_x0000_i1243" DrawAspect="Content" ObjectID="_1841948955" r:id="rId376"/>
        </w:object>
      </w:r>
      <w:r>
        <w:t>、</w:t>
      </w:r>
      <w:r>
        <w:object w:dxaOrig="633" w:dyaOrig="250">
          <v:shape id="_x0000_i1244" type="#_x0000_t75" alt="eqId431bd1ab475f5c7936a3b45b317abe99" style="width:31.5pt;height:12.5pt" o:ole="">
            <v:imagedata r:id="rId352" o:title="eqId431bd1ab475f5c7936a3b45b317abe99"/>
          </v:shape>
          <o:OLEObject Type="Embed" ProgID="Equation.DSMT4" ShapeID="_x0000_i1244" DrawAspect="Content" ObjectID="_1841948956" r:id="rId377"/>
        </w:object>
      </w:r>
      <w:r>
        <w:t>的角平分线相交于点</w:t>
      </w:r>
      <w:r>
        <w:object w:dxaOrig="211" w:dyaOrig="271">
          <v:shape id="_x0000_i1245" type="#_x0000_t75" alt="eqIdacc290b44635265137fdf13146b6a6d9" style="width:10.5pt;height:13.5pt" o:ole="">
            <v:imagedata r:id="rId378" o:title="eqIdacc290b44635265137fdf13146b6a6d9"/>
          </v:shape>
          <o:OLEObject Type="Embed" ProgID="Equation.DSMT4" ShapeID="_x0000_i1245" DrawAspect="Content" ObjectID="_1841948957" r:id="rId379"/>
        </w:object>
      </w:r>
      <w:r>
        <w:t>，</w:t>
      </w:r>
    </w:p>
    <w:p w:rsidR="005D49E7" w:rsidRDefault="008071F2">
      <w:pPr>
        <w:spacing w:line="360" w:lineRule="auto"/>
        <w:jc w:val="left"/>
        <w:textAlignment w:val="center"/>
      </w:pPr>
      <w:r>
        <w:t>①</w:t>
      </w:r>
      <w:r>
        <w:t>过点</w:t>
      </w:r>
      <w:r>
        <w:rPr>
          <w:rFonts w:ascii="Times New Roman" w:eastAsia="Times New Roman" w:hAnsi="Times New Roman"/>
          <w:i/>
        </w:rPr>
        <w:t>E</w:t>
      </w:r>
      <w:r>
        <w:t>、</w:t>
      </w:r>
      <w:r>
        <w:rPr>
          <w:rFonts w:ascii="Times New Roman" w:eastAsia="Times New Roman" w:hAnsi="Times New Roman"/>
          <w:i/>
        </w:rPr>
        <w:t>F</w:t>
      </w:r>
      <w:r>
        <w:t>作射线</w:t>
      </w:r>
      <w:r>
        <w:object w:dxaOrig="369" w:dyaOrig="246">
          <v:shape id="_x0000_i1246" type="#_x0000_t75" alt="eqId31e55e398e8520d8a36fb5a625a085b8" style="width:18.5pt;height:12.5pt" o:ole="">
            <v:imagedata r:id="rId380" o:title="eqId31e55e398e8520d8a36fb5a625a085b8"/>
          </v:shape>
          <o:OLEObject Type="Embed" ProgID="Equation.DSMT4" ShapeID="_x0000_i1246" DrawAspect="Content" ObjectID="_1841948958" r:id="rId381"/>
        </w:object>
      </w:r>
      <w:r>
        <w:t>、</w:t>
      </w:r>
      <w:r>
        <w:object w:dxaOrig="334" w:dyaOrig="227">
          <v:shape id="_x0000_i1247" type="#_x0000_t75" alt="eqIdc63e36329f5e0979f5ee776ac5d06327" style="width:16.5pt;height:11.5pt" o:ole="">
            <v:imagedata r:id="rId382" o:title="eqIdc63e36329f5e0979f5ee776ac5d06327"/>
          </v:shape>
          <o:OLEObject Type="Embed" ProgID="Equation.DSMT4" ShapeID="_x0000_i1247" DrawAspect="Content" ObjectID="_1841948959" r:id="rId383"/>
        </w:object>
      </w:r>
      <w:r>
        <w:t>交于点</w:t>
      </w:r>
      <w:r>
        <w:rPr>
          <w:rFonts w:ascii="Times New Roman" w:eastAsia="Times New Roman" w:hAnsi="Times New Roman"/>
          <w:i/>
        </w:rPr>
        <w:t>G</w:t>
      </w:r>
      <w:r>
        <w:t>，若</w:t>
      </w:r>
      <w:r>
        <w:object w:dxaOrig="4470" w:dyaOrig="544">
          <v:shape id="_x0000_i1248" type="#_x0000_t75" alt="eqIdc5a5bd34985d32d8d4945978a2529155" style="width:223.5pt;height:27pt" o:ole="">
            <v:imagedata r:id="rId384" o:title="eqIdc5a5bd34985d32d8d4945978a2529155"/>
          </v:shape>
          <o:OLEObject Type="Embed" ProgID="Equation.DSMT4" ShapeID="_x0000_i1248" DrawAspect="Content" ObjectID="_1841948960" r:id="rId385"/>
        </w:object>
      </w:r>
      <w:r>
        <w:t>，求</w:t>
      </w:r>
      <w:r>
        <w:object w:dxaOrig="386" w:dyaOrig="253">
          <v:shape id="_x0000_i1249" type="#_x0000_t75" alt="eqIda1e0a272aa29c4531aac22f28c64baf5" style="width:19.5pt;height:12.5pt" o:ole="">
            <v:imagedata r:id="rId386" o:title="eqIda1e0a272aa29c4531aac22f28c64baf5"/>
          </v:shape>
          <o:OLEObject Type="Embed" ProgID="Equation.DSMT4" ShapeID="_x0000_i1249" DrawAspect="Content" ObjectID="_1841948961" r:id="rId387"/>
        </w:object>
      </w:r>
      <w:r>
        <w:t>的度数；</w:t>
      </w:r>
    </w:p>
    <w:p w:rsidR="005D49E7" w:rsidRDefault="008071F2">
      <w:pPr>
        <w:spacing w:line="360" w:lineRule="auto"/>
        <w:jc w:val="left"/>
        <w:textAlignment w:val="center"/>
      </w:pPr>
      <w:r>
        <w:t>②</w:t>
      </w:r>
      <w:r>
        <w:t>若</w:t>
      </w:r>
      <w:r>
        <w:object w:dxaOrig="4400" w:dyaOrig="545">
          <v:shape id="_x0000_i1250" type="#_x0000_t75" alt="eqId7d8ec3624a64061afd3dacc95c858366" style="width:220pt;height:27.5pt" o:ole="">
            <v:imagedata r:id="rId388" o:title="eqId7d8ec3624a64061afd3dacc95c858366"/>
          </v:shape>
          <o:OLEObject Type="Embed" ProgID="Equation.DSMT4" ShapeID="_x0000_i1250" DrawAspect="Content" ObjectID="_1841948962" r:id="rId389"/>
        </w:object>
      </w:r>
      <w:r>
        <w:t>，请直接写出</w:t>
      </w:r>
      <w:r>
        <w:object w:dxaOrig="386" w:dyaOrig="253">
          <v:shape id="_x0000_i1251" type="#_x0000_t75" alt="eqIda1e0a272aa29c4531aac22f28c64baf5" style="width:19.5pt;height:12.5pt" o:ole="">
            <v:imagedata r:id="rId386" o:title="eqIda1e0a272aa29c4531aac22f28c64baf5"/>
          </v:shape>
          <o:OLEObject Type="Embed" ProgID="Equation.DSMT4" ShapeID="_x0000_i1251" DrawAspect="Content" ObjectID="_1841948963" r:id="rId390"/>
        </w:object>
      </w:r>
      <w:r>
        <w:t>的度数</w:t>
      </w:r>
      <w:r>
        <w:rPr>
          <w:u w:val="single"/>
        </w:rPr>
        <w:t xml:space="preserve"> </w:t>
      </w:r>
      <w:r>
        <w:t>．</w:t>
      </w:r>
    </w:p>
    <w:p w:rsidR="005D49E7" w:rsidRDefault="008071F2">
      <w:pPr>
        <w:spacing w:line="360" w:lineRule="auto"/>
        <w:jc w:val="left"/>
        <w:textAlignment w:val="center"/>
      </w:pPr>
      <w:r>
        <w:t>（用含</w:t>
      </w:r>
      <w:r>
        <w:object w:dxaOrig="228" w:dyaOrig="198">
          <v:shape id="_x0000_i1252" type="#_x0000_t75" alt="eqId294f5ba74cdf695fc9a8a8e52f421328" style="width:11.5pt;height:10pt" o:ole="">
            <v:imagedata r:id="rId151" o:title="eqId294f5ba74cdf695fc9a8a8e52f421328"/>
          </v:shape>
          <o:OLEObject Type="Embed" ProgID="Equation.DSMT4" ShapeID="_x0000_i1252" DrawAspect="Content" ObjectID="_1841948964" r:id="rId391"/>
        </w:object>
      </w:r>
      <w:r>
        <w:t>、</w:t>
      </w:r>
      <w:r>
        <w:object w:dxaOrig="175" w:dyaOrig="186">
          <v:shape id="_x0000_i1253" type="#_x0000_t75" alt="eqIdb6a24198bd04c29321ae5dc5a28fe421" style="width:9pt;height:9.5pt" o:ole="">
            <v:imagedata r:id="rId328" o:title="eqIdb6a24198bd04c29321ae5dc5a28fe421"/>
          </v:shape>
          <o:OLEObject Type="Embed" ProgID="Equation.DSMT4" ShapeID="_x0000_i1253" DrawAspect="Content" ObjectID="_1841948965" r:id="rId392"/>
        </w:object>
      </w:r>
      <w:r>
        <w:t>的代数式表示）</w:t>
      </w: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5D49E7">
      <w:pPr>
        <w:spacing w:line="360" w:lineRule="auto"/>
        <w:jc w:val="left"/>
        <w:textAlignment w:val="center"/>
      </w:pPr>
    </w:p>
    <w:p w:rsidR="005D49E7" w:rsidRDefault="008071F2">
      <w:pPr>
        <w:spacing w:line="360" w:lineRule="auto"/>
        <w:jc w:val="left"/>
        <w:textAlignment w:val="center"/>
      </w:pPr>
      <w:r>
        <w:lastRenderedPageBreak/>
        <w:t>26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10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（</w:t>
      </w:r>
      <w:r>
        <w:t>1</w:t>
      </w:r>
      <w:r>
        <w:t>）观察理解：如图</w:t>
      </w:r>
      <w:r>
        <w:t>1</w:t>
      </w:r>
      <w:r>
        <w:t>，</w:t>
      </w:r>
      <w:r>
        <w:object w:dxaOrig="633" w:dyaOrig="243">
          <v:shape id="_x0000_i1254" type="#_x0000_t75" alt="eqId15c0dbe3c080c4c4636c64803e5c1f76" style="width:31.5pt;height:12pt" o:ole="">
            <v:imagedata r:id="rId23" o:title="eqId15c0dbe3c080c4c4636c64803e5c1f76"/>
          </v:shape>
          <o:OLEObject Type="Embed" ProgID="Equation.DSMT4" ShapeID="_x0000_i1254" DrawAspect="Content" ObjectID="_1841948966" r:id="rId393"/>
        </w:object>
      </w:r>
      <w:r>
        <w:t>中，</w:t>
      </w:r>
      <w:r>
        <w:object w:dxaOrig="1126" w:dyaOrig="255">
          <v:shape id="_x0000_i1255" type="#_x0000_t75" alt="eqIded10df4140819d5451773a45de66201b" style="width:56.5pt;height:13pt" o:ole="">
            <v:imagedata r:id="rId394" o:title="eqIded10df4140819d5451773a45de66201b"/>
          </v:shape>
          <o:OLEObject Type="Embed" ProgID="Equation.DSMT4" ShapeID="_x0000_i1255" DrawAspect="Content" ObjectID="_1841948967" r:id="rId395"/>
        </w:object>
      </w:r>
      <w:r>
        <w:t>，</w:t>
      </w:r>
      <w:r>
        <w:object w:dxaOrig="861" w:dyaOrig="251">
          <v:shape id="_x0000_i1256" type="#_x0000_t75" alt="eqId4b10134e7a46e6f6f7cb9d5e2371727d" style="width:43pt;height:12.5pt" o:ole="">
            <v:imagedata r:id="rId396" o:title="eqId4b10134e7a46e6f6f7cb9d5e2371727d"/>
          </v:shape>
          <o:OLEObject Type="Embed" ProgID="Equation.DSMT4" ShapeID="_x0000_i1256" DrawAspect="Content" ObjectID="_1841948968" r:id="rId397"/>
        </w:object>
      </w:r>
      <w:r>
        <w:t>，直线</w:t>
      </w:r>
      <w:r>
        <w:object w:dxaOrig="122" w:dyaOrig="246">
          <v:shape id="_x0000_i1257" type="#_x0000_t75" alt="eqId0f85fca60a11e1af2bf50138d0e3fe62" style="width:6pt;height:12.5pt" o:ole="">
            <v:imagedata r:id="rId398" o:title="eqId0f85fca60a11e1af2bf50138d0e3fe62"/>
          </v:shape>
          <o:OLEObject Type="Embed" ProgID="Equation.DSMT4" ShapeID="_x0000_i1257" DrawAspect="Content" ObjectID="_1841948969" r:id="rId399"/>
        </w:object>
      </w:r>
      <w:r>
        <w:t>过点</w:t>
      </w:r>
      <w:r>
        <w:object w:dxaOrig="211" w:dyaOrig="240">
          <v:shape id="_x0000_i1258" type="#_x0000_t75" alt="eqIdc5db41a1f31d6baee7c69990811edb9f" style="width:10.5pt;height:12pt" o:ole="">
            <v:imagedata r:id="rId136" o:title="eqIdc5db41a1f31d6baee7c69990811edb9f"/>
          </v:shape>
          <o:OLEObject Type="Embed" ProgID="Equation.DSMT4" ShapeID="_x0000_i1258" DrawAspect="Content" ObjectID="_1841948970" r:id="rId400"/>
        </w:object>
      </w:r>
      <w:r>
        <w:t>，点</w:t>
      </w:r>
      <w:r>
        <w:object w:dxaOrig="211" w:dyaOrig="224">
          <v:shape id="_x0000_i1259" type="#_x0000_t75" alt="eqId5963abe8f421bd99a2aaa94831a951e9" style="width:10.5pt;height:11pt" o:ole="">
            <v:imagedata r:id="rId198" o:title="eqId5963abe8f421bd99a2aaa94831a951e9"/>
          </v:shape>
          <o:OLEObject Type="Embed" ProgID="Equation.DSMT4" ShapeID="_x0000_i1259" DrawAspect="Content" ObjectID="_1841948971" r:id="rId401"/>
        </w:object>
      </w:r>
      <w:r>
        <w:t>，</w:t>
      </w:r>
      <w:r>
        <w:object w:dxaOrig="193" w:dyaOrig="208">
          <v:shape id="_x0000_i1260" type="#_x0000_t75" alt="eqId7f9e8449aad35c5d840a3395ea86df6d" style="width:9.5pt;height:10.5pt" o:ole="">
            <v:imagedata r:id="rId194" o:title="eqId7f9e8449aad35c5d840a3395ea86df6d"/>
          </v:shape>
          <o:OLEObject Type="Embed" ProgID="Equation.DSMT4" ShapeID="_x0000_i1260" DrawAspect="Content" ObjectID="_1841948972" r:id="rId402"/>
        </w:object>
      </w:r>
      <w:r>
        <w:t>在直线</w:t>
      </w:r>
      <w:r>
        <w:object w:dxaOrig="122" w:dyaOrig="246">
          <v:shape id="_x0000_i1261" type="#_x0000_t75" alt="eqId0f85fca60a11e1af2bf50138d0e3fe62" style="width:6pt;height:12.5pt" o:ole="">
            <v:imagedata r:id="rId398" o:title="eqId0f85fca60a11e1af2bf50138d0e3fe62"/>
          </v:shape>
          <o:OLEObject Type="Embed" ProgID="Equation.DSMT4" ShapeID="_x0000_i1261" DrawAspect="Content" ObjectID="_1841948973" r:id="rId403"/>
        </w:object>
      </w:r>
      <w:r>
        <w:t>同侧，</w:t>
      </w:r>
      <w:r>
        <w:object w:dxaOrig="651" w:dyaOrig="256">
          <v:shape id="_x0000_i1262" type="#_x0000_t75" alt="eqIdbb0a2d7d40a6c0bf1fddb802db381689" style="width:32.5pt;height:13pt" o:ole="">
            <v:imagedata r:id="rId404" o:title="eqIdbb0a2d7d40a6c0bf1fddb802db381689"/>
          </v:shape>
          <o:OLEObject Type="Embed" ProgID="Equation.DSMT4" ShapeID="_x0000_i1262" DrawAspect="Content" ObjectID="_1841948974" r:id="rId405"/>
        </w:object>
      </w:r>
      <w:r>
        <w:t>，</w:t>
      </w:r>
      <w:r>
        <w:object w:dxaOrig="651" w:dyaOrig="254">
          <v:shape id="_x0000_i1263" type="#_x0000_t75" alt="eqId3e77a906a317863df81327e97ae0d5e4" style="width:32.5pt;height:12.5pt" o:ole="">
            <v:imagedata r:id="rId406" o:title="eqId3e77a906a317863df81327e97ae0d5e4"/>
          </v:shape>
          <o:OLEObject Type="Embed" ProgID="Equation.DSMT4" ShapeID="_x0000_i1263" DrawAspect="Content" ObjectID="_1841948975" r:id="rId407"/>
        </w:object>
      </w:r>
      <w:r>
        <w:t>，垂足分别为</w:t>
      </w:r>
      <w:r>
        <w:object w:dxaOrig="228" w:dyaOrig="228">
          <v:shape id="_x0000_i1264" type="#_x0000_t75" alt="eqId8455657dde27aabe6adb7b188e031c11" style="width:11.5pt;height:11.5pt" o:ole="">
            <v:imagedata r:id="rId71" o:title="eqId8455657dde27aabe6adb7b188e031c11"/>
          </v:shape>
          <o:OLEObject Type="Embed" ProgID="Equation.DSMT4" ShapeID="_x0000_i1264" DrawAspect="Content" ObjectID="_1841948976" r:id="rId408"/>
        </w:object>
      </w:r>
      <w:r>
        <w:t>，</w:t>
      </w:r>
      <w:r>
        <w:object w:dxaOrig="211" w:dyaOrig="228">
          <v:shape id="_x0000_i1265" type="#_x0000_t75" alt="eqId2a30f3a8b673cc28bd90c50cf1a35281" style="width:10.5pt;height:11.5pt" o:ole="">
            <v:imagedata r:id="rId30" o:title="eqId2a30f3a8b673cc28bd90c50cf1a35281"/>
          </v:shape>
          <o:OLEObject Type="Embed" ProgID="Equation.DSMT4" ShapeID="_x0000_i1265" DrawAspect="Content" ObjectID="_1841948977" r:id="rId409"/>
        </w:object>
      </w:r>
      <w:r>
        <w:t>，由此可得：</w:t>
      </w:r>
      <w:r>
        <w:object w:dxaOrig="1935" w:dyaOrig="250">
          <v:shape id="_x0000_i1266" type="#_x0000_t75" alt="eqIda3f0ca8685431a5114a4b9288e6f93bf" style="width:97pt;height:12.5pt" o:ole="">
            <v:imagedata r:id="rId410" o:title="eqIda3f0ca8685431a5114a4b9288e6f93bf"/>
          </v:shape>
          <o:OLEObject Type="Embed" ProgID="Equation.DSMT4" ShapeID="_x0000_i1266" DrawAspect="Content" ObjectID="_1841948978" r:id="rId411"/>
        </w:object>
      </w:r>
      <w:r>
        <w:t>，所以</w:t>
      </w:r>
      <w:r>
        <w:object w:dxaOrig="1900" w:dyaOrig="250">
          <v:shape id="_x0000_i1267" type="#_x0000_t75" alt="eqId3b2b6f11b74b1cb04d9ed8fe485687e7" style="width:95pt;height:12.5pt" o:ole="">
            <v:imagedata r:id="rId412" o:title="eqId3b2b6f11b74b1cb04d9ed8fe485687e7"/>
          </v:shape>
          <o:OLEObject Type="Embed" ProgID="Equation.DSMT4" ShapeID="_x0000_i1267" DrawAspect="Content" ObjectID="_1841948979" r:id="rId413"/>
        </w:object>
      </w:r>
      <w:r>
        <w:t>，又因为</w:t>
      </w:r>
      <w:r>
        <w:object w:dxaOrig="1126" w:dyaOrig="255">
          <v:shape id="_x0000_i1268" type="#_x0000_t75" alt="eqIded10df4140819d5451773a45de66201b" style="width:56.5pt;height:13pt" o:ole="">
            <v:imagedata r:id="rId394" o:title="eqIded10df4140819d5451773a45de66201b"/>
          </v:shape>
          <o:OLEObject Type="Embed" ProgID="Equation.DSMT4" ShapeID="_x0000_i1268" DrawAspect="Content" ObjectID="_1841948980" r:id="rId414"/>
        </w:object>
      </w:r>
      <w:r>
        <w:t>，所以</w:t>
      </w:r>
      <w:r>
        <w:object w:dxaOrig="1917" w:dyaOrig="242">
          <v:shape id="_x0000_i1269" type="#_x0000_t75" alt="eqId4dfc52a6655c83c8c7eb081bd0f26e52" style="width:96pt;height:12pt" o:ole="">
            <v:imagedata r:id="rId415" o:title="eqId4dfc52a6655c83c8c7eb081bd0f26e52"/>
          </v:shape>
          <o:OLEObject Type="Embed" ProgID="Equation.DSMT4" ShapeID="_x0000_i1269" DrawAspect="Content" ObjectID="_1841948981" r:id="rId416"/>
        </w:object>
      </w:r>
      <w:r>
        <w:t>，所以</w:t>
      </w:r>
      <w:r>
        <w:object w:dxaOrig="1442" w:dyaOrig="251">
          <v:shape id="_x0000_i1270" type="#_x0000_t75" alt="eqIdb83e72d812fdaca589976ea299cc7468" style="width:1in;height:12.5pt" o:ole="">
            <v:imagedata r:id="rId417" o:title="eqIdb83e72d812fdaca589976ea299cc7468"/>
          </v:shape>
          <o:OLEObject Type="Embed" ProgID="Equation.DSMT4" ShapeID="_x0000_i1270" DrawAspect="Content" ObjectID="_1841948982" r:id="rId418"/>
        </w:object>
      </w:r>
      <w:r>
        <w:t>，又因为</w:t>
      </w:r>
      <w:r>
        <w:object w:dxaOrig="861" w:dyaOrig="251">
          <v:shape id="_x0000_i1271" type="#_x0000_t75" alt="eqId4b10134e7a46e6f6f7cb9d5e2371727d" style="width:43pt;height:12.5pt" o:ole="">
            <v:imagedata r:id="rId396" o:title="eqId4b10134e7a46e6f6f7cb9d5e2371727d"/>
          </v:shape>
          <o:OLEObject Type="Embed" ProgID="Equation.DSMT4" ShapeID="_x0000_i1271" DrawAspect="Content" ObjectID="_1841948983" r:id="rId419"/>
        </w:object>
      </w:r>
      <w:r>
        <w:t>，所以</w:t>
      </w:r>
      <w:r>
        <w:object w:dxaOrig="1513" w:dyaOrig="250">
          <v:shape id="_x0000_i1272" type="#_x0000_t75" alt="eqIdc129fbab6979fd83f4c1ef52feb35557" style="width:75.5pt;height:12.5pt" o:ole="">
            <v:imagedata r:id="rId420" o:title="eqIdc129fbab6979fd83f4c1ef52feb35557"/>
          </v:shape>
          <o:OLEObject Type="Embed" ProgID="Equation.DSMT4" ShapeID="_x0000_i1272" DrawAspect="Content" ObjectID="_1841948984" r:id="rId421"/>
        </w:object>
      </w:r>
      <w:r>
        <w:t>___________</w:t>
      </w:r>
      <w:r>
        <w:t>；（请填写全等判定的方法）</w:t>
      </w:r>
    </w:p>
    <w:p w:rsidR="005D49E7" w:rsidRDefault="008071F2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5276215" cy="1379855"/>
            <wp:effectExtent l="0" t="0" r="6985" b="4445"/>
            <wp:docPr id="100055" name="图片 100055" descr="@@@4d9fed93-9675-4eec-957a-c54315d88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4d9fed93-9675-4eec-957a-c54315d88996"/>
                    <pic:cNvPicPr>
                      <a:picLocks noChangeAspect="1"/>
                    </pic:cNvPicPr>
                  </pic:nvPicPr>
                  <pic:blipFill>
                    <a:blip r:embed="rId422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38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9E7" w:rsidRDefault="008071F2">
      <w:pPr>
        <w:spacing w:line="360" w:lineRule="auto"/>
        <w:jc w:val="left"/>
        <w:textAlignment w:val="center"/>
      </w:pPr>
      <w:r>
        <w:t>（</w:t>
      </w:r>
      <w:r>
        <w:t>2</w:t>
      </w:r>
      <w:r>
        <w:t>）理解应用：如图</w:t>
      </w:r>
      <w:r>
        <w:t>2</w:t>
      </w:r>
      <w:r>
        <w:t>，</w:t>
      </w:r>
      <w:r>
        <w:object w:dxaOrig="862" w:dyaOrig="232">
          <v:shape id="_x0000_i1273" type="#_x0000_t75" alt="eqId5e5b4ea605cf0b98e428d071f6be6762" style="width:43pt;height:11.5pt" o:ole="">
            <v:imagedata r:id="rId423" o:title="eqId5e5b4ea605cf0b98e428d071f6be6762"/>
          </v:shape>
          <o:OLEObject Type="Embed" ProgID="Equation.DSMT4" ShapeID="_x0000_i1273" DrawAspect="Content" ObjectID="_1841948985" r:id="rId424"/>
        </w:object>
      </w:r>
      <w:r>
        <w:t>，且</w:t>
      </w:r>
      <w:r>
        <w:object w:dxaOrig="847" w:dyaOrig="246">
          <v:shape id="_x0000_i1274" type="#_x0000_t75" alt="eqIdbe5fc6ead6416492c231c320a5486f86" style="width:42.5pt;height:12.5pt" o:ole="">
            <v:imagedata r:id="rId425" o:title="eqIdbe5fc6ead6416492c231c320a5486f86"/>
          </v:shape>
          <o:OLEObject Type="Embed" ProgID="Equation.DSMT4" ShapeID="_x0000_i1274" DrawAspect="Content" ObjectID="_1841948986" r:id="rId426"/>
        </w:object>
      </w:r>
      <w:r>
        <w:t>，</w:t>
      </w:r>
      <w:r>
        <w:object w:dxaOrig="879" w:dyaOrig="251">
          <v:shape id="_x0000_i1275" type="#_x0000_t75" alt="eqId4bd6a2b112facda441f4e34bf5c145fa" style="width:44pt;height:12.5pt" o:ole="">
            <v:imagedata r:id="rId427" o:title="eqId4bd6a2b112facda441f4e34bf5c145fa"/>
          </v:shape>
          <o:OLEObject Type="Embed" ProgID="Equation.DSMT4" ShapeID="_x0000_i1275" DrawAspect="Content" ObjectID="_1841948987" r:id="rId428"/>
        </w:object>
      </w:r>
      <w:r>
        <w:t>，且</w:t>
      </w:r>
      <w:r>
        <w:object w:dxaOrig="861" w:dyaOrig="245">
          <v:shape id="_x0000_i1276" type="#_x0000_t75" alt="eqId5a16dc02090b6e9263555061f14fbc8c" style="width:43pt;height:12.5pt" o:ole="">
            <v:imagedata r:id="rId429" o:title="eqId5a16dc02090b6e9263555061f14fbc8c"/>
          </v:shape>
          <o:OLEObject Type="Embed" ProgID="Equation.DSMT4" ShapeID="_x0000_i1276" DrawAspect="Content" ObjectID="_1841948988" r:id="rId430"/>
        </w:object>
      </w:r>
      <w:r>
        <w:t>，利用（</w:t>
      </w:r>
      <w:r>
        <w:t>1</w:t>
      </w:r>
      <w:r>
        <w:t>）中的结论，请按照图中所标的数据计算图中</w:t>
      </w:r>
      <w:r>
        <w:object w:dxaOrig="633" w:dyaOrig="243">
          <v:shape id="_x0000_i1277" type="#_x0000_t75" alt="eqId15c0dbe3c080c4c4636c64803e5c1f76" style="width:31.5pt;height:12pt" o:ole="">
            <v:imagedata r:id="rId23" o:title="eqId15c0dbe3c080c4c4636c64803e5c1f76"/>
          </v:shape>
          <o:OLEObject Type="Embed" ProgID="Equation.DSMT4" ShapeID="_x0000_i1277" DrawAspect="Content" ObjectID="_1841948989" r:id="rId431"/>
        </w:object>
      </w:r>
      <w:r>
        <w:t>的面积是</w:t>
      </w:r>
      <w:r>
        <w:t>___________</w:t>
      </w:r>
      <w:r>
        <w:t>；</w:t>
      </w:r>
    </w:p>
    <w:p w:rsidR="005D49E7" w:rsidRDefault="008071F2">
      <w:pPr>
        <w:spacing w:line="360" w:lineRule="auto"/>
        <w:jc w:val="left"/>
        <w:textAlignment w:val="center"/>
      </w:pPr>
      <w:r>
        <w:t>（</w:t>
      </w:r>
      <w:r>
        <w:t>3</w:t>
      </w:r>
      <w:r>
        <w:t>）拓展提升：如图</w:t>
      </w:r>
      <w:r>
        <w:t>3</w:t>
      </w:r>
      <w:r>
        <w:t>，等边</w:t>
      </w:r>
      <w:r>
        <w:object w:dxaOrig="597" w:dyaOrig="252">
          <v:shape id="_x0000_i1278" type="#_x0000_t75" alt="eqId6818a98204f62c1b16699d26ca0c3f62" style="width:30pt;height:12.5pt" o:ole="">
            <v:imagedata r:id="rId432" o:title="eqId6818a98204f62c1b16699d26ca0c3f62"/>
          </v:shape>
          <o:OLEObject Type="Embed" ProgID="Equation.DSMT4" ShapeID="_x0000_i1278" DrawAspect="Content" ObjectID="_1841948990" r:id="rId433"/>
        </w:object>
      </w:r>
      <w:r>
        <w:t>中，</w:t>
      </w:r>
      <w:r>
        <w:object w:dxaOrig="932" w:dyaOrig="249">
          <v:shape id="_x0000_i1279" type="#_x0000_t75" alt="eqIdf7bb21d87e6c5fc497207bd2281d3c27" style="width:46.5pt;height:12.5pt" o:ole="">
            <v:imagedata r:id="rId434" o:title="eqIdf7bb21d87e6c5fc497207bd2281d3c27"/>
          </v:shape>
          <o:OLEObject Type="Embed" ProgID="Equation.DSMT4" ShapeID="_x0000_i1279" DrawAspect="Content" ObjectID="_1841948991" r:id="rId435"/>
        </w:object>
      </w:r>
      <w:r>
        <w:t>，点</w:t>
      </w:r>
      <w:r>
        <w:object w:dxaOrig="211" w:dyaOrig="256">
          <v:shape id="_x0000_i1280" type="#_x0000_t75" alt="eqId1dde8112e8eb968fd042418dd632759e" style="width:10.5pt;height:13pt" o:ole="">
            <v:imagedata r:id="rId293" o:title="eqId1dde8112e8eb968fd042418dd632759e"/>
          </v:shape>
          <o:OLEObject Type="Embed" ProgID="Equation.DSMT4" ShapeID="_x0000_i1280" DrawAspect="Content" ObjectID="_1841948992" r:id="rId436"/>
        </w:object>
      </w:r>
      <w:r>
        <w:t>在</w:t>
      </w:r>
      <w:r>
        <w:object w:dxaOrig="351" w:dyaOrig="241">
          <v:shape id="_x0000_i1281" type="#_x0000_t75" alt="eqId0dc5c9827dfd0be5a9c85962d6ccbfb1" style="width:17.5pt;height:12pt" o:ole="">
            <v:imagedata r:id="rId32" o:title="eqId0dc5c9827dfd0be5a9c85962d6ccbfb1"/>
          </v:shape>
          <o:OLEObject Type="Embed" ProgID="Equation.DSMT4" ShapeID="_x0000_i1281" DrawAspect="Content" ObjectID="_1841948993" r:id="rId437"/>
        </w:object>
      </w:r>
      <w:r>
        <w:t>上，且</w:t>
      </w:r>
      <w:r>
        <w:object w:dxaOrig="932" w:dyaOrig="245">
          <v:shape id="_x0000_i1282" type="#_x0000_t75" alt="eqId444537e1b2e959dbacbc4d3da7c8fb8c" style="width:46.5pt;height:12.5pt" o:ole="">
            <v:imagedata r:id="rId438" o:title="eqId444537e1b2e959dbacbc4d3da7c8fb8c"/>
          </v:shape>
          <o:OLEObject Type="Embed" ProgID="Equation.DSMT4" ShapeID="_x0000_i1282" DrawAspect="Content" ObjectID="_1841948994" r:id="rId439"/>
        </w:object>
      </w:r>
      <w:r>
        <w:t>，动点</w:t>
      </w:r>
      <w:r>
        <w:object w:dxaOrig="193" w:dyaOrig="208">
          <v:shape id="_x0000_i1283" type="#_x0000_t75" alt="eqIddad2a36927223bd70f426ba06aea4b45" style="width:9.5pt;height:10.5pt" o:ole="">
            <v:imagedata r:id="rId348" o:title="eqIddad2a36927223bd70f426ba06aea4b45"/>
          </v:shape>
          <o:OLEObject Type="Embed" ProgID="Equation.DSMT4" ShapeID="_x0000_i1283" DrawAspect="Content" ObjectID="_1841948995" r:id="rId440"/>
        </w:object>
      </w:r>
      <w:r>
        <w:t>在射线</w:t>
      </w:r>
      <w:r>
        <w:object w:dxaOrig="316" w:dyaOrig="228">
          <v:shape id="_x0000_i1284" type="#_x0000_t75" alt="eqId1fc56c77464a17a1e97b568762a3e2c6" style="width:16pt;height:11.5pt" o:ole="">
            <v:imagedata r:id="rId441" o:title="eqId1fc56c77464a17a1e97b568762a3e2c6"/>
          </v:shape>
          <o:OLEObject Type="Embed" ProgID="Equation.DSMT4" ShapeID="_x0000_i1284" DrawAspect="Content" ObjectID="_1841948996" r:id="rId442"/>
        </w:object>
      </w:r>
      <w:r>
        <w:t>上，连接</w:t>
      </w:r>
      <w:r>
        <w:object w:dxaOrig="351" w:dyaOrig="246">
          <v:shape id="_x0000_i1285" type="#_x0000_t75" alt="eqIdabd13974aebe38eb2a1d744a01ea5aa5" style="width:17.5pt;height:12.5pt" o:ole="">
            <v:imagedata r:id="rId443" o:title="eqIdabd13974aebe38eb2a1d744a01ea5aa5"/>
          </v:shape>
          <o:OLEObject Type="Embed" ProgID="Equation.DSMT4" ShapeID="_x0000_i1285" DrawAspect="Content" ObjectID="_1841948997" r:id="rId444"/>
        </w:object>
      </w:r>
      <w:r>
        <w:t>，将线段</w:t>
      </w:r>
      <w:r>
        <w:object w:dxaOrig="351" w:dyaOrig="246">
          <v:shape id="_x0000_i1286" type="#_x0000_t75" alt="eqIdabd13974aebe38eb2a1d744a01ea5aa5" style="width:17.5pt;height:12.5pt" o:ole="">
            <v:imagedata r:id="rId443" o:title="eqIdabd13974aebe38eb2a1d744a01ea5aa5"/>
          </v:shape>
          <o:OLEObject Type="Embed" ProgID="Equation.DSMT4" ShapeID="_x0000_i1286" DrawAspect="Content" ObjectID="_1841948998" r:id="rId445"/>
        </w:object>
      </w:r>
      <w:r>
        <w:t>绕点</w:t>
      </w:r>
      <w:r>
        <w:object w:dxaOrig="211" w:dyaOrig="256">
          <v:shape id="_x0000_i1287" type="#_x0000_t75" alt="eqId1dde8112e8eb968fd042418dd632759e" style="width:10.5pt;height:13pt" o:ole="">
            <v:imagedata r:id="rId293" o:title="eqId1dde8112e8eb968fd042418dd632759e"/>
          </v:shape>
          <o:OLEObject Type="Embed" ProgID="Equation.DSMT4" ShapeID="_x0000_i1287" DrawAspect="Content" ObjectID="_1841948999" r:id="rId446"/>
        </w:object>
      </w:r>
      <w:r>
        <w:t>逆时针旋转</w:t>
      </w:r>
      <w:r>
        <w:object w:dxaOrig="439" w:dyaOrig="253">
          <v:shape id="_x0000_i1288" type="#_x0000_t75" alt="eqIda6c0927afc571a7c966c98192040979e" style="width:22pt;height:12.5pt" o:ole="">
            <v:imagedata r:id="rId447" o:title="eqIda6c0927afc571a7c966c98192040979e"/>
          </v:shape>
          <o:OLEObject Type="Embed" ProgID="Equation.DSMT4" ShapeID="_x0000_i1288" DrawAspect="Content" ObjectID="_1841949000" r:id="rId448"/>
        </w:object>
      </w:r>
      <w:r>
        <w:t>得到线段</w:t>
      </w:r>
      <w:r>
        <w:object w:dxaOrig="369" w:dyaOrig="250">
          <v:shape id="_x0000_i1289" type="#_x0000_t75" alt="eqId6cad4595d5352b2884568a59d8d766a4" style="width:18.5pt;height:12.5pt" o:ole="">
            <v:imagedata r:id="rId449" o:title="eqId6cad4595d5352b2884568a59d8d766a4"/>
          </v:shape>
          <o:OLEObject Type="Embed" ProgID="Equation.DSMT4" ShapeID="_x0000_i1289" DrawAspect="Content" ObjectID="_1841949001" r:id="rId450"/>
        </w:object>
      </w:r>
      <w:r>
        <w:t>．</w:t>
      </w:r>
    </w:p>
    <w:p w:rsidR="005D49E7" w:rsidRDefault="008071F2">
      <w:pPr>
        <w:spacing w:line="360" w:lineRule="auto"/>
        <w:jc w:val="left"/>
        <w:textAlignment w:val="center"/>
      </w:pPr>
      <w:r>
        <w:t>①</w:t>
      </w:r>
      <w:r>
        <w:t>当</w:t>
      </w:r>
      <w:r>
        <w:object w:dxaOrig="826" w:dyaOrig="249">
          <v:shape id="_x0000_i1290" type="#_x0000_t75" alt="eqId2b561e63043cd4c4e2e295d817e83ac0" style="width:41.5pt;height:12.5pt" o:ole="">
            <v:imagedata r:id="rId451" o:title="eqId2b561e63043cd4c4e2e295d817e83ac0"/>
          </v:shape>
          <o:OLEObject Type="Embed" ProgID="Equation.DSMT4" ShapeID="_x0000_i1290" DrawAspect="Content" ObjectID="_1841949002" r:id="rId452"/>
        </w:object>
      </w:r>
      <w:r>
        <w:t>时，</w:t>
      </w:r>
      <w:r>
        <w:object w:dxaOrig="351" w:dyaOrig="246">
          <v:shape id="_x0000_i1291" type="#_x0000_t75" alt="eqIdabd13974aebe38eb2a1d744a01ea5aa5" style="width:17.5pt;height:12.5pt" o:ole="">
            <v:imagedata r:id="rId443" o:title="eqIdabd13974aebe38eb2a1d744a01ea5aa5"/>
          </v:shape>
          <o:OLEObject Type="Embed" ProgID="Equation.DSMT4" ShapeID="_x0000_i1291" DrawAspect="Content" ObjectID="_1841949003" r:id="rId453"/>
        </w:object>
      </w:r>
      <w:r>
        <w:t>的长是</w:t>
      </w:r>
      <w:r>
        <w:t>___________</w:t>
      </w:r>
      <w:r>
        <w:t>．</w:t>
      </w:r>
    </w:p>
    <w:p w:rsidR="005D49E7" w:rsidRDefault="008071F2">
      <w:pPr>
        <w:spacing w:line="360" w:lineRule="auto"/>
        <w:jc w:val="left"/>
        <w:textAlignment w:val="center"/>
        <w:rPr>
          <w:rFonts w:ascii="Times New Roman" w:hAnsi="Times New Roman"/>
          <w:color w:val="FF0000"/>
        </w:rPr>
      </w:pPr>
      <w:r>
        <w:t>②</w:t>
      </w:r>
      <w:r>
        <w:t>当点</w:t>
      </w:r>
      <w:r>
        <w:object w:dxaOrig="228" w:dyaOrig="228">
          <v:shape id="_x0000_i1292" type="#_x0000_t75" alt="eqIda0ed1ec316bc54c37c4286c208f55667" style="width:11.5pt;height:11.5pt" o:ole="">
            <v:imagedata r:id="rId80" o:title="eqIda0ed1ec316bc54c37c4286c208f55667"/>
          </v:shape>
          <o:OLEObject Type="Embed" ProgID="Equation.DSMT4" ShapeID="_x0000_i1292" DrawAspect="Content" ObjectID="_1841949004" r:id="rId454"/>
        </w:object>
      </w:r>
      <w:r>
        <w:t>恰好落在射线</w:t>
      </w:r>
      <w:r>
        <w:object w:dxaOrig="334" w:dyaOrig="232">
          <v:shape id="_x0000_i1293" type="#_x0000_t75" alt="eqIdccaee8f228ff24e7c89879bb5b999cf2" style="width:16.5pt;height:11.5pt" o:ole="">
            <v:imagedata r:id="rId455" o:title="eqIdccaee8f228ff24e7c89879bb5b999cf2"/>
          </v:shape>
          <o:OLEObject Type="Embed" ProgID="Equation.DSMT4" ShapeID="_x0000_i1293" DrawAspect="Content" ObjectID="_1841949005" r:id="rId456"/>
        </w:object>
      </w:r>
      <w:r>
        <w:t>上时，请直接写出</w:t>
      </w:r>
      <w:r>
        <w:object w:dxaOrig="334" w:dyaOrig="219">
          <v:shape id="_x0000_i1294" type="#_x0000_t75" alt="eqId4f541f7ae7c39082d202efd28805c54e" style="width:16.5pt;height:11pt" o:ole="">
            <v:imagedata r:id="rId457" o:title="eqId4f541f7ae7c39082d202efd28805c54e"/>
          </v:shape>
          <o:OLEObject Type="Embed" ProgID="Equation.DSMT4" ShapeID="_x0000_i1294" DrawAspect="Content" ObjectID="_1841949006" r:id="rId458"/>
        </w:object>
      </w:r>
      <w:r>
        <w:t>的长．</w:t>
      </w:r>
    </w:p>
    <w:sectPr w:rsidR="005D49E7">
      <w:headerReference w:type="even" r:id="rId459"/>
      <w:headerReference w:type="default" r:id="rId460"/>
      <w:footerReference w:type="even" r:id="rId461"/>
      <w:footerReference w:type="default" r:id="rId462"/>
      <w:headerReference w:type="first" r:id="rId463"/>
      <w:footerReference w:type="first" r:id="rId464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1F2" w:rsidRDefault="008071F2">
      <w:r>
        <w:separator/>
      </w:r>
    </w:p>
  </w:endnote>
  <w:endnote w:type="continuationSeparator" w:id="0">
    <w:p w:rsidR="008071F2" w:rsidRDefault="00807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382" w:rsidRDefault="0049538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5D49E7" w:rsidRDefault="008071F2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9538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95382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D49E7" w:rsidRDefault="005D49E7">
    <w:pPr>
      <w:pStyle w:val="ab"/>
    </w:pPr>
  </w:p>
  <w:p w:rsidR="004151FC" w:rsidRDefault="008071F2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382" w:rsidRDefault="0049538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1F2" w:rsidRDefault="008071F2">
      <w:r>
        <w:separator/>
      </w:r>
    </w:p>
  </w:footnote>
  <w:footnote w:type="continuationSeparator" w:id="0">
    <w:p w:rsidR="008071F2" w:rsidRDefault="00807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382" w:rsidRDefault="00495382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9E7" w:rsidRDefault="005D49E7">
    <w:pPr>
      <w:pStyle w:val="ad"/>
      <w:pBdr>
        <w:bottom w:val="none" w:sz="0" w:space="0" w:color="auto"/>
      </w:pBdr>
    </w:pPr>
    <w:bookmarkStart w:id="0" w:name="_GoBack"/>
    <w:bookmarkEnd w:id="0"/>
  </w:p>
  <w:p w:rsidR="004151FC" w:rsidRDefault="008071F2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9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382" w:rsidRDefault="0049538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5382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49E7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66E0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1559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071F2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A474359"/>
    <w:rsid w:val="0E3B7409"/>
    <w:rsid w:val="0FCB4A84"/>
    <w:rsid w:val="135C0B8F"/>
    <w:rsid w:val="16CB4564"/>
    <w:rsid w:val="189521FD"/>
    <w:rsid w:val="1A8B7BFC"/>
    <w:rsid w:val="1DF40C70"/>
    <w:rsid w:val="1EA25BAA"/>
    <w:rsid w:val="1EC45B21"/>
    <w:rsid w:val="20A025BE"/>
    <w:rsid w:val="23DB7460"/>
    <w:rsid w:val="274B159D"/>
    <w:rsid w:val="2A522B7B"/>
    <w:rsid w:val="2CB615AB"/>
    <w:rsid w:val="2D614E83"/>
    <w:rsid w:val="334E1F20"/>
    <w:rsid w:val="3446128F"/>
    <w:rsid w:val="399B0999"/>
    <w:rsid w:val="3BEB09D1"/>
    <w:rsid w:val="3FF35E0E"/>
    <w:rsid w:val="41F330D8"/>
    <w:rsid w:val="426556F9"/>
    <w:rsid w:val="46642DF0"/>
    <w:rsid w:val="4ACC3E2B"/>
    <w:rsid w:val="4AEB77BC"/>
    <w:rsid w:val="4C4F173A"/>
    <w:rsid w:val="4F886166"/>
    <w:rsid w:val="523C53F3"/>
    <w:rsid w:val="52AB61A6"/>
    <w:rsid w:val="572052E3"/>
    <w:rsid w:val="5A2570B4"/>
    <w:rsid w:val="621242D1"/>
    <w:rsid w:val="67C0430C"/>
    <w:rsid w:val="6CE8342E"/>
    <w:rsid w:val="6D847DE4"/>
    <w:rsid w:val="71880A5E"/>
    <w:rsid w:val="72514A93"/>
    <w:rsid w:val="73643DE1"/>
    <w:rsid w:val="798153F1"/>
    <w:rsid w:val="7A033E57"/>
    <w:rsid w:val="7A0609D6"/>
    <w:rsid w:val="7CAC3D06"/>
    <w:rsid w:val="7E0B5A63"/>
    <w:rsid w:val="7E0C7AC0"/>
    <w:rsid w:val="7E7942A2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EC8CE615-44E6-41CE-B965-9FE039000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qFormat/>
    <w:rPr>
      <w:color w:val="CC0000"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9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a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299" Type="http://schemas.openxmlformats.org/officeDocument/2006/relationships/image" Target="media/image123.png"/><Relationship Id="rId21" Type="http://schemas.openxmlformats.org/officeDocument/2006/relationships/image" Target="media/image9.wmf"/><Relationship Id="rId63" Type="http://schemas.openxmlformats.org/officeDocument/2006/relationships/image" Target="media/image28.wmf"/><Relationship Id="rId159" Type="http://schemas.openxmlformats.org/officeDocument/2006/relationships/oleObject" Target="embeddings/oleObject85.bin"/><Relationship Id="rId324" Type="http://schemas.openxmlformats.org/officeDocument/2006/relationships/oleObject" Target="embeddings/oleObject184.bin"/><Relationship Id="rId366" Type="http://schemas.openxmlformats.org/officeDocument/2006/relationships/image" Target="media/image151.wmf"/><Relationship Id="rId170" Type="http://schemas.openxmlformats.org/officeDocument/2006/relationships/oleObject" Target="embeddings/oleObject91.bin"/><Relationship Id="rId226" Type="http://schemas.openxmlformats.org/officeDocument/2006/relationships/oleObject" Target="embeddings/oleObject125.bin"/><Relationship Id="rId433" Type="http://schemas.openxmlformats.org/officeDocument/2006/relationships/oleObject" Target="embeddings/oleObject254.bin"/><Relationship Id="rId268" Type="http://schemas.openxmlformats.org/officeDocument/2006/relationships/oleObject" Target="embeddings/oleObject148.bin"/><Relationship Id="rId32" Type="http://schemas.openxmlformats.org/officeDocument/2006/relationships/image" Target="media/image14.wmf"/><Relationship Id="rId74" Type="http://schemas.openxmlformats.org/officeDocument/2006/relationships/image" Target="media/image33.wmf"/><Relationship Id="rId128" Type="http://schemas.openxmlformats.org/officeDocument/2006/relationships/image" Target="media/image58.wmf"/><Relationship Id="rId335" Type="http://schemas.openxmlformats.org/officeDocument/2006/relationships/image" Target="media/image139.wmf"/><Relationship Id="rId377" Type="http://schemas.openxmlformats.org/officeDocument/2006/relationships/oleObject" Target="embeddings/oleObject220.bin"/><Relationship Id="rId5" Type="http://schemas.openxmlformats.org/officeDocument/2006/relationships/endnotes" Target="endnotes.xml"/><Relationship Id="rId181" Type="http://schemas.openxmlformats.org/officeDocument/2006/relationships/oleObject" Target="embeddings/oleObject97.bin"/><Relationship Id="rId237" Type="http://schemas.openxmlformats.org/officeDocument/2006/relationships/image" Target="media/image102.wmf"/><Relationship Id="rId402" Type="http://schemas.openxmlformats.org/officeDocument/2006/relationships/oleObject" Target="embeddings/oleObject236.bin"/><Relationship Id="rId279" Type="http://schemas.openxmlformats.org/officeDocument/2006/relationships/oleObject" Target="embeddings/oleObject159.bin"/><Relationship Id="rId444" Type="http://schemas.openxmlformats.org/officeDocument/2006/relationships/oleObject" Target="embeddings/oleObject261.bin"/><Relationship Id="rId43" Type="http://schemas.openxmlformats.org/officeDocument/2006/relationships/image" Target="media/image20.wmf"/><Relationship Id="rId139" Type="http://schemas.openxmlformats.org/officeDocument/2006/relationships/oleObject" Target="embeddings/oleObject73.bin"/><Relationship Id="rId290" Type="http://schemas.openxmlformats.org/officeDocument/2006/relationships/oleObject" Target="embeddings/oleObject167.bin"/><Relationship Id="rId304" Type="http://schemas.openxmlformats.org/officeDocument/2006/relationships/oleObject" Target="embeddings/oleObject174.bin"/><Relationship Id="rId346" Type="http://schemas.openxmlformats.org/officeDocument/2006/relationships/oleObject" Target="embeddings/oleObject199.bin"/><Relationship Id="rId388" Type="http://schemas.openxmlformats.org/officeDocument/2006/relationships/image" Target="media/image158.wmf"/><Relationship Id="rId85" Type="http://schemas.openxmlformats.org/officeDocument/2006/relationships/oleObject" Target="embeddings/oleObject43.bin"/><Relationship Id="rId150" Type="http://schemas.openxmlformats.org/officeDocument/2006/relationships/oleObject" Target="embeddings/oleObject78.bin"/><Relationship Id="rId192" Type="http://schemas.openxmlformats.org/officeDocument/2006/relationships/oleObject" Target="embeddings/oleObject103.bin"/><Relationship Id="rId206" Type="http://schemas.openxmlformats.org/officeDocument/2006/relationships/oleObject" Target="embeddings/oleObject113.bin"/><Relationship Id="rId413" Type="http://schemas.openxmlformats.org/officeDocument/2006/relationships/oleObject" Target="embeddings/oleObject243.bin"/><Relationship Id="rId248" Type="http://schemas.openxmlformats.org/officeDocument/2006/relationships/oleObject" Target="embeddings/oleObject136.bin"/><Relationship Id="rId455" Type="http://schemas.openxmlformats.org/officeDocument/2006/relationships/image" Target="media/image182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4.bin"/><Relationship Id="rId315" Type="http://schemas.openxmlformats.org/officeDocument/2006/relationships/image" Target="media/image131.wmf"/><Relationship Id="rId357" Type="http://schemas.openxmlformats.org/officeDocument/2006/relationships/oleObject" Target="embeddings/oleObject205.bin"/><Relationship Id="rId54" Type="http://schemas.openxmlformats.org/officeDocument/2006/relationships/image" Target="media/image25.wmf"/><Relationship Id="rId96" Type="http://schemas.openxmlformats.org/officeDocument/2006/relationships/oleObject" Target="embeddings/oleObject48.bin"/><Relationship Id="rId161" Type="http://schemas.openxmlformats.org/officeDocument/2006/relationships/oleObject" Target="embeddings/oleObject86.bin"/><Relationship Id="rId217" Type="http://schemas.openxmlformats.org/officeDocument/2006/relationships/oleObject" Target="embeddings/oleObject119.bin"/><Relationship Id="rId399" Type="http://schemas.openxmlformats.org/officeDocument/2006/relationships/oleObject" Target="embeddings/oleObject233.bin"/><Relationship Id="rId259" Type="http://schemas.openxmlformats.org/officeDocument/2006/relationships/image" Target="media/image113.wmf"/><Relationship Id="rId424" Type="http://schemas.openxmlformats.org/officeDocument/2006/relationships/oleObject" Target="embeddings/oleObject249.bin"/><Relationship Id="rId466" Type="http://schemas.openxmlformats.org/officeDocument/2006/relationships/theme" Target="theme/theme1.xml"/><Relationship Id="rId23" Type="http://schemas.openxmlformats.org/officeDocument/2006/relationships/image" Target="media/image10.wmf"/><Relationship Id="rId119" Type="http://schemas.openxmlformats.org/officeDocument/2006/relationships/image" Target="media/image53.wmf"/><Relationship Id="rId270" Type="http://schemas.openxmlformats.org/officeDocument/2006/relationships/oleObject" Target="embeddings/oleObject150.bin"/><Relationship Id="rId326" Type="http://schemas.openxmlformats.org/officeDocument/2006/relationships/oleObject" Target="embeddings/oleObject185.bin"/><Relationship Id="rId65" Type="http://schemas.openxmlformats.org/officeDocument/2006/relationships/image" Target="media/image29.wmf"/><Relationship Id="rId130" Type="http://schemas.openxmlformats.org/officeDocument/2006/relationships/image" Target="media/image59.png"/><Relationship Id="rId368" Type="http://schemas.openxmlformats.org/officeDocument/2006/relationships/image" Target="media/image152.wmf"/><Relationship Id="rId172" Type="http://schemas.openxmlformats.org/officeDocument/2006/relationships/oleObject" Target="embeddings/oleObject92.bin"/><Relationship Id="rId228" Type="http://schemas.openxmlformats.org/officeDocument/2006/relationships/oleObject" Target="embeddings/oleObject126.bin"/><Relationship Id="rId435" Type="http://schemas.openxmlformats.org/officeDocument/2006/relationships/oleObject" Target="embeddings/oleObject255.bin"/><Relationship Id="rId281" Type="http://schemas.openxmlformats.org/officeDocument/2006/relationships/oleObject" Target="embeddings/oleObject161.bin"/><Relationship Id="rId337" Type="http://schemas.openxmlformats.org/officeDocument/2006/relationships/image" Target="media/image140.wmf"/><Relationship Id="rId34" Type="http://schemas.openxmlformats.org/officeDocument/2006/relationships/image" Target="media/image15.wmf"/><Relationship Id="rId76" Type="http://schemas.openxmlformats.org/officeDocument/2006/relationships/image" Target="media/image34.wmf"/><Relationship Id="rId141" Type="http://schemas.openxmlformats.org/officeDocument/2006/relationships/oleObject" Target="embeddings/oleObject74.bin"/><Relationship Id="rId379" Type="http://schemas.openxmlformats.org/officeDocument/2006/relationships/oleObject" Target="embeddings/oleObject221.bin"/><Relationship Id="rId7" Type="http://schemas.openxmlformats.org/officeDocument/2006/relationships/image" Target="media/image2.wmf"/><Relationship Id="rId183" Type="http://schemas.openxmlformats.org/officeDocument/2006/relationships/image" Target="media/image81.wmf"/><Relationship Id="rId239" Type="http://schemas.openxmlformats.org/officeDocument/2006/relationships/image" Target="media/image103.wmf"/><Relationship Id="rId390" Type="http://schemas.openxmlformats.org/officeDocument/2006/relationships/oleObject" Target="embeddings/oleObject227.bin"/><Relationship Id="rId404" Type="http://schemas.openxmlformats.org/officeDocument/2006/relationships/image" Target="media/image162.wmf"/><Relationship Id="rId446" Type="http://schemas.openxmlformats.org/officeDocument/2006/relationships/oleObject" Target="embeddings/oleObject263.bin"/><Relationship Id="rId250" Type="http://schemas.openxmlformats.org/officeDocument/2006/relationships/oleObject" Target="embeddings/oleObject137.bin"/><Relationship Id="rId292" Type="http://schemas.openxmlformats.org/officeDocument/2006/relationships/oleObject" Target="embeddings/oleObject168.bin"/><Relationship Id="rId306" Type="http://schemas.openxmlformats.org/officeDocument/2006/relationships/image" Target="media/image126.wmf"/><Relationship Id="rId45" Type="http://schemas.openxmlformats.org/officeDocument/2006/relationships/image" Target="media/image21.wmf"/><Relationship Id="rId87" Type="http://schemas.openxmlformats.org/officeDocument/2006/relationships/oleObject" Target="embeddings/oleObject44.bin"/><Relationship Id="rId110" Type="http://schemas.openxmlformats.org/officeDocument/2006/relationships/oleObject" Target="embeddings/oleObject55.bin"/><Relationship Id="rId348" Type="http://schemas.openxmlformats.org/officeDocument/2006/relationships/image" Target="media/image143.wmf"/><Relationship Id="rId152" Type="http://schemas.openxmlformats.org/officeDocument/2006/relationships/oleObject" Target="embeddings/oleObject79.bin"/><Relationship Id="rId194" Type="http://schemas.openxmlformats.org/officeDocument/2006/relationships/image" Target="media/image85.wmf"/><Relationship Id="rId208" Type="http://schemas.openxmlformats.org/officeDocument/2006/relationships/oleObject" Target="embeddings/oleObject114.bin"/><Relationship Id="rId415" Type="http://schemas.openxmlformats.org/officeDocument/2006/relationships/image" Target="media/image166.wmf"/><Relationship Id="rId457" Type="http://schemas.openxmlformats.org/officeDocument/2006/relationships/image" Target="media/image183.wmf"/><Relationship Id="rId261" Type="http://schemas.openxmlformats.org/officeDocument/2006/relationships/image" Target="media/image114.png"/><Relationship Id="rId14" Type="http://schemas.openxmlformats.org/officeDocument/2006/relationships/oleObject" Target="embeddings/oleObject4.bin"/><Relationship Id="rId56" Type="http://schemas.openxmlformats.org/officeDocument/2006/relationships/image" Target="media/image26.wmf"/><Relationship Id="rId317" Type="http://schemas.openxmlformats.org/officeDocument/2006/relationships/image" Target="media/image132.wmf"/><Relationship Id="rId359" Type="http://schemas.openxmlformats.org/officeDocument/2006/relationships/image" Target="media/image148.wmf"/><Relationship Id="rId98" Type="http://schemas.openxmlformats.org/officeDocument/2006/relationships/oleObject" Target="embeddings/oleObject49.bin"/><Relationship Id="rId121" Type="http://schemas.openxmlformats.org/officeDocument/2006/relationships/image" Target="media/image54.wmf"/><Relationship Id="rId163" Type="http://schemas.openxmlformats.org/officeDocument/2006/relationships/oleObject" Target="embeddings/oleObject87.bin"/><Relationship Id="rId219" Type="http://schemas.openxmlformats.org/officeDocument/2006/relationships/oleObject" Target="embeddings/oleObject120.bin"/><Relationship Id="rId370" Type="http://schemas.openxmlformats.org/officeDocument/2006/relationships/oleObject" Target="embeddings/oleObject213.bin"/><Relationship Id="rId426" Type="http://schemas.openxmlformats.org/officeDocument/2006/relationships/oleObject" Target="embeddings/oleObject250.bin"/><Relationship Id="rId230" Type="http://schemas.openxmlformats.org/officeDocument/2006/relationships/oleObject" Target="embeddings/oleObject127.bin"/><Relationship Id="rId25" Type="http://schemas.openxmlformats.org/officeDocument/2006/relationships/image" Target="media/image11.wmf"/><Relationship Id="rId67" Type="http://schemas.openxmlformats.org/officeDocument/2006/relationships/image" Target="media/image30.wmf"/><Relationship Id="rId272" Type="http://schemas.openxmlformats.org/officeDocument/2006/relationships/oleObject" Target="embeddings/oleObject152.bin"/><Relationship Id="rId328" Type="http://schemas.openxmlformats.org/officeDocument/2006/relationships/image" Target="media/image137.wmf"/><Relationship Id="rId132" Type="http://schemas.openxmlformats.org/officeDocument/2006/relationships/image" Target="media/image60.wmf"/><Relationship Id="rId174" Type="http://schemas.openxmlformats.org/officeDocument/2006/relationships/image" Target="media/image77.png"/><Relationship Id="rId381" Type="http://schemas.openxmlformats.org/officeDocument/2006/relationships/oleObject" Target="embeddings/oleObject222.bin"/><Relationship Id="rId241" Type="http://schemas.openxmlformats.org/officeDocument/2006/relationships/image" Target="media/image104.wmf"/><Relationship Id="rId437" Type="http://schemas.openxmlformats.org/officeDocument/2006/relationships/oleObject" Target="embeddings/oleObject257.bin"/><Relationship Id="rId36" Type="http://schemas.openxmlformats.org/officeDocument/2006/relationships/image" Target="media/image16.wmf"/><Relationship Id="rId283" Type="http://schemas.openxmlformats.org/officeDocument/2006/relationships/oleObject" Target="embeddings/oleObject162.bin"/><Relationship Id="rId339" Type="http://schemas.openxmlformats.org/officeDocument/2006/relationships/oleObject" Target="embeddings/oleObject194.bin"/><Relationship Id="rId78" Type="http://schemas.openxmlformats.org/officeDocument/2006/relationships/oleObject" Target="embeddings/oleObject39.bin"/><Relationship Id="rId101" Type="http://schemas.openxmlformats.org/officeDocument/2006/relationships/image" Target="media/image46.png"/><Relationship Id="rId143" Type="http://schemas.openxmlformats.org/officeDocument/2006/relationships/oleObject" Target="embeddings/oleObject75.bin"/><Relationship Id="rId185" Type="http://schemas.openxmlformats.org/officeDocument/2006/relationships/oleObject" Target="embeddings/oleObject99.bin"/><Relationship Id="rId350" Type="http://schemas.openxmlformats.org/officeDocument/2006/relationships/image" Target="media/image144.wmf"/><Relationship Id="rId406" Type="http://schemas.openxmlformats.org/officeDocument/2006/relationships/image" Target="media/image163.wmf"/><Relationship Id="rId9" Type="http://schemas.openxmlformats.org/officeDocument/2006/relationships/image" Target="media/image3.wmf"/><Relationship Id="rId210" Type="http://schemas.openxmlformats.org/officeDocument/2006/relationships/image" Target="media/image90.wmf"/><Relationship Id="rId392" Type="http://schemas.openxmlformats.org/officeDocument/2006/relationships/oleObject" Target="embeddings/oleObject229.bin"/><Relationship Id="rId448" Type="http://schemas.openxmlformats.org/officeDocument/2006/relationships/oleObject" Target="embeddings/oleObject264.bin"/><Relationship Id="rId252" Type="http://schemas.openxmlformats.org/officeDocument/2006/relationships/oleObject" Target="embeddings/oleObject138.bin"/><Relationship Id="rId294" Type="http://schemas.openxmlformats.org/officeDocument/2006/relationships/oleObject" Target="embeddings/oleObject169.bin"/><Relationship Id="rId308" Type="http://schemas.openxmlformats.org/officeDocument/2006/relationships/image" Target="media/image127.wmf"/><Relationship Id="rId47" Type="http://schemas.openxmlformats.org/officeDocument/2006/relationships/image" Target="media/image22.wmf"/><Relationship Id="rId89" Type="http://schemas.openxmlformats.org/officeDocument/2006/relationships/oleObject" Target="embeddings/oleObject45.bin"/><Relationship Id="rId112" Type="http://schemas.openxmlformats.org/officeDocument/2006/relationships/oleObject" Target="embeddings/oleObject57.bin"/><Relationship Id="rId154" Type="http://schemas.openxmlformats.org/officeDocument/2006/relationships/oleObject" Target="embeddings/oleObject81.bin"/><Relationship Id="rId361" Type="http://schemas.openxmlformats.org/officeDocument/2006/relationships/image" Target="media/image149.wmf"/><Relationship Id="rId196" Type="http://schemas.openxmlformats.org/officeDocument/2006/relationships/image" Target="media/image86.wmf"/><Relationship Id="rId417" Type="http://schemas.openxmlformats.org/officeDocument/2006/relationships/image" Target="media/image167.wmf"/><Relationship Id="rId459" Type="http://schemas.openxmlformats.org/officeDocument/2006/relationships/header" Target="header1.xml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22.bin"/><Relationship Id="rId263" Type="http://schemas.openxmlformats.org/officeDocument/2006/relationships/image" Target="media/image115.wmf"/><Relationship Id="rId319" Type="http://schemas.openxmlformats.org/officeDocument/2006/relationships/image" Target="media/image133.wmf"/><Relationship Id="rId58" Type="http://schemas.openxmlformats.org/officeDocument/2006/relationships/oleObject" Target="embeddings/oleObject27.bin"/><Relationship Id="rId123" Type="http://schemas.openxmlformats.org/officeDocument/2006/relationships/image" Target="media/image55.png"/><Relationship Id="rId330" Type="http://schemas.openxmlformats.org/officeDocument/2006/relationships/image" Target="media/image138.wmf"/><Relationship Id="rId165" Type="http://schemas.openxmlformats.org/officeDocument/2006/relationships/oleObject" Target="embeddings/oleObject88.bin"/><Relationship Id="rId372" Type="http://schemas.openxmlformats.org/officeDocument/2006/relationships/oleObject" Target="embeddings/oleObject215.bin"/><Relationship Id="rId428" Type="http://schemas.openxmlformats.org/officeDocument/2006/relationships/oleObject" Target="embeddings/oleObject251.bin"/><Relationship Id="rId232" Type="http://schemas.openxmlformats.org/officeDocument/2006/relationships/image" Target="media/image100.wmf"/><Relationship Id="rId274" Type="http://schemas.openxmlformats.org/officeDocument/2006/relationships/oleObject" Target="embeddings/oleObject154.bin"/><Relationship Id="rId27" Type="http://schemas.openxmlformats.org/officeDocument/2006/relationships/oleObject" Target="embeddings/oleObject11.bin"/><Relationship Id="rId69" Type="http://schemas.openxmlformats.org/officeDocument/2006/relationships/image" Target="media/image31.wmf"/><Relationship Id="rId134" Type="http://schemas.openxmlformats.org/officeDocument/2006/relationships/oleObject" Target="embeddings/oleObject69.bin"/><Relationship Id="rId80" Type="http://schemas.openxmlformats.org/officeDocument/2006/relationships/image" Target="media/image35.wmf"/><Relationship Id="rId176" Type="http://schemas.openxmlformats.org/officeDocument/2006/relationships/image" Target="media/image78.wmf"/><Relationship Id="rId341" Type="http://schemas.openxmlformats.org/officeDocument/2006/relationships/image" Target="media/image141.png"/><Relationship Id="rId383" Type="http://schemas.openxmlformats.org/officeDocument/2006/relationships/oleObject" Target="embeddings/oleObject223.bin"/><Relationship Id="rId439" Type="http://schemas.openxmlformats.org/officeDocument/2006/relationships/oleObject" Target="embeddings/oleObject258.bin"/><Relationship Id="rId201" Type="http://schemas.openxmlformats.org/officeDocument/2006/relationships/oleObject" Target="embeddings/oleObject109.bin"/><Relationship Id="rId243" Type="http://schemas.openxmlformats.org/officeDocument/2006/relationships/image" Target="media/image105.wmf"/><Relationship Id="rId285" Type="http://schemas.openxmlformats.org/officeDocument/2006/relationships/oleObject" Target="embeddings/oleObject164.bin"/><Relationship Id="rId450" Type="http://schemas.openxmlformats.org/officeDocument/2006/relationships/oleObject" Target="embeddings/oleObject265.bin"/><Relationship Id="rId38" Type="http://schemas.openxmlformats.org/officeDocument/2006/relationships/image" Target="media/image17.png"/><Relationship Id="rId103" Type="http://schemas.openxmlformats.org/officeDocument/2006/relationships/oleObject" Target="embeddings/oleObject51.bin"/><Relationship Id="rId310" Type="http://schemas.openxmlformats.org/officeDocument/2006/relationships/image" Target="media/image128.wmf"/><Relationship Id="rId91" Type="http://schemas.openxmlformats.org/officeDocument/2006/relationships/oleObject" Target="embeddings/oleObject46.bin"/><Relationship Id="rId145" Type="http://schemas.openxmlformats.org/officeDocument/2006/relationships/oleObject" Target="embeddings/oleObject76.bin"/><Relationship Id="rId187" Type="http://schemas.openxmlformats.org/officeDocument/2006/relationships/oleObject" Target="embeddings/oleObject100.bin"/><Relationship Id="rId352" Type="http://schemas.openxmlformats.org/officeDocument/2006/relationships/image" Target="media/image145.wmf"/><Relationship Id="rId394" Type="http://schemas.openxmlformats.org/officeDocument/2006/relationships/image" Target="media/image159.wmf"/><Relationship Id="rId408" Type="http://schemas.openxmlformats.org/officeDocument/2006/relationships/oleObject" Target="embeddings/oleObject240.bin"/><Relationship Id="rId212" Type="http://schemas.openxmlformats.org/officeDocument/2006/relationships/image" Target="media/image91.wmf"/><Relationship Id="rId254" Type="http://schemas.openxmlformats.org/officeDocument/2006/relationships/oleObject" Target="embeddings/oleObject139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8.bin"/><Relationship Id="rId296" Type="http://schemas.openxmlformats.org/officeDocument/2006/relationships/oleObject" Target="embeddings/oleObject170.bin"/><Relationship Id="rId461" Type="http://schemas.openxmlformats.org/officeDocument/2006/relationships/footer" Target="footer1.xml"/><Relationship Id="rId60" Type="http://schemas.openxmlformats.org/officeDocument/2006/relationships/oleObject" Target="embeddings/oleObject28.bin"/><Relationship Id="rId156" Type="http://schemas.openxmlformats.org/officeDocument/2006/relationships/oleObject" Target="embeddings/oleObject82.bin"/><Relationship Id="rId198" Type="http://schemas.openxmlformats.org/officeDocument/2006/relationships/image" Target="media/image87.wmf"/><Relationship Id="rId321" Type="http://schemas.openxmlformats.org/officeDocument/2006/relationships/image" Target="media/image134.wmf"/><Relationship Id="rId363" Type="http://schemas.openxmlformats.org/officeDocument/2006/relationships/oleObject" Target="embeddings/oleObject209.bin"/><Relationship Id="rId419" Type="http://schemas.openxmlformats.org/officeDocument/2006/relationships/oleObject" Target="embeddings/oleObject247.bin"/><Relationship Id="rId223" Type="http://schemas.openxmlformats.org/officeDocument/2006/relationships/oleObject" Target="embeddings/oleObject123.bin"/><Relationship Id="rId430" Type="http://schemas.openxmlformats.org/officeDocument/2006/relationships/oleObject" Target="embeddings/oleObject252.bin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45.bin"/><Relationship Id="rId125" Type="http://schemas.openxmlformats.org/officeDocument/2006/relationships/oleObject" Target="embeddings/oleObject64.bin"/><Relationship Id="rId167" Type="http://schemas.openxmlformats.org/officeDocument/2006/relationships/image" Target="media/image73.wmf"/><Relationship Id="rId332" Type="http://schemas.openxmlformats.org/officeDocument/2006/relationships/oleObject" Target="embeddings/oleObject189.bin"/><Relationship Id="rId374" Type="http://schemas.openxmlformats.org/officeDocument/2006/relationships/oleObject" Target="embeddings/oleObject217.bin"/><Relationship Id="rId71" Type="http://schemas.openxmlformats.org/officeDocument/2006/relationships/image" Target="media/image32.wmf"/><Relationship Id="rId234" Type="http://schemas.openxmlformats.org/officeDocument/2006/relationships/image" Target="media/image101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oleObject" Target="embeddings/oleObject156.bin"/><Relationship Id="rId441" Type="http://schemas.openxmlformats.org/officeDocument/2006/relationships/image" Target="media/image177.wmf"/><Relationship Id="rId40" Type="http://schemas.openxmlformats.org/officeDocument/2006/relationships/oleObject" Target="embeddings/oleObject17.bin"/><Relationship Id="rId136" Type="http://schemas.openxmlformats.org/officeDocument/2006/relationships/image" Target="media/image61.wmf"/><Relationship Id="rId178" Type="http://schemas.openxmlformats.org/officeDocument/2006/relationships/image" Target="media/image79.wmf"/><Relationship Id="rId301" Type="http://schemas.openxmlformats.org/officeDocument/2006/relationships/oleObject" Target="embeddings/oleObject172.bin"/><Relationship Id="rId343" Type="http://schemas.openxmlformats.org/officeDocument/2006/relationships/oleObject" Target="embeddings/oleObject196.bin"/><Relationship Id="rId61" Type="http://schemas.openxmlformats.org/officeDocument/2006/relationships/oleObject" Target="embeddings/oleObject29.bin"/><Relationship Id="rId82" Type="http://schemas.openxmlformats.org/officeDocument/2006/relationships/image" Target="media/image36.wmf"/><Relationship Id="rId199" Type="http://schemas.openxmlformats.org/officeDocument/2006/relationships/oleObject" Target="embeddings/oleObject107.bin"/><Relationship Id="rId203" Type="http://schemas.openxmlformats.org/officeDocument/2006/relationships/image" Target="media/image88.wmf"/><Relationship Id="rId385" Type="http://schemas.openxmlformats.org/officeDocument/2006/relationships/oleObject" Target="embeddings/oleObject224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24.bin"/><Relationship Id="rId245" Type="http://schemas.openxmlformats.org/officeDocument/2006/relationships/image" Target="media/image106.wmf"/><Relationship Id="rId266" Type="http://schemas.openxmlformats.org/officeDocument/2006/relationships/oleObject" Target="embeddings/oleObject146.bin"/><Relationship Id="rId287" Type="http://schemas.openxmlformats.org/officeDocument/2006/relationships/oleObject" Target="embeddings/oleObject165.bin"/><Relationship Id="rId410" Type="http://schemas.openxmlformats.org/officeDocument/2006/relationships/image" Target="media/image164.wmf"/><Relationship Id="rId431" Type="http://schemas.openxmlformats.org/officeDocument/2006/relationships/oleObject" Target="embeddings/oleObject253.bin"/><Relationship Id="rId452" Type="http://schemas.openxmlformats.org/officeDocument/2006/relationships/oleObject" Target="embeddings/oleObject266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2.bin"/><Relationship Id="rId126" Type="http://schemas.openxmlformats.org/officeDocument/2006/relationships/image" Target="media/image57.wmf"/><Relationship Id="rId147" Type="http://schemas.openxmlformats.org/officeDocument/2006/relationships/image" Target="media/image66.wmf"/><Relationship Id="rId168" Type="http://schemas.openxmlformats.org/officeDocument/2006/relationships/oleObject" Target="embeddings/oleObject90.bin"/><Relationship Id="rId312" Type="http://schemas.openxmlformats.org/officeDocument/2006/relationships/image" Target="media/image129.wmf"/><Relationship Id="rId333" Type="http://schemas.openxmlformats.org/officeDocument/2006/relationships/oleObject" Target="embeddings/oleObject190.bin"/><Relationship Id="rId354" Type="http://schemas.openxmlformats.org/officeDocument/2006/relationships/image" Target="media/image146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5.bin"/><Relationship Id="rId93" Type="http://schemas.openxmlformats.org/officeDocument/2006/relationships/image" Target="media/image42.wmf"/><Relationship Id="rId189" Type="http://schemas.openxmlformats.org/officeDocument/2006/relationships/image" Target="media/image83.wmf"/><Relationship Id="rId375" Type="http://schemas.openxmlformats.org/officeDocument/2006/relationships/oleObject" Target="embeddings/oleObject218.bin"/><Relationship Id="rId396" Type="http://schemas.openxmlformats.org/officeDocument/2006/relationships/image" Target="media/image160.wmf"/><Relationship Id="rId3" Type="http://schemas.openxmlformats.org/officeDocument/2006/relationships/webSettings" Target="webSettings.xml"/><Relationship Id="rId214" Type="http://schemas.openxmlformats.org/officeDocument/2006/relationships/image" Target="media/image92.png"/><Relationship Id="rId235" Type="http://schemas.openxmlformats.org/officeDocument/2006/relationships/oleObject" Target="embeddings/oleObject129.bin"/><Relationship Id="rId256" Type="http://schemas.openxmlformats.org/officeDocument/2006/relationships/oleObject" Target="embeddings/oleObject140.bin"/><Relationship Id="rId277" Type="http://schemas.openxmlformats.org/officeDocument/2006/relationships/oleObject" Target="embeddings/oleObject157.bin"/><Relationship Id="rId298" Type="http://schemas.openxmlformats.org/officeDocument/2006/relationships/oleObject" Target="embeddings/oleObject171.bin"/><Relationship Id="rId400" Type="http://schemas.openxmlformats.org/officeDocument/2006/relationships/oleObject" Target="embeddings/oleObject234.bin"/><Relationship Id="rId421" Type="http://schemas.openxmlformats.org/officeDocument/2006/relationships/oleObject" Target="embeddings/oleObject248.bin"/><Relationship Id="rId442" Type="http://schemas.openxmlformats.org/officeDocument/2006/relationships/oleObject" Target="embeddings/oleObject260.bin"/><Relationship Id="rId463" Type="http://schemas.openxmlformats.org/officeDocument/2006/relationships/header" Target="header3.xml"/><Relationship Id="rId116" Type="http://schemas.openxmlformats.org/officeDocument/2006/relationships/image" Target="media/image52.wmf"/><Relationship Id="rId137" Type="http://schemas.openxmlformats.org/officeDocument/2006/relationships/oleObject" Target="embeddings/oleObject71.bin"/><Relationship Id="rId158" Type="http://schemas.openxmlformats.org/officeDocument/2006/relationships/oleObject" Target="embeddings/oleObject84.bin"/><Relationship Id="rId302" Type="http://schemas.openxmlformats.org/officeDocument/2006/relationships/image" Target="media/image125.wmf"/><Relationship Id="rId323" Type="http://schemas.openxmlformats.org/officeDocument/2006/relationships/image" Target="media/image135.wmf"/><Relationship Id="rId344" Type="http://schemas.openxmlformats.org/officeDocument/2006/relationships/oleObject" Target="embeddings/oleObject197.bin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2.bin"/><Relationship Id="rId179" Type="http://schemas.openxmlformats.org/officeDocument/2006/relationships/oleObject" Target="embeddings/oleObject95.bin"/><Relationship Id="rId365" Type="http://schemas.openxmlformats.org/officeDocument/2006/relationships/oleObject" Target="embeddings/oleObject210.bin"/><Relationship Id="rId386" Type="http://schemas.openxmlformats.org/officeDocument/2006/relationships/image" Target="media/image157.wmf"/><Relationship Id="rId190" Type="http://schemas.openxmlformats.org/officeDocument/2006/relationships/oleObject" Target="embeddings/oleObject102.bin"/><Relationship Id="rId204" Type="http://schemas.openxmlformats.org/officeDocument/2006/relationships/oleObject" Target="embeddings/oleObject111.bin"/><Relationship Id="rId225" Type="http://schemas.openxmlformats.org/officeDocument/2006/relationships/image" Target="media/image96.wmf"/><Relationship Id="rId246" Type="http://schemas.openxmlformats.org/officeDocument/2006/relationships/oleObject" Target="embeddings/oleObject135.bin"/><Relationship Id="rId267" Type="http://schemas.openxmlformats.org/officeDocument/2006/relationships/oleObject" Target="embeddings/oleObject147.bin"/><Relationship Id="rId288" Type="http://schemas.openxmlformats.org/officeDocument/2006/relationships/image" Target="media/image118.wmf"/><Relationship Id="rId411" Type="http://schemas.openxmlformats.org/officeDocument/2006/relationships/oleObject" Target="embeddings/oleObject242.bin"/><Relationship Id="rId432" Type="http://schemas.openxmlformats.org/officeDocument/2006/relationships/image" Target="media/image174.wmf"/><Relationship Id="rId453" Type="http://schemas.openxmlformats.org/officeDocument/2006/relationships/oleObject" Target="embeddings/oleObject267.bin"/><Relationship Id="rId106" Type="http://schemas.openxmlformats.org/officeDocument/2006/relationships/oleObject" Target="embeddings/oleObject53.bin"/><Relationship Id="rId127" Type="http://schemas.openxmlformats.org/officeDocument/2006/relationships/oleObject" Target="embeddings/oleObject65.bin"/><Relationship Id="rId313" Type="http://schemas.openxmlformats.org/officeDocument/2006/relationships/oleObject" Target="embeddings/oleObject179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6.bin"/><Relationship Id="rId94" Type="http://schemas.openxmlformats.org/officeDocument/2006/relationships/oleObject" Target="embeddings/oleObject47.bin"/><Relationship Id="rId148" Type="http://schemas.openxmlformats.org/officeDocument/2006/relationships/oleObject" Target="embeddings/oleObject77.bin"/><Relationship Id="rId169" Type="http://schemas.openxmlformats.org/officeDocument/2006/relationships/image" Target="media/image74.wmf"/><Relationship Id="rId334" Type="http://schemas.openxmlformats.org/officeDocument/2006/relationships/oleObject" Target="embeddings/oleObject191.bin"/><Relationship Id="rId355" Type="http://schemas.openxmlformats.org/officeDocument/2006/relationships/oleObject" Target="embeddings/oleObject204.bin"/><Relationship Id="rId376" Type="http://schemas.openxmlformats.org/officeDocument/2006/relationships/oleObject" Target="embeddings/oleObject219.bin"/><Relationship Id="rId397" Type="http://schemas.openxmlformats.org/officeDocument/2006/relationships/oleObject" Target="embeddings/oleObject232.bin"/><Relationship Id="rId4" Type="http://schemas.openxmlformats.org/officeDocument/2006/relationships/footnotes" Target="footnotes.xml"/><Relationship Id="rId180" Type="http://schemas.openxmlformats.org/officeDocument/2006/relationships/oleObject" Target="embeddings/oleObject96.bin"/><Relationship Id="rId215" Type="http://schemas.openxmlformats.org/officeDocument/2006/relationships/image" Target="media/image93.wmf"/><Relationship Id="rId236" Type="http://schemas.openxmlformats.org/officeDocument/2006/relationships/oleObject" Target="embeddings/oleObject130.bin"/><Relationship Id="rId257" Type="http://schemas.openxmlformats.org/officeDocument/2006/relationships/image" Target="media/image112.wmf"/><Relationship Id="rId278" Type="http://schemas.openxmlformats.org/officeDocument/2006/relationships/oleObject" Target="embeddings/oleObject158.bin"/><Relationship Id="rId401" Type="http://schemas.openxmlformats.org/officeDocument/2006/relationships/oleObject" Target="embeddings/oleObject235.bin"/><Relationship Id="rId422" Type="http://schemas.openxmlformats.org/officeDocument/2006/relationships/image" Target="media/image169.png"/><Relationship Id="rId443" Type="http://schemas.openxmlformats.org/officeDocument/2006/relationships/image" Target="media/image178.wmf"/><Relationship Id="rId464" Type="http://schemas.openxmlformats.org/officeDocument/2006/relationships/footer" Target="footer3.xml"/><Relationship Id="rId303" Type="http://schemas.openxmlformats.org/officeDocument/2006/relationships/oleObject" Target="embeddings/oleObject173.bin"/><Relationship Id="rId42" Type="http://schemas.openxmlformats.org/officeDocument/2006/relationships/oleObject" Target="embeddings/oleObject18.bin"/><Relationship Id="rId84" Type="http://schemas.openxmlformats.org/officeDocument/2006/relationships/image" Target="media/image37.wmf"/><Relationship Id="rId138" Type="http://schemas.openxmlformats.org/officeDocument/2006/relationships/oleObject" Target="embeddings/oleObject72.bin"/><Relationship Id="rId345" Type="http://schemas.openxmlformats.org/officeDocument/2006/relationships/oleObject" Target="embeddings/oleObject198.bin"/><Relationship Id="rId387" Type="http://schemas.openxmlformats.org/officeDocument/2006/relationships/oleObject" Target="embeddings/oleObject225.bin"/><Relationship Id="rId191" Type="http://schemas.openxmlformats.org/officeDocument/2006/relationships/image" Target="media/image84.wmf"/><Relationship Id="rId205" Type="http://schemas.openxmlformats.org/officeDocument/2006/relationships/oleObject" Target="embeddings/oleObject112.bin"/><Relationship Id="rId247" Type="http://schemas.openxmlformats.org/officeDocument/2006/relationships/image" Target="media/image107.wmf"/><Relationship Id="rId412" Type="http://schemas.openxmlformats.org/officeDocument/2006/relationships/image" Target="media/image165.wmf"/><Relationship Id="rId107" Type="http://schemas.openxmlformats.org/officeDocument/2006/relationships/image" Target="media/image49.wmf"/><Relationship Id="rId289" Type="http://schemas.openxmlformats.org/officeDocument/2006/relationships/oleObject" Target="embeddings/oleObject166.bin"/><Relationship Id="rId454" Type="http://schemas.openxmlformats.org/officeDocument/2006/relationships/oleObject" Target="embeddings/oleObject268.bin"/><Relationship Id="rId11" Type="http://schemas.openxmlformats.org/officeDocument/2006/relationships/image" Target="media/image4.wmf"/><Relationship Id="rId53" Type="http://schemas.openxmlformats.org/officeDocument/2006/relationships/oleObject" Target="embeddings/oleObject24.bin"/><Relationship Id="rId149" Type="http://schemas.openxmlformats.org/officeDocument/2006/relationships/image" Target="media/image67.wmf"/><Relationship Id="rId314" Type="http://schemas.openxmlformats.org/officeDocument/2006/relationships/image" Target="media/image130.png"/><Relationship Id="rId356" Type="http://schemas.openxmlformats.org/officeDocument/2006/relationships/image" Target="media/image147.wmf"/><Relationship Id="rId398" Type="http://schemas.openxmlformats.org/officeDocument/2006/relationships/image" Target="media/image161.wmf"/><Relationship Id="rId95" Type="http://schemas.openxmlformats.org/officeDocument/2006/relationships/image" Target="media/image43.wmf"/><Relationship Id="rId160" Type="http://schemas.openxmlformats.org/officeDocument/2006/relationships/image" Target="media/image70.wmf"/><Relationship Id="rId216" Type="http://schemas.openxmlformats.org/officeDocument/2006/relationships/oleObject" Target="embeddings/oleObject118.bin"/><Relationship Id="rId423" Type="http://schemas.openxmlformats.org/officeDocument/2006/relationships/image" Target="media/image170.wmf"/><Relationship Id="rId258" Type="http://schemas.openxmlformats.org/officeDocument/2006/relationships/oleObject" Target="embeddings/oleObject141.bin"/><Relationship Id="rId465" Type="http://schemas.openxmlformats.org/officeDocument/2006/relationships/fontTable" Target="fontTable.xml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61.bin"/><Relationship Id="rId325" Type="http://schemas.openxmlformats.org/officeDocument/2006/relationships/image" Target="media/image136.wmf"/><Relationship Id="rId367" Type="http://schemas.openxmlformats.org/officeDocument/2006/relationships/oleObject" Target="embeddings/oleObject211.bin"/><Relationship Id="rId171" Type="http://schemas.openxmlformats.org/officeDocument/2006/relationships/image" Target="media/image75.wmf"/><Relationship Id="rId227" Type="http://schemas.openxmlformats.org/officeDocument/2006/relationships/image" Target="media/image97.wmf"/><Relationship Id="rId269" Type="http://schemas.openxmlformats.org/officeDocument/2006/relationships/oleObject" Target="embeddings/oleObject149.bin"/><Relationship Id="rId434" Type="http://schemas.openxmlformats.org/officeDocument/2006/relationships/image" Target="media/image175.wmf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6.bin"/><Relationship Id="rId280" Type="http://schemas.openxmlformats.org/officeDocument/2006/relationships/oleObject" Target="embeddings/oleObject160.bin"/><Relationship Id="rId336" Type="http://schemas.openxmlformats.org/officeDocument/2006/relationships/oleObject" Target="embeddings/oleObject192.bin"/><Relationship Id="rId75" Type="http://schemas.openxmlformats.org/officeDocument/2006/relationships/oleObject" Target="embeddings/oleObject37.bin"/><Relationship Id="rId140" Type="http://schemas.openxmlformats.org/officeDocument/2006/relationships/image" Target="media/image62.wmf"/><Relationship Id="rId182" Type="http://schemas.openxmlformats.org/officeDocument/2006/relationships/image" Target="media/image80.png"/><Relationship Id="rId378" Type="http://schemas.openxmlformats.org/officeDocument/2006/relationships/image" Target="media/image153.wmf"/><Relationship Id="rId403" Type="http://schemas.openxmlformats.org/officeDocument/2006/relationships/oleObject" Target="embeddings/oleObject237.bin"/><Relationship Id="rId6" Type="http://schemas.openxmlformats.org/officeDocument/2006/relationships/image" Target="media/image1.png"/><Relationship Id="rId238" Type="http://schemas.openxmlformats.org/officeDocument/2006/relationships/oleObject" Target="embeddings/oleObject131.bin"/><Relationship Id="rId445" Type="http://schemas.openxmlformats.org/officeDocument/2006/relationships/oleObject" Target="embeddings/oleObject262.bin"/><Relationship Id="rId291" Type="http://schemas.openxmlformats.org/officeDocument/2006/relationships/image" Target="media/image119.wmf"/><Relationship Id="rId305" Type="http://schemas.openxmlformats.org/officeDocument/2006/relationships/oleObject" Target="embeddings/oleObject175.bin"/><Relationship Id="rId347" Type="http://schemas.openxmlformats.org/officeDocument/2006/relationships/oleObject" Target="embeddings/oleObject200.bin"/><Relationship Id="rId44" Type="http://schemas.openxmlformats.org/officeDocument/2006/relationships/oleObject" Target="embeddings/oleObject19.bin"/><Relationship Id="rId86" Type="http://schemas.openxmlformats.org/officeDocument/2006/relationships/image" Target="media/image38.wmf"/><Relationship Id="rId151" Type="http://schemas.openxmlformats.org/officeDocument/2006/relationships/image" Target="media/image68.wmf"/><Relationship Id="rId389" Type="http://schemas.openxmlformats.org/officeDocument/2006/relationships/oleObject" Target="embeddings/oleObject226.bin"/><Relationship Id="rId193" Type="http://schemas.openxmlformats.org/officeDocument/2006/relationships/oleObject" Target="embeddings/oleObject104.bin"/><Relationship Id="rId207" Type="http://schemas.openxmlformats.org/officeDocument/2006/relationships/image" Target="media/image89.wmf"/><Relationship Id="rId249" Type="http://schemas.openxmlformats.org/officeDocument/2006/relationships/image" Target="media/image108.wmf"/><Relationship Id="rId414" Type="http://schemas.openxmlformats.org/officeDocument/2006/relationships/oleObject" Target="embeddings/oleObject244.bin"/><Relationship Id="rId456" Type="http://schemas.openxmlformats.org/officeDocument/2006/relationships/oleObject" Target="embeddings/oleObject269.bin"/><Relationship Id="rId13" Type="http://schemas.openxmlformats.org/officeDocument/2006/relationships/image" Target="media/image5.wmf"/><Relationship Id="rId109" Type="http://schemas.openxmlformats.org/officeDocument/2006/relationships/image" Target="media/image50.wmf"/><Relationship Id="rId260" Type="http://schemas.openxmlformats.org/officeDocument/2006/relationships/oleObject" Target="embeddings/oleObject142.bin"/><Relationship Id="rId316" Type="http://schemas.openxmlformats.org/officeDocument/2006/relationships/oleObject" Target="embeddings/oleObject180.bin"/><Relationship Id="rId55" Type="http://schemas.openxmlformats.org/officeDocument/2006/relationships/oleObject" Target="embeddings/oleObject25.bin"/><Relationship Id="rId97" Type="http://schemas.openxmlformats.org/officeDocument/2006/relationships/image" Target="media/image44.wmf"/><Relationship Id="rId120" Type="http://schemas.openxmlformats.org/officeDocument/2006/relationships/oleObject" Target="embeddings/oleObject62.bin"/><Relationship Id="rId358" Type="http://schemas.openxmlformats.org/officeDocument/2006/relationships/oleObject" Target="embeddings/oleObject206.bin"/><Relationship Id="rId162" Type="http://schemas.openxmlformats.org/officeDocument/2006/relationships/image" Target="media/image71.wmf"/><Relationship Id="rId218" Type="http://schemas.openxmlformats.org/officeDocument/2006/relationships/image" Target="media/image94.wmf"/><Relationship Id="rId425" Type="http://schemas.openxmlformats.org/officeDocument/2006/relationships/image" Target="media/image171.wmf"/><Relationship Id="rId271" Type="http://schemas.openxmlformats.org/officeDocument/2006/relationships/oleObject" Target="embeddings/oleObject151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2.bin"/><Relationship Id="rId131" Type="http://schemas.openxmlformats.org/officeDocument/2006/relationships/oleObject" Target="embeddings/oleObject67.bin"/><Relationship Id="rId327" Type="http://schemas.openxmlformats.org/officeDocument/2006/relationships/oleObject" Target="embeddings/oleObject186.bin"/><Relationship Id="rId369" Type="http://schemas.openxmlformats.org/officeDocument/2006/relationships/oleObject" Target="embeddings/oleObject212.bin"/><Relationship Id="rId173" Type="http://schemas.openxmlformats.org/officeDocument/2006/relationships/image" Target="media/image76.png"/><Relationship Id="rId229" Type="http://schemas.openxmlformats.org/officeDocument/2006/relationships/image" Target="media/image98.wmf"/><Relationship Id="rId380" Type="http://schemas.openxmlformats.org/officeDocument/2006/relationships/image" Target="media/image154.wmf"/><Relationship Id="rId436" Type="http://schemas.openxmlformats.org/officeDocument/2006/relationships/oleObject" Target="embeddings/oleObject256.bin"/><Relationship Id="rId240" Type="http://schemas.openxmlformats.org/officeDocument/2006/relationships/oleObject" Target="embeddings/oleObject132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50.bin"/><Relationship Id="rId282" Type="http://schemas.openxmlformats.org/officeDocument/2006/relationships/image" Target="media/image116.wmf"/><Relationship Id="rId338" Type="http://schemas.openxmlformats.org/officeDocument/2006/relationships/oleObject" Target="embeddings/oleObject193.bin"/><Relationship Id="rId8" Type="http://schemas.openxmlformats.org/officeDocument/2006/relationships/oleObject" Target="embeddings/oleObject1.bin"/><Relationship Id="rId142" Type="http://schemas.openxmlformats.org/officeDocument/2006/relationships/image" Target="media/image63.wmf"/><Relationship Id="rId184" Type="http://schemas.openxmlformats.org/officeDocument/2006/relationships/oleObject" Target="embeddings/oleObject98.bin"/><Relationship Id="rId391" Type="http://schemas.openxmlformats.org/officeDocument/2006/relationships/oleObject" Target="embeddings/oleObject228.bin"/><Relationship Id="rId405" Type="http://schemas.openxmlformats.org/officeDocument/2006/relationships/oleObject" Target="embeddings/oleObject238.bin"/><Relationship Id="rId447" Type="http://schemas.openxmlformats.org/officeDocument/2006/relationships/image" Target="media/image179.wmf"/><Relationship Id="rId251" Type="http://schemas.openxmlformats.org/officeDocument/2006/relationships/image" Target="media/image109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20.wmf"/><Relationship Id="rId307" Type="http://schemas.openxmlformats.org/officeDocument/2006/relationships/oleObject" Target="embeddings/oleObject176.bin"/><Relationship Id="rId349" Type="http://schemas.openxmlformats.org/officeDocument/2006/relationships/oleObject" Target="embeddings/oleObject201.bin"/><Relationship Id="rId88" Type="http://schemas.openxmlformats.org/officeDocument/2006/relationships/image" Target="media/image39.wmf"/><Relationship Id="rId111" Type="http://schemas.openxmlformats.org/officeDocument/2006/relationships/oleObject" Target="embeddings/oleObject56.bin"/><Relationship Id="rId153" Type="http://schemas.openxmlformats.org/officeDocument/2006/relationships/oleObject" Target="embeddings/oleObject80.bin"/><Relationship Id="rId195" Type="http://schemas.openxmlformats.org/officeDocument/2006/relationships/oleObject" Target="embeddings/oleObject105.bin"/><Relationship Id="rId209" Type="http://schemas.openxmlformats.org/officeDocument/2006/relationships/oleObject" Target="embeddings/oleObject115.bin"/><Relationship Id="rId360" Type="http://schemas.openxmlformats.org/officeDocument/2006/relationships/oleObject" Target="embeddings/oleObject207.bin"/><Relationship Id="rId416" Type="http://schemas.openxmlformats.org/officeDocument/2006/relationships/oleObject" Target="embeddings/oleObject245.bin"/><Relationship Id="rId220" Type="http://schemas.openxmlformats.org/officeDocument/2006/relationships/oleObject" Target="embeddings/oleObject121.bin"/><Relationship Id="rId458" Type="http://schemas.openxmlformats.org/officeDocument/2006/relationships/oleObject" Target="embeddings/oleObject270.bin"/><Relationship Id="rId15" Type="http://schemas.openxmlformats.org/officeDocument/2006/relationships/image" Target="media/image6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43.bin"/><Relationship Id="rId318" Type="http://schemas.openxmlformats.org/officeDocument/2006/relationships/oleObject" Target="embeddings/oleObject181.bin"/><Relationship Id="rId99" Type="http://schemas.openxmlformats.org/officeDocument/2006/relationships/image" Target="media/image45.wmf"/><Relationship Id="rId122" Type="http://schemas.openxmlformats.org/officeDocument/2006/relationships/oleObject" Target="embeddings/oleObject63.bin"/><Relationship Id="rId164" Type="http://schemas.openxmlformats.org/officeDocument/2006/relationships/image" Target="media/image72.wmf"/><Relationship Id="rId371" Type="http://schemas.openxmlformats.org/officeDocument/2006/relationships/oleObject" Target="embeddings/oleObject214.bin"/><Relationship Id="rId427" Type="http://schemas.openxmlformats.org/officeDocument/2006/relationships/image" Target="media/image172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99.png"/><Relationship Id="rId273" Type="http://schemas.openxmlformats.org/officeDocument/2006/relationships/oleObject" Target="embeddings/oleObject153.bin"/><Relationship Id="rId329" Type="http://schemas.openxmlformats.org/officeDocument/2006/relationships/oleObject" Target="embeddings/oleObject187.bin"/><Relationship Id="rId68" Type="http://schemas.openxmlformats.org/officeDocument/2006/relationships/oleObject" Target="embeddings/oleObject33.bin"/><Relationship Id="rId133" Type="http://schemas.openxmlformats.org/officeDocument/2006/relationships/oleObject" Target="embeddings/oleObject68.bin"/><Relationship Id="rId175" Type="http://schemas.openxmlformats.org/officeDocument/2006/relationships/oleObject" Target="embeddings/oleObject93.bin"/><Relationship Id="rId340" Type="http://schemas.openxmlformats.org/officeDocument/2006/relationships/oleObject" Target="embeddings/oleObject195.bin"/><Relationship Id="rId200" Type="http://schemas.openxmlformats.org/officeDocument/2006/relationships/oleObject" Target="embeddings/oleObject108.bin"/><Relationship Id="rId382" Type="http://schemas.openxmlformats.org/officeDocument/2006/relationships/image" Target="media/image155.wmf"/><Relationship Id="rId438" Type="http://schemas.openxmlformats.org/officeDocument/2006/relationships/image" Target="media/image176.wmf"/><Relationship Id="rId242" Type="http://schemas.openxmlformats.org/officeDocument/2006/relationships/oleObject" Target="embeddings/oleObject133.bin"/><Relationship Id="rId284" Type="http://schemas.openxmlformats.org/officeDocument/2006/relationships/oleObject" Target="embeddings/oleObject163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40.bin"/><Relationship Id="rId102" Type="http://schemas.openxmlformats.org/officeDocument/2006/relationships/image" Target="media/image47.wmf"/><Relationship Id="rId144" Type="http://schemas.openxmlformats.org/officeDocument/2006/relationships/image" Target="media/image64.wmf"/><Relationship Id="rId90" Type="http://schemas.openxmlformats.org/officeDocument/2006/relationships/image" Target="media/image40.wmf"/><Relationship Id="rId186" Type="http://schemas.openxmlformats.org/officeDocument/2006/relationships/image" Target="media/image82.wmf"/><Relationship Id="rId351" Type="http://schemas.openxmlformats.org/officeDocument/2006/relationships/oleObject" Target="embeddings/oleObject202.bin"/><Relationship Id="rId393" Type="http://schemas.openxmlformats.org/officeDocument/2006/relationships/oleObject" Target="embeddings/oleObject230.bin"/><Relationship Id="rId407" Type="http://schemas.openxmlformats.org/officeDocument/2006/relationships/oleObject" Target="embeddings/oleObject239.bin"/><Relationship Id="rId449" Type="http://schemas.openxmlformats.org/officeDocument/2006/relationships/image" Target="media/image180.wmf"/><Relationship Id="rId211" Type="http://schemas.openxmlformats.org/officeDocument/2006/relationships/oleObject" Target="embeddings/oleObject116.bin"/><Relationship Id="rId253" Type="http://schemas.openxmlformats.org/officeDocument/2006/relationships/image" Target="media/image110.wmf"/><Relationship Id="rId295" Type="http://schemas.openxmlformats.org/officeDocument/2006/relationships/image" Target="media/image121.wmf"/><Relationship Id="rId309" Type="http://schemas.openxmlformats.org/officeDocument/2006/relationships/oleObject" Target="embeddings/oleObject177.bin"/><Relationship Id="rId460" Type="http://schemas.openxmlformats.org/officeDocument/2006/relationships/header" Target="header2.xml"/><Relationship Id="rId48" Type="http://schemas.openxmlformats.org/officeDocument/2006/relationships/oleObject" Target="embeddings/oleObject21.bin"/><Relationship Id="rId113" Type="http://schemas.openxmlformats.org/officeDocument/2006/relationships/image" Target="media/image51.wmf"/><Relationship Id="rId320" Type="http://schemas.openxmlformats.org/officeDocument/2006/relationships/oleObject" Target="embeddings/oleObject182.bin"/><Relationship Id="rId155" Type="http://schemas.openxmlformats.org/officeDocument/2006/relationships/image" Target="media/image69.wmf"/><Relationship Id="rId197" Type="http://schemas.openxmlformats.org/officeDocument/2006/relationships/oleObject" Target="embeddings/oleObject106.bin"/><Relationship Id="rId362" Type="http://schemas.openxmlformats.org/officeDocument/2006/relationships/oleObject" Target="embeddings/oleObject208.bin"/><Relationship Id="rId418" Type="http://schemas.openxmlformats.org/officeDocument/2006/relationships/oleObject" Target="embeddings/oleObject246.bin"/><Relationship Id="rId222" Type="http://schemas.openxmlformats.org/officeDocument/2006/relationships/image" Target="media/image95.wmf"/><Relationship Id="rId264" Type="http://schemas.openxmlformats.org/officeDocument/2006/relationships/oleObject" Target="embeddings/oleObject144.bin"/><Relationship Id="rId17" Type="http://schemas.openxmlformats.org/officeDocument/2006/relationships/image" Target="media/image7.wmf"/><Relationship Id="rId59" Type="http://schemas.openxmlformats.org/officeDocument/2006/relationships/image" Target="media/image27.wmf"/><Relationship Id="rId124" Type="http://schemas.openxmlformats.org/officeDocument/2006/relationships/image" Target="media/image56.wmf"/><Relationship Id="rId70" Type="http://schemas.openxmlformats.org/officeDocument/2006/relationships/oleObject" Target="embeddings/oleObject34.bin"/><Relationship Id="rId166" Type="http://schemas.openxmlformats.org/officeDocument/2006/relationships/oleObject" Target="embeddings/oleObject89.bin"/><Relationship Id="rId331" Type="http://schemas.openxmlformats.org/officeDocument/2006/relationships/oleObject" Target="embeddings/oleObject188.bin"/><Relationship Id="rId373" Type="http://schemas.openxmlformats.org/officeDocument/2006/relationships/oleObject" Target="embeddings/oleObject216.bin"/><Relationship Id="rId429" Type="http://schemas.openxmlformats.org/officeDocument/2006/relationships/image" Target="media/image173.wmf"/><Relationship Id="rId1" Type="http://schemas.openxmlformats.org/officeDocument/2006/relationships/styles" Target="styles.xml"/><Relationship Id="rId233" Type="http://schemas.openxmlformats.org/officeDocument/2006/relationships/oleObject" Target="embeddings/oleObject128.bin"/><Relationship Id="rId440" Type="http://schemas.openxmlformats.org/officeDocument/2006/relationships/oleObject" Target="embeddings/oleObject259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55.bin"/><Relationship Id="rId300" Type="http://schemas.openxmlformats.org/officeDocument/2006/relationships/image" Target="media/image124.wmf"/><Relationship Id="rId81" Type="http://schemas.openxmlformats.org/officeDocument/2006/relationships/oleObject" Target="embeddings/oleObject41.bin"/><Relationship Id="rId135" Type="http://schemas.openxmlformats.org/officeDocument/2006/relationships/oleObject" Target="embeddings/oleObject70.bin"/><Relationship Id="rId177" Type="http://schemas.openxmlformats.org/officeDocument/2006/relationships/oleObject" Target="embeddings/oleObject94.bin"/><Relationship Id="rId342" Type="http://schemas.openxmlformats.org/officeDocument/2006/relationships/image" Target="media/image142.wmf"/><Relationship Id="rId384" Type="http://schemas.openxmlformats.org/officeDocument/2006/relationships/image" Target="media/image156.wmf"/><Relationship Id="rId202" Type="http://schemas.openxmlformats.org/officeDocument/2006/relationships/oleObject" Target="embeddings/oleObject110.bin"/><Relationship Id="rId244" Type="http://schemas.openxmlformats.org/officeDocument/2006/relationships/oleObject" Target="embeddings/oleObject134.bin"/><Relationship Id="rId39" Type="http://schemas.openxmlformats.org/officeDocument/2006/relationships/image" Target="media/image18.wmf"/><Relationship Id="rId286" Type="http://schemas.openxmlformats.org/officeDocument/2006/relationships/image" Target="media/image117.wmf"/><Relationship Id="rId451" Type="http://schemas.openxmlformats.org/officeDocument/2006/relationships/image" Target="media/image181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48.wmf"/><Relationship Id="rId146" Type="http://schemas.openxmlformats.org/officeDocument/2006/relationships/image" Target="media/image65.png"/><Relationship Id="rId188" Type="http://schemas.openxmlformats.org/officeDocument/2006/relationships/oleObject" Target="embeddings/oleObject101.bin"/><Relationship Id="rId311" Type="http://schemas.openxmlformats.org/officeDocument/2006/relationships/oleObject" Target="embeddings/oleObject178.bin"/><Relationship Id="rId353" Type="http://schemas.openxmlformats.org/officeDocument/2006/relationships/oleObject" Target="embeddings/oleObject203.bin"/><Relationship Id="rId395" Type="http://schemas.openxmlformats.org/officeDocument/2006/relationships/oleObject" Target="embeddings/oleObject231.bin"/><Relationship Id="rId409" Type="http://schemas.openxmlformats.org/officeDocument/2006/relationships/oleObject" Target="embeddings/oleObject241.bin"/><Relationship Id="rId92" Type="http://schemas.openxmlformats.org/officeDocument/2006/relationships/image" Target="media/image41.png"/><Relationship Id="rId213" Type="http://schemas.openxmlformats.org/officeDocument/2006/relationships/oleObject" Target="embeddings/oleObject117.bin"/><Relationship Id="rId420" Type="http://schemas.openxmlformats.org/officeDocument/2006/relationships/image" Target="media/image168.wmf"/><Relationship Id="rId255" Type="http://schemas.openxmlformats.org/officeDocument/2006/relationships/image" Target="media/image111.wmf"/><Relationship Id="rId297" Type="http://schemas.openxmlformats.org/officeDocument/2006/relationships/image" Target="media/image122.wmf"/><Relationship Id="rId462" Type="http://schemas.openxmlformats.org/officeDocument/2006/relationships/footer" Target="footer2.xml"/><Relationship Id="rId115" Type="http://schemas.openxmlformats.org/officeDocument/2006/relationships/oleObject" Target="embeddings/oleObject59.bin"/><Relationship Id="rId157" Type="http://schemas.openxmlformats.org/officeDocument/2006/relationships/oleObject" Target="embeddings/oleObject83.bin"/><Relationship Id="rId322" Type="http://schemas.openxmlformats.org/officeDocument/2006/relationships/oleObject" Target="embeddings/oleObject183.bin"/><Relationship Id="rId364" Type="http://schemas.openxmlformats.org/officeDocument/2006/relationships/image" Target="media/image150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18</TotalTime>
  <Pages>8</Pages>
  <Words>1442</Words>
  <Characters>8223</Characters>
  <Application>Microsoft Office Word</Application>
  <DocSecurity>0</DocSecurity>
  <Lines>68</Lines>
  <Paragraphs>19</Paragraphs>
  <ScaleCrop>false</ScaleCrop>
  <Company>Microsoft</Company>
  <LinksUpToDate>false</LinksUpToDate>
  <CharactersWithSpaces>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YLMF</cp:lastModifiedBy>
  <cp:revision>13</cp:revision>
  <cp:lastPrinted>2017-04-20T05:31:00Z</cp:lastPrinted>
  <dcterms:created xsi:type="dcterms:W3CDTF">2024-12-04T06:13:00Z</dcterms:created>
  <dcterms:modified xsi:type="dcterms:W3CDTF">2026-06-02T12:04:00Z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