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9BD" w:rsidRDefault="00FF26C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11290300</wp:posOffset>
            </wp:positionV>
            <wp:extent cx="304800" cy="469900"/>
            <wp:effectExtent l="0" t="0" r="0" b="0"/>
            <wp:wrapNone/>
            <wp:docPr id="100771" name="图片 100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下</w:t>
      </w:r>
      <w:r>
        <w:rPr>
          <w:rFonts w:ascii="Times New Roman" w:eastAsia="黑体" w:hAnsi="Times New Roman"/>
          <w:color w:val="000000"/>
          <w:sz w:val="36"/>
          <w:szCs w:val="36"/>
        </w:rPr>
        <w:t>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</w:p>
    <w:p w:rsidR="006E79BD" w:rsidRDefault="00FF26C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6E79BD" w:rsidRDefault="00FF26C3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6E79BD" w:rsidRDefault="00FF26C3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6E79BD" w:rsidRDefault="00FF26C3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6E79BD" w:rsidRDefault="00FF26C3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6E79BD" w:rsidRDefault="00FF26C3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6E79BD" w:rsidRDefault="00FF26C3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新教材沪教版七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年级数学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下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册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全部</w:t>
      </w:r>
      <w:r>
        <w:rPr>
          <w:rFonts w:ascii="Times New Roman" w:eastAsia="黑体" w:hAnsi="Times New Roman"/>
          <w:spacing w:val="2"/>
          <w:kern w:val="0"/>
          <w:szCs w:val="21"/>
        </w:rPr>
        <w:t>。</w:t>
      </w:r>
    </w:p>
    <w:p w:rsidR="006E79BD" w:rsidRDefault="00FF26C3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6E79BD" w:rsidRDefault="00FF26C3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t>1</w:t>
      </w:r>
      <w:r>
        <w:t>．已知</w:t>
      </w:r>
      <w: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25" DrawAspect="Content" ObjectID="_1842780434" r:id="rId8"/>
        </w:object>
      </w:r>
      <w:r>
        <w:t>，下列不等式中正确的是（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6E79BD" w:rsidRDefault="00FF26C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003" w:dyaOrig="250">
          <v:shape id="_x0000_i1026" type="#_x0000_t75" alt="eqIdb00cae642cedac3cb7104a59ec1a9782" style="width:50pt;height:12.5pt" o:ole="">
            <v:imagedata r:id="rId9" o:title="eqIdb00cae642cedac3cb7104a59ec1a9782"/>
          </v:shape>
          <o:OLEObject Type="Embed" ProgID="Equation.DSMT4" ShapeID="_x0000_i1026" DrawAspect="Content" ObjectID="_1842780435" r:id="rId10"/>
        </w:object>
      </w:r>
      <w:r>
        <w:tab/>
        <w:t>B</w:t>
      </w:r>
      <w:r>
        <w:t>．</w:t>
      </w:r>
      <w:r>
        <w:object w:dxaOrig="897" w:dyaOrig="224">
          <v:shape id="_x0000_i1027" type="#_x0000_t75" alt="eqId5b68054ddc67a9f7aa81a0343034d3bf" style="width:45pt;height:11pt" o:ole="">
            <v:imagedata r:id="rId11" o:title="eqId5b68054ddc67a9f7aa81a0343034d3bf"/>
          </v:shape>
          <o:OLEObject Type="Embed" ProgID="Equation.DSMT4" ShapeID="_x0000_i1027" DrawAspect="Content" ObjectID="_1842780436" r:id="rId12"/>
        </w:object>
      </w:r>
    </w:p>
    <w:p w:rsidR="006E79BD" w:rsidRDefault="00FF26C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704" w:dyaOrig="245">
          <v:shape id="_x0000_i1028" type="#_x0000_t75" alt="eqId5dfef72c6e0451005549de3032f59f84" style="width:35pt;height:12.5pt" o:ole="">
            <v:imagedata r:id="rId13" o:title="eqId5dfef72c6e0451005549de3032f59f84"/>
          </v:shape>
          <o:OLEObject Type="Embed" ProgID="Equation.DSMT4" ShapeID="_x0000_i1028" DrawAspect="Content" ObjectID="_1842780437" r:id="rId14"/>
        </w:object>
      </w:r>
      <w:r>
        <w:tab/>
        <w:t>D</w:t>
      </w:r>
      <w:r>
        <w:t>．</w:t>
      </w:r>
      <w:r>
        <w:object w:dxaOrig="932" w:dyaOrig="249">
          <v:shape id="_x0000_i1029" type="#_x0000_t75" alt="eqId6614c01759f70df0131c2093e17da9f1" style="width:46.5pt;height:12.5pt" o:ole="">
            <v:imagedata r:id="rId15" o:title="eqId6614c01759f70df0131c2093e17da9f1"/>
          </v:shape>
          <o:OLEObject Type="Embed" ProgID="Equation.DSMT4" ShapeID="_x0000_i1029" DrawAspect="Content" ObjectID="_1842780438" r:id="rId16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．两边同时加</w:t>
      </w:r>
      <w:r>
        <w:rPr>
          <w:color w:val="FF0000"/>
        </w:rPr>
        <w:t>1</w:t>
      </w:r>
      <w:r>
        <w:rPr>
          <w:color w:val="FF0000"/>
        </w:rPr>
        <w:t>，不等式方向不变，原式</w:t>
      </w:r>
      <w:r>
        <w:rPr>
          <w:color w:val="FF0000"/>
        </w:rPr>
        <w:object w:dxaOrig="492" w:dyaOrig="241">
          <v:shape id="_x0000_i1030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30" DrawAspect="Content" ObjectID="_1842780439" r:id="rId17"/>
        </w:object>
      </w:r>
      <w:r>
        <w:rPr>
          <w:color w:val="FF0000"/>
        </w:rPr>
        <w:t>变为</w:t>
      </w:r>
      <w:r>
        <w:rPr>
          <w:color w:val="FF0000"/>
        </w:rPr>
        <w:object w:dxaOrig="1020" w:dyaOrig="245">
          <v:shape id="_x0000_i1031" type="#_x0000_t75" alt="eqId0abc2346920c1fc79a1a93db389e633a" style="width:51pt;height:12.5pt" o:ole="">
            <v:imagedata r:id="rId18" o:title="eqId0abc2346920c1fc79a1a93db389e633a"/>
          </v:shape>
          <o:OLEObject Type="Embed" ProgID="Equation.DSMT4" ShapeID="_x0000_i1031" DrawAspect="Content" ObjectID="_1842780440" r:id="rId19"/>
        </w:object>
      </w:r>
      <w:r>
        <w:rPr>
          <w:color w:val="FF0000"/>
        </w:rPr>
        <w:t>，故</w:t>
      </w:r>
      <w:r>
        <w:rPr>
          <w:color w:val="FF0000"/>
        </w:rPr>
        <w:t>A</w:t>
      </w:r>
      <w:r>
        <w:rPr>
          <w:color w:val="FF0000"/>
        </w:rPr>
        <w:t>错误，不符合题意．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．两边同时减</w:t>
      </w:r>
      <w:r>
        <w:rPr>
          <w:color w:val="FF0000"/>
        </w:rPr>
        <w:t>1</w:t>
      </w:r>
      <w:r>
        <w:rPr>
          <w:color w:val="FF0000"/>
        </w:rPr>
        <w:t>，不等式方向不变，原式</w:t>
      </w:r>
      <w:r>
        <w:rPr>
          <w:color w:val="FF0000"/>
        </w:rPr>
        <w:object w:dxaOrig="492" w:dyaOrig="241">
          <v:shape id="_x0000_i1032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32" DrawAspect="Content" ObjectID="_1842780441" r:id="rId20"/>
        </w:object>
      </w:r>
      <w:r>
        <w:rPr>
          <w:color w:val="FF0000"/>
        </w:rPr>
        <w:t>变为</w:t>
      </w:r>
      <w:r>
        <w:rPr>
          <w:color w:val="FF0000"/>
        </w:rPr>
        <w:object w:dxaOrig="985" w:dyaOrig="249">
          <v:shape id="_x0000_i1033" type="#_x0000_t75" alt="eqIdd900ca813932859200e6435fade938a2" style="width:49.5pt;height:12.5pt" o:ole="">
            <v:imagedata r:id="rId21" o:title="eqIdd900ca813932859200e6435fade938a2"/>
          </v:shape>
          <o:OLEObject Type="Embed" ProgID="Equation.DSMT4" ShapeID="_x0000_i1033" DrawAspect="Content" ObjectID="_1842780442" r:id="rId22"/>
        </w:object>
      </w:r>
      <w:r>
        <w:rPr>
          <w:color w:val="FF0000"/>
        </w:rPr>
        <w:t>，故</w:t>
      </w:r>
      <w:r>
        <w:rPr>
          <w:color w:val="FF0000"/>
        </w:rPr>
        <w:t>B</w:t>
      </w:r>
      <w:r>
        <w:rPr>
          <w:color w:val="FF0000"/>
        </w:rPr>
        <w:t>错误，不符合题意．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．两边同时乘正数</w:t>
      </w:r>
      <w:r>
        <w:rPr>
          <w:color w:val="FF0000"/>
        </w:rPr>
        <w:t>2</w:t>
      </w:r>
      <w:r>
        <w:rPr>
          <w:color w:val="FF0000"/>
        </w:rPr>
        <w:t>，不等式方向不变，原式</w:t>
      </w:r>
      <w:r>
        <w:rPr>
          <w:color w:val="FF0000"/>
        </w:rPr>
        <w:object w:dxaOrig="492" w:dyaOrig="241">
          <v:shape id="_x0000_i1034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34" DrawAspect="Content" ObjectID="_1842780443" r:id="rId23"/>
        </w:object>
      </w:r>
      <w:r>
        <w:rPr>
          <w:color w:val="FF0000"/>
        </w:rPr>
        <w:t>变为</w:t>
      </w:r>
      <w:r>
        <w:rPr>
          <w:color w:val="FF0000"/>
        </w:rPr>
        <w:object w:dxaOrig="704" w:dyaOrig="255">
          <v:shape id="_x0000_i1035" type="#_x0000_t75" alt="eqId9b920eeb1c7e47f8cc07f66a9e210072" style="width:35pt;height:13pt" o:ole="">
            <v:imagedata r:id="rId24" o:title="eqId9b920eeb1c7e47f8cc07f66a9e210072"/>
          </v:shape>
          <o:OLEObject Type="Embed" ProgID="Equation.DSMT4" ShapeID="_x0000_i1035" DrawAspect="Content" ObjectID="_1842780444" r:id="rId25"/>
        </w:object>
      </w:r>
      <w:r>
        <w:rPr>
          <w:color w:val="FF0000"/>
        </w:rPr>
        <w:t>，故</w:t>
      </w:r>
      <w:r>
        <w:rPr>
          <w:color w:val="FF0000"/>
        </w:rPr>
        <w:t>C</w:t>
      </w:r>
      <w:r>
        <w:rPr>
          <w:color w:val="FF0000"/>
        </w:rPr>
        <w:t>错误，不符合题意．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．两边同时乘负数</w:t>
      </w:r>
      <w:r>
        <w:rPr>
          <w:color w:val="FF0000"/>
        </w:rPr>
        <w:object w:dxaOrig="281" w:dyaOrig="227">
          <v:shape id="_x0000_i1036" type="#_x0000_t75" alt="eqId274a9dc37509f01c2606fb3086a46f4f" style="width:14pt;height:11.5pt" o:ole="">
            <v:imagedata r:id="rId26" o:title="eqId274a9dc37509f01c2606fb3086a46f4f"/>
          </v:shape>
          <o:OLEObject Type="Embed" ProgID="Equation.DSMT4" ShapeID="_x0000_i1036" DrawAspect="Content" ObjectID="_1842780445" r:id="rId27"/>
        </w:object>
      </w:r>
      <w:r>
        <w:rPr>
          <w:color w:val="FF0000"/>
        </w:rPr>
        <w:t>，不等式方向反转，原式</w:t>
      </w:r>
      <w:r>
        <w:rPr>
          <w:color w:val="FF0000"/>
        </w:rPr>
        <w:object w:dxaOrig="492" w:dyaOrig="241">
          <v:shape id="_x0000_i1037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37" DrawAspect="Content" ObjectID="_1842780446" r:id="rId28"/>
        </w:object>
      </w:r>
      <w:r>
        <w:rPr>
          <w:color w:val="FF0000"/>
        </w:rPr>
        <w:t>变为</w:t>
      </w:r>
      <w:r>
        <w:rPr>
          <w:color w:val="FF0000"/>
        </w:rPr>
        <w:object w:dxaOrig="932" w:dyaOrig="249">
          <v:shape id="_x0000_i1038" type="#_x0000_t75" alt="eqId6614c01759f70df0131c2093e17da9f1" style="width:46.5pt;height:12.5pt" o:ole="">
            <v:imagedata r:id="rId15" o:title="eqId6614c01759f70df0131c2093e17da9f1"/>
          </v:shape>
          <o:OLEObject Type="Embed" ProgID="Equation.DSMT4" ShapeID="_x0000_i1038" DrawAspect="Content" ObjectID="_1842780447" r:id="rId29"/>
        </w:object>
      </w:r>
      <w:r>
        <w:rPr>
          <w:color w:val="FF0000"/>
        </w:rPr>
        <w:t>，故</w:t>
      </w:r>
      <w:r>
        <w:rPr>
          <w:color w:val="FF0000"/>
        </w:rPr>
        <w:t>D</w:t>
      </w:r>
      <w:r>
        <w:rPr>
          <w:color w:val="FF0000"/>
        </w:rPr>
        <w:t>正确，符合题意．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2</w:t>
      </w:r>
      <w:r>
        <w:t>．已知等腰三角形的周长为</w:t>
      </w:r>
      <w:r>
        <w:t>16</w:t>
      </w:r>
      <w:r>
        <w:t>，其底边长为</w:t>
      </w:r>
      <w:r>
        <w:rPr>
          <w:rFonts w:ascii="Times New Roman" w:eastAsia="Times New Roman" w:hAnsi="Times New Roman"/>
          <w:i/>
        </w:rPr>
        <w:t>a</w:t>
      </w:r>
      <w:r>
        <w:t>，那么</w:t>
      </w:r>
      <w:r>
        <w:rPr>
          <w:rFonts w:ascii="Times New Roman" w:eastAsia="Times New Roman" w:hAnsi="Times New Roman"/>
          <w:i/>
        </w:rPr>
        <w:t>a</w:t>
      </w:r>
      <w:r>
        <w:t>的取值范围是（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E79BD" w:rsidRDefault="00FF26C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92" w:dyaOrig="248">
          <v:shape id="_x0000_i1039" type="#_x0000_t75" alt="eqId94440d3e4c073f94f2b266ff99d50e74" style="width:24.5pt;height:12.5pt" o:ole="">
            <v:imagedata r:id="rId30" o:title="eqId94440d3e4c073f94f2b266ff99d50e74"/>
          </v:shape>
          <o:OLEObject Type="Embed" ProgID="Equation.DSMT4" ShapeID="_x0000_i1039" DrawAspect="Content" ObjectID="_1842780448" r:id="rId31"/>
        </w:object>
      </w:r>
      <w:r>
        <w:t xml:space="preserve"> </w:t>
      </w:r>
      <w:r>
        <w:tab/>
        <w:t>B</w:t>
      </w:r>
      <w:r>
        <w:t>．</w:t>
      </w:r>
      <w:r>
        <w:object w:dxaOrig="791" w:dyaOrig="259">
          <v:shape id="_x0000_i1040" type="#_x0000_t75" alt="eqIdaa5e6fe56d2c7e2b52f173932109fa11" style="width:39.5pt;height:13pt" o:ole="">
            <v:imagedata r:id="rId32" o:title="eqIdaa5e6fe56d2c7e2b52f173932109fa11"/>
          </v:shape>
          <o:OLEObject Type="Embed" ProgID="Equation.DSMT4" ShapeID="_x0000_i1040" DrawAspect="Content" ObjectID="_1842780449" r:id="rId33"/>
        </w:object>
      </w:r>
      <w:r>
        <w:tab/>
        <w:t>C</w:t>
      </w:r>
      <w:r>
        <w:t>．</w:t>
      </w:r>
      <w:r>
        <w:object w:dxaOrig="879" w:dyaOrig="240">
          <v:shape id="_x0000_i1041" type="#_x0000_t75" alt="eqId92a2976855e20f0e61ac65c528258218" style="width:44pt;height:12pt" o:ole="">
            <v:imagedata r:id="rId34" o:title="eqId92a2976855e20f0e61ac65c528258218"/>
          </v:shape>
          <o:OLEObject Type="Embed" ProgID="Equation.DSMT4" ShapeID="_x0000_i1041" DrawAspect="Content" ObjectID="_1842780450" r:id="rId35"/>
        </w:object>
      </w:r>
      <w:r>
        <w:tab/>
        <w:t>D</w:t>
      </w:r>
      <w:r>
        <w:t>．</w:t>
      </w:r>
      <w:r>
        <w:object w:dxaOrig="580" w:dyaOrig="253">
          <v:shape id="_x0000_i1042" type="#_x0000_t75" alt="eqId482955a37416a4f3c987158c3f265443" style="width:29pt;height:12.5pt" o:ole="">
            <v:imagedata r:id="rId36" o:title="eqId482955a37416a4f3c987158c3f265443"/>
          </v:shape>
          <o:OLEObject Type="Embed" ProgID="Equation.DSMT4" ShapeID="_x0000_i1042" DrawAspect="Content" ObjectID="_1842780451" r:id="rId37"/>
        </w:object>
      </w:r>
      <w:r>
        <w:t xml:space="preserve"> 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t>底边长为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两腰之和为</w:t>
      </w:r>
      <w:r>
        <w:rPr>
          <w:color w:val="FF0000"/>
        </w:rPr>
        <w:object w:dxaOrig="562" w:dyaOrig="250">
          <v:shape id="_x0000_i1043" type="#_x0000_t75" alt="eqId234ce78277c1f2b499e20c18933af1eb" style="width:28pt;height:12.5pt" o:ole="">
            <v:imagedata r:id="rId38" o:title="eqId234ce78277c1f2b499e20c18933af1eb"/>
          </v:shape>
          <o:OLEObject Type="Embed" ProgID="Equation.DSMT4" ShapeID="_x0000_i1043" DrawAspect="Content" ObjectID="_1842780452" r:id="rId3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79" w:dyaOrig="245">
          <v:shape id="_x0000_i1044" type="#_x0000_t75" alt="eqId22e76dd47d3491e88cdad77247a47865" style="width:44pt;height:12.5pt" o:ole="">
            <v:imagedata r:id="rId40" o:title="eqId22e76dd47d3491e88cdad77247a47865"/>
          </v:shape>
          <o:OLEObject Type="Embed" ProgID="Equation.DSMT4" ShapeID="_x0000_i1044" DrawAspect="Content" ObjectID="_1842780453" r:id="rId41"/>
        </w:object>
      </w:r>
      <w:r>
        <w:rPr>
          <w:color w:val="FF0000"/>
        </w:rPr>
        <w:t>，解得：</w:t>
      </w:r>
      <w:r>
        <w:rPr>
          <w:color w:val="FF0000"/>
        </w:rPr>
        <w:object w:dxaOrig="475" w:dyaOrig="250">
          <v:shape id="_x0000_i1045" type="#_x0000_t75" alt="eqIde39d5e02c73285b9ac42d3caa3967f0c" style="width:24pt;height:12.5pt" o:ole="">
            <v:imagedata r:id="rId42" o:title="eqIde39d5e02c73285b9ac42d3caa3967f0c"/>
          </v:shape>
          <o:OLEObject Type="Embed" ProgID="Equation.DSMT4" ShapeID="_x0000_i1045" DrawAspect="Content" ObjectID="_1842780454" r:id="rId4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等腰三角形两腰长相等，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t>两腰之差为</w:t>
      </w:r>
      <w:r>
        <w:rPr>
          <w:color w:val="FF0000"/>
        </w:rPr>
        <w:t>0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48">
          <v:shape id="_x0000_i1046" type="#_x0000_t75" alt="eqId94440d3e4c073f94f2b266ff99d50e74" style="width:24.5pt;height:12.5pt" o:ole="">
            <v:imagedata r:id="rId30" o:title="eqId94440d3e4c073f94f2b266ff99d50e74"/>
          </v:shape>
          <o:OLEObject Type="Embed" ProgID="Equation.DSMT4" ShapeID="_x0000_i1046" DrawAspect="Content" ObjectID="_1842780455" r:id="rId4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那么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的取值范围是</w:t>
      </w:r>
      <w:r>
        <w:rPr>
          <w:color w:val="FF0000"/>
        </w:rPr>
        <w:object w:dxaOrig="791" w:dyaOrig="259">
          <v:shape id="_x0000_i1047" type="#_x0000_t75" alt="eqIdaa5e6fe56d2c7e2b52f173932109fa11" style="width:39.5pt;height:13pt" o:ole="">
            <v:imagedata r:id="rId32" o:title="eqIdaa5e6fe56d2c7e2b52f173932109fa11"/>
          </v:shape>
          <o:OLEObject Type="Embed" ProgID="Equation.DSMT4" ShapeID="_x0000_i1047" DrawAspect="Content" ObjectID="_1842780456" r:id="rId45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3</w:t>
      </w:r>
      <w:r>
        <w:t>．如图，与</w:t>
      </w:r>
      <w:r>
        <w:object w:dxaOrig="404" w:dyaOrig="221">
          <v:shape id="_x0000_i1048" type="#_x0000_t75" alt="eqId3818a2c9919d358b4c3713396093822b" style="width:20pt;height:11pt" o:ole="">
            <v:imagedata r:id="rId46" o:title="eqId3818a2c9919d358b4c3713396093822b"/>
          </v:shape>
          <o:OLEObject Type="Embed" ProgID="Equation.DSMT4" ShapeID="_x0000_i1048" DrawAspect="Content" ObjectID="_1842780457" r:id="rId47"/>
        </w:object>
      </w:r>
      <w:r>
        <w:t>位置关系为同旁内角的角是（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E79BD" w:rsidRDefault="00FF26C3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57350" cy="1381125"/>
            <wp:effectExtent l="0" t="0" r="6350" b="0"/>
            <wp:docPr id="100003" name="图片 100003" descr="@@@3634ba0f-7488-40b6-8f6b-c62f157b9f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634ba0f-7488-40b6-8f6b-c62f157b9fa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6E79BD" w:rsidRDefault="00FF26C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98" w:dyaOrig="228">
          <v:shape id="_x0000_i1049" type="#_x0000_t75" alt="eqIdd5b69d40b75d582c4b8ffa2369af1d41" style="width:15pt;height:11.5pt" o:ole="">
            <v:imagedata r:id="rId49" o:title="eqIdd5b69d40b75d582c4b8ffa2369af1d41"/>
          </v:shape>
          <o:OLEObject Type="Embed" ProgID="Equation.DSMT4" ShapeID="_x0000_i1049" DrawAspect="Content" ObjectID="_1842780458" r:id="rId50"/>
        </w:object>
      </w:r>
      <w:r>
        <w:tab/>
        <w:t>B</w:t>
      </w:r>
      <w:r>
        <w:t>．</w:t>
      </w:r>
      <w:r>
        <w:object w:dxaOrig="334" w:dyaOrig="232">
          <v:shape id="_x0000_i1050" type="#_x0000_t75" alt="eqId9d57899ad4774aed9ccc7bd23db72153" style="width:16.5pt;height:11.5pt" o:ole="">
            <v:imagedata r:id="rId51" o:title="eqId9d57899ad4774aed9ccc7bd23db72153"/>
          </v:shape>
          <o:OLEObject Type="Embed" ProgID="Equation.DSMT4" ShapeID="_x0000_i1050" DrawAspect="Content" ObjectID="_1842780459" r:id="rId52"/>
        </w:object>
      </w:r>
      <w:r>
        <w:tab/>
        <w:t>C</w:t>
      </w:r>
      <w:r>
        <w:t>．</w:t>
      </w:r>
      <w:r>
        <w:object w:dxaOrig="316" w:dyaOrig="241">
          <v:shape id="_x0000_i1051" type="#_x0000_t75" alt="eqId605f2976297a0deaa1602ef09d6a5afa" style="width:16pt;height:12pt" o:ole="">
            <v:imagedata r:id="rId53" o:title="eqId605f2976297a0deaa1602ef09d6a5afa"/>
          </v:shape>
          <o:OLEObject Type="Embed" ProgID="Equation.DSMT4" ShapeID="_x0000_i1051" DrawAspect="Content" ObjectID="_1842780460" r:id="rId54"/>
        </w:object>
      </w:r>
      <w:r>
        <w:tab/>
        <w:t>D</w:t>
      </w:r>
      <w:r>
        <w:t>．</w:t>
      </w:r>
      <w:r>
        <w:object w:dxaOrig="404" w:dyaOrig="245">
          <v:shape id="_x0000_i1052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052" DrawAspect="Content" ObjectID="_1842780461" r:id="rId56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 w:dxaOrig="298" w:dyaOrig="228">
          <v:shape id="_x0000_i1053" type="#_x0000_t75" alt="eqIdd5b69d40b75d582c4b8ffa2369af1d41" style="width:15pt;height:11.5pt" o:ole="">
            <v:imagedata r:id="rId49" o:title="eqIdd5b69d40b75d582c4b8ffa2369af1d41"/>
          </v:shape>
          <o:OLEObject Type="Embed" ProgID="Equation.DSMT4" ShapeID="_x0000_i1053" DrawAspect="Content" ObjectID="_1842780462" r:id="rId57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1">
          <v:shape id="_x0000_i1054" type="#_x0000_t75" alt="eqId3818a2c9919d358b4c3713396093822b" style="width:20pt;height:11pt" o:ole="">
            <v:imagedata r:id="rId46" o:title="eqId3818a2c9919d358b4c3713396093822b"/>
          </v:shape>
          <o:OLEObject Type="Embed" ProgID="Equation.DSMT4" ShapeID="_x0000_i1054" DrawAspect="Content" ObjectID="_1842780463" r:id="rId58"/>
        </w:object>
      </w:r>
      <w:r>
        <w:rPr>
          <w:color w:val="FF0000"/>
        </w:rPr>
        <w:t>是同位角，故不符合题意；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、</w:t>
      </w:r>
      <w:r>
        <w:rPr>
          <w:color w:val="FF0000"/>
        </w:rPr>
        <w:object w:dxaOrig="334" w:dyaOrig="232">
          <v:shape id="_x0000_i1055" type="#_x0000_t75" alt="eqId9d57899ad4774aed9ccc7bd23db72153" style="width:16.5pt;height:11.5pt" o:ole="">
            <v:imagedata r:id="rId51" o:title="eqId9d57899ad4774aed9ccc7bd23db72153"/>
          </v:shape>
          <o:OLEObject Type="Embed" ProgID="Equation.DSMT4" ShapeID="_x0000_i1055" DrawAspect="Content" ObjectID="_1842780464" r:id="rId59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1">
          <v:shape id="_x0000_i1056" type="#_x0000_t75" alt="eqId3818a2c9919d358b4c3713396093822b" style="width:20pt;height:11pt" o:ole="">
            <v:imagedata r:id="rId46" o:title="eqId3818a2c9919d358b4c3713396093822b"/>
          </v:shape>
          <o:OLEObject Type="Embed" ProgID="Equation.DSMT4" ShapeID="_x0000_i1056" DrawAspect="Content" ObjectID="_1842780465" r:id="rId60"/>
        </w:object>
      </w:r>
      <w:r>
        <w:rPr>
          <w:color w:val="FF0000"/>
        </w:rPr>
        <w:t>既不是同位角，也不是内错角，也不是同旁内角，故不符合题意；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</w:t>
      </w:r>
      <w:r>
        <w:rPr>
          <w:color w:val="FF0000"/>
        </w:rPr>
        <w:object w:dxaOrig="316" w:dyaOrig="241">
          <v:shape id="_x0000_i1057" type="#_x0000_t75" alt="eqId605f2976297a0deaa1602ef09d6a5afa" style="width:16pt;height:12pt" o:ole="">
            <v:imagedata r:id="rId53" o:title="eqId605f2976297a0deaa1602ef09d6a5afa"/>
          </v:shape>
          <o:OLEObject Type="Embed" ProgID="Equation.DSMT4" ShapeID="_x0000_i1057" DrawAspect="Content" ObjectID="_1842780466" r:id="rId61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1">
          <v:shape id="_x0000_i1058" type="#_x0000_t75" alt="eqId3818a2c9919d358b4c3713396093822b" style="width:20pt;height:11pt" o:ole="">
            <v:imagedata r:id="rId46" o:title="eqId3818a2c9919d358b4c3713396093822b"/>
          </v:shape>
          <o:OLEObject Type="Embed" ProgID="Equation.DSMT4" ShapeID="_x0000_i1058" DrawAspect="Content" ObjectID="_1842780467" r:id="rId62"/>
        </w:object>
      </w:r>
      <w:r>
        <w:rPr>
          <w:color w:val="FF0000"/>
        </w:rPr>
        <w:t>是同位角，故不符合题意；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</w:t>
      </w:r>
      <w:r>
        <w:rPr>
          <w:color w:val="FF0000"/>
        </w:rPr>
        <w:object w:dxaOrig="404" w:dyaOrig="245">
          <v:shape id="_x0000_i1059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059" DrawAspect="Content" ObjectID="_1842780468" r:id="rId63"/>
        </w:object>
      </w:r>
      <w:r>
        <w:rPr>
          <w:color w:val="FF0000"/>
        </w:rPr>
        <w:t>与</w:t>
      </w:r>
      <w:r>
        <w:rPr>
          <w:color w:val="FF0000"/>
        </w:rPr>
        <w:object w:dxaOrig="404" w:dyaOrig="221">
          <v:shape id="_x0000_i1060" type="#_x0000_t75" alt="eqId3818a2c9919d358b4c3713396093822b" style="width:20pt;height:11pt" o:ole="">
            <v:imagedata r:id="rId46" o:title="eqId3818a2c9919d358b4c3713396093822b"/>
          </v:shape>
          <o:OLEObject Type="Embed" ProgID="Equation.DSMT4" ShapeID="_x0000_i1060" DrawAspect="Content" ObjectID="_1842780469" r:id="rId64"/>
        </w:object>
      </w:r>
      <w:r>
        <w:rPr>
          <w:color w:val="FF0000"/>
        </w:rPr>
        <w:t>同旁内角，故符合题意；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4</w:t>
      </w:r>
      <w:r>
        <w:t>．下列命题中，判断错误的是（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6E79BD" w:rsidRDefault="00FF26C3">
      <w:pPr>
        <w:spacing w:line="360" w:lineRule="auto"/>
        <w:ind w:left="300"/>
        <w:jc w:val="left"/>
        <w:textAlignment w:val="center"/>
      </w:pPr>
      <w:r>
        <w:t>A</w:t>
      </w:r>
      <w:r>
        <w:t>．所有定理都有逆命题</w:t>
      </w:r>
    </w:p>
    <w:p w:rsidR="006E79BD" w:rsidRDefault="00FF26C3">
      <w:pPr>
        <w:spacing w:line="360" w:lineRule="auto"/>
        <w:ind w:left="300"/>
        <w:jc w:val="left"/>
        <w:textAlignment w:val="center"/>
      </w:pPr>
      <w:r>
        <w:t>B</w:t>
      </w:r>
      <w:r>
        <w:t>．对顶角相等的逆命题是真命题</w:t>
      </w:r>
    </w:p>
    <w:p w:rsidR="006E79BD" w:rsidRDefault="00FF26C3">
      <w:pPr>
        <w:spacing w:line="360" w:lineRule="auto"/>
        <w:ind w:left="300"/>
        <w:jc w:val="left"/>
        <w:textAlignment w:val="center"/>
      </w:pPr>
      <w:r>
        <w:t>C</w:t>
      </w:r>
      <w:r>
        <w:t>．假命题的逆命题不一定是假命题</w:t>
      </w:r>
    </w:p>
    <w:p w:rsidR="006E79BD" w:rsidRDefault="00FF26C3">
      <w:pPr>
        <w:spacing w:line="360" w:lineRule="auto"/>
        <w:ind w:left="300"/>
        <w:jc w:val="left"/>
        <w:textAlignment w:val="center"/>
      </w:pPr>
      <w:r>
        <w:t>D</w:t>
      </w:r>
      <w:r>
        <w:t>．两条平行线被第三条直线所截，内错角的平分线互相平行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【详解】解：选项</w:t>
      </w:r>
      <w:r>
        <w:rPr>
          <w:color w:val="FF0000"/>
        </w:rPr>
        <w:t>A</w:t>
      </w:r>
      <w:r>
        <w:rPr>
          <w:color w:val="FF0000"/>
        </w:rPr>
        <w:t>：任何命题都有逆命题，定理属于命题，因此定理都有逆命题，该判断正确；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B</w:t>
      </w:r>
      <w:r>
        <w:rPr>
          <w:color w:val="FF0000"/>
        </w:rPr>
        <w:t>：</w:t>
      </w:r>
      <w:r>
        <w:rPr>
          <w:color w:val="FF0000"/>
        </w:rPr>
        <w:t>“</w:t>
      </w:r>
      <w:r>
        <w:rPr>
          <w:color w:val="FF0000"/>
        </w:rPr>
        <w:t>对顶角相等</w:t>
      </w:r>
      <w:r>
        <w:rPr>
          <w:color w:val="FF0000"/>
        </w:rPr>
        <w:t>”</w:t>
      </w:r>
      <w:r>
        <w:rPr>
          <w:color w:val="FF0000"/>
        </w:rPr>
        <w:t>的逆命题是</w:t>
      </w:r>
      <w:r>
        <w:rPr>
          <w:color w:val="FF0000"/>
        </w:rPr>
        <w:t>“</w:t>
      </w:r>
      <w:r>
        <w:rPr>
          <w:color w:val="FF0000"/>
        </w:rPr>
        <w:t>相等的角是对顶角</w:t>
      </w:r>
      <w:r>
        <w:rPr>
          <w:color w:val="FF0000"/>
        </w:rPr>
        <w:t>”</w:t>
      </w:r>
      <w:r>
        <w:rPr>
          <w:color w:val="FF0000"/>
        </w:rPr>
        <w:t>，相等的角不一定是对顶角</w:t>
      </w:r>
      <w:r>
        <w:rPr>
          <w:color w:val="FF0000"/>
        </w:rPr>
        <w:t>(</w:t>
      </w:r>
      <w:r>
        <w:rPr>
          <w:color w:val="FF0000"/>
        </w:rPr>
        <w:t>如两直线平行时的同位角</w:t>
      </w:r>
      <w:r>
        <w:rPr>
          <w:color w:val="FF0000"/>
        </w:rPr>
        <w:t>)</w:t>
      </w:r>
      <w:r>
        <w:rPr>
          <w:color w:val="FF0000"/>
        </w:rPr>
        <w:t>，因此逆命题是假命题，该判断错误；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C</w:t>
      </w:r>
      <w:r>
        <w:rPr>
          <w:color w:val="FF0000"/>
        </w:rPr>
        <w:t>：假命题的逆命题可能为真，也可能为假，例如假命题</w:t>
      </w:r>
      <w:r>
        <w:rPr>
          <w:color w:val="FF0000"/>
        </w:rPr>
        <w:t>“</w:t>
      </w:r>
      <w:r>
        <w:rPr>
          <w:color w:val="FF0000"/>
        </w:rPr>
        <w:t>若</w:t>
      </w:r>
      <w:r>
        <w:rPr>
          <w:color w:val="FF0000"/>
        </w:rPr>
        <w:object w:dxaOrig="492" w:dyaOrig="252">
          <v:shape id="_x0000_i1061" type="#_x0000_t75" alt="eqIdd499e8ca8a0c2c810507e34456181577" style="width:24.5pt;height:12.5pt" o:ole="">
            <v:imagedata r:id="rId65" o:title="eqIdd499e8ca8a0c2c810507e34456181577"/>
          </v:shape>
          <o:OLEObject Type="Embed" ProgID="Equation.DSMT4" ShapeID="_x0000_i1061" DrawAspect="Content" ObjectID="_1842780470" r:id="rId66"/>
        </w:object>
      </w:r>
      <w:r>
        <w:rPr>
          <w:color w:val="FF0000"/>
        </w:rPr>
        <w:t>，则</w:t>
      </w:r>
      <w:r>
        <w:rPr>
          <w:color w:val="FF0000"/>
        </w:rPr>
        <w:object w:dxaOrig="651" w:dyaOrig="279">
          <v:shape id="_x0000_i1062" type="#_x0000_t75" alt="eqIdd9ecdb70ebf80deba3503d4b746bab68" style="width:32.5pt;height:14pt" o:ole="">
            <v:imagedata r:id="rId67" o:title="eqIdd9ecdb70ebf80deba3503d4b746bab68"/>
          </v:shape>
          <o:OLEObject Type="Embed" ProgID="Equation.DSMT4" ShapeID="_x0000_i1062" DrawAspect="Content" ObjectID="_1842780471" r:id="rId68"/>
        </w:object>
      </w:r>
      <w:r>
        <w:rPr>
          <w:color w:val="FF0000"/>
        </w:rPr>
        <w:t>”</w:t>
      </w:r>
      <w:r>
        <w:rPr>
          <w:color w:val="FF0000"/>
        </w:rPr>
        <w:t>的逆命题</w:t>
      </w:r>
      <w:r>
        <w:rPr>
          <w:color w:val="FF0000"/>
        </w:rPr>
        <w:t>“</w:t>
      </w:r>
      <w:r>
        <w:rPr>
          <w:color w:val="FF0000"/>
        </w:rPr>
        <w:t>若</w:t>
      </w:r>
      <w:r>
        <w:rPr>
          <w:color w:val="FF0000"/>
        </w:rPr>
        <w:object w:dxaOrig="651" w:dyaOrig="279">
          <v:shape id="_x0000_i1063" type="#_x0000_t75" alt="eqIdd9ecdb70ebf80deba3503d4b746bab68" style="width:32.5pt;height:14pt" o:ole="">
            <v:imagedata r:id="rId67" o:title="eqIdd9ecdb70ebf80deba3503d4b746bab68"/>
          </v:shape>
          <o:OLEObject Type="Embed" ProgID="Equation.DSMT4" ShapeID="_x0000_i1063" DrawAspect="Content" ObjectID="_1842780472" r:id="rId69"/>
        </w:object>
      </w:r>
      <w:r>
        <w:rPr>
          <w:color w:val="FF0000"/>
        </w:rPr>
        <w:t>，则</w:t>
      </w:r>
      <w:r>
        <w:rPr>
          <w:color w:val="FF0000"/>
        </w:rPr>
        <w:object w:dxaOrig="492" w:dyaOrig="252">
          <v:shape id="_x0000_i1064" type="#_x0000_t75" alt="eqIdd499e8ca8a0c2c810507e34456181577" style="width:24.5pt;height:12.5pt" o:ole="">
            <v:imagedata r:id="rId65" o:title="eqIdd499e8ca8a0c2c810507e34456181577"/>
          </v:shape>
          <o:OLEObject Type="Embed" ProgID="Equation.DSMT4" ShapeID="_x0000_i1064" DrawAspect="Content" ObjectID="_1842780473" r:id="rId70"/>
        </w:object>
      </w:r>
      <w:r>
        <w:rPr>
          <w:color w:val="FF0000"/>
        </w:rPr>
        <w:t>”</w:t>
      </w:r>
      <w:r>
        <w:rPr>
          <w:color w:val="FF0000"/>
        </w:rPr>
        <w:t>也是假命题；而假命题</w:t>
      </w:r>
      <w:r>
        <w:rPr>
          <w:color w:val="FF0000"/>
        </w:rPr>
        <w:t>“</w:t>
      </w:r>
      <w:r>
        <w:rPr>
          <w:color w:val="FF0000"/>
        </w:rPr>
        <w:t>相等的角是对顶角</w:t>
      </w:r>
      <w:r>
        <w:rPr>
          <w:color w:val="FF0000"/>
        </w:rPr>
        <w:t>”</w:t>
      </w:r>
      <w:r>
        <w:rPr>
          <w:color w:val="FF0000"/>
        </w:rPr>
        <w:t>的逆命题</w:t>
      </w:r>
      <w:r>
        <w:rPr>
          <w:color w:val="FF0000"/>
        </w:rPr>
        <w:t>“</w:t>
      </w:r>
      <w:r>
        <w:rPr>
          <w:color w:val="FF0000"/>
        </w:rPr>
        <w:t>对顶角相等</w:t>
      </w:r>
      <w:r>
        <w:rPr>
          <w:color w:val="FF0000"/>
        </w:rPr>
        <w:t>”</w:t>
      </w:r>
      <w:r>
        <w:rPr>
          <w:color w:val="FF0000"/>
        </w:rPr>
        <w:t>是真命题，因此该判断正确．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D</w:t>
      </w:r>
      <w:r>
        <w:rPr>
          <w:color w:val="FF0000"/>
        </w:rPr>
        <w:t>：两条平行线被第三条直线所截，内错角相等，其角平分线分得的角也相等，可推出两条角平分线的内错角相等，故角平分线互相平行，该判断正确．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因此，判断错误的是选项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5</w:t>
      </w:r>
      <w:r>
        <w:t>．</w:t>
      </w:r>
      <w:r>
        <w:rPr>
          <w:rFonts w:ascii="新宋体" w:eastAsia="新宋体" w:hAnsi="新宋体" w:cs="新宋体"/>
        </w:rPr>
        <w:t>如图，</w:t>
      </w:r>
      <w:r>
        <w:object w:dxaOrig="404" w:dyaOrig="228">
          <v:shape id="_x0000_i1065" type="#_x0000_t75" alt="eqIdfebc9a89d0d1c97b88c0f4acd32b4e67" style="width:20pt;height:11.5pt" o:ole="">
            <v:imagedata r:id="rId71" o:title="eqIdfebc9a89d0d1c97b88c0f4acd32b4e67"/>
          </v:shape>
          <o:OLEObject Type="Embed" ProgID="Equation.DSMT4" ShapeID="_x0000_i1065" DrawAspect="Content" ObjectID="_1842780474" r:id="rId72"/>
        </w:object>
      </w:r>
      <w:r>
        <w:rPr>
          <w:rFonts w:ascii="新宋体" w:eastAsia="新宋体" w:hAnsi="新宋体" w:cs="新宋体"/>
        </w:rPr>
        <w:t>，</w:t>
      </w:r>
      <w:r>
        <w:object w:dxaOrig="404" w:dyaOrig="245">
          <v:shape id="_x0000_i1066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066" DrawAspect="Content" ObjectID="_1842780475" r:id="rId73"/>
        </w:object>
      </w:r>
      <w:r>
        <w:rPr>
          <w:rFonts w:ascii="新宋体" w:eastAsia="新宋体" w:hAnsi="新宋体" w:cs="新宋体"/>
        </w:rPr>
        <w:t>的平分线相交于</w:t>
      </w:r>
      <w:r>
        <w:object w:dxaOrig="228" w:dyaOrig="228">
          <v:shape id="_x0000_i1067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067" DrawAspect="Content" ObjectID="_1842780476" r:id="rId75"/>
        </w:object>
      </w:r>
      <w:r>
        <w:rPr>
          <w:rFonts w:ascii="新宋体" w:eastAsia="新宋体" w:hAnsi="新宋体" w:cs="新宋体"/>
        </w:rPr>
        <w:t>，过点</w:t>
      </w:r>
      <w:r>
        <w:object w:dxaOrig="228" w:dyaOrig="228">
          <v:shape id="_x0000_i1068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068" DrawAspect="Content" ObjectID="_1842780477" r:id="rId76"/>
        </w:object>
      </w:r>
      <w:r>
        <w:rPr>
          <w:rFonts w:ascii="新宋体" w:eastAsia="新宋体" w:hAnsi="新宋体" w:cs="新宋体"/>
        </w:rPr>
        <w:t>作</w:t>
      </w:r>
      <w:r>
        <w:object w:dxaOrig="897" w:dyaOrig="245">
          <v:shape id="_x0000_i1069" type="#_x0000_t75" alt="eqId476b0b8378f4b0f73f3dc5d84d89f616" style="width:45pt;height:12.5pt" o:ole="">
            <v:imagedata r:id="rId77" o:title="eqId476b0b8378f4b0f73f3dc5d84d89f616"/>
          </v:shape>
          <o:OLEObject Type="Embed" ProgID="Equation.DSMT4" ShapeID="_x0000_i1069" DrawAspect="Content" ObjectID="_1842780478" r:id="rId78"/>
        </w:object>
      </w:r>
      <w:r>
        <w:rPr>
          <w:rFonts w:ascii="新宋体" w:eastAsia="新宋体" w:hAnsi="新宋体" w:cs="新宋体"/>
        </w:rPr>
        <w:t>，交</w:t>
      </w:r>
      <w:r>
        <w:object w:dxaOrig="351" w:dyaOrig="229">
          <v:shape id="_x0000_i1070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070" DrawAspect="Content" ObjectID="_1842780479" r:id="rId80"/>
        </w:object>
      </w:r>
      <w:r>
        <w:rPr>
          <w:rFonts w:ascii="新宋体" w:eastAsia="新宋体" w:hAnsi="新宋体" w:cs="新宋体"/>
        </w:rPr>
        <w:t>于</w:t>
      </w:r>
      <w:r>
        <w:object w:dxaOrig="211" w:dyaOrig="228">
          <v:shape id="_x0000_i1071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071" DrawAspect="Content" ObjectID="_1842780480" r:id="rId82"/>
        </w:object>
      </w:r>
      <w:r>
        <w:rPr>
          <w:rFonts w:ascii="新宋体" w:eastAsia="新宋体" w:hAnsi="新宋体" w:cs="新宋体"/>
        </w:rPr>
        <w:t>，交</w:t>
      </w:r>
      <w:r>
        <w:object w:dxaOrig="369" w:dyaOrig="246">
          <v:shape id="_x0000_i1072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072" DrawAspect="Content" ObjectID="_1842780481" r:id="rId84"/>
        </w:object>
      </w:r>
      <w:r>
        <w:rPr>
          <w:rFonts w:ascii="新宋体" w:eastAsia="新宋体" w:hAnsi="新宋体" w:cs="新宋体"/>
        </w:rPr>
        <w:t>于</w:t>
      </w:r>
      <w:r>
        <w:object w:dxaOrig="228" w:dyaOrig="228">
          <v:shape id="_x0000_i1073" type="#_x0000_t75" alt="eqIda0ed1ec316bc54c37c4286c208f55667" style="width:11.5pt;height:11.5pt" o:ole="">
            <v:imagedata r:id="rId85" o:title="eqIda0ed1ec316bc54c37c4286c208f55667"/>
          </v:shape>
          <o:OLEObject Type="Embed" ProgID="Equation.DSMT4" ShapeID="_x0000_i1073" DrawAspect="Content" ObjectID="_1842780482" r:id="rId86"/>
        </w:object>
      </w:r>
      <w:r>
        <w:rPr>
          <w:rFonts w:ascii="新宋体" w:eastAsia="新宋体" w:hAnsi="新宋体" w:cs="新宋体"/>
        </w:rPr>
        <w:t>，那么下列结论中：</w:t>
      </w:r>
      <w:r>
        <w:t>①</w:t>
      </w:r>
      <w:r>
        <w:object w:dxaOrig="862" w:dyaOrig="228">
          <v:shape id="_x0000_i1074" type="#_x0000_t75" alt="eqIdba11242dcc61d3c7c3555b598b5fdc89" style="width:43pt;height:11.5pt" o:ole="">
            <v:imagedata r:id="rId87" o:title="eqIdba11242dcc61d3c7c3555b598b5fdc89"/>
          </v:shape>
          <o:OLEObject Type="Embed" ProgID="Equation.DSMT4" ShapeID="_x0000_i1074" DrawAspect="Content" ObjectID="_1842780483" r:id="rId88"/>
        </w:object>
      </w:r>
      <w:r>
        <w:rPr>
          <w:rFonts w:ascii="新宋体" w:eastAsia="新宋体" w:hAnsi="新宋体" w:cs="新宋体"/>
        </w:rPr>
        <w:t>；</w:t>
      </w:r>
      <w:r>
        <w:t>②</w:t>
      </w:r>
      <w:r>
        <w:object w:dxaOrig="774" w:dyaOrig="210">
          <v:shape id="_x0000_i1075" type="#_x0000_t75" alt="eqIdd913bb2bd6f08e62c30896ae6b66762e" style="width:38.5pt;height:10.5pt" o:ole="">
            <v:imagedata r:id="rId89" o:title="eqIdd913bb2bd6f08e62c30896ae6b66762e"/>
          </v:shape>
          <o:OLEObject Type="Embed" ProgID="Equation.DSMT4" ShapeID="_x0000_i1075" DrawAspect="Content" ObjectID="_1842780484" r:id="rId90"/>
        </w:object>
      </w:r>
      <w:r>
        <w:rPr>
          <w:rFonts w:ascii="新宋体" w:eastAsia="新宋体" w:hAnsi="新宋体" w:cs="新宋体"/>
        </w:rPr>
        <w:t>；</w:t>
      </w:r>
      <w:r>
        <w:t>③</w:t>
      </w:r>
      <w:r>
        <w:object w:dxaOrig="1584" w:dyaOrig="498">
          <v:shape id="_x0000_i1076" type="#_x0000_t75" alt="eqId72b1aa8e457dda82c547044073d1da8e" style="width:79pt;height:25pt" o:ole="">
            <v:imagedata r:id="rId91" o:title="eqId72b1aa8e457dda82c547044073d1da8e"/>
          </v:shape>
          <o:OLEObject Type="Embed" ProgID="Equation.DSMT4" ShapeID="_x0000_i1076" DrawAspect="Content" ObjectID="_1842780485" r:id="rId92"/>
        </w:object>
      </w:r>
      <w:r>
        <w:rPr>
          <w:rFonts w:ascii="新宋体" w:eastAsia="新宋体" w:hAnsi="新宋体" w:cs="新宋体"/>
        </w:rPr>
        <w:t>；</w:t>
      </w:r>
      <w:r>
        <w:t>④</w:t>
      </w:r>
      <w:r>
        <w:object w:dxaOrig="685" w:dyaOrig="242">
          <v:shape id="_x0000_i1077" type="#_x0000_t75" alt="eqId4c105d6ba18fbb0581fb982175e2eac9" style="width:34.5pt;height:12pt" o:ole="">
            <v:imagedata r:id="rId93" o:title="eqId4c105d6ba18fbb0581fb982175e2eac9"/>
          </v:shape>
          <o:OLEObject Type="Embed" ProgID="Equation.DSMT4" ShapeID="_x0000_i1077" DrawAspect="Content" ObjectID="_1842780486" r:id="rId94"/>
        </w:object>
      </w:r>
      <w:r>
        <w:rPr>
          <w:rFonts w:ascii="新宋体" w:eastAsia="新宋体" w:hAnsi="新宋体" w:cs="新宋体"/>
        </w:rPr>
        <w:t>的周长</w:t>
      </w:r>
      <w:r>
        <w:object w:dxaOrig="1002" w:dyaOrig="237">
          <v:shape id="_x0000_i1078" type="#_x0000_t75" alt="eqIda31c146669c7850edd95372fa2dc7cad" style="width:50pt;height:12pt" o:ole="">
            <v:imagedata r:id="rId95" o:title="eqIda31c146669c7850edd95372fa2dc7cad"/>
          </v:shape>
          <o:OLEObject Type="Embed" ProgID="Equation.DSMT4" ShapeID="_x0000_i1078" DrawAspect="Content" ObjectID="_1842780487" r:id="rId96"/>
        </w:object>
      </w:r>
      <w:r>
        <w:rPr>
          <w:rFonts w:ascii="新宋体" w:eastAsia="新宋体" w:hAnsi="新宋体" w:cs="新宋体"/>
        </w:rPr>
        <w:t>，</w:t>
      </w:r>
      <w:r>
        <w:t>其中正确的有几个（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38350" cy="1619250"/>
            <wp:effectExtent l="0" t="0" r="6350" b="0"/>
            <wp:docPr id="100005" name="图片 100005" descr="@@@d356a05d-822c-4001-8145-1d492879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356a05d-822c-4001-8145-1d4928797294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</w:t>
      </w:r>
      <w:r>
        <w:t>个</w:t>
      </w:r>
      <w:r>
        <w:tab/>
        <w:t>B</w:t>
      </w:r>
      <w:r>
        <w:t>．</w:t>
      </w:r>
      <w:r>
        <w:t>2</w:t>
      </w:r>
      <w:r>
        <w:t>个</w:t>
      </w:r>
      <w:r>
        <w:tab/>
        <w:t>C</w:t>
      </w:r>
      <w:r>
        <w:t>．</w:t>
      </w:r>
      <w:r>
        <w:t>3</w:t>
      </w:r>
      <w:r>
        <w:t>个</w:t>
      </w:r>
      <w:r>
        <w:tab/>
        <w:t>D</w:t>
      </w:r>
      <w:r>
        <w:t>．</w:t>
      </w:r>
      <w:r>
        <w:t>4</w:t>
      </w:r>
      <w:r>
        <w:t>个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rFonts w:ascii="新宋体" w:eastAsia="新宋体" w:hAnsi="新宋体" w:cs="新宋体"/>
          <w:color w:val="FF0000"/>
        </w:rPr>
        <w:t>解：</w:t>
      </w:r>
      <w:r>
        <w:rPr>
          <w:color w:val="FF0000"/>
        </w:rPr>
        <w:object w:dxaOrig="967" w:dyaOrig="278">
          <v:shape id="_x0000_i1079" type="#_x0000_t75" alt="eqId78519971680f54596e523d62ac759290" style="width:48.5pt;height:14pt" o:ole="">
            <v:imagedata r:id="rId98" o:title="eqId78519971680f54596e523d62ac759290"/>
          </v:shape>
          <o:OLEObject Type="Embed" ProgID="Equation.DSMT4" ShapeID="_x0000_i1079" DrawAspect="Content" ObjectID="_1842780488" r:id="rId99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27" w:dyaOrig="229">
          <v:shape id="_x0000_i1080" type="#_x0000_t75" alt="eqId7f502b12b85e603524321ca046700d3e" style="width:71.5pt;height:11.5pt" o:ole="">
            <v:imagedata r:id="rId100" o:title="eqId7f502b12b85e603524321ca046700d3e"/>
          </v:shape>
          <o:OLEObject Type="Embed" ProgID="Equation.DSMT4" ShapeID="_x0000_i1080" DrawAspect="Content" ObjectID="_1842780489" r:id="rId101"/>
        </w:object>
      </w:r>
      <w:r>
        <w:rPr>
          <w:rFonts w:ascii="新宋体" w:eastAsia="新宋体" w:hAnsi="新宋体" w:cs="新宋体"/>
          <w:color w:val="FF0000"/>
        </w:rPr>
        <w:t>，</w:t>
      </w:r>
      <w:r>
        <w:rPr>
          <w:color w:val="FF0000"/>
        </w:rPr>
        <w:object w:dxaOrig="1460" w:dyaOrig="248">
          <v:shape id="_x0000_i1081" type="#_x0000_t75" alt="eqIdf243fe7acff8680fed15de3d7e374a2b" style="width:73pt;height:12.5pt" o:ole="">
            <v:imagedata r:id="rId102" o:title="eqIdf243fe7acff8680fed15de3d7e374a2b"/>
          </v:shape>
          <o:OLEObject Type="Embed" ProgID="Equation.DSMT4" ShapeID="_x0000_i1081" DrawAspect="Content" ObjectID="_1842780490" r:id="rId103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56" w:dyaOrig="245">
          <v:shape id="_x0000_i1082" type="#_x0000_t75" alt="eqIdce8f76f6531524d4f34e30899dc492b2" style="width:38pt;height:12.5pt" o:ole="">
            <v:imagedata r:id="rId104" o:title="eqIdce8f76f6531524d4f34e30899dc492b2"/>
          </v:shape>
          <o:OLEObject Type="Embed" ProgID="Equation.DSMT4" ShapeID="_x0000_i1082" DrawAspect="Content" ObjectID="_1842780491" r:id="rId105"/>
        </w:object>
      </w:r>
      <w:r>
        <w:rPr>
          <w:rFonts w:ascii="新宋体" w:eastAsia="新宋体" w:hAnsi="新宋体" w:cs="新宋体"/>
          <w:color w:val="FF0000"/>
        </w:rPr>
        <w:t>中，</w:t>
      </w:r>
      <w:r>
        <w:rPr>
          <w:color w:val="FF0000"/>
        </w:rPr>
        <w:object w:dxaOrig="404" w:dyaOrig="228">
          <v:shape id="_x0000_i1083" type="#_x0000_t75" alt="eqIdfebc9a89d0d1c97b88c0f4acd32b4e67" style="width:20pt;height:11.5pt" o:ole="">
            <v:imagedata r:id="rId71" o:title="eqIdfebc9a89d0d1c97b88c0f4acd32b4e67"/>
          </v:shape>
          <o:OLEObject Type="Embed" ProgID="Equation.DSMT4" ShapeID="_x0000_i1083" DrawAspect="Content" ObjectID="_1842780492" r:id="rId106"/>
        </w:object>
      </w:r>
      <w:r>
        <w:rPr>
          <w:rFonts w:ascii="新宋体" w:eastAsia="新宋体" w:hAnsi="新宋体" w:cs="新宋体"/>
          <w:color w:val="FF0000"/>
        </w:rPr>
        <w:t>与</w:t>
      </w:r>
      <w:r>
        <w:rPr>
          <w:color w:val="FF0000"/>
        </w:rPr>
        <w:object w:dxaOrig="404" w:dyaOrig="245">
          <v:shape id="_x0000_i1084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084" DrawAspect="Content" ObjectID="_1842780493" r:id="rId107"/>
        </w:object>
      </w:r>
      <w:r>
        <w:rPr>
          <w:rFonts w:ascii="新宋体" w:eastAsia="新宋体" w:hAnsi="新宋体" w:cs="新宋体"/>
          <w:color w:val="FF0000"/>
        </w:rPr>
        <w:t>的平分线交于点</w:t>
      </w:r>
      <w:r>
        <w:rPr>
          <w:color w:val="FF0000"/>
        </w:rPr>
        <w:object w:dxaOrig="228" w:dyaOrig="228">
          <v:shape id="_x0000_i1085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085" DrawAspect="Content" ObjectID="_1842780494" r:id="rId108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18" w:dyaOrig="253">
          <v:shape id="_x0000_i1086" type="#_x0000_t75" alt="eqId6826f675d8627755a699cf486300b1f7" style="width:81pt;height:12.5pt" o:ole="">
            <v:imagedata r:id="rId109" o:title="eqId6826f675d8627755a699cf486300b1f7"/>
          </v:shape>
          <o:OLEObject Type="Embed" ProgID="Equation.DSMT4" ShapeID="_x0000_i1086" DrawAspect="Content" ObjectID="_1842780495" r:id="rId110"/>
        </w:object>
      </w:r>
      <w:r>
        <w:rPr>
          <w:rFonts w:ascii="新宋体" w:eastAsia="新宋体" w:hAnsi="新宋体" w:cs="新宋体"/>
          <w:color w:val="FF0000"/>
        </w:rPr>
        <w:t>，</w:t>
      </w:r>
      <w:r>
        <w:rPr>
          <w:color w:val="FF0000"/>
        </w:rPr>
        <w:object w:dxaOrig="1442" w:dyaOrig="246">
          <v:shape id="_x0000_i1087" type="#_x0000_t75" alt="eqId4f9e35e1c720b476d42ee79532c2fa07" style="width:1in;height:12.5pt" o:ole="">
            <v:imagedata r:id="rId111" o:title="eqId4f9e35e1c720b476d42ee79532c2fa07"/>
          </v:shape>
          <o:OLEObject Type="Embed" ProgID="Equation.DSMT4" ShapeID="_x0000_i1087" DrawAspect="Content" ObjectID="_1842780496" r:id="rId112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08" w:dyaOrig="210">
          <v:shape id="_x0000_i1088" type="#_x0000_t75" alt="eqId1417ac94aab33868a59af264696837f2" style="width:70.5pt;height:10.5pt" o:ole="">
            <v:imagedata r:id="rId113" o:title="eqId1417ac94aab33868a59af264696837f2"/>
          </v:shape>
          <o:OLEObject Type="Embed" ProgID="Equation.DSMT4" ShapeID="_x0000_i1088" DrawAspect="Content" ObjectID="_1842780497" r:id="rId114"/>
        </w:object>
      </w:r>
      <w:r>
        <w:rPr>
          <w:rFonts w:ascii="新宋体" w:eastAsia="新宋体" w:hAnsi="新宋体" w:cs="新宋体"/>
          <w:color w:val="FF0000"/>
        </w:rPr>
        <w:t>，</w:t>
      </w:r>
      <w:r>
        <w:rPr>
          <w:color w:val="FF0000"/>
        </w:rPr>
        <w:object w:dxaOrig="1460" w:dyaOrig="250">
          <v:shape id="_x0000_i1089" type="#_x0000_t75" alt="eqIdabeeb788101829b367b9e431c28f5827" style="width:73pt;height:12.5pt" o:ole="">
            <v:imagedata r:id="rId115" o:title="eqIdabeeb788101829b367b9e431c28f5827"/>
          </v:shape>
          <o:OLEObject Type="Embed" ProgID="Equation.DSMT4" ShapeID="_x0000_i1089" DrawAspect="Content" ObjectID="_1842780498" r:id="rId116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31">
          <v:shape id="_x0000_i1090" type="#_x0000_t75" alt="eqIdfea6cc5e4ec721384a0e9e1f010e2eb6" style="width:51pt;height:11.5pt" o:ole="">
            <v:imagedata r:id="rId117" o:title="eqIdfea6cc5e4ec721384a0e9e1f010e2eb6"/>
          </v:shape>
          <o:OLEObject Type="Embed" ProgID="Equation.DSMT4" ShapeID="_x0000_i1090" DrawAspect="Content" ObjectID="_1842780499" r:id="rId118"/>
        </w:object>
      </w:r>
      <w:r>
        <w:rPr>
          <w:rFonts w:ascii="新宋体" w:eastAsia="新宋体" w:hAnsi="新宋体" w:cs="新宋体"/>
          <w:color w:val="FF0000"/>
        </w:rPr>
        <w:t>，</w:t>
      </w:r>
      <w:r>
        <w:rPr>
          <w:color w:val="FF0000"/>
        </w:rPr>
        <w:object w:dxaOrig="878" w:dyaOrig="241">
          <v:shape id="_x0000_i1091" type="#_x0000_t75" alt="eqId108ebf3215a544f65ff55283bda648b9" style="width:44pt;height:12pt" o:ole="">
            <v:imagedata r:id="rId119" o:title="eqId108ebf3215a544f65ff55283bda648b9"/>
          </v:shape>
          <o:OLEObject Type="Embed" ProgID="Equation.DSMT4" ShapeID="_x0000_i1091" DrawAspect="Content" ObjectID="_1842780500" r:id="rId120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即</w:t>
      </w:r>
      <w:r>
        <w:rPr>
          <w:color w:val="FF0000"/>
        </w:rPr>
        <w:object w:dxaOrig="598" w:dyaOrig="233">
          <v:shape id="_x0000_i1092" type="#_x0000_t75" alt="eqId07fbad473c16df3ff62c1c6b37de6aa8" style="width:30pt;height:11.5pt" o:ole="">
            <v:imagedata r:id="rId121" o:title="eqId07fbad473c16df3ff62c1c6b37de6aa8"/>
          </v:shape>
          <o:OLEObject Type="Embed" ProgID="Equation.DSMT4" ShapeID="_x0000_i1092" DrawAspect="Content" ObjectID="_1842780501" r:id="rId122"/>
        </w:object>
      </w:r>
      <w:r>
        <w:rPr>
          <w:rFonts w:ascii="新宋体" w:eastAsia="新宋体" w:hAnsi="新宋体" w:cs="新宋体"/>
          <w:color w:val="FF0000"/>
        </w:rPr>
        <w:t>和</w:t>
      </w:r>
      <w:r>
        <w:rPr>
          <w:color w:val="FF0000"/>
        </w:rPr>
        <w:object w:dxaOrig="598" w:dyaOrig="228">
          <v:shape id="_x0000_i1093" type="#_x0000_t75" alt="eqIdebdda64e2dd89a47e4f4e137c229607c" style="width:30pt;height:11.5pt" o:ole="">
            <v:imagedata r:id="rId123" o:title="eqIdebdda64e2dd89a47e4f4e137c229607c"/>
          </v:shape>
          <o:OLEObject Type="Embed" ProgID="Equation.DSMT4" ShapeID="_x0000_i1093" DrawAspect="Content" ObjectID="_1842780502" r:id="rId124"/>
        </w:object>
      </w:r>
      <w:r>
        <w:rPr>
          <w:rFonts w:ascii="新宋体" w:eastAsia="新宋体" w:hAnsi="新宋体" w:cs="新宋体"/>
          <w:color w:val="FF0000"/>
        </w:rPr>
        <w:t>都是等腰三角形；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故</w:t>
      </w:r>
      <w:r>
        <w:rPr>
          <w:color w:val="FF0000"/>
        </w:rPr>
        <w:t>①</w:t>
      </w:r>
      <w:r>
        <w:rPr>
          <w:rFonts w:ascii="新宋体" w:eastAsia="新宋体" w:hAnsi="新宋体" w:cs="新宋体"/>
          <w:color w:val="FF0000"/>
        </w:rPr>
        <w:t>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09" w:dyaOrig="245">
          <v:shape id="_x0000_i1094" type="#_x0000_t75" alt="eqId1937a4bd1f4f07525982b2f3069e1e19" style="width:40.5pt;height:12.5pt" o:ole="">
            <v:imagedata r:id="rId125" o:title="eqId1937a4bd1f4f07525982b2f3069e1e19"/>
          </v:shape>
          <o:OLEObject Type="Embed" ProgID="Equation.DSMT4" ShapeID="_x0000_i1094" DrawAspect="Content" ObjectID="_1842780503" r:id="rId126"/>
        </w:object>
      </w:r>
      <w:r>
        <w:rPr>
          <w:rFonts w:ascii="新宋体" w:eastAsia="新宋体" w:hAnsi="新宋体" w:cs="新宋体"/>
          <w:color w:val="FF0000"/>
        </w:rPr>
        <w:t>不一定等于</w:t>
      </w:r>
      <w:r>
        <w:rPr>
          <w:color w:val="FF0000"/>
        </w:rPr>
        <w:object w:dxaOrig="685" w:dyaOrig="245">
          <v:shape id="_x0000_i1095" type="#_x0000_t75" alt="eqId8fabb884dc5f9609de491245463bbe9a" style="width:34.5pt;height:12.5pt" o:ole="">
            <v:imagedata r:id="rId127" o:title="eqId8fabb884dc5f9609de491245463bbe9a"/>
          </v:shape>
          <o:OLEObject Type="Embed" ProgID="Equation.DSMT4" ShapeID="_x0000_i1095" DrawAspect="Content" ObjectID="_1842780504" r:id="rId128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08" w:dyaOrig="252">
          <v:shape id="_x0000_i1096" type="#_x0000_t75" alt="eqIde8fcad1b1aad4edc5c48474f428fdf66" style="width:40.5pt;height:12.5pt" o:ole="">
            <v:imagedata r:id="rId129" o:title="eqIde8fcad1b1aad4edc5c48474f428fdf66"/>
          </v:shape>
          <o:OLEObject Type="Embed" ProgID="Equation.DSMT4" ShapeID="_x0000_i1096" DrawAspect="Content" ObjectID="_1842780505" r:id="rId130"/>
        </w:object>
      </w:r>
      <w:r>
        <w:rPr>
          <w:rFonts w:ascii="新宋体" w:eastAsia="新宋体" w:hAnsi="新宋体" w:cs="新宋体"/>
          <w:color w:val="FF0000"/>
        </w:rPr>
        <w:t>不一定等于</w:t>
      </w:r>
      <w:r>
        <w:rPr>
          <w:color w:val="FF0000"/>
        </w:rPr>
        <w:object w:dxaOrig="633" w:dyaOrig="245">
          <v:shape id="_x0000_i1097" type="#_x0000_t75" alt="eqId9222c2a8519ef3f4e80e8ca3d6a72b3e" style="width:31.5pt;height:12.5pt" o:ole="">
            <v:imagedata r:id="rId131" o:title="eqId9222c2a8519ef3f4e80e8ca3d6a72b3e"/>
          </v:shape>
          <o:OLEObject Type="Embed" ProgID="Equation.DSMT4" ShapeID="_x0000_i1097" DrawAspect="Content" ObjectID="_1842780506" r:id="rId132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28" w:dyaOrig="209">
          <v:shape id="_x0000_i1098" type="#_x0000_t75" alt="eqId4193e09a5e2e342625d8a59068b3b9cb" style="width:26.5pt;height:10.5pt" o:ole="">
            <v:imagedata r:id="rId133" o:title="eqId4193e09a5e2e342625d8a59068b3b9cb"/>
          </v:shape>
          <o:OLEObject Type="Embed" ProgID="Equation.DSMT4" ShapeID="_x0000_i1098" DrawAspect="Content" ObjectID="_1842780507" r:id="rId134"/>
        </w:object>
      </w:r>
      <w:r>
        <w:rPr>
          <w:rFonts w:ascii="新宋体" w:eastAsia="新宋体" w:hAnsi="新宋体" w:cs="新宋体"/>
          <w:color w:val="FF0000"/>
        </w:rPr>
        <w:t>与</w:t>
      </w:r>
      <w:r>
        <w:rPr>
          <w:color w:val="FF0000"/>
        </w:rPr>
        <w:object w:dxaOrig="351" w:dyaOrig="246">
          <v:shape id="_x0000_i1099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099" DrawAspect="Content" ObjectID="_1842780508" r:id="rId136"/>
        </w:object>
      </w:r>
      <w:r>
        <w:rPr>
          <w:rFonts w:ascii="新宋体" w:eastAsia="新宋体" w:hAnsi="新宋体" w:cs="新宋体"/>
          <w:color w:val="FF0000"/>
        </w:rPr>
        <w:t>不一定相等，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27" w:dyaOrig="237">
          <v:shape id="_x0000_i1100" type="#_x0000_t75" alt="eqId56577eaa2f4ed14e6e4330a801a59293" style="width:26.5pt;height:12pt" o:ole="">
            <v:imagedata r:id="rId137" o:title="eqId56577eaa2f4ed14e6e4330a801a59293"/>
          </v:shape>
          <o:OLEObject Type="Embed" ProgID="Equation.DSMT4" ShapeID="_x0000_i1100" DrawAspect="Content" ObjectID="_1842780509" r:id="rId138"/>
        </w:object>
      </w:r>
      <w:r>
        <w:rPr>
          <w:rFonts w:ascii="新宋体" w:eastAsia="新宋体" w:hAnsi="新宋体" w:cs="新宋体"/>
          <w:color w:val="FF0000"/>
        </w:rPr>
        <w:t>与</w:t>
      </w:r>
      <w:r>
        <w:rPr>
          <w:color w:val="FF0000"/>
        </w:rPr>
        <w:object w:dxaOrig="334" w:dyaOrig="246">
          <v:shape id="_x0000_i1101" type="#_x0000_t75" alt="eqId4eedae8d316c76e3d0b451256de03fb9" style="width:16.5pt;height:12.5pt" o:ole="">
            <v:imagedata r:id="rId139" o:title="eqId4eedae8d316c76e3d0b451256de03fb9"/>
          </v:shape>
          <o:OLEObject Type="Embed" ProgID="Equation.DSMT4" ShapeID="_x0000_i1101" DrawAspect="Content" ObjectID="_1842780510" r:id="rId140"/>
        </w:object>
      </w:r>
      <w:r>
        <w:rPr>
          <w:rFonts w:ascii="新宋体" w:eastAsia="新宋体" w:hAnsi="新宋体" w:cs="新宋体"/>
          <w:color w:val="FF0000"/>
        </w:rPr>
        <w:t>不一定相等，故</w:t>
      </w:r>
      <w:r>
        <w:rPr>
          <w:color w:val="FF0000"/>
        </w:rPr>
        <w:t>②</w:t>
      </w:r>
      <w:r>
        <w:rPr>
          <w:rFonts w:ascii="新宋体" w:eastAsia="新宋体" w:hAnsi="新宋体" w:cs="新宋体"/>
          <w:color w:val="FF0000"/>
        </w:rPr>
        <w:t>错误．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在</w:t>
      </w:r>
      <w:r>
        <w:rPr>
          <w:color w:val="FF0000"/>
        </w:rPr>
        <w:object w:dxaOrig="633" w:dyaOrig="243">
          <v:shape id="_x0000_i1102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102" DrawAspect="Content" ObjectID="_1842780511" r:id="rId142"/>
        </w:object>
      </w:r>
      <w:r>
        <w:rPr>
          <w:rFonts w:ascii="新宋体" w:eastAsia="新宋体" w:hAnsi="新宋体" w:cs="新宋体"/>
          <w:color w:val="FF0000"/>
        </w:rPr>
        <w:t>中，</w:t>
      </w:r>
      <w:r>
        <w:rPr>
          <w:color w:val="FF0000"/>
        </w:rPr>
        <w:object w:dxaOrig="404" w:dyaOrig="228">
          <v:shape id="_x0000_i1103" type="#_x0000_t75" alt="eqIdfebc9a89d0d1c97b88c0f4acd32b4e67" style="width:20pt;height:11.5pt" o:ole="">
            <v:imagedata r:id="rId71" o:title="eqIdfebc9a89d0d1c97b88c0f4acd32b4e67"/>
          </v:shape>
          <o:OLEObject Type="Embed" ProgID="Equation.DSMT4" ShapeID="_x0000_i1103" DrawAspect="Content" ObjectID="_1842780512" r:id="rId143"/>
        </w:object>
      </w:r>
      <w:r>
        <w:rPr>
          <w:rFonts w:ascii="新宋体" w:eastAsia="新宋体" w:hAnsi="新宋体" w:cs="新宋体"/>
          <w:color w:val="FF0000"/>
        </w:rPr>
        <w:t>和</w:t>
      </w:r>
      <w:r>
        <w:rPr>
          <w:color w:val="FF0000"/>
        </w:rPr>
        <w:object w:dxaOrig="404" w:dyaOrig="245">
          <v:shape id="_x0000_i1104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104" DrawAspect="Content" ObjectID="_1842780513" r:id="rId144"/>
        </w:object>
      </w:r>
      <w:r>
        <w:rPr>
          <w:rFonts w:ascii="新宋体" w:eastAsia="新宋体" w:hAnsi="新宋体" w:cs="新宋体"/>
          <w:color w:val="FF0000"/>
        </w:rPr>
        <w:t>的平分线相交于点</w:t>
      </w:r>
      <w:r>
        <w:rPr>
          <w:color w:val="FF0000"/>
        </w:rPr>
        <w:object w:dxaOrig="228" w:dyaOrig="228">
          <v:shape id="_x0000_i1105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105" DrawAspect="Content" ObjectID="_1842780514" r:id="rId145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21" w:dyaOrig="254">
          <v:shape id="_x0000_i1106" type="#_x0000_t75" alt="eqIdf334078d24eaca32f37c3922b22f5961" style="width:131pt;height:12.5pt" o:ole="">
            <v:imagedata r:id="rId146" o:title="eqIdf334078d24eaca32f37c3922b22f5961"/>
          </v:shape>
          <o:OLEObject Type="Embed" ProgID="Equation.DSMT4" ShapeID="_x0000_i1106" DrawAspect="Content" ObjectID="_1842780515" r:id="rId147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45" w:dyaOrig="545">
          <v:shape id="_x0000_i1107" type="#_x0000_t75" alt="eqId53b5a55df6d7b069286c82190a9e560d" style="width:137.5pt;height:27.5pt" o:ole="">
            <v:imagedata r:id="rId148" o:title="eqId53b5a55df6d7b069286c82190a9e560d"/>
          </v:shape>
          <o:OLEObject Type="Embed" ProgID="Equation.DSMT4" ShapeID="_x0000_i1107" DrawAspect="Content" ObjectID="_1842780516" r:id="rId149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259" w:dyaOrig="544">
          <v:shape id="_x0000_i1108" type="#_x0000_t75" alt="eqIdb1126b5039b4c0ebd5a539c1f9b7f2db" style="width:213pt;height:27pt" o:ole="">
            <v:imagedata r:id="rId150" o:title="eqIdb1126b5039b4c0ebd5a539c1f9b7f2db"/>
          </v:shape>
          <o:OLEObject Type="Embed" ProgID="Equation.DSMT4" ShapeID="_x0000_i1108" DrawAspect="Content" ObjectID="_1842780517" r:id="rId151"/>
        </w:object>
      </w:r>
      <w:r>
        <w:rPr>
          <w:rFonts w:ascii="新宋体" w:eastAsia="新宋体" w:hAnsi="新宋体" w:cs="新宋体"/>
          <w:color w:val="FF0000"/>
        </w:rPr>
        <w:t>；故</w:t>
      </w:r>
      <w:r>
        <w:rPr>
          <w:color w:val="FF0000"/>
        </w:rPr>
        <w:t>③</w:t>
      </w:r>
      <w:r>
        <w:rPr>
          <w:rFonts w:ascii="新宋体" w:eastAsia="新宋体" w:hAnsi="新宋体" w:cs="新宋体"/>
          <w:color w:val="FF0000"/>
        </w:rPr>
        <w:t>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56" w:dyaOrig="222">
          <v:shape id="_x0000_i1109" type="#_x0000_t75" alt="eqId0be87dbc2305fd960a55dc8a1589b173" style="width:38pt;height:11pt" o:ole="">
            <v:imagedata r:id="rId152" o:title="eqId0be87dbc2305fd960a55dc8a1589b173"/>
          </v:shape>
          <o:OLEObject Type="Embed" ProgID="Equation.DSMT4" ShapeID="_x0000_i1109" DrawAspect="Content" ObjectID="_1842780518" r:id="rId153"/>
        </w:object>
      </w:r>
      <w:r>
        <w:rPr>
          <w:rFonts w:ascii="新宋体" w:eastAsia="新宋体" w:hAnsi="新宋体" w:cs="新宋体"/>
          <w:color w:val="FF0000"/>
        </w:rPr>
        <w:t>的周长为：</w:t>
      </w:r>
      <w:r>
        <w:rPr>
          <w:color w:val="FF0000"/>
        </w:rPr>
        <w:object w:dxaOrig="4224" w:dyaOrig="242">
          <v:shape id="_x0000_i1110" type="#_x0000_t75" alt="eqId47d12fb57e95dc5a231c550791c02664" style="width:211pt;height:12pt" o:ole="">
            <v:imagedata r:id="rId154" o:title="eqId47d12fb57e95dc5a231c550791c02664"/>
          </v:shape>
          <o:OLEObject Type="Embed" ProgID="Equation.DSMT4" ShapeID="_x0000_i1110" DrawAspect="Content" ObjectID="_1842780519" r:id="rId155"/>
        </w:object>
      </w:r>
      <w:r>
        <w:rPr>
          <w:rFonts w:ascii="新宋体" w:eastAsia="新宋体" w:hAnsi="新宋体" w:cs="新宋体"/>
          <w:color w:val="FF0000"/>
        </w:rPr>
        <w:t>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lastRenderedPageBreak/>
        <w:t>故</w:t>
      </w:r>
      <w:r>
        <w:rPr>
          <w:color w:val="FF0000"/>
        </w:rPr>
        <w:t>④</w:t>
      </w:r>
      <w:r>
        <w:rPr>
          <w:rFonts w:ascii="新宋体" w:eastAsia="新宋体" w:hAnsi="新宋体" w:cs="新宋体"/>
          <w:color w:val="FF0000"/>
        </w:rPr>
        <w:t>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故选：</w:t>
      </w:r>
      <w:r>
        <w:rPr>
          <w:color w:val="FF0000"/>
        </w:rPr>
        <w:t>C</w:t>
      </w:r>
      <w:r>
        <w:rPr>
          <w:rFonts w:ascii="新宋体" w:eastAsia="新宋体" w:hAnsi="新宋体" w:cs="新宋体"/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6</w:t>
      </w:r>
      <w:r>
        <w:t>．如图，</w:t>
      </w:r>
      <w:r>
        <w:rPr>
          <w:rFonts w:ascii="Times New Roman" w:eastAsia="Times New Roman" w:hAnsi="Times New Roman"/>
          <w:i/>
        </w:rPr>
        <w:t>C</w:t>
      </w:r>
      <w:r>
        <w:t>为线段</w:t>
      </w:r>
      <w:r>
        <w:object w:dxaOrig="351" w:dyaOrig="221">
          <v:shape id="_x0000_i1111" type="#_x0000_t75" alt="eqIdb9f79d7939c88e9702962e5917cad290" style="width:17.5pt;height:11pt" o:ole="">
            <v:imagedata r:id="rId156" o:title="eqIdb9f79d7939c88e9702962e5917cad290"/>
          </v:shape>
          <o:OLEObject Type="Embed" ProgID="Equation.DSMT4" ShapeID="_x0000_i1111" DrawAspect="Content" ObjectID="_1842780520" r:id="rId157"/>
        </w:object>
      </w:r>
      <w:r>
        <w:t>上一动点（不与点</w:t>
      </w:r>
      <w:r>
        <w:rPr>
          <w:rFonts w:ascii="Times New Roman" w:eastAsia="Times New Roman" w:hAnsi="Times New Roman"/>
          <w:i/>
        </w:rPr>
        <w:t>A</w:t>
      </w:r>
      <w:r>
        <w:t>，</w:t>
      </w:r>
      <w:r>
        <w:rPr>
          <w:rFonts w:ascii="Times New Roman" w:eastAsia="Times New Roman" w:hAnsi="Times New Roman"/>
          <w:i/>
        </w:rPr>
        <w:t>E</w:t>
      </w:r>
      <w:r>
        <w:t>重合），在</w:t>
      </w:r>
      <w:r>
        <w:object w:dxaOrig="351" w:dyaOrig="221">
          <v:shape id="_x0000_i1112" type="#_x0000_t75" alt="eqIdb9f79d7939c88e9702962e5917cad290" style="width:17.5pt;height:11pt" o:ole="">
            <v:imagedata r:id="rId156" o:title="eqIdb9f79d7939c88e9702962e5917cad290"/>
          </v:shape>
          <o:OLEObject Type="Embed" ProgID="Equation.DSMT4" ShapeID="_x0000_i1112" DrawAspect="Content" ObjectID="_1842780521" r:id="rId158"/>
        </w:object>
      </w:r>
      <w:r>
        <w:t>同侧分别作等边</w:t>
      </w:r>
      <w:r>
        <w:object w:dxaOrig="597" w:dyaOrig="252">
          <v:shape id="_x0000_i1113" type="#_x0000_t75" alt="eqIde428e7a09732be85c1224e9c8f6a71c5" style="width:30pt;height:12.5pt" o:ole="">
            <v:imagedata r:id="rId159" o:title="eqIde428e7a09732be85c1224e9c8f6a71c5"/>
          </v:shape>
          <o:OLEObject Type="Embed" ProgID="Equation.DSMT4" ShapeID="_x0000_i1113" DrawAspect="Content" ObjectID="_1842780522" r:id="rId160"/>
        </w:object>
      </w:r>
      <w:r>
        <w:t>和等边</w:t>
      </w:r>
      <w:r>
        <w:object w:dxaOrig="615" w:dyaOrig="248">
          <v:shape id="_x0000_i1114" type="#_x0000_t75" alt="eqId73892892025e13b6d45f88a266b1fe6f" style="width:31pt;height:12.5pt" o:ole="">
            <v:imagedata r:id="rId161" o:title="eqId73892892025e13b6d45f88a266b1fe6f"/>
          </v:shape>
          <o:OLEObject Type="Embed" ProgID="Equation.DSMT4" ShapeID="_x0000_i1114" DrawAspect="Content" ObjectID="_1842780523" r:id="rId162"/>
        </w:object>
      </w:r>
      <w:r>
        <w:t>，</w:t>
      </w:r>
      <w:r>
        <w:object w:dxaOrig="369" w:dyaOrig="224">
          <v:shape id="_x0000_i1115" type="#_x0000_t75" alt="eqId88929f4ba0851730d5f941d426b87548" style="width:18.5pt;height:11pt" o:ole="">
            <v:imagedata r:id="rId163" o:title="eqId88929f4ba0851730d5f941d426b87548"/>
          </v:shape>
          <o:OLEObject Type="Embed" ProgID="Equation.DSMT4" ShapeID="_x0000_i1115" DrawAspect="Content" ObjectID="_1842780524" r:id="rId164"/>
        </w:object>
      </w:r>
      <w:r>
        <w:t>与</w:t>
      </w:r>
      <w:r>
        <w:object w:dxaOrig="334" w:dyaOrig="227">
          <v:shape id="_x0000_i1116" type="#_x0000_t75" alt="eqIdd0213c5787a5a6b38d11bceca5567f67" style="width:16.5pt;height:11.5pt" o:ole="">
            <v:imagedata r:id="rId165" o:title="eqIdd0213c5787a5a6b38d11bceca5567f67"/>
          </v:shape>
          <o:OLEObject Type="Embed" ProgID="Equation.DSMT4" ShapeID="_x0000_i1116" DrawAspect="Content" ObjectID="_1842780525" r:id="rId166"/>
        </w:object>
      </w:r>
      <w:r>
        <w:t>交于点</w:t>
      </w:r>
      <w:r>
        <w:rPr>
          <w:rFonts w:ascii="Times New Roman" w:eastAsia="Times New Roman" w:hAnsi="Times New Roman"/>
          <w:i/>
        </w:rPr>
        <w:t>O</w:t>
      </w:r>
      <w:r>
        <w:t>，</w:t>
      </w:r>
      <w:r>
        <w:object w:dxaOrig="369" w:dyaOrig="224">
          <v:shape id="_x0000_i1117" type="#_x0000_t75" alt="eqId88929f4ba0851730d5f941d426b87548" style="width:18.5pt;height:11pt" o:ole="">
            <v:imagedata r:id="rId163" o:title="eqId88929f4ba0851730d5f941d426b87548"/>
          </v:shape>
          <o:OLEObject Type="Embed" ProgID="Equation.DSMT4" ShapeID="_x0000_i1117" DrawAspect="Content" ObjectID="_1842780526" r:id="rId167"/>
        </w:object>
      </w:r>
      <w:r>
        <w:t>与</w:t>
      </w:r>
      <w:r>
        <w:object w:dxaOrig="351" w:dyaOrig="247">
          <v:shape id="_x0000_i1118" type="#_x0000_t75" alt="eqId764509115979e9958101808383672ec0" style="width:17.5pt;height:12.5pt" o:ole="">
            <v:imagedata r:id="rId168" o:title="eqId764509115979e9958101808383672ec0"/>
          </v:shape>
          <o:OLEObject Type="Embed" ProgID="Equation.DSMT4" ShapeID="_x0000_i1118" DrawAspect="Content" ObjectID="_1842780527" r:id="rId169"/>
        </w:object>
      </w:r>
      <w:r>
        <w:t>交于点</w:t>
      </w:r>
      <w:r>
        <w:rPr>
          <w:rFonts w:ascii="Times New Roman" w:eastAsia="Times New Roman" w:hAnsi="Times New Roman"/>
          <w:i/>
        </w:rPr>
        <w:t>P</w:t>
      </w:r>
      <w:r>
        <w:t>，</w:t>
      </w:r>
      <w:r>
        <w:object w:dxaOrig="334" w:dyaOrig="227">
          <v:shape id="_x0000_i1119" type="#_x0000_t75" alt="eqIdd0213c5787a5a6b38d11bceca5567f67" style="width:16.5pt;height:11.5pt" o:ole="">
            <v:imagedata r:id="rId165" o:title="eqIdd0213c5787a5a6b38d11bceca5567f67"/>
          </v:shape>
          <o:OLEObject Type="Embed" ProgID="Equation.DSMT4" ShapeID="_x0000_i1119" DrawAspect="Content" ObjectID="_1842780528" r:id="rId170"/>
        </w:object>
      </w:r>
      <w:r>
        <w:t>与</w:t>
      </w:r>
      <w:r>
        <w:object w:dxaOrig="351" w:dyaOrig="247">
          <v:shape id="_x0000_i1120" type="#_x0000_t75" alt="eqIde1ffb98f1e3c1317c0db403d3af04bdc" style="width:17.5pt;height:12.5pt" o:ole="">
            <v:imagedata r:id="rId171" o:title="eqIde1ffb98f1e3c1317c0db403d3af04bdc"/>
          </v:shape>
          <o:OLEObject Type="Embed" ProgID="Equation.DSMT4" ShapeID="_x0000_i1120" DrawAspect="Content" ObjectID="_1842780529" r:id="rId172"/>
        </w:object>
      </w:r>
      <w:r>
        <w:t>交于点</w:t>
      </w:r>
      <w:r>
        <w:rPr>
          <w:rFonts w:ascii="Times New Roman" w:eastAsia="Times New Roman" w:hAnsi="Times New Roman"/>
          <w:i/>
        </w:rPr>
        <w:t>Q</w:t>
      </w:r>
      <w:r>
        <w:t>，连接</w:t>
      </w:r>
      <w:r>
        <w:object w:dxaOrig="351" w:dyaOrig="273">
          <v:shape id="_x0000_i1121" type="#_x0000_t75" alt="eqIde430f13f42cf2d44aa0f0e20b959684f" style="width:17.5pt;height:13.5pt" o:ole="">
            <v:imagedata r:id="rId173" o:title="eqIde430f13f42cf2d44aa0f0e20b959684f"/>
          </v:shape>
          <o:OLEObject Type="Embed" ProgID="Equation.DSMT4" ShapeID="_x0000_i1121" DrawAspect="Content" ObjectID="_1842780530" r:id="rId174"/>
        </w:object>
      </w:r>
      <w:r>
        <w:t>．以下结论不正确的是（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85975" cy="1266825"/>
            <wp:effectExtent l="0" t="0" r="9525" b="3175"/>
            <wp:docPr id="100007" name="图片 100007" descr="@@@7eeb6110-7639-4702-85a9-8b68c9ad34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eeb6110-7639-4702-85a9-8b68c9ad348e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6E79BD" w:rsidRDefault="00FF26C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62" w:dyaOrig="225">
          <v:shape id="_x0000_i1122" type="#_x0000_t75" alt="eqId21931f9252ef7e731b7fba5afc0978ac" style="width:43pt;height:11.5pt" o:ole="">
            <v:imagedata r:id="rId176" o:title="eqId21931f9252ef7e731b7fba5afc0978ac"/>
          </v:shape>
          <o:OLEObject Type="Embed" ProgID="Equation.DSMT4" ShapeID="_x0000_i1122" DrawAspect="Content" ObjectID="_1842780531" r:id="rId177"/>
        </w:object>
      </w:r>
      <w:r>
        <w:tab/>
        <w:t>B</w:t>
      </w:r>
      <w:r>
        <w:t>．</w:t>
      </w:r>
      <w:r>
        <w:object w:dxaOrig="862" w:dyaOrig="225">
          <v:shape id="_x0000_i1123" type="#_x0000_t75" alt="eqId048f11af74f9b6b0ff83b59c596c23ff" style="width:43pt;height:11.5pt" o:ole="">
            <v:imagedata r:id="rId178" o:title="eqId048f11af74f9b6b0ff83b59c596c23ff"/>
          </v:shape>
          <o:OLEObject Type="Embed" ProgID="Equation.DSMT4" ShapeID="_x0000_i1123" DrawAspect="Content" ObjectID="_1842780532" r:id="rId179"/>
        </w:object>
      </w:r>
      <w:r>
        <w:tab/>
        <w:t>C</w:t>
      </w:r>
      <w:r>
        <w:t>．</w:t>
      </w:r>
      <w:r>
        <w:object w:dxaOrig="844" w:dyaOrig="277">
          <v:shape id="_x0000_i1124" type="#_x0000_t75" alt="eqId3dfc11d7222679b9a9c8c58bfee6aa32" style="width:42pt;height:14pt" o:ole="">
            <v:imagedata r:id="rId180" o:title="eqId3dfc11d7222679b9a9c8c58bfee6aa32"/>
          </v:shape>
          <o:OLEObject Type="Embed" ProgID="Equation.DSMT4" ShapeID="_x0000_i1124" DrawAspect="Content" ObjectID="_1842780533" r:id="rId181"/>
        </w:object>
      </w:r>
      <w:r>
        <w:tab/>
        <w:t>D</w:t>
      </w:r>
      <w:r>
        <w:t>．</w:t>
      </w:r>
      <w:r>
        <w:object w:dxaOrig="1143" w:dyaOrig="249">
          <v:shape id="_x0000_i1125" type="#_x0000_t75" alt="eqIde2fd5c1d1d85ea3eca8ebe99ad1610d6" style="width:57pt;height:12.5pt" o:ole="">
            <v:imagedata r:id="rId182" o:title="eqIde2fd5c1d1d85ea3eca8ebe99ad1610d6"/>
          </v:shape>
          <o:OLEObject Type="Embed" ProgID="Equation.DSMT4" ShapeID="_x0000_i1125" DrawAspect="Content" ObjectID="_1842780534" r:id="rId183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【详解】解：由于</w:t>
      </w:r>
      <w:r>
        <w:rPr>
          <w:color w:val="FF0000"/>
        </w:rPr>
        <w:object w:dxaOrig="597" w:dyaOrig="252">
          <v:shape id="_x0000_i1126" type="#_x0000_t75" alt="eqIde428e7a09732be85c1224e9c8f6a71c5" style="width:30pt;height:12.5pt" o:ole="">
            <v:imagedata r:id="rId159" o:title="eqIde428e7a09732be85c1224e9c8f6a71c5"/>
          </v:shape>
          <o:OLEObject Type="Embed" ProgID="Equation.DSMT4" ShapeID="_x0000_i1126" DrawAspect="Content" ObjectID="_1842780535" r:id="rId184"/>
        </w:object>
      </w:r>
      <w:r>
        <w:rPr>
          <w:color w:val="FF0000"/>
        </w:rPr>
        <w:t>和</w:t>
      </w:r>
      <w:r>
        <w:rPr>
          <w:color w:val="FF0000"/>
        </w:rPr>
        <w:object w:dxaOrig="615" w:dyaOrig="248">
          <v:shape id="_x0000_i1127" type="#_x0000_t75" alt="eqId73892892025e13b6d45f88a266b1fe6f" style="width:31pt;height:12.5pt" o:ole="">
            <v:imagedata r:id="rId161" o:title="eqId73892892025e13b6d45f88a266b1fe6f"/>
          </v:shape>
          <o:OLEObject Type="Embed" ProgID="Equation.DSMT4" ShapeID="_x0000_i1127" DrawAspect="Content" ObjectID="_1842780536" r:id="rId185"/>
        </w:object>
      </w:r>
      <w:r>
        <w:rPr>
          <w:color w:val="FF0000"/>
        </w:rPr>
        <w:t>是等边三角形，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可知</w:t>
      </w:r>
      <w:r>
        <w:rPr>
          <w:color w:val="FF0000"/>
        </w:rPr>
        <w:object w:dxaOrig="861" w:dyaOrig="251">
          <v:shape id="_x0000_i1128" type="#_x0000_t75" alt="eqIdc287bb15494297df234f700f9f3a90d4" style="width:43pt;height:12.5pt" o:ole="">
            <v:imagedata r:id="rId186" o:title="eqIdc287bb15494297df234f700f9f3a90d4"/>
          </v:shape>
          <o:OLEObject Type="Embed" ProgID="Equation.DSMT4" ShapeID="_x0000_i1128" DrawAspect="Content" ObjectID="_1842780537" r:id="rId187"/>
        </w:object>
      </w:r>
      <w:r>
        <w:rPr>
          <w:color w:val="FF0000"/>
        </w:rPr>
        <w:t>，</w:t>
      </w:r>
      <w:r>
        <w:rPr>
          <w:color w:val="FF0000"/>
        </w:rPr>
        <w:object w:dxaOrig="844" w:dyaOrig="250">
          <v:shape id="_x0000_i1129" type="#_x0000_t75" alt="eqIda17b35ab404be024d1e186f9d8e37e3b" style="width:42pt;height:12.5pt" o:ole="">
            <v:imagedata r:id="rId188" o:title="eqIda17b35ab404be024d1e186f9d8e37e3b"/>
          </v:shape>
          <o:OLEObject Type="Embed" ProgID="Equation.DSMT4" ShapeID="_x0000_i1129" DrawAspect="Content" ObjectID="_1842780538" r:id="rId189"/>
        </w:object>
      </w:r>
      <w:r>
        <w:rPr>
          <w:color w:val="FF0000"/>
        </w:rPr>
        <w:t>，</w:t>
      </w:r>
      <w:r>
        <w:rPr>
          <w:color w:val="FF0000"/>
        </w:rPr>
        <w:object w:dxaOrig="1935" w:dyaOrig="250">
          <v:shape id="_x0000_i1130" type="#_x0000_t75" alt="eqId71e683ce85c11cdba06d484989c96203" style="width:97pt;height:12.5pt" o:ole="">
            <v:imagedata r:id="rId190" o:title="eqId71e683ce85c11cdba06d484989c96203"/>
          </v:shape>
          <o:OLEObject Type="Embed" ProgID="Equation.DSMT4" ShapeID="_x0000_i1130" DrawAspect="Content" ObjectID="_1842780539" r:id="rId19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61" w:dyaOrig="250">
          <v:shape id="_x0000_i1131" type="#_x0000_t75" alt="eqId2b12119b8bfcfb2ade8845a810f0b983" style="width:58pt;height:12.5pt" o:ole="">
            <v:imagedata r:id="rId192" o:title="eqId2b12119b8bfcfb2ade8845a810f0b983"/>
          </v:shape>
          <o:OLEObject Type="Embed" ProgID="Equation.DSMT4" ShapeID="_x0000_i1131" DrawAspect="Content" ObjectID="_1842780540" r:id="rId193"/>
        </w:object>
      </w:r>
      <w:r>
        <w:rPr>
          <w:color w:val="FF0000"/>
        </w:rPr>
        <w:t>，</w:t>
      </w:r>
      <w:r>
        <w:rPr>
          <w:color w:val="FF0000"/>
        </w:rPr>
        <w:object w:dxaOrig="2023" w:dyaOrig="251">
          <v:shape id="_x0000_i1132" type="#_x0000_t75" alt="eqId275f25a380b9aaeb3a51af03be848087" style="width:101pt;height:12.5pt" o:ole="">
            <v:imagedata r:id="rId194" o:title="eqId275f25a380b9aaeb3a51af03be848087"/>
          </v:shape>
          <o:OLEObject Type="Embed" ProgID="Equation.DSMT4" ShapeID="_x0000_i1132" DrawAspect="Content" ObjectID="_1842780541" r:id="rId19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882" w:dyaOrig="355">
          <v:shape id="_x0000_i1133" type="#_x0000_t75" alt="eqId69db4200bde619f42cfbf9ee7f2e8f16" style="width:94pt;height:18pt" o:ole="">
            <v:imagedata r:id="rId196" o:title="eqId69db4200bde619f42cfbf9ee7f2e8f16"/>
          </v:shape>
          <o:OLEObject Type="Embed" ProgID="Equation.DSMT4" ShapeID="_x0000_i1133" DrawAspect="Content" ObjectID="_1842780542" r:id="rId19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62" w:dyaOrig="225">
          <v:shape id="_x0000_i1134" type="#_x0000_t75" alt="eqId21931f9252ef7e731b7fba5afc0978ac" style="width:43pt;height:11.5pt" o:ole="">
            <v:imagedata r:id="rId176" o:title="eqId21931f9252ef7e731b7fba5afc0978ac"/>
          </v:shape>
          <o:OLEObject Type="Embed" ProgID="Equation.DSMT4" ShapeID="_x0000_i1134" DrawAspect="Content" ObjectID="_1842780543" r:id="rId198"/>
        </w:object>
      </w:r>
      <w:r>
        <w:rPr>
          <w:color w:val="FF0000"/>
        </w:rPr>
        <w:t>，</w:t>
      </w:r>
      <w:r>
        <w:rPr>
          <w:color w:val="FF0000"/>
        </w:rPr>
        <w:object w:dxaOrig="1442" w:dyaOrig="251">
          <v:shape id="_x0000_i1135" type="#_x0000_t75" alt="eqId719fefbd832879ea68369fedd8a0e146" style="width:1in;height:12.5pt" o:ole="">
            <v:imagedata r:id="rId199" o:title="eqId719fefbd832879ea68369fedd8a0e146"/>
          </v:shape>
          <o:OLEObject Type="Embed" ProgID="Equation.DSMT4" ShapeID="_x0000_i1135" DrawAspect="Content" ObjectID="_1842780544" r:id="rId20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可判断</w:t>
      </w:r>
      <w:r>
        <w:rPr>
          <w:color w:val="FF0000"/>
        </w:rPr>
        <w:t>A</w:t>
      </w:r>
      <w:r>
        <w:rPr>
          <w:color w:val="FF0000"/>
        </w:rPr>
        <w:t>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952" w:dyaOrig="277">
          <v:shape id="_x0000_i1136" type="#_x0000_t75" alt="eqId4a1c64cbee576ddd907175bd03db6a27" style="width:97.5pt;height:14pt" o:ole="">
            <v:imagedata r:id="rId201" o:title="eqId4a1c64cbee576ddd907175bd03db6a27"/>
          </v:shape>
          <o:OLEObject Type="Embed" ProgID="Equation.DSMT4" ShapeID="_x0000_i1136" DrawAspect="Content" ObjectID="_1842780545" r:id="rId202"/>
        </w:object>
      </w:r>
      <w:r>
        <w:rPr>
          <w:color w:val="FF0000"/>
        </w:rPr>
        <w:t>，</w:t>
      </w:r>
      <w:r>
        <w:rPr>
          <w:color w:val="FF0000"/>
        </w:rPr>
        <w:object w:dxaOrig="844" w:dyaOrig="250">
          <v:shape id="_x0000_i1137" type="#_x0000_t75" alt="eqIda17b35ab404be024d1e186f9d8e37e3b" style="width:42pt;height:12.5pt" o:ole="">
            <v:imagedata r:id="rId188" o:title="eqIda17b35ab404be024d1e186f9d8e37e3b"/>
          </v:shape>
          <o:OLEObject Type="Embed" ProgID="Equation.DSMT4" ShapeID="_x0000_i1137" DrawAspect="Content" ObjectID="_1842780546" r:id="rId20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882" w:dyaOrig="355">
          <v:shape id="_x0000_i1138" type="#_x0000_t75" alt="eqId5f56f871d43df9dfa4bca0c4f1d832fa" style="width:94pt;height:18pt" o:ole="">
            <v:imagedata r:id="rId204" o:title="eqId5f56f871d43df9dfa4bca0c4f1d832fa"/>
          </v:shape>
          <o:OLEObject Type="Embed" ProgID="Equation.DSMT4" ShapeID="_x0000_i1138" DrawAspect="Content" ObjectID="_1842780547" r:id="rId20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62" w:dyaOrig="278">
          <v:shape id="_x0000_i1139" type="#_x0000_t75" alt="eqId159b10315613e4141f763bdfa87c495d" style="width:43pt;height:14pt" o:ole="">
            <v:imagedata r:id="rId206" o:title="eqId159b10315613e4141f763bdfa87c495d"/>
          </v:shape>
          <o:OLEObject Type="Embed" ProgID="Equation.DSMT4" ShapeID="_x0000_i1139" DrawAspect="Content" ObjectID="_1842780548" r:id="rId20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79" w:dyaOrig="275">
          <v:shape id="_x0000_i1140" type="#_x0000_t75" alt="eqId0085f5795ac7ff2922e530ebfc3bd69b" style="width:44pt;height:14pt" o:ole="">
            <v:imagedata r:id="rId208" o:title="eqId0085f5795ac7ff2922e530ebfc3bd69b"/>
          </v:shape>
          <o:OLEObject Type="Embed" ProgID="Equation.DSMT4" ShapeID="_x0000_i1140" DrawAspect="Content" ObjectID="_1842780549" r:id="rId20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79" w:dyaOrig="223">
          <v:shape id="_x0000_i1141" type="#_x0000_t75" alt="eqId0b04c1569c4a27f71ecbdb148a42e73c" style="width:44pt;height:11pt" o:ole="">
            <v:imagedata r:id="rId210" o:title="eqId0b04c1569c4a27f71ecbdb148a42e73c"/>
          </v:shape>
          <o:OLEObject Type="Embed" ProgID="Equation.DSMT4" ShapeID="_x0000_i1141" DrawAspect="Content" ObjectID="_1842780550" r:id="rId211"/>
        </w:object>
      </w:r>
      <w:r>
        <w:rPr>
          <w:color w:val="FF0000"/>
        </w:rPr>
        <w:t>，可判断</w:t>
      </w:r>
      <w:r>
        <w:rPr>
          <w:color w:val="FF0000"/>
        </w:rPr>
        <w:t>B</w:t>
      </w:r>
      <w:r>
        <w:rPr>
          <w:color w:val="FF0000"/>
        </w:rPr>
        <w:t>错误；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337" w:dyaOrig="251">
          <v:shape id="_x0000_i1142" type="#_x0000_t75" alt="eqId91aeb28bb09f6f9ff6cf46a7d5315e07" style="width:67pt;height:12.5pt" o:ole="">
            <v:imagedata r:id="rId212" o:title="eqId91aeb28bb09f6f9ff6cf46a7d5315e07"/>
          </v:shape>
          <o:OLEObject Type="Embed" ProgID="Equation.DSMT4" ShapeID="_x0000_i1142" DrawAspect="Content" ObjectID="_1842780551" r:id="rId21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42" w:dyaOrig="251">
          <v:shape id="_x0000_i1143" type="#_x0000_t75" alt="eqId1d5f00eb41fc7e50f1c3581b2241420e" style="width:1in;height:12.5pt" o:ole="">
            <v:imagedata r:id="rId214" o:title="eqId1d5f00eb41fc7e50f1c3581b2241420e"/>
          </v:shape>
          <o:OLEObject Type="Embed" ProgID="Equation.DSMT4" ShapeID="_x0000_i1143" DrawAspect="Content" ObjectID="_1842780552" r:id="rId21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t>∵</w:t>
      </w:r>
      <w:r>
        <w:rPr>
          <w:color w:val="FF0000"/>
        </w:rPr>
        <w:object w:dxaOrig="1935" w:dyaOrig="276">
          <v:shape id="_x0000_i1144" type="#_x0000_t75" alt="eqIde96960c9ef666052ee897c548bde1044" style="width:97pt;height:14pt" o:ole="">
            <v:imagedata r:id="rId216" o:title="eqIde96960c9ef666052ee897c548bde1044"/>
          </v:shape>
          <o:OLEObject Type="Embed" ProgID="Equation.DSMT4" ShapeID="_x0000_i1144" DrawAspect="Content" ObjectID="_1842780553" r:id="rId21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812" w:dyaOrig="304">
          <v:shape id="_x0000_i1145" type="#_x0000_t75" alt="eqId0835b43684946f3623f197e26334b7c4" style="width:90.5pt;height:15pt" o:ole="">
            <v:imagedata r:id="rId218" o:title="eqId0835b43684946f3623f197e26334b7c4"/>
          </v:shape>
          <o:OLEObject Type="Embed" ProgID="Equation.DSMT4" ShapeID="_x0000_i1145" DrawAspect="Content" ObjectID="_1842780554" r:id="rId21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44" w:dyaOrig="277">
          <v:shape id="_x0000_i1146" type="#_x0000_t75" alt="eqId95900c52f77aa950d9055d2ac3b0f1f6" style="width:42pt;height:14pt" o:ole="">
            <v:imagedata r:id="rId220" o:title="eqId95900c52f77aa950d9055d2ac3b0f1f6"/>
          </v:shape>
          <o:OLEObject Type="Embed" ProgID="Equation.DSMT4" ShapeID="_x0000_i1146" DrawAspect="Content" ObjectID="_1842780555" r:id="rId221"/>
        </w:object>
      </w:r>
      <w:r>
        <w:rPr>
          <w:color w:val="FF0000"/>
        </w:rPr>
        <w:t>，故结论</w:t>
      </w:r>
      <w:r>
        <w:rPr>
          <w:color w:val="FF0000"/>
        </w:rPr>
        <w:t>C</w:t>
      </w:r>
      <w:r>
        <w:rPr>
          <w:color w:val="FF0000"/>
        </w:rPr>
        <w:t>正确；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5068" w:dyaOrig="250">
          <v:shape id="_x0000_i1147" type="#_x0000_t75" alt="eqIdcd27d94b4d69197a323defa34953803b" style="width:253.5pt;height:12.5pt" o:ole="">
            <v:imagedata r:id="rId222" o:title="eqIdcd27d94b4d69197a323defa34953803b"/>
          </v:shape>
          <o:OLEObject Type="Embed" ProgID="Equation.DSMT4" ShapeID="_x0000_i1147" DrawAspect="Content" ObjectID="_1842780556" r:id="rId223"/>
        </w:object>
      </w:r>
      <w:r>
        <w:rPr>
          <w:color w:val="FF0000"/>
        </w:rPr>
        <w:t>可判断</w:t>
      </w:r>
      <w:r>
        <w:rPr>
          <w:color w:val="FF0000"/>
        </w:rPr>
        <w:t>D</w:t>
      </w:r>
      <w:r>
        <w:rPr>
          <w:color w:val="FF0000"/>
        </w:rPr>
        <w:t>正确．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 xml:space="preserve"> 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6E79BD" w:rsidRDefault="00FF26C3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lastRenderedPageBreak/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6E79BD" w:rsidRDefault="00FF26C3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p w:rsidR="006E79BD" w:rsidRDefault="00FF26C3">
      <w:pPr>
        <w:spacing w:line="360" w:lineRule="auto"/>
        <w:jc w:val="left"/>
        <w:textAlignment w:val="center"/>
      </w:pPr>
      <w:r>
        <w:t>7</w:t>
      </w:r>
      <w:r>
        <w:t>．</w:t>
      </w:r>
      <w:r>
        <w:t>“</w:t>
      </w:r>
      <w:r>
        <w:t>等边三角形的三个内角都等于</w:t>
      </w:r>
      <w:r>
        <w:object w:dxaOrig="351" w:dyaOrig="245">
          <v:shape id="_x0000_i1148" type="#_x0000_t75" alt="eqIdbe6a6301878fed2a01413020b27310a5" style="width:17.5pt;height:12.5pt" o:ole="">
            <v:imagedata r:id="rId224" o:title="eqIdbe6a6301878fed2a01413020b27310a5"/>
          </v:shape>
          <o:OLEObject Type="Embed" ProgID="Equation.DSMT4" ShapeID="_x0000_i1148" DrawAspect="Content" ObjectID="_1842780557" r:id="rId225"/>
        </w:object>
      </w:r>
      <w:r>
        <w:t>”</w:t>
      </w:r>
      <w:r>
        <w:t>的逆命题是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【答案】三个内角都相等的三角形是等边三角形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【详解】解：原命题的条件是</w:t>
      </w:r>
      <w:r>
        <w:rPr>
          <w:color w:val="FF0000"/>
        </w:rPr>
        <w:t>“</w:t>
      </w:r>
      <w:r>
        <w:rPr>
          <w:color w:val="FF0000"/>
        </w:rPr>
        <w:t>三角形是等边三角形</w:t>
      </w:r>
      <w:r>
        <w:rPr>
          <w:color w:val="FF0000"/>
        </w:rPr>
        <w:t>”</w:t>
      </w:r>
      <w:r>
        <w:rPr>
          <w:color w:val="FF0000"/>
        </w:rPr>
        <w:t>，结论是</w:t>
      </w:r>
      <w:r>
        <w:rPr>
          <w:color w:val="FF0000"/>
        </w:rPr>
        <w:t>“</w:t>
      </w:r>
      <w:r>
        <w:rPr>
          <w:color w:val="FF0000"/>
        </w:rPr>
        <w:t>三个内角都等于</w:t>
      </w:r>
      <w:r>
        <w:rPr>
          <w:color w:val="FF0000"/>
        </w:rPr>
        <w:t>60°”</w:t>
      </w:r>
      <w:r>
        <w:rPr>
          <w:color w:val="FF0000"/>
        </w:rPr>
        <w:t>，交换条件和结论后，逆命题为</w:t>
      </w:r>
      <w:r>
        <w:rPr>
          <w:color w:val="FF0000"/>
        </w:rPr>
        <w:t>“</w:t>
      </w:r>
      <w:r>
        <w:rPr>
          <w:color w:val="FF0000"/>
        </w:rPr>
        <w:t>三个内角都等于</w:t>
      </w:r>
      <w:r>
        <w:rPr>
          <w:color w:val="FF0000"/>
        </w:rPr>
        <w:t>60°</w:t>
      </w:r>
      <w:r>
        <w:rPr>
          <w:color w:val="FF0000"/>
        </w:rPr>
        <w:t>的三角形是等边三角形</w:t>
      </w:r>
      <w:r>
        <w:rPr>
          <w:color w:val="FF0000"/>
        </w:rPr>
        <w:t>”</w: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</w:t>
      </w:r>
      <w:r>
        <w:rPr>
          <w:color w:val="FF0000"/>
        </w:rPr>
        <w:t>∶</w:t>
      </w:r>
      <w:r>
        <w:rPr>
          <w:color w:val="FF0000"/>
        </w:rPr>
        <w:t>三个内角都等于</w:t>
      </w:r>
      <w:r>
        <w:rPr>
          <w:color w:val="FF0000"/>
        </w:rPr>
        <w:t>60°</w:t>
      </w:r>
      <w:r>
        <w:rPr>
          <w:color w:val="FF0000"/>
        </w:rPr>
        <w:t>的三角形是等边三角形．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．如果</w:t>
      </w:r>
      <w:r>
        <w:object w:dxaOrig="1372" w:dyaOrig="350">
          <v:shape id="_x0000_i1149" type="#_x0000_t75" alt="eqId392d68c474ffa544f6514eef5368d292" style="width:68.5pt;height:17.5pt" o:ole="">
            <v:imagedata r:id="rId226" o:title="eqId392d68c474ffa544f6514eef5368d292"/>
          </v:shape>
          <o:OLEObject Type="Embed" ProgID="Equation.DSMT4" ShapeID="_x0000_i1149" DrawAspect="Content" ObjectID="_1842780558" r:id="rId227"/>
        </w:object>
      </w:r>
      <w:r>
        <w:t>的解集为</w:t>
      </w:r>
      <w:r>
        <w:object w:dxaOrig="580" w:dyaOrig="250">
          <v:shape id="_x0000_i1150" type="#_x0000_t75" alt="eqId629507dcfdeb6866da428c4f45e2b21d" style="width:29pt;height:12.5pt" o:ole="">
            <v:imagedata r:id="rId228" o:title="eqId629507dcfdeb6866da428c4f45e2b21d"/>
          </v:shape>
          <o:OLEObject Type="Embed" ProgID="Equation.DSMT4" ShapeID="_x0000_i1150" DrawAspect="Content" ObjectID="_1842780559" r:id="rId229"/>
        </w:object>
      </w:r>
      <w:r>
        <w:t>，则</w:t>
      </w:r>
      <w:r>
        <w:object w:dxaOrig="175" w:dyaOrig="193">
          <v:shape id="_x0000_i1151" type="#_x0000_t75" alt="eqId0a6936d370d6a238a608ca56f87198de" style="width:9pt;height:9.5pt" o:ole="">
            <v:imagedata r:id="rId230" o:title="eqId0a6936d370d6a238a608ca56f87198de"/>
          </v:shape>
          <o:OLEObject Type="Embed" ProgID="Equation.DSMT4" ShapeID="_x0000_i1151" DrawAspect="Content" ObjectID="_1842780560" r:id="rId231"/>
        </w:objec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92" w:dyaOrig="252">
          <v:shape id="_x0000_i1152" type="#_x0000_t75" alt="eqIdc6455e38ff53ede2508e4d9cb23f0b86" style="width:24.5pt;height:12.5pt" o:ole="">
            <v:imagedata r:id="rId232" o:title="eqIdc6455e38ff53ede2508e4d9cb23f0b86"/>
          </v:shape>
          <o:OLEObject Type="Embed" ProgID="Equation.DSMT4" ShapeID="_x0000_i1152" DrawAspect="Content" ObjectID="_1842780561" r:id="rId233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1372" w:dyaOrig="350">
          <v:shape id="_x0000_i1153" type="#_x0000_t75" alt="eqId392d68c474ffa544f6514eef5368d292" style="width:68.5pt;height:17.5pt" o:ole="">
            <v:imagedata r:id="rId226" o:title="eqId392d68c474ffa544f6514eef5368d292"/>
          </v:shape>
          <o:OLEObject Type="Embed" ProgID="Equation.DSMT4" ShapeID="_x0000_i1153" DrawAspect="Content" ObjectID="_1842780562" r:id="rId234"/>
        </w:object>
      </w:r>
      <w:r>
        <w:rPr>
          <w:color w:val="FF0000"/>
        </w:rPr>
        <w:t>的解集为</w:t>
      </w:r>
      <w:r>
        <w:rPr>
          <w:color w:val="FF0000"/>
        </w:rPr>
        <w:object w:dxaOrig="580" w:dyaOrig="250">
          <v:shape id="_x0000_i1154" type="#_x0000_t75" alt="eqId629507dcfdeb6866da428c4f45e2b21d" style="width:29pt;height:12.5pt" o:ole="">
            <v:imagedata r:id="rId228" o:title="eqId629507dcfdeb6866da428c4f45e2b21d"/>
          </v:shape>
          <o:OLEObject Type="Embed" ProgID="Equation.DSMT4" ShapeID="_x0000_i1154" DrawAspect="Content" ObjectID="_1842780563" r:id="rId23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74" w:dyaOrig="248">
          <v:shape id="_x0000_i1155" type="#_x0000_t75" alt="eqId7aa80b12dc1fa1114dd433734e28089f" style="width:38.5pt;height:12.5pt" o:ole="">
            <v:imagedata r:id="rId236" o:title="eqId7aa80b12dc1fa1114dd433734e28089f"/>
          </v:shape>
          <o:OLEObject Type="Embed" ProgID="Equation.DSMT4" ShapeID="_x0000_i1155" DrawAspect="Content" ObjectID="_1842780564" r:id="rId23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52">
          <v:shape id="_x0000_i1156" type="#_x0000_t75" alt="eqIdc6455e38ff53ede2508e4d9cb23f0b86" style="width:24.5pt;height:12.5pt" o:ole="">
            <v:imagedata r:id="rId232" o:title="eqIdc6455e38ff53ede2508e4d9cb23f0b86"/>
          </v:shape>
          <o:OLEObject Type="Embed" ProgID="Equation.DSMT4" ShapeID="_x0000_i1156" DrawAspect="Content" ObjectID="_1842780565" r:id="rId23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92" w:dyaOrig="252">
          <v:shape id="_x0000_i1157" type="#_x0000_t75" alt="eqIdc6455e38ff53ede2508e4d9cb23f0b86" style="width:24.5pt;height:12.5pt" o:ole="">
            <v:imagedata r:id="rId232" o:title="eqIdc6455e38ff53ede2508e4d9cb23f0b86"/>
          </v:shape>
          <o:OLEObject Type="Embed" ProgID="Equation.DSMT4" ShapeID="_x0000_i1157" DrawAspect="Content" ObjectID="_1842780566" r:id="rId239"/>
        </w:objec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．如图</w:t>
      </w:r>
      <w:r>
        <w:t>①</w:t>
      </w:r>
      <w:r>
        <w:t>，</w:t>
      </w:r>
      <w:r>
        <w:t>“</w:t>
      </w:r>
      <w:r>
        <w:t>二八大杠</w:t>
      </w:r>
      <w:r>
        <w:t>”</w:t>
      </w:r>
      <w:r>
        <w:t>传统老式自行车承载了一代人的回忆，图</w:t>
      </w:r>
      <w:r>
        <w:t>②</w:t>
      </w:r>
      <w:r>
        <w:t>是它的几何示意图．已知</w:t>
      </w:r>
      <w:r>
        <w:object w:dxaOrig="826" w:dyaOrig="246">
          <v:shape id="_x0000_i1158" type="#_x0000_t75" alt="eqIdb53df2a88f461611f7159d0f2f8ef60e" style="width:41.5pt;height:12.5pt" o:ole="">
            <v:imagedata r:id="rId240" o:title="eqIdb53df2a88f461611f7159d0f2f8ef60e"/>
          </v:shape>
          <o:OLEObject Type="Embed" ProgID="Equation.DSMT4" ShapeID="_x0000_i1158" DrawAspect="Content" ObjectID="_1842780567" r:id="rId241"/>
        </w:object>
      </w:r>
      <w:r>
        <w:t>，</w:t>
      </w:r>
      <w:r>
        <w:object w:dxaOrig="826" w:dyaOrig="249">
          <v:shape id="_x0000_i1159" type="#_x0000_t75" alt="eqId8a11029ca6b4b9e7f777af0280cf163c" style="width:41.5pt;height:12.5pt" o:ole="">
            <v:imagedata r:id="rId242" o:title="eqId8a11029ca6b4b9e7f777af0280cf163c"/>
          </v:shape>
          <o:OLEObject Type="Embed" ProgID="Equation.DSMT4" ShapeID="_x0000_i1159" DrawAspect="Content" ObjectID="_1842780568" r:id="rId243"/>
        </w:object>
      </w:r>
      <w:r>
        <w:t>，当</w:t>
      </w:r>
      <w:r>
        <w:object w:dxaOrig="1143" w:dyaOrig="256">
          <v:shape id="_x0000_i1160" type="#_x0000_t75" alt="eqIdae2085218bcc4327d60a12237efe2aaa" style="width:57pt;height:13pt" o:ole="">
            <v:imagedata r:id="rId244" o:title="eqIdae2085218bcc4327d60a12237efe2aaa"/>
          </v:shape>
          <o:OLEObject Type="Embed" ProgID="Equation.DSMT4" ShapeID="_x0000_i1160" DrawAspect="Content" ObjectID="_1842780569" r:id="rId245"/>
        </w:object>
      </w:r>
      <w:r>
        <w:t>，</w:t>
      </w:r>
      <w:r>
        <w:object w:dxaOrig="1161" w:dyaOrig="250">
          <v:shape id="_x0000_i1161" type="#_x0000_t75" alt="eqId70ea60dd2430385b5594e54517decfc0" style="width:58pt;height:12.5pt" o:ole="">
            <v:imagedata r:id="rId246" o:title="eqId70ea60dd2430385b5594e54517decfc0"/>
          </v:shape>
          <o:OLEObject Type="Embed" ProgID="Equation.DSMT4" ShapeID="_x0000_i1161" DrawAspect="Content" ObjectID="_1842780570" r:id="rId247"/>
        </w:object>
      </w:r>
      <w:r>
        <w:t>时，</w:t>
      </w:r>
      <w:r>
        <w:object w:dxaOrig="651" w:dyaOrig="245">
          <v:shape id="_x0000_i1162" type="#_x0000_t75" alt="eqIde7d19f963f7c803bcfcbb265ec6d4304" style="width:32.5pt;height:12.5pt" o:ole="">
            <v:imagedata r:id="rId248" o:title="eqIde7d19f963f7c803bcfcbb265ec6d4304"/>
          </v:shape>
          <o:OLEObject Type="Embed" ProgID="Equation.DSMT4" ShapeID="_x0000_i1162" DrawAspect="Content" ObjectID="_1842780571" r:id="rId249"/>
        </w:object>
      </w:r>
      <w:r>
        <w:t>的度数为</w:t>
      </w:r>
      <w:r>
        <w:rPr>
          <w:rFonts w:ascii="Times New Roman" w:eastAsia="Times New Roman" w:hAnsi="Times New Roman"/>
        </w:rPr>
        <w:t>_____</w:t>
      </w:r>
      <w:r>
        <w:object w:dxaOrig="140" w:dyaOrig="211">
          <v:shape id="_x0000_i1163" type="#_x0000_t75" alt="eqId83873a9d782f2588c5eedbfe73f9bc2f" style="width:7pt;height:10.5pt" o:ole="">
            <v:imagedata r:id="rId250" o:title="eqId83873a9d782f2588c5eedbfe73f9bc2f"/>
          </v:shape>
          <o:OLEObject Type="Embed" ProgID="Equation.DSMT4" ShapeID="_x0000_i1163" DrawAspect="Content" ObjectID="_1842780572" r:id="rId251"/>
        </w:objec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114800" cy="1752600"/>
            <wp:effectExtent l="0" t="0" r="0" b="0"/>
            <wp:docPr id="100013" name="图片 100013" descr="@@@9954c213-e26f-42f4-936f-5ea664a8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954c213-e26f-42f4-936f-5ea664a83950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66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897" w:dyaOrig="251">
          <v:shape id="_x0000_i1164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164" DrawAspect="Content" ObjectID="_1842780573" r:id="rId25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11" w:dyaOrig="244">
          <v:shape id="_x0000_i1165" type="#_x0000_t75" alt="eqId22d45051d94270f4c54d6f6b7f21d527" style="width:105.5pt;height:12pt" o:ole="">
            <v:imagedata r:id="rId255" o:title="eqId22d45051d94270f4c54d6f6b7f21d527"/>
          </v:shape>
          <o:OLEObject Type="Embed" ProgID="Equation.DSMT4" ShapeID="_x0000_i1165" DrawAspect="Content" ObjectID="_1842780574" r:id="rId25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08" w:dyaOrig="247">
          <v:shape id="_x0000_i1166" type="#_x0000_t75" alt="eqIdd1617a38c07baeed92687f3e0e770846" style="width:55.5pt;height:12.5pt" o:ole="">
            <v:imagedata r:id="rId257" o:title="eqIdd1617a38c07baeed92687f3e0e770846"/>
          </v:shape>
          <o:OLEObject Type="Embed" ProgID="Equation.DSMT4" ShapeID="_x0000_i1166" DrawAspect="Content" ObjectID="_1842780575" r:id="rId25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81" w:dyaOrig="246">
          <v:shape id="_x0000_i1167" type="#_x0000_t75" alt="eqIdc58ec9c72bcbc97e7871b735d36fb8cb" style="width:109pt;height:12.5pt" o:ole="">
            <v:imagedata r:id="rId259" o:title="eqIdc58ec9c72bcbc97e7871b735d36fb8cb"/>
          </v:shape>
          <o:OLEObject Type="Embed" ProgID="Equation.DSMT4" ShapeID="_x0000_i1167" DrawAspect="Content" ObjectID="_1842780576" r:id="rId26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36" w:dyaOrig="244">
          <v:shape id="_x0000_i1168" type="#_x0000_t75" alt="eqId586cbb3de40d331d74a2a27ae7f09027" style="width:192pt;height:12pt" o:ole="">
            <v:imagedata r:id="rId261" o:title="eqId586cbb3de40d331d74a2a27ae7f09027"/>
          </v:shape>
          <o:OLEObject Type="Embed" ProgID="Equation.DSMT4" ShapeID="_x0000_i1168" DrawAspect="Content" ObjectID="_1842780577" r:id="rId26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960" w:dyaOrig="244">
          <v:shape id="_x0000_i1169" type="#_x0000_t75" alt="eqId4c9eecb7206a8982d8ff8576ff1ce4ce" style="width:198pt;height:12pt" o:ole="">
            <v:imagedata r:id="rId263" o:title="eqId4c9eecb7206a8982d8ff8576ff1ce4ce"/>
          </v:shape>
          <o:OLEObject Type="Embed" ProgID="Equation.DSMT4" ShapeID="_x0000_i1169" DrawAspect="Content" ObjectID="_1842780578" r:id="rId26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81" w:dyaOrig="254">
          <v:shape id="_x0000_i1170" type="#_x0000_t75" alt="eqId5d3ffadc9aef7daa259cf9ca752c8c39" style="width:14pt;height:12.5pt" o:ole="">
            <v:imagedata r:id="rId265" o:title="eqId5d3ffadc9aef7daa259cf9ca752c8c39"/>
          </v:shape>
          <o:OLEObject Type="Embed" ProgID="Equation.DSMT4" ShapeID="_x0000_i1170" DrawAspect="Content" ObjectID="_1842780579" r:id="rId266"/>
        </w:objec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lastRenderedPageBreak/>
        <w:t>1</w:t>
      </w:r>
      <w:r>
        <w:rPr>
          <w:rFonts w:hint="eastAsia"/>
        </w:rPr>
        <w:t>0</w:t>
      </w:r>
      <w:r>
        <w:t>．如图，直线</w:t>
      </w:r>
      <w:r>
        <w:object w:dxaOrig="510" w:dyaOrig="274">
          <v:shape id="_x0000_i1171" type="#_x0000_t75" alt="eqId2bc8444d63d1ca92651c62fe9b220859" style="width:25.5pt;height:13.5pt" o:ole="">
            <v:imagedata r:id="rId267" o:title="eqId2bc8444d63d1ca92651c62fe9b220859"/>
          </v:shape>
          <o:OLEObject Type="Embed" ProgID="Equation.DSMT4" ShapeID="_x0000_i1171" DrawAspect="Content" ObjectID="_1842780580" r:id="rId268"/>
        </w:object>
      </w:r>
      <w:r>
        <w:t>，将三角板的直角顶点放在直线</w:t>
      </w:r>
      <w:r>
        <w:object w:dxaOrig="175" w:dyaOrig="247">
          <v:shape id="_x0000_i1172" type="#_x0000_t75" alt="eqId2c94bb12cee76221e13f9ef955b0aab1" style="width:9pt;height:12.5pt" o:ole="">
            <v:imagedata r:id="rId269" o:title="eqId2c94bb12cee76221e13f9ef955b0aab1"/>
          </v:shape>
          <o:OLEObject Type="Embed" ProgID="Equation.DSMT4" ShapeID="_x0000_i1172" DrawAspect="Content" ObjectID="_1842780581" r:id="rId270"/>
        </w:object>
      </w:r>
      <w:r>
        <w:t>上，如果</w:t>
      </w:r>
      <w:r>
        <w:object w:dxaOrig="791" w:dyaOrig="263">
          <v:shape id="_x0000_i1173" type="#_x0000_t75" alt="eqIdddd7c9738638e8868efa7dee27ffb44d" style="width:39.5pt;height:13pt" o:ole="">
            <v:imagedata r:id="rId271" o:title="eqIdddd7c9738638e8868efa7dee27ffb44d"/>
          </v:shape>
          <o:OLEObject Type="Embed" ProgID="Equation.DSMT4" ShapeID="_x0000_i1173" DrawAspect="Content" ObjectID="_1842780582" r:id="rId272"/>
        </w:object>
      </w:r>
      <w:r>
        <w:t>，那么</w:t>
      </w:r>
      <w:r>
        <w:object w:dxaOrig="334" w:dyaOrig="232">
          <v:shape id="_x0000_i1174" type="#_x0000_t75" alt="eqId9d57899ad4774aed9ccc7bd23db72153" style="width:16.5pt;height:11.5pt" o:ole="">
            <v:imagedata r:id="rId51" o:title="eqId9d57899ad4774aed9ccc7bd23db72153"/>
          </v:shape>
          <o:OLEObject Type="Embed" ProgID="Equation.DSMT4" ShapeID="_x0000_i1174" DrawAspect="Content" ObjectID="_1842780583" r:id="rId273"/>
        </w:object>
      </w:r>
      <w:r>
        <w:t>的度数是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885825"/>
            <wp:effectExtent l="0" t="0" r="0" b="3175"/>
            <wp:docPr id="100015" name="图片 100015" descr="@@@1511a251-ca43-4bf2-96e1-b12ace19c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511a251-ca43-4bf2-96e1-b12ace19cbc6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17" w:dyaOrig="222">
          <v:shape id="_x0000_i1175" type="#_x0000_t75" alt="eqId904ece4f4efaae0758f8ac440b9dee5a" style="width:16pt;height:11pt" o:ole="">
            <v:imagedata r:id="rId275" o:title="eqId904ece4f4efaae0758f8ac440b9dee5a"/>
          </v:shape>
          <o:OLEObject Type="Embed" ProgID="Equation.DSMT4" ShapeID="_x0000_i1175" DrawAspect="Content" ObjectID="_1842780584" r:id="rId276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24000" cy="990600"/>
            <wp:effectExtent l="0" t="0" r="0" b="0"/>
            <wp:docPr id="100017" name="图片 100017" descr="@@@6fc33168-a6f9-4c2f-bb21-d28b8fd5ff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fc33168-a6f9-4c2f-bb21-d28b8fd5ff21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527" w:dyaOrig="250">
          <v:shape id="_x0000_i1176" type="#_x0000_t75" alt="eqIdd8a4352562ae8aa968014fd0d931b677" style="width:26.5pt;height:12.5pt" o:ole="">
            <v:imagedata r:id="rId278" o:title="eqIdd8a4352562ae8aa968014fd0d931b677"/>
          </v:shape>
          <o:OLEObject Type="Embed" ProgID="Equation.DSMT4" ShapeID="_x0000_i1176" DrawAspect="Content" ObjectID="_1842780585" r:id="rId27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79" w:dyaOrig="249">
          <v:shape id="_x0000_i1177" type="#_x0000_t75" alt="eqIdba02910a01689f636c71116e96dfdf33" style="width:44pt;height:12.5pt" o:ole="">
            <v:imagedata r:id="rId280" o:title="eqIdba02910a01689f636c71116e96dfdf33"/>
          </v:shape>
          <o:OLEObject Type="Embed" ProgID="Equation.DSMT4" ShapeID="_x0000_i1177" DrawAspect="Content" ObjectID="_1842780586" r:id="rId28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26" w:dyaOrig="245">
          <v:shape id="_x0000_i1178" type="#_x0000_t75" alt="eqId9c06154cae3bf7a8ce5a1e97a7380875" style="width:56.5pt;height:12.5pt" o:ole="">
            <v:imagedata r:id="rId282" o:title="eqId9c06154cae3bf7a8ce5a1e97a7380875"/>
          </v:shape>
          <o:OLEObject Type="Embed" ProgID="Equation.DSMT4" ShapeID="_x0000_i1178" DrawAspect="Content" ObjectID="_1842780587" r:id="rId28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84" w:dyaOrig="243">
          <v:shape id="_x0000_i1179" type="#_x0000_t75" alt="eqIdf015dda8901983ed278596aebf967da5" style="width:64pt;height:12pt" o:ole="">
            <v:imagedata r:id="rId284" o:title="eqIdf015dda8901983ed278596aebf967da5"/>
          </v:shape>
          <o:OLEObject Type="Embed" ProgID="Equation.DSMT4" ShapeID="_x0000_i1179" DrawAspect="Content" ObjectID="_1842780588" r:id="rId28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791" w:dyaOrig="263">
          <v:shape id="_x0000_i1180" type="#_x0000_t75" alt="eqIdddd7c9738638e8868efa7dee27ffb44d" style="width:39.5pt;height:13pt" o:ole="">
            <v:imagedata r:id="rId271" o:title="eqIdddd7c9738638e8868efa7dee27ffb44d"/>
          </v:shape>
          <o:OLEObject Type="Embed" ProgID="Equation.DSMT4" ShapeID="_x0000_i1180" DrawAspect="Content" ObjectID="_1842780589" r:id="rId28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301" w:dyaOrig="249">
          <v:shape id="_x0000_i1181" type="#_x0000_t75" alt="eqIdad3ff53995b827605cea4ad7ad92bd90" style="width:65pt;height:12.5pt" o:ole="">
            <v:imagedata r:id="rId287" o:title="eqIdad3ff53995b827605cea4ad7ad92bd90"/>
          </v:shape>
          <o:OLEObject Type="Embed" ProgID="Equation.DSMT4" ShapeID="_x0000_i1181" DrawAspect="Content" ObjectID="_1842780590" r:id="rId28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17" w:dyaOrig="222">
          <v:shape id="_x0000_i1182" type="#_x0000_t75" alt="eqId904ece4f4efaae0758f8ac440b9dee5a" style="width:16pt;height:11pt" o:ole="">
            <v:imagedata r:id="rId275" o:title="eqId904ece4f4efaae0758f8ac440b9dee5a"/>
          </v:shape>
          <o:OLEObject Type="Embed" ProgID="Equation.DSMT4" ShapeID="_x0000_i1182" DrawAspect="Content" ObjectID="_1842780591" r:id="rId289"/>
        </w:objec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1</w:t>
      </w:r>
      <w:r>
        <w:t>．如果不等式组</w:t>
      </w:r>
      <w:r>
        <w:object w:dxaOrig="704" w:dyaOrig="637">
          <v:shape id="_x0000_i1183" type="#_x0000_t75" alt="eqId11d131a19847677c6718baaffbf7b97e" style="width:35pt;height:32pt" o:ole="">
            <v:imagedata r:id="rId290" o:title="eqId11d131a19847677c6718baaffbf7b97e"/>
          </v:shape>
          <o:OLEObject Type="Embed" ProgID="Equation.DSMT4" ShapeID="_x0000_i1183" DrawAspect="Content" ObjectID="_1842780592" r:id="rId291"/>
        </w:object>
      </w:r>
      <w:r>
        <w:t>的整数解有四个，那么</w:t>
      </w:r>
      <w:r>
        <w:rPr>
          <w:rFonts w:ascii="Times New Roman" w:eastAsia="Times New Roman" w:hAnsi="Times New Roman"/>
          <w:i/>
        </w:rPr>
        <w:t>a</w: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756" w:dyaOrig="242">
          <v:shape id="_x0000_i1184" type="#_x0000_t75" alt="eqId5d4a2d4a99bf35ab3fefbdf9a442df2d" style="width:38pt;height:12pt" o:ole="">
            <v:imagedata r:id="rId292" o:title="eqId5d4a2d4a99bf35ab3fefbdf9a442df2d"/>
          </v:shape>
          <o:OLEObject Type="Embed" ProgID="Equation.DSMT4" ShapeID="_x0000_i1184" DrawAspect="Content" ObjectID="_1842780593" r:id="rId293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t>不等式组</w:t>
      </w:r>
      <w:r>
        <w:rPr>
          <w:color w:val="FF0000"/>
        </w:rPr>
        <w:object w:dxaOrig="704" w:dyaOrig="637">
          <v:shape id="_x0000_i1185" type="#_x0000_t75" alt="eqId11d131a19847677c6718baaffbf7b97e" style="width:35pt;height:32pt" o:ole="">
            <v:imagedata r:id="rId290" o:title="eqId11d131a19847677c6718baaffbf7b97e"/>
          </v:shape>
          <o:OLEObject Type="Embed" ProgID="Equation.DSMT4" ShapeID="_x0000_i1185" DrawAspect="Content" ObjectID="_1842780594" r:id="rId294"/>
        </w:object>
      </w:r>
      <w:r>
        <w:rPr>
          <w:color w:val="FF0000"/>
        </w:rPr>
        <w:t>的整数解有四个，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56" w:dyaOrig="242">
          <v:shape id="_x0000_i1186" type="#_x0000_t75" alt="eqId5d4a2d4a99bf35ab3fefbdf9a442df2d" style="width:38pt;height:12pt" o:ole="">
            <v:imagedata r:id="rId292" o:title="eqId5d4a2d4a99bf35ab3fefbdf9a442df2d"/>
          </v:shape>
          <o:OLEObject Type="Embed" ProgID="Equation.DSMT4" ShapeID="_x0000_i1186" DrawAspect="Content" ObjectID="_1842780595" r:id="rId29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756" w:dyaOrig="242">
          <v:shape id="_x0000_i1187" type="#_x0000_t75" alt="eqId5d4a2d4a99bf35ab3fefbdf9a442df2d" style="width:38pt;height:12pt" o:ole="">
            <v:imagedata r:id="rId292" o:title="eqId5d4a2d4a99bf35ab3fefbdf9a442df2d"/>
          </v:shape>
          <o:OLEObject Type="Embed" ProgID="Equation.DSMT4" ShapeID="_x0000_i1187" DrawAspect="Content" ObjectID="_1842780596" r:id="rId296"/>
        </w:objec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2</w:t>
      </w:r>
      <w:r>
        <w:t>．如果一个等腰三角形的周长等于</w:t>
      </w:r>
      <w:r>
        <w:t>20</w:t>
      </w:r>
      <w:r>
        <w:t>，且一边的长等于</w:t>
      </w:r>
      <w:r>
        <w:t>4</w:t>
      </w:r>
      <w:r>
        <w:t>，那么这个等腰三角形的腰长等于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8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【详解】解：分两种情况：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当底长为</w:t>
      </w:r>
      <w:r>
        <w:rPr>
          <w:color w:val="FF0000"/>
        </w:rPr>
        <w:t>4</w:t>
      </w:r>
      <w:r>
        <w:rPr>
          <w:color w:val="FF0000"/>
        </w:rPr>
        <w:t>时，腰长是：</w:t>
      </w:r>
      <w:r>
        <w:rPr>
          <w:color w:val="FF0000"/>
        </w:rPr>
        <w:object w:dxaOrig="1301" w:dyaOrig="276">
          <v:shape id="_x0000_i1188" type="#_x0000_t75" alt="eqId366e6e5227bfca5784d4e810a56679c4" style="width:65pt;height:14pt" o:ole="">
            <v:imagedata r:id="rId297" o:title="eqId366e6e5227bfca5784d4e810a56679c4"/>
          </v:shape>
          <o:OLEObject Type="Embed" ProgID="Equation.DSMT4" ShapeID="_x0000_i1188" DrawAspect="Content" ObjectID="_1842780597" r:id="rId298"/>
        </w:object>
      </w:r>
      <w:r>
        <w:rPr>
          <w:color w:val="FF0000"/>
        </w:rPr>
        <w:t>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当腰长为</w:t>
      </w:r>
      <w:r>
        <w:rPr>
          <w:color w:val="FF0000"/>
        </w:rPr>
        <w:t>4</w:t>
      </w:r>
      <w:r>
        <w:rPr>
          <w:color w:val="FF0000"/>
        </w:rPr>
        <w:t>时，此时底长为：</w:t>
      </w:r>
      <w:r>
        <w:rPr>
          <w:color w:val="FF0000"/>
        </w:rPr>
        <w:object w:dxaOrig="1231" w:dyaOrig="251">
          <v:shape id="_x0000_i1189" type="#_x0000_t75" alt="eqId91f0de27a4756c2988ac84fc9f9abecc" style="width:61.5pt;height:12.5pt" o:ole="">
            <v:imagedata r:id="rId299" o:title="eqId91f0de27a4756c2988ac84fc9f9abecc"/>
          </v:shape>
          <o:OLEObject Type="Embed" ProgID="Equation.DSMT4" ShapeID="_x0000_i1189" DrawAspect="Content" ObjectID="_1842780598" r:id="rId30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25">
          <v:shape id="_x0000_i1190" type="#_x0000_t75" alt="eqIdda6aa5b8d54ed00cfafe553616f1ac9f" style="width:51pt;height:11.5pt" o:ole="">
            <v:imagedata r:id="rId301" o:title="eqIdda6aa5b8d54ed00cfafe553616f1ac9f"/>
          </v:shape>
          <o:OLEObject Type="Embed" ProgID="Equation.DSMT4" ShapeID="_x0000_i1190" DrawAspect="Content" ObjectID="_1842780599" r:id="rId30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不能构成三角形，此种情况不成立，舍去．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故这个等腰三角形的腰长等于</w:t>
      </w:r>
      <w:r>
        <w:rPr>
          <w:color w:val="FF0000"/>
        </w:rPr>
        <w:t>8</w: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8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rPr>
          <w:rFonts w:hint="eastAsia"/>
        </w:rPr>
        <w:t>3</w:t>
      </w:r>
      <w:r>
        <w:t>．如图，已知</w:t>
      </w:r>
      <w:r>
        <w:object w:dxaOrig="897" w:dyaOrig="251">
          <v:shape id="_x0000_i1191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191" DrawAspect="Content" ObjectID="_1842780600" r:id="rId303"/>
        </w:object>
      </w:r>
      <w:r>
        <w:t>，且</w:t>
      </w:r>
      <w:r>
        <w:object w:dxaOrig="1231" w:dyaOrig="242">
          <v:shape id="_x0000_i1192" type="#_x0000_t75" alt="eqIdfa2f99b3e868dddf1ffc6347d9d132cd" style="width:61.5pt;height:12pt" o:ole="">
            <v:imagedata r:id="rId304" o:title="eqIdfa2f99b3e868dddf1ffc6347d9d132cd"/>
          </v:shape>
          <o:OLEObject Type="Embed" ProgID="Equation.DSMT4" ShapeID="_x0000_i1192" DrawAspect="Content" ObjectID="_1842780601" r:id="rId305"/>
        </w:object>
      </w:r>
      <w:r>
        <w:t>，则</w:t>
      </w:r>
      <w:r>
        <w:object w:dxaOrig="1020" w:dyaOrig="225">
          <v:shape id="_x0000_i1193" type="#_x0000_t75" alt="eqId25f9f250dfa4a325fa225b955278b98f" style="width:51pt;height:11.5pt" o:ole="">
            <v:imagedata r:id="rId306" o:title="eqId25f9f250dfa4a325fa225b955278b98f"/>
          </v:shape>
          <o:OLEObject Type="Embed" ProgID="Equation.DSMT4" ShapeID="_x0000_i1193" DrawAspect="Content" ObjectID="_1842780602" r:id="rId307"/>
        </w:object>
      </w:r>
      <w:r>
        <w:rPr>
          <w:rFonts w:ascii="Times New Roman" w:eastAsia="Times New Roman" w:hAnsi="Times New Roman"/>
        </w:rPr>
        <w:t>________</w:t>
      </w:r>
      <w:r>
        <w:t>度．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95425" cy="847725"/>
            <wp:effectExtent l="0" t="0" r="3175" b="3175"/>
            <wp:docPr id="100009" name="图片 100009" descr="@@@2a22ccff-e4e9-4e9e-aea7-f0338f350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a22ccff-e4e9-4e9e-aea7-f0338f350556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51" w:dyaOrig="247">
          <v:shape id="_x0000_i1194" type="#_x0000_t75" alt="eqId110e329d74716ab387dc602bb2b4f998" style="width:17.5pt;height:12.5pt" o:ole="">
            <v:imagedata r:id="rId309" o:title="eqId110e329d74716ab387dc602bb2b4f998"/>
          </v:shape>
          <o:OLEObject Type="Embed" ProgID="Equation.DSMT4" ShapeID="_x0000_i1194" DrawAspect="Content" ObjectID="_1842780603" r:id="rId310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【详解】如图：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52600" cy="904875"/>
            <wp:effectExtent l="0" t="0" r="0" b="9525"/>
            <wp:docPr id="100011" name="图片 100011" descr="@@@1e2e19df-e50c-4c2e-9248-7faff968a0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e2e19df-e50c-4c2e-9248-7faff968a09f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过点</w:t>
      </w:r>
      <w:r>
        <w:rPr>
          <w:color w:val="FF0000"/>
        </w:rPr>
        <w:object w:dxaOrig="211" w:dyaOrig="228">
          <v:shape id="_x0000_i1195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195" DrawAspect="Content" ObjectID="_1842780604" r:id="rId312"/>
        </w:object>
      </w:r>
      <w:r>
        <w:rPr>
          <w:color w:val="FF0000"/>
        </w:rPr>
        <w:t>作</w:t>
      </w:r>
      <w:r>
        <w:rPr>
          <w:color w:val="FF0000"/>
        </w:rPr>
        <w:object w:dxaOrig="703" w:dyaOrig="210">
          <v:shape id="_x0000_i1196" type="#_x0000_t75" alt="eqIdc197d8b99f2eb7477947e53461b5d548" style="width:35pt;height:10.5pt" o:ole="">
            <v:imagedata r:id="rId313" o:title="eqIdc197d8b99f2eb7477947e53461b5d548"/>
          </v:shape>
          <o:OLEObject Type="Embed" ProgID="Equation.DSMT4" ShapeID="_x0000_i1196" DrawAspect="Content" ObjectID="_1842780605" r:id="rId31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97" type="#_x0000_t75" alt="eqId2de0d10ef8b748d4531250c37c5d3f9e" style="width:9.5pt;height:9pt" o:ole="">
            <v:imagedata r:id="rId315" o:title="eqId2de0d10ef8b748d4531250c37c5d3f9e"/>
          </v:shape>
          <o:OLEObject Type="Embed" ProgID="Equation.DSMT4" ShapeID="_x0000_i1197" DrawAspect="Content" ObjectID="_1842780606" r:id="rId316"/>
        </w:object>
      </w:r>
      <w:r>
        <w:rPr>
          <w:color w:val="FF0000"/>
        </w:rPr>
        <w:object w:dxaOrig="968" w:dyaOrig="199">
          <v:shape id="_x0000_i1198" type="#_x0000_t75" alt="eqIde40be7b15ad3af7a79107a4ca8c7c7e8" style="width:48.5pt;height:10pt" o:ole="">
            <v:imagedata r:id="rId317" o:title="eqIde40be7b15ad3af7a79107a4ca8c7c7e8"/>
          </v:shape>
          <o:OLEObject Type="Embed" ProgID="Equation.DSMT4" ShapeID="_x0000_i1198" DrawAspect="Content" ObjectID="_1842780607" r:id="rId31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99" type="#_x0000_t75" alt="eqId16f3d198e76391779fa3badc848c8ac8" style="width:9.5pt;height:9pt" o:ole="">
            <v:imagedata r:id="rId319" o:title="eqId16f3d198e76391779fa3badc848c8ac8"/>
          </v:shape>
          <o:OLEObject Type="Embed" ProgID="Equation.DSMT4" ShapeID="_x0000_i1199" DrawAspect="Content" ObjectID="_1842780608" r:id="rId320"/>
        </w:object>
      </w:r>
      <w:r>
        <w:rPr>
          <w:color w:val="FF0000"/>
        </w:rPr>
        <w:object w:dxaOrig="897" w:dyaOrig="251">
          <v:shape id="_x0000_i1200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200" DrawAspect="Content" ObjectID="_1842780609" r:id="rId32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01" type="#_x0000_t75" alt="eqId2de0d10ef8b748d4531250c37c5d3f9e" style="width:9.5pt;height:9pt" o:ole="">
            <v:imagedata r:id="rId315" o:title="eqId2de0d10ef8b748d4531250c37c5d3f9e"/>
          </v:shape>
          <o:OLEObject Type="Embed" ProgID="Equation.DSMT4" ShapeID="_x0000_i1201" DrawAspect="Content" ObjectID="_1842780610" r:id="rId322"/>
        </w:object>
      </w:r>
      <w:r>
        <w:rPr>
          <w:color w:val="FF0000"/>
        </w:rPr>
        <w:object w:dxaOrig="897" w:dyaOrig="242">
          <v:shape id="_x0000_i1202" type="#_x0000_t75" alt="eqId117878cbd8c00f2aabcdf62b487e2dc7" style="width:45pt;height:12pt" o:ole="">
            <v:imagedata r:id="rId323" o:title="eqId117878cbd8c00f2aabcdf62b487e2dc7"/>
          </v:shape>
          <o:OLEObject Type="Embed" ProgID="Equation.DSMT4" ShapeID="_x0000_i1202" DrawAspect="Content" ObjectID="_1842780611" r:id="rId32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03" type="#_x0000_t75" alt="eqId2de0d10ef8b748d4531250c37c5d3f9e" style="width:9.5pt;height:9pt" o:ole="">
            <v:imagedata r:id="rId315" o:title="eqId2de0d10ef8b748d4531250c37c5d3f9e"/>
          </v:shape>
          <o:OLEObject Type="Embed" ProgID="Equation.DSMT4" ShapeID="_x0000_i1203" DrawAspect="Content" ObjectID="_1842780612" r:id="rId325"/>
        </w:object>
      </w:r>
      <w:r>
        <w:rPr>
          <w:color w:val="FF0000"/>
        </w:rPr>
        <w:object w:dxaOrig="1179" w:dyaOrig="228">
          <v:shape id="_x0000_i1204" type="#_x0000_t75" alt="eqIdd161c97865700dc418298ebf3a1c9fa3" style="width:59pt;height:11.5pt" o:ole="">
            <v:imagedata r:id="rId326" o:title="eqIdd161c97865700dc418298ebf3a1c9fa3"/>
          </v:shape>
          <o:OLEObject Type="Embed" ProgID="Equation.DSMT4" ShapeID="_x0000_i1204" DrawAspect="Content" ObjectID="_1842780613" r:id="rId32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05" type="#_x0000_t75" alt="eqId2de0d10ef8b748d4531250c37c5d3f9e" style="width:9.5pt;height:9pt" o:ole="">
            <v:imagedata r:id="rId315" o:title="eqId2de0d10ef8b748d4531250c37c5d3f9e"/>
          </v:shape>
          <o:OLEObject Type="Embed" ProgID="Equation.DSMT4" ShapeID="_x0000_i1205" DrawAspect="Content" ObjectID="_1842780614" r:id="rId328"/>
        </w:object>
      </w:r>
      <w:r>
        <w:rPr>
          <w:color w:val="FF0000"/>
        </w:rPr>
        <w:object w:dxaOrig="3801" w:dyaOrig="250">
          <v:shape id="_x0000_i1206" type="#_x0000_t75" alt="eqId49d5531d3b91c74296b080eebed59d7e" style="width:190pt;height:12.5pt" o:ole="">
            <v:imagedata r:id="rId329" o:title="eqId49d5531d3b91c74296b080eebed59d7e"/>
          </v:shape>
          <o:OLEObject Type="Embed" ProgID="Equation.DSMT4" ShapeID="_x0000_i1206" DrawAspect="Content" ObjectID="_1842780615" r:id="rId330"/>
        </w:object>
      </w:r>
      <w:r>
        <w:rPr>
          <w:color w:val="FF0000"/>
        </w:rPr>
        <w:t>。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130</w: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14</w:t>
      </w:r>
      <w:r>
        <w:t>．如图，在</w:t>
      </w:r>
      <w:r>
        <w:object w:dxaOrig="633" w:dyaOrig="243">
          <v:shape id="_x0000_i1207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207" DrawAspect="Content" ObjectID="_1842780616" r:id="rId331"/>
        </w:object>
      </w:r>
      <w:r>
        <w:t>中，</w:t>
      </w:r>
      <w:r>
        <w:object w:dxaOrig="861" w:dyaOrig="245">
          <v:shape id="_x0000_i1208" type="#_x0000_t75" alt="eqId047dc9795efa99b6fb9fdf9778085dab" style="width:43pt;height:12.5pt" o:ole="">
            <v:imagedata r:id="rId332" o:title="eqId047dc9795efa99b6fb9fdf9778085dab"/>
          </v:shape>
          <o:OLEObject Type="Embed" ProgID="Equation.DSMT4" ShapeID="_x0000_i1208" DrawAspect="Content" ObjectID="_1842780617" r:id="rId333"/>
        </w:object>
      </w:r>
      <w:r>
        <w:t>，</w:t>
      </w:r>
      <w:r>
        <w:object w:dxaOrig="598" w:dyaOrig="226">
          <v:shape id="_x0000_i1209" type="#_x0000_t75" alt="eqId8e781a2489271bfd1597cba1bb6f5887" style="width:30pt;height:11.5pt" o:ole="">
            <v:imagedata r:id="rId334" o:title="eqId8e781a2489271bfd1597cba1bb6f5887"/>
          </v:shape>
          <o:OLEObject Type="Embed" ProgID="Equation.DSMT4" ShapeID="_x0000_i1209" DrawAspect="Content" ObjectID="_1842780618" r:id="rId335"/>
        </w:object>
      </w:r>
      <w:r>
        <w:t>，</w:t>
      </w:r>
      <w:r>
        <w:object w:dxaOrig="844" w:dyaOrig="248">
          <v:shape id="_x0000_i1210" type="#_x0000_t75" alt="eqIdee54b9b398ce80cd054b56173fe810f0" style="width:42pt;height:12.5pt" o:ole="">
            <v:imagedata r:id="rId336" o:title="eqIdee54b9b398ce80cd054b56173fe810f0"/>
          </v:shape>
          <o:OLEObject Type="Embed" ProgID="Equation.DSMT4" ShapeID="_x0000_i1210" DrawAspect="Content" ObjectID="_1842780619" r:id="rId337"/>
        </w:object>
      </w:r>
      <w:r>
        <w:t>，</w:t>
      </w:r>
      <w:r>
        <w:object w:dxaOrig="351" w:dyaOrig="229">
          <v:shape id="_x0000_i1211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11" DrawAspect="Content" ObjectID="_1842780620" r:id="rId338"/>
        </w:object>
      </w:r>
      <w:r>
        <w:t>的垂直平分线交</w:t>
      </w:r>
      <w:r>
        <w:object w:dxaOrig="369" w:dyaOrig="246">
          <v:shape id="_x0000_i1212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212" DrawAspect="Content" ObjectID="_1842780621" r:id="rId339"/>
        </w:object>
      </w:r>
      <w:r>
        <w:t>边于点</w:t>
      </w:r>
      <w:r>
        <w:object w:dxaOrig="228" w:dyaOrig="228">
          <v:shape id="_x0000_i1213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213" DrawAspect="Content" ObjectID="_1842780622" r:id="rId340"/>
        </w:object>
      </w:r>
      <w:r>
        <w:t>，交</w:t>
      </w:r>
      <w:r>
        <w:object w:dxaOrig="351" w:dyaOrig="229">
          <v:shape id="_x0000_i1214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14" DrawAspect="Content" ObjectID="_1842780623" r:id="rId341"/>
        </w:object>
      </w:r>
      <w:r>
        <w:t>边于点</w:t>
      </w:r>
      <w:r>
        <w:object w:dxaOrig="914" w:dyaOrig="246">
          <v:shape id="_x0000_i1215" type="#_x0000_t75" alt="eqId135f29a8efa7151ff973baec2c1cf3a8" style="width:45.5pt;height:12.5pt" o:ole="">
            <v:imagedata r:id="rId342" o:title="eqId135f29a8efa7151ff973baec2c1cf3a8"/>
          </v:shape>
          <o:OLEObject Type="Embed" ProgID="Equation.DSMT4" ShapeID="_x0000_i1215" DrawAspect="Content" ObjectID="_1842780624" r:id="rId343"/>
        </w:object>
      </w:r>
      <w:r>
        <w:t>，则</w:t>
      </w:r>
      <w:r>
        <w:object w:dxaOrig="633" w:dyaOrig="243">
          <v:shape id="_x0000_i1216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216" DrawAspect="Content" ObjectID="_1842780625" r:id="rId344"/>
        </w:object>
      </w:r>
      <w:r>
        <w:t>的周长为</w:t>
      </w:r>
      <w:r>
        <w:rPr>
          <w:rFonts w:ascii="Times New Roman" w:eastAsia="Times New Roman" w:hAnsi="Times New Roman"/>
        </w:rPr>
        <w:t>___________</w:t>
      </w:r>
      <w:r>
        <w:t>（用</w:t>
      </w:r>
      <w:r>
        <w:object w:dxaOrig="175" w:dyaOrig="193">
          <v:shape id="_x0000_i1217" type="#_x0000_t75" alt="eqId0a6936d370d6a238a608ca56f87198de" style="width:9pt;height:9.5pt" o:ole="">
            <v:imagedata r:id="rId230" o:title="eqId0a6936d370d6a238a608ca56f87198de"/>
          </v:shape>
          <o:OLEObject Type="Embed" ProgID="Equation.DSMT4" ShapeID="_x0000_i1217" DrawAspect="Content" ObjectID="_1842780626" r:id="rId345"/>
        </w:object>
      </w:r>
      <w:r>
        <w:t>、</w:t>
      </w:r>
      <w:r>
        <w:object w:dxaOrig="175" w:dyaOrig="247">
          <v:shape id="_x0000_i1218" type="#_x0000_t75" alt="eqId2c94bb12cee76221e13f9ef955b0aab1" style="width:9pt;height:12.5pt" o:ole="">
            <v:imagedata r:id="rId269" o:title="eqId2c94bb12cee76221e13f9ef955b0aab1"/>
          </v:shape>
          <o:OLEObject Type="Embed" ProgID="Equation.DSMT4" ShapeID="_x0000_i1218" DrawAspect="Content" ObjectID="_1842780627" r:id="rId346"/>
        </w:object>
      </w:r>
      <w:r>
        <w:t>表示）．</w:t>
      </w:r>
    </w:p>
    <w:p w:rsidR="006E79BD" w:rsidRDefault="00FF26C3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1238250"/>
            <wp:effectExtent l="0" t="0" r="0" b="6350"/>
            <wp:docPr id="100019" name="图片 100019" descr="@@@6d933271-8655-4948-be4f-7f62a79dc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d933271-8655-4948-be4f-7f62a79dc8bf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668" w:dyaOrig="249">
          <v:shape id="_x0000_i1219" type="#_x0000_t75" alt="eqId0a5625448c60fd2640c13c5f6b4238b2" style="width:33.5pt;height:12.5pt" o:ole="">
            <v:imagedata r:id="rId348" o:title="eqId0a5625448c60fd2640c13c5f6b4238b2"/>
          </v:shape>
          <o:OLEObject Type="Embed" ProgID="Equation.DSMT4" ShapeID="_x0000_i1219" DrawAspect="Content" ObjectID="_1842780628" r:id="rId349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351" w:dyaOrig="229">
          <v:shape id="_x0000_i1220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20" DrawAspect="Content" ObjectID="_1842780629" r:id="rId350"/>
        </w:object>
      </w:r>
      <w:r>
        <w:rPr>
          <w:color w:val="FF0000"/>
        </w:rPr>
        <w:t>的垂直平分线交</w:t>
      </w:r>
      <w:r>
        <w:rPr>
          <w:color w:val="FF0000"/>
        </w:rPr>
        <w:object w:dxaOrig="369" w:dyaOrig="246">
          <v:shape id="_x0000_i1221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221" DrawAspect="Content" ObjectID="_1842780630" r:id="rId351"/>
        </w:object>
      </w:r>
      <w:r>
        <w:rPr>
          <w:color w:val="FF0000"/>
        </w:rPr>
        <w:t>边于点</w:t>
      </w:r>
      <w:r>
        <w:rPr>
          <w:color w:val="FF0000"/>
        </w:rPr>
        <w:object w:dxaOrig="228" w:dyaOrig="228">
          <v:shape id="_x0000_i1222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222" DrawAspect="Content" ObjectID="_1842780631" r:id="rId352"/>
        </w:object>
      </w:r>
      <w:r>
        <w:rPr>
          <w:color w:val="FF0000"/>
        </w:rPr>
        <w:t>，交</w:t>
      </w:r>
      <w:r>
        <w:rPr>
          <w:color w:val="FF0000"/>
        </w:rPr>
        <w:object w:dxaOrig="351" w:dyaOrig="229">
          <v:shape id="_x0000_i1223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23" DrawAspect="Content" ObjectID="_1842780632" r:id="rId353"/>
        </w:object>
      </w:r>
      <w:r>
        <w:rPr>
          <w:color w:val="FF0000"/>
        </w:rPr>
        <w:t>边于点</w:t>
      </w:r>
      <w:r>
        <w:rPr>
          <w:color w:val="FF0000"/>
        </w:rPr>
        <w:object w:dxaOrig="211" w:dyaOrig="228">
          <v:shape id="_x0000_i1224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224" DrawAspect="Content" ObjectID="_1842780633" r:id="rId354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object w:dxaOrig="879" w:dyaOrig="222">
          <v:shape id="_x0000_i1225" type="#_x0000_t75" alt="eqId0ff29971ccc633d89832ffa9bd54afa3" style="width:44pt;height:11pt" o:ole="">
            <v:imagedata r:id="rId355" o:title="eqId0ff29971ccc633d89832ffa9bd54afa3"/>
          </v:shape>
          <o:OLEObject Type="Embed" ProgID="Equation.DSMT4" ShapeID="_x0000_i1225" DrawAspect="Content" ObjectID="_1842780634" r:id="rId35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36" w:dyaOrig="242">
          <v:shape id="_x0000_i1226" type="#_x0000_t75" alt="eqId836c2ab242e42414177f32ef9d5a8a5c" style="width:82pt;height:12pt" o:ole="">
            <v:imagedata r:id="rId357" o:title="eqId836c2ab242e42414177f32ef9d5a8a5c"/>
          </v:shape>
          <o:OLEObject Type="Embed" ProgID="Equation.DSMT4" ShapeID="_x0000_i1226" DrawAspect="Content" ObjectID="_1842780635" r:id="rId35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11" w:dyaOrig="243">
          <v:shape id="_x0000_i1227" type="#_x0000_t75" alt="eqId5909554fd508aadbd9dfa58f18285752" style="width:120.5pt;height:12pt" o:ole="">
            <v:imagedata r:id="rId359" o:title="eqId5909554fd508aadbd9dfa58f18285752"/>
          </v:shape>
          <o:OLEObject Type="Embed" ProgID="Equation.DSMT4" ShapeID="_x0000_i1227" DrawAspect="Content" ObjectID="_1842780636" r:id="rId36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61" w:dyaOrig="245">
          <v:shape id="_x0000_i1228" type="#_x0000_t75" alt="eqId047dc9795efa99b6fb9fdf9778085dab" style="width:43pt;height:12.5pt" o:ole="">
            <v:imagedata r:id="rId332" o:title="eqId047dc9795efa99b6fb9fdf9778085dab"/>
          </v:shape>
          <o:OLEObject Type="Embed" ProgID="Equation.DSMT4" ShapeID="_x0000_i1228" DrawAspect="Content" ObjectID="_1842780637" r:id="rId361"/>
        </w:object>
      </w:r>
      <w:r>
        <w:rPr>
          <w:color w:val="FF0000"/>
        </w:rPr>
        <w:t>，</w:t>
      </w:r>
      <w:r>
        <w:rPr>
          <w:color w:val="FF0000"/>
        </w:rPr>
        <w:object w:dxaOrig="844" w:dyaOrig="248">
          <v:shape id="_x0000_i1229" type="#_x0000_t75" alt="eqIdee54b9b398ce80cd054b56173fe810f0" style="width:42pt;height:12.5pt" o:ole="">
            <v:imagedata r:id="rId336" o:title="eqIdee54b9b398ce80cd054b56173fe810f0"/>
          </v:shape>
          <o:OLEObject Type="Embed" ProgID="Equation.DSMT4" ShapeID="_x0000_i1229" DrawAspect="Content" ObjectID="_1842780638" r:id="rId36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044" w:dyaOrig="553">
          <v:shape id="_x0000_i1230" type="#_x0000_t75" alt="eqIdbf2def63ce71012bc396a54ae2e9d189" style="width:152pt;height:27.5pt" o:ole="">
            <v:imagedata r:id="rId363" o:title="eqIdbf2def63ce71012bc396a54ae2e9d189"/>
          </v:shape>
          <o:OLEObject Type="Embed" ProgID="Equation.DSMT4" ShapeID="_x0000_i1230" DrawAspect="Content" ObjectID="_1842780639" r:id="rId36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89" w:dyaOrig="250">
          <v:shape id="_x0000_i1231" type="#_x0000_t75" alt="eqId00d9023ee773cbefaa65f071bca60c15" style="width:84.5pt;height:12.5pt" o:ole="">
            <v:imagedata r:id="rId365" o:title="eqId00d9023ee773cbefaa65f071bca60c15"/>
          </v:shape>
          <o:OLEObject Type="Embed" ProgID="Equation.DSMT4" ShapeID="_x0000_i1231" DrawAspect="Content" ObjectID="_1842780640" r:id="rId36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06" w:dyaOrig="249">
          <v:shape id="_x0000_i1232" type="#_x0000_t75" alt="eqIdec2f20463697521785992bb381a3d8e5" style="width:85.5pt;height:12.5pt" o:ole="">
            <v:imagedata r:id="rId367" o:title="eqIdec2f20463697521785992bb381a3d8e5"/>
          </v:shape>
          <o:OLEObject Type="Embed" ProgID="Equation.DSMT4" ShapeID="_x0000_i1232" DrawAspect="Content" ObjectID="_1842780641" r:id="rId36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63" w:dyaOrig="246">
          <v:shape id="_x0000_i1233" type="#_x0000_t75" alt="eqIda87ea729b880c3681dc7672498af5473" style="width:123pt;height:12.5pt" o:ole="">
            <v:imagedata r:id="rId369" o:title="eqIda87ea729b880c3681dc7672498af5473"/>
          </v:shape>
          <o:OLEObject Type="Embed" ProgID="Equation.DSMT4" ShapeID="_x0000_i1233" DrawAspect="Content" ObjectID="_1842780642" r:id="rId37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33" w:dyaOrig="243">
          <v:shape id="_x0000_i1234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234" DrawAspect="Content" ObjectID="_1842780643" r:id="rId371"/>
        </w:object>
      </w:r>
      <w:r>
        <w:rPr>
          <w:color w:val="FF0000"/>
        </w:rPr>
        <w:t>的周长为</w:t>
      </w:r>
      <w:r>
        <w:rPr>
          <w:color w:val="FF0000"/>
        </w:rPr>
        <w:object w:dxaOrig="668" w:dyaOrig="249">
          <v:shape id="_x0000_i1235" type="#_x0000_t75" alt="eqId0a5625448c60fd2640c13c5f6b4238b2" style="width:33.5pt;height:12.5pt" o:ole="">
            <v:imagedata r:id="rId348" o:title="eqId0a5625448c60fd2640c13c5f6b4238b2"/>
          </v:shape>
          <o:OLEObject Type="Embed" ProgID="Equation.DSMT4" ShapeID="_x0000_i1235" DrawAspect="Content" ObjectID="_1842780644" r:id="rId372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668" w:dyaOrig="249">
          <v:shape id="_x0000_i1236" type="#_x0000_t75" alt="eqId0a5625448c60fd2640c13c5f6b4238b2" style="width:33.5pt;height:12.5pt" o:ole="">
            <v:imagedata r:id="rId348" o:title="eqId0a5625448c60fd2640c13c5f6b4238b2"/>
          </v:shape>
          <o:OLEObject Type="Embed" ProgID="Equation.DSMT4" ShapeID="_x0000_i1236" DrawAspect="Content" ObjectID="_1842780645" r:id="rId373"/>
        </w:object>
      </w:r>
    </w:p>
    <w:p w:rsidR="006E79BD" w:rsidRDefault="00FF26C3">
      <w:pPr>
        <w:spacing w:line="360" w:lineRule="auto"/>
        <w:jc w:val="left"/>
        <w:textAlignment w:val="center"/>
      </w:pPr>
      <w:r>
        <w:t>15</w:t>
      </w:r>
      <w:r>
        <w:t>．如图，在</w:t>
      </w:r>
      <w:r>
        <w:object w:dxaOrig="633" w:dyaOrig="243">
          <v:shape id="_x0000_i1237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237" DrawAspect="Content" ObjectID="_1842780646" r:id="rId374"/>
        </w:object>
      </w:r>
      <w:r>
        <w:t>中，</w:t>
      </w:r>
      <w:r>
        <w:object w:dxaOrig="369" w:dyaOrig="228">
          <v:shape id="_x0000_i1238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238" DrawAspect="Content" ObjectID="_1842780647" r:id="rId376"/>
        </w:object>
      </w:r>
      <w:r>
        <w:t>是</w:t>
      </w:r>
      <w:r>
        <w:object w:dxaOrig="351" w:dyaOrig="241">
          <v:shape id="_x0000_i1239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239" DrawAspect="Content" ObjectID="_1842780648" r:id="rId378"/>
        </w:object>
      </w:r>
      <w:r>
        <w:t>边上的中线，</w:t>
      </w:r>
      <w:r>
        <w:object w:dxaOrig="668" w:dyaOrig="249">
          <v:shape id="_x0000_i1240" type="#_x0000_t75" alt="eqIdd70dc2c20619a4fc12a0cfda59af5b69" style="width:33.5pt;height:12.5pt" o:ole="">
            <v:imagedata r:id="rId379" o:title="eqIdd70dc2c20619a4fc12a0cfda59af5b69"/>
          </v:shape>
          <o:OLEObject Type="Embed" ProgID="Equation.DSMT4" ShapeID="_x0000_i1240" DrawAspect="Content" ObjectID="_1842780649" r:id="rId380"/>
        </w:object>
      </w:r>
      <w:r>
        <w:t>，</w:t>
      </w:r>
      <w:r>
        <w:object w:dxaOrig="598" w:dyaOrig="226">
          <v:shape id="_x0000_i1241" type="#_x0000_t75" alt="eqIdecf7679c8b4b1e442ce4286d4b0e9c32" style="width:30pt;height:11.5pt" o:ole="">
            <v:imagedata r:id="rId381" o:title="eqIdecf7679c8b4b1e442ce4286d4b0e9c32"/>
          </v:shape>
          <o:OLEObject Type="Embed" ProgID="Equation.DSMT4" ShapeID="_x0000_i1241" DrawAspect="Content" ObjectID="_1842780650" r:id="rId382"/>
        </w:object>
      </w:r>
      <w:r>
        <w:t>，则</w:t>
      </w:r>
      <w:r>
        <w:object w:dxaOrig="351" w:dyaOrig="229">
          <v:shape id="_x0000_i1242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42" DrawAspect="Content" ObjectID="_1842780651" r:id="rId383"/>
        </w:object>
      </w:r>
      <w:r>
        <w:t>的取值范围是</w:t>
      </w:r>
      <w:r>
        <w:t xml:space="preserve"> </w:t>
      </w:r>
      <w:r>
        <w:rPr>
          <w:rFonts w:ascii="Times New Roman" w:eastAsia="Times New Roman" w:hAnsi="Times New Roman"/>
        </w:rPr>
        <w:t>____________</w:t>
      </w:r>
      <w:r>
        <w:t xml:space="preserve"> 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28800" cy="819150"/>
            <wp:effectExtent l="0" t="0" r="0" b="0"/>
            <wp:docPr id="100021" name="图片 100021" descr="@@@ba8cb13b-4277-4f58-be45-40496fadf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ba8cb13b-4277-4f58-be45-40496fadf018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055" w:dyaOrig="248">
          <v:shape id="_x0000_i1243" type="#_x0000_t75" alt="eqId3df7dd311a87e6bbd1ce71fc5717ef69" style="width:53pt;height:12.5pt" o:ole="">
            <v:imagedata r:id="rId385" o:title="eqId3df7dd311a87e6bbd1ce71fc5717ef69"/>
          </v:shape>
          <o:OLEObject Type="Embed" ProgID="Equation.DSMT4" ShapeID="_x0000_i1243" DrawAspect="Content" ObjectID="_1842780652" r:id="rId386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【详解】解：如图，延长</w:t>
      </w:r>
      <w:r>
        <w:rPr>
          <w:color w:val="FF0000"/>
        </w:rPr>
        <w:object w:dxaOrig="369" w:dyaOrig="228">
          <v:shape id="_x0000_i1244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244" DrawAspect="Content" ObjectID="_1842780653" r:id="rId387"/>
        </w:object>
      </w:r>
      <w:r>
        <w:rPr>
          <w:color w:val="FF0000"/>
        </w:rPr>
        <w:t>至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，使</w:t>
      </w:r>
      <w:r>
        <w:rPr>
          <w:color w:val="FF0000"/>
        </w:rPr>
        <w:object w:dxaOrig="1178" w:dyaOrig="251">
          <v:shape id="_x0000_i1245" type="#_x0000_t75" alt="eqId29dcb69713fad776da1f0ab58d5d0e0c" style="width:59pt;height:12.5pt" o:ole="">
            <v:imagedata r:id="rId388" o:title="eqId29dcb69713fad776da1f0ab58d5d0e0c"/>
          </v:shape>
          <o:OLEObject Type="Embed" ProgID="Equation.DSMT4" ShapeID="_x0000_i1245" DrawAspect="Content" ObjectID="_1842780654" r:id="rId389"/>
        </w:object>
      </w:r>
      <w:r>
        <w:rPr>
          <w:color w:val="FF0000"/>
        </w:rPr>
        <w:t>，连接</w:t>
      </w:r>
      <w:r>
        <w:rPr>
          <w:color w:val="FF0000"/>
        </w:rPr>
        <w:object w:dxaOrig="334" w:dyaOrig="246">
          <v:shape id="_x0000_i1246" type="#_x0000_t75" alt="eqId4eedae8d316c76e3d0b451256de03fb9" style="width:16.5pt;height:12.5pt" o:ole="">
            <v:imagedata r:id="rId139" o:title="eqId4eedae8d316c76e3d0b451256de03fb9"/>
          </v:shape>
          <o:OLEObject Type="Embed" ProgID="Equation.DSMT4" ShapeID="_x0000_i1246" DrawAspect="Content" ObjectID="_1842780655" r:id="rId39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90700" cy="1257300"/>
            <wp:effectExtent l="0" t="0" r="0" b="0"/>
            <wp:docPr id="100023" name="图片 100023" descr="@@@4666ef5b-1f35-4494-8724-c164b175d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4666ef5b-1f35-4494-8724-c164b175db64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545" w:dyaOrig="228">
          <v:shape id="_x0000_i1247" type="#_x0000_t75" alt="eqIdc574f339991ec2ff4e6697ed0012f851" style="width:27.5pt;height:11.5pt" o:ole="">
            <v:imagedata r:id="rId392" o:title="eqIdc574f339991ec2ff4e6697ed0012f851"/>
          </v:shape>
          <o:OLEObject Type="Embed" ProgID="Equation.DSMT4" ShapeID="_x0000_i1247" DrawAspect="Content" ObjectID="_1842780656" r:id="rId393"/>
        </w:object>
      </w:r>
      <w:r>
        <w:rPr>
          <w:color w:val="FF0000"/>
        </w:rPr>
        <w:t>为</w:t>
      </w:r>
      <w:r>
        <w:rPr>
          <w:color w:val="FF0000"/>
        </w:rPr>
        <w:object w:dxaOrig="351" w:dyaOrig="241">
          <v:shape id="_x0000_i1248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248" DrawAspect="Content" ObjectID="_1842780657" r:id="rId394"/>
        </w:object>
      </w:r>
      <w:r>
        <w:rPr>
          <w:color w:val="FF0000"/>
        </w:rPr>
        <w:t>边上的中线，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1038" w:dyaOrig="248">
          <v:shape id="_x0000_i1249" type="#_x0000_t75" alt="eqId2922a6fa675e46449416a8be00f1b59d" style="width:52pt;height:12.5pt" o:ole="">
            <v:imagedata r:id="rId395" o:title="eqId2922a6fa675e46449416a8be00f1b59d"/>
          </v:shape>
          <o:OLEObject Type="Embed" ProgID="Equation.DSMT4" ShapeID="_x0000_i1249" DrawAspect="Content" ObjectID="_1842780658" r:id="rId39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 w:dxaOrig="685" w:dyaOrig="245">
          <v:shape id="_x0000_i1250" type="#_x0000_t75" alt="eqIdab2a2834d80ff574e79eae8ca8d4e94f" style="width:34.5pt;height:12.5pt" o:ole="">
            <v:imagedata r:id="rId397" o:title="eqIdab2a2834d80ff574e79eae8ca8d4e94f"/>
          </v:shape>
          <o:OLEObject Type="Embed" ProgID="Equation.DSMT4" ShapeID="_x0000_i1250" DrawAspect="Content" ObjectID="_1842780659" r:id="rId398"/>
        </w:object>
      </w:r>
      <w:r>
        <w:rPr>
          <w:color w:val="FF0000"/>
        </w:rPr>
        <w:t>和</w:t>
      </w:r>
      <w:r>
        <w:rPr>
          <w:color w:val="FF0000"/>
        </w:rPr>
        <w:object w:dxaOrig="615" w:dyaOrig="249">
          <v:shape id="_x0000_i1251" type="#_x0000_t75" alt="eqIdb2b265d121f9ebc13671a5719604476a" style="width:31pt;height:12.5pt" o:ole="">
            <v:imagedata r:id="rId399" o:title="eqIdb2b265d121f9ebc13671a5719604476a"/>
          </v:shape>
          <o:OLEObject Type="Embed" ProgID="Equation.DSMT4" ShapeID="_x0000_i1251" DrawAspect="Content" ObjectID="_1842780660" r:id="rId400"/>
        </w:object>
      </w:r>
      <w:r>
        <w:rPr>
          <w:color w:val="FF0000"/>
        </w:rPr>
        <w:t>中，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1548" w:dyaOrig="992">
          <v:shape id="_x0000_i1252" type="#_x0000_t75" alt="eqId373cc399d45e4a2ba9acf56aada32d4f" style="width:77.5pt;height:49.5pt" o:ole="">
            <v:imagedata r:id="rId401" o:title="eqId373cc399d45e4a2ba9acf56aada32d4f"/>
          </v:shape>
          <o:OLEObject Type="Embed" ProgID="Equation.DSMT4" ShapeID="_x0000_i1252" DrawAspect="Content" ObjectID="_1842780661" r:id="rId40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2023" w:dyaOrig="357">
          <v:shape id="_x0000_i1253" type="#_x0000_t75" alt="eqId3e8289b72e4d9fcf4b4cb498fe7ae64e" style="width:101pt;height:18pt" o:ole="">
            <v:imagedata r:id="rId403" o:title="eqId3e8289b72e4d9fcf4b4cb498fe7ae64e"/>
          </v:shape>
          <o:OLEObject Type="Embed" ProgID="Equation.DSMT4" ShapeID="_x0000_i1253" DrawAspect="Content" ObjectID="_1842780662" r:id="rId40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1020" w:dyaOrig="251">
          <v:shape id="_x0000_i1254" type="#_x0000_t75" alt="eqId0a54012359305f6200e9811a4e03ab3f" style="width:51pt;height:12.5pt" o:ole="">
            <v:imagedata r:id="rId405" o:title="eqId0a54012359305f6200e9811a4e03ab3f"/>
          </v:shape>
          <o:OLEObject Type="Embed" ProgID="Equation.DSMT4" ShapeID="_x0000_i1254" DrawAspect="Content" ObjectID="_1842780663" r:id="rId40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lastRenderedPageBreak/>
        <w:t>∵</w:t>
      </w:r>
      <w:r>
        <w:rPr>
          <w:color w:val="FF0000"/>
        </w:rPr>
        <w:object w:dxaOrig="668" w:dyaOrig="249">
          <v:shape id="_x0000_i1255" type="#_x0000_t75" alt="eqIdd70dc2c20619a4fc12a0cfda59af5b69" style="width:33.5pt;height:12.5pt" o:ole="">
            <v:imagedata r:id="rId379" o:title="eqIdd70dc2c20619a4fc12a0cfda59af5b69"/>
          </v:shape>
          <o:OLEObject Type="Embed" ProgID="Equation.DSMT4" ShapeID="_x0000_i1255" DrawAspect="Content" ObjectID="_1842780664" r:id="rId407"/>
        </w:object>
      </w:r>
      <w:r>
        <w:rPr>
          <w:color w:val="FF0000"/>
        </w:rPr>
        <w:t>，</w:t>
      </w:r>
      <w:r>
        <w:rPr>
          <w:color w:val="FF0000"/>
        </w:rPr>
        <w:object w:dxaOrig="1759" w:dyaOrig="242">
          <v:shape id="_x0000_i1256" type="#_x0000_t75" alt="eqId7b844b6483dbea6ddb3089a29cb473b0" style="width:88pt;height:12pt" o:ole="">
            <v:imagedata r:id="rId408" o:title="eqId7b844b6483dbea6ddb3089a29cb473b0"/>
          </v:shape>
          <o:OLEObject Type="Embed" ProgID="Equation.DSMT4" ShapeID="_x0000_i1256" DrawAspect="Content" ObjectID="_1842780665" r:id="rId40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322" w:dyaOrig="251">
          <v:shape id="_x0000_i1257" type="#_x0000_t75" alt="eqIdae0d86e95c9bc5e3506bc4f7759260e9" style="width:116pt;height:12.5pt" o:ole="">
            <v:imagedata r:id="rId410" o:title="eqIdae0d86e95c9bc5e3506bc4f7759260e9"/>
          </v:shape>
          <o:OLEObject Type="Embed" ProgID="Equation.DSMT4" ShapeID="_x0000_i1257" DrawAspect="Content" ObjectID="_1842780666" r:id="rId41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55" w:dyaOrig="246">
          <v:shape id="_x0000_i1258" type="#_x0000_t75" alt="eqIda2dbd5293f30275bbb454d1b9c652b33" style="width:53pt;height:12.5pt" o:ole="">
            <v:imagedata r:id="rId412" o:title="eqIda2dbd5293f30275bbb454d1b9c652b33"/>
          </v:shape>
          <o:OLEObject Type="Embed" ProgID="Equation.DSMT4" ShapeID="_x0000_i1258" DrawAspect="Content" ObjectID="_1842780667" r:id="rId413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55" w:dyaOrig="248">
          <v:shape id="_x0000_i1259" type="#_x0000_t75" alt="eqId3df7dd311a87e6bbd1ce71fc5717ef69" style="width:53pt;height:12.5pt" o:ole="">
            <v:imagedata r:id="rId385" o:title="eqId3df7dd311a87e6bbd1ce71fc5717ef69"/>
          </v:shape>
          <o:OLEObject Type="Embed" ProgID="Equation.DSMT4" ShapeID="_x0000_i1259" DrawAspect="Content" ObjectID="_1842780668" r:id="rId41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object w:dxaOrig="510" w:dyaOrig="233">
          <v:shape id="_x0000_i1260" type="#_x0000_t75" alt="eqId893848e60bcc652d691291e3518a9d17" style="width:25.5pt;height:11.5pt" o:ole="">
            <v:imagedata r:id="rId415" o:title="eqId893848e60bcc652d691291e3518a9d17"/>
          </v:shape>
          <o:OLEObject Type="Embed" ProgID="Equation.DSMT4" ShapeID="_x0000_i1260" DrawAspect="Content" ObjectID="_1842780669" r:id="rId416"/>
        </w:object>
      </w:r>
      <w:r>
        <w:rPr>
          <w:color w:val="FF0000"/>
        </w:rPr>
        <w:t>的取值范围是：</w:t>
      </w:r>
      <w:r>
        <w:rPr>
          <w:color w:val="FF0000"/>
        </w:rPr>
        <w:object w:dxaOrig="1055" w:dyaOrig="248">
          <v:shape id="_x0000_i1261" type="#_x0000_t75" alt="eqId3df7dd311a87e6bbd1ce71fc5717ef69" style="width:53pt;height:12.5pt" o:ole="">
            <v:imagedata r:id="rId385" o:title="eqId3df7dd311a87e6bbd1ce71fc5717ef69"/>
          </v:shape>
          <o:OLEObject Type="Embed" ProgID="Equation.DSMT4" ShapeID="_x0000_i1261" DrawAspect="Content" ObjectID="_1842780670" r:id="rId417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055" w:dyaOrig="248">
          <v:shape id="_x0000_i1262" type="#_x0000_t75" alt="eqId3df7dd311a87e6bbd1ce71fc5717ef69" style="width:53pt;height:12.5pt" o:ole="">
            <v:imagedata r:id="rId385" o:title="eqId3df7dd311a87e6bbd1ce71fc5717ef69"/>
          </v:shape>
          <o:OLEObject Type="Embed" ProgID="Equation.DSMT4" ShapeID="_x0000_i1262" DrawAspect="Content" ObjectID="_1842780671" r:id="rId418"/>
        </w:object>
      </w:r>
      <w:r>
        <w:rPr>
          <w:color w:val="FF0000"/>
        </w:rP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16</w:t>
      </w:r>
      <w:r>
        <w:t>．如图，已知在</w:t>
      </w:r>
      <w:r>
        <w:object w:dxaOrig="897" w:dyaOrig="250">
          <v:shape id="_x0000_i1263" type="#_x0000_t75" alt="eqIddd967903ed5a6f640a5b801ec8be0070" style="width:45pt;height:12.5pt" o:ole="">
            <v:imagedata r:id="rId419" o:title="eqIddd967903ed5a6f640a5b801ec8be0070"/>
          </v:shape>
          <o:OLEObject Type="Embed" ProgID="Equation.DSMT4" ShapeID="_x0000_i1263" DrawAspect="Content" ObjectID="_1842780672" r:id="rId420"/>
        </w:object>
      </w:r>
      <w:r>
        <w:t>中，</w:t>
      </w:r>
      <w:r>
        <w:object w:dxaOrig="844" w:dyaOrig="242">
          <v:shape id="_x0000_i1264" type="#_x0000_t75" alt="eqId60d9142db4dd2ef151bf3d4a63afb61e" style="width:42pt;height:12pt" o:ole="">
            <v:imagedata r:id="rId421" o:title="eqId60d9142db4dd2ef151bf3d4a63afb61e"/>
          </v:shape>
          <o:OLEObject Type="Embed" ProgID="Equation.DSMT4" ShapeID="_x0000_i1264" DrawAspect="Content" ObjectID="_1842780673" r:id="rId422"/>
        </w:object>
      </w:r>
      <w:r>
        <w:t>，</w:t>
      </w:r>
      <w:r>
        <w:object w:dxaOrig="651" w:dyaOrig="252">
          <v:shape id="_x0000_i1265" type="#_x0000_t75" alt="eqId54275b7e571660d0a9e0370fbfe5050b" style="width:32.5pt;height:12.5pt" o:ole="">
            <v:imagedata r:id="rId423" o:title="eqId54275b7e571660d0a9e0370fbfe5050b"/>
          </v:shape>
          <o:OLEObject Type="Embed" ProgID="Equation.DSMT4" ShapeID="_x0000_i1265" DrawAspect="Content" ObjectID="_1842780674" r:id="rId424"/>
        </w:object>
      </w:r>
      <w:r>
        <w:t>，</w:t>
      </w:r>
      <w:r>
        <w:object w:dxaOrig="668" w:dyaOrig="244">
          <v:shape id="_x0000_i1266" type="#_x0000_t75" alt="eqId07160f14b3b453bebb64cb2bf96dc85a" style="width:33.5pt;height:12pt" o:ole="">
            <v:imagedata r:id="rId425" o:title="eqId07160f14b3b453bebb64cb2bf96dc85a"/>
          </v:shape>
          <o:OLEObject Type="Embed" ProgID="Equation.DSMT4" ShapeID="_x0000_i1266" DrawAspect="Content" ObjectID="_1842780675" r:id="rId426"/>
        </w:object>
      </w:r>
      <w:r>
        <w:t>，点</w:t>
      </w:r>
      <w:r>
        <w:rPr>
          <w:rFonts w:ascii="Times New Roman" w:eastAsia="Times New Roman" w:hAnsi="Times New Roman"/>
          <w:i/>
        </w:rPr>
        <w:t>D</w:t>
      </w:r>
      <w:r>
        <w:t>是</w:t>
      </w:r>
      <w:r>
        <w:object w:dxaOrig="351" w:dyaOrig="241">
          <v:shape id="_x0000_i1267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267" DrawAspect="Content" ObjectID="_1842780676" r:id="rId427"/>
        </w:object>
      </w:r>
      <w:r>
        <w:t>边上的一点，</w:t>
      </w:r>
      <w:r>
        <w:object w:dxaOrig="598" w:dyaOrig="212">
          <v:shape id="_x0000_i1268" type="#_x0000_t75" alt="eqId714cc3707bba3bfdb56e251999be8592" style="width:30pt;height:10.5pt" o:ole="">
            <v:imagedata r:id="rId428" o:title="eqId714cc3707bba3bfdb56e251999be8592"/>
          </v:shape>
          <o:OLEObject Type="Embed" ProgID="Equation.DSMT4" ShapeID="_x0000_i1268" DrawAspect="Content" ObjectID="_1842780677" r:id="rId429"/>
        </w:object>
      </w:r>
      <w:r>
        <w:t>，点</w:t>
      </w:r>
      <w:r>
        <w:rPr>
          <w:rFonts w:ascii="Times New Roman" w:eastAsia="Times New Roman" w:hAnsi="Times New Roman"/>
          <w:i/>
        </w:rPr>
        <w:t>E</w:t>
      </w:r>
      <w:r>
        <w:t>是</w:t>
      </w:r>
      <w:r>
        <w:object w:dxaOrig="351" w:dyaOrig="229">
          <v:shape id="_x0000_i1269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269" DrawAspect="Content" ObjectID="_1842780678" r:id="rId430"/>
        </w:object>
      </w:r>
      <w:r>
        <w:t>边上一个动点，连接</w:t>
      </w:r>
      <w:r>
        <w:object w:dxaOrig="369" w:dyaOrig="228">
          <v:shape id="_x0000_i1270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270" DrawAspect="Content" ObjectID="_1842780679" r:id="rId432"/>
        </w:object>
      </w:r>
      <w:r>
        <w:t>，以</w:t>
      </w:r>
      <w:r>
        <w:object w:dxaOrig="369" w:dyaOrig="228">
          <v:shape id="_x0000_i1271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271" DrawAspect="Content" ObjectID="_1842780680" r:id="rId433"/>
        </w:object>
      </w:r>
      <w:r>
        <w:t>为一边在右侧作等边</w:t>
      </w:r>
      <w:r>
        <w:object w:dxaOrig="598" w:dyaOrig="225">
          <v:shape id="_x0000_i1272" type="#_x0000_t75" alt="eqIde67da1bf51e5f87750a63dc9e856ee87" style="width:30pt;height:11.5pt" o:ole="">
            <v:imagedata r:id="rId434" o:title="eqIde67da1bf51e5f87750a63dc9e856ee87"/>
          </v:shape>
          <o:OLEObject Type="Embed" ProgID="Equation.DSMT4" ShapeID="_x0000_i1272" DrawAspect="Content" ObjectID="_1842780681" r:id="rId435"/>
        </w:object>
      </w:r>
      <w:r>
        <w:t>，连接</w:t>
      </w:r>
      <w:r>
        <w:object w:dxaOrig="351" w:dyaOrig="246">
          <v:shape id="_x0000_i1273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273" DrawAspect="Content" ObjectID="_1842780682" r:id="rId436"/>
        </w:object>
      </w:r>
      <w:r>
        <w:t>，在点</w:t>
      </w:r>
      <w:r>
        <w:rPr>
          <w:rFonts w:ascii="Times New Roman" w:eastAsia="Times New Roman" w:hAnsi="Times New Roman"/>
          <w:i/>
        </w:rPr>
        <w:t>E</w:t>
      </w:r>
      <w:r>
        <w:t>运动过程中，线段</w:t>
      </w:r>
      <w:r>
        <w:object w:dxaOrig="351" w:dyaOrig="246">
          <v:shape id="_x0000_i1274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274" DrawAspect="Content" ObjectID="_1842780683" r:id="rId437"/>
        </w:object>
      </w:r>
      <w:r>
        <w:t>的最小值为</w:t>
      </w:r>
      <w:r>
        <w:rPr>
          <w:rFonts w:ascii="Times New Roman" w:eastAsia="Times New Roman" w:hAnsi="Times New Roman"/>
        </w:rPr>
        <w:t>__</w:t>
      </w:r>
      <w:r>
        <w:t xml:space="preserve"> 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143000" cy="1619250"/>
            <wp:effectExtent l="0" t="0" r="0" b="6350"/>
            <wp:docPr id="100025" name="图片 100025" descr="@@@999c2ceb-5037-42fe-ae0b-6b02a589e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99c2ceb-5037-42fe-ae0b-6b02a589e765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4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【详解】解：如图所示，以</w:t>
      </w:r>
      <w:r>
        <w:rPr>
          <w:color w:val="FF0000"/>
        </w:rPr>
        <w:object w:dxaOrig="351" w:dyaOrig="246">
          <v:shape id="_x0000_i1275" type="#_x0000_t75" alt="eqId9d78abbad68bbbf12af10cd40ef4c353" style="width:17.5pt;height:12.5pt" o:ole="">
            <v:imagedata r:id="rId439" o:title="eqId9d78abbad68bbbf12af10cd40ef4c353"/>
          </v:shape>
          <o:OLEObject Type="Embed" ProgID="Equation.DSMT4" ShapeID="_x0000_i1275" DrawAspect="Content" ObjectID="_1842780684" r:id="rId440"/>
        </w:object>
      </w:r>
      <w:r>
        <w:rPr>
          <w:color w:val="FF0000"/>
        </w:rPr>
        <w:t>为边在</w:t>
      </w:r>
      <w:r>
        <w:rPr>
          <w:color w:val="FF0000"/>
        </w:rPr>
        <w:object w:dxaOrig="351" w:dyaOrig="241">
          <v:shape id="_x0000_i1276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276" DrawAspect="Content" ObjectID="_1842780685" r:id="rId441"/>
        </w:object>
      </w:r>
      <w:r>
        <w:rPr>
          <w:color w:val="FF0000"/>
        </w:rPr>
        <w:t>上方作等边三角形</w:t>
      </w:r>
      <w:r>
        <w:rPr>
          <w:color w:val="FF0000"/>
        </w:rPr>
        <w:object w:dxaOrig="510" w:dyaOrig="229">
          <v:shape id="_x0000_i1277" type="#_x0000_t75" alt="eqIdcfe67036b4671b5d2a5c55b48c4d3bb9" style="width:25.5pt;height:11.5pt" o:ole="">
            <v:imagedata r:id="rId442" o:title="eqIdcfe67036b4671b5d2a5c55b48c4d3bb9"/>
          </v:shape>
          <o:OLEObject Type="Embed" ProgID="Equation.DSMT4" ShapeID="_x0000_i1277" DrawAspect="Content" ObjectID="_1842780686" r:id="rId443"/>
        </w:object>
      </w:r>
      <w:r>
        <w:rPr>
          <w:color w:val="FF0000"/>
        </w:rPr>
        <w:t>，连接</w:t>
      </w:r>
      <w:r>
        <w:rPr>
          <w:color w:val="FF0000"/>
        </w:rPr>
        <w:object w:dxaOrig="387" w:dyaOrig="230">
          <v:shape id="_x0000_i1278" type="#_x0000_t75" alt="eqId9ce6c0e9de83f2e64ae33609fc08459d" style="width:19.5pt;height:11.5pt" o:ole="">
            <v:imagedata r:id="rId444" o:title="eqId9ce6c0e9de83f2e64ae33609fc08459d"/>
          </v:shape>
          <o:OLEObject Type="Embed" ProgID="Equation.DSMT4" ShapeID="_x0000_i1278" DrawAspect="Content" ObjectID="_1842780687" r:id="rId445"/>
        </w:object>
      </w:r>
      <w:r>
        <w:rPr>
          <w:color w:val="FF0000"/>
        </w:rPr>
        <w:t>，过点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作</w:t>
      </w:r>
      <w:r>
        <w:rPr>
          <w:color w:val="FF0000"/>
        </w:rPr>
        <w:object w:dxaOrig="897" w:dyaOrig="250">
          <v:shape id="_x0000_i1279" type="#_x0000_t75" alt="eqId88deb685cd970223882776375f625065" style="width:45pt;height:12.5pt" o:ole="">
            <v:imagedata r:id="rId446" o:title="eqId88deb685cd970223882776375f625065"/>
          </v:shape>
          <o:OLEObject Type="Embed" ProgID="Equation.DSMT4" ShapeID="_x0000_i1279" DrawAspect="Content" ObjectID="_1842780688" r:id="rId447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，</w:t>
      </w:r>
      <w:r>
        <w:rPr>
          <w:color w:val="FF0000"/>
        </w:rPr>
        <w:object w:dxaOrig="932" w:dyaOrig="252">
          <v:shape id="_x0000_i1280" type="#_x0000_t75" alt="eqIdf479d987bc7abd828c64f9dc745836ab" style="width:46.5pt;height:12.5pt" o:ole="">
            <v:imagedata r:id="rId448" o:title="eqIdf479d987bc7abd828c64f9dc745836ab"/>
          </v:shape>
          <o:OLEObject Type="Embed" ProgID="Equation.DSMT4" ShapeID="_x0000_i1280" DrawAspect="Content" ObjectID="_1842780689" r:id="rId449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N</w:t>
      </w:r>
      <w:r>
        <w:rPr>
          <w:color w:val="FF0000"/>
        </w:rPr>
        <w:t>，如图所示：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190625" cy="1647825"/>
            <wp:effectExtent l="0" t="0" r="3175" b="3175"/>
            <wp:docPr id="100027" name="图片 100027" descr="@@@da960c39-b229-4cf5-9e5d-7d36b0656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a960c39-b229-4cf5-9e5d-7d36b0656ab1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15" w:dyaOrig="233">
          <v:shape id="_x0000_i1281" type="#_x0000_t75" alt="eqId72cb97395ebc5ee1b212afb7a97b985c" style="width:31pt;height:11.5pt" o:ole="">
            <v:imagedata r:id="rId451" o:title="eqId72cb97395ebc5ee1b212afb7a97b985c"/>
          </v:shape>
          <o:OLEObject Type="Embed" ProgID="Equation.DSMT4" ShapeID="_x0000_i1281" DrawAspect="Content" ObjectID="_1842780690" r:id="rId452"/>
        </w:object>
      </w:r>
      <w:r>
        <w:rPr>
          <w:color w:val="FF0000"/>
        </w:rPr>
        <w:t>和</w:t>
      </w:r>
      <w:r>
        <w:rPr>
          <w:color w:val="FF0000"/>
        </w:rPr>
        <w:object w:dxaOrig="703" w:dyaOrig="245">
          <v:shape id="_x0000_i1282" type="#_x0000_t75" alt="eqId26e59b7c0d4a0b312e674b7bb061240b" style="width:35pt;height:12.5pt" o:ole="">
            <v:imagedata r:id="rId453" o:title="eqId26e59b7c0d4a0b312e674b7bb061240b"/>
          </v:shape>
          <o:OLEObject Type="Embed" ProgID="Equation.DSMT4" ShapeID="_x0000_i1282" DrawAspect="Content" ObjectID="_1842780691" r:id="rId454"/>
        </w:object>
      </w:r>
      <w:r>
        <w:rPr>
          <w:color w:val="FF0000"/>
        </w:rPr>
        <w:t>为等边三角形，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79" w:dyaOrig="230">
          <v:shape id="_x0000_i1283" type="#_x0000_t75" alt="eqId7faabc484ce3666706c1beffda4bcfe2" style="width:44pt;height:11.5pt" o:ole="">
            <v:imagedata r:id="rId455" o:title="eqId7faabc484ce3666706c1beffda4bcfe2"/>
          </v:shape>
          <o:OLEObject Type="Embed" ProgID="Equation.DSMT4" ShapeID="_x0000_i1283" DrawAspect="Content" ObjectID="_1842780692" r:id="rId456"/>
        </w:object>
      </w:r>
      <w:r>
        <w:rPr>
          <w:color w:val="FF0000"/>
        </w:rPr>
        <w:t>，</w:t>
      </w:r>
      <w:r>
        <w:rPr>
          <w:color w:val="FF0000"/>
        </w:rPr>
        <w:object w:dxaOrig="967" w:dyaOrig="251">
          <v:shape id="_x0000_i1284" type="#_x0000_t75" alt="eqIda386524e1e2a7bc2754052f780cd275a" style="width:48.5pt;height:12.5pt" o:ole="">
            <v:imagedata r:id="rId457" o:title="eqIda386524e1e2a7bc2754052f780cd275a"/>
          </v:shape>
          <o:OLEObject Type="Embed" ProgID="Equation.DSMT4" ShapeID="_x0000_i1284" DrawAspect="Content" ObjectID="_1842780693" r:id="rId458"/>
        </w:object>
      </w:r>
      <w:r>
        <w:rPr>
          <w:color w:val="FF0000"/>
        </w:rPr>
        <w:t>，</w:t>
      </w:r>
      <w:r>
        <w:rPr>
          <w:color w:val="FF0000"/>
        </w:rPr>
        <w:object w:dxaOrig="2023" w:dyaOrig="242">
          <v:shape id="_x0000_i1285" type="#_x0000_t75" alt="eqIdbb186eb20aa5bc959f273afa4da991f3" style="width:101pt;height:12pt" o:ole="">
            <v:imagedata r:id="rId459" o:title="eqIdbb186eb20aa5bc959f273afa4da991f3"/>
          </v:shape>
          <o:OLEObject Type="Embed" ProgID="Equation.DSMT4" ShapeID="_x0000_i1285" DrawAspect="Content" ObjectID="_1842780694" r:id="rId46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185" w:dyaOrig="242">
          <v:shape id="_x0000_i1286" type="#_x0000_t75" alt="eqId7f7de78aaaa66cdcecdf0cf330c152db" style="width:159.5pt;height:12pt" o:ole="">
            <v:imagedata r:id="rId461" o:title="eqId7f7de78aaaa66cdcecdf0cf330c152db"/>
          </v:shape>
          <o:OLEObject Type="Embed" ProgID="Equation.DSMT4" ShapeID="_x0000_i1286" DrawAspect="Content" ObjectID="_1842780695" r:id="rId46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 w:dxaOrig="1513" w:dyaOrig="243">
          <v:shape id="_x0000_i1287" type="#_x0000_t75" alt="eqId434166e9d3c09358c89bdc9bb40d46b7" style="width:75.5pt;height:12pt" o:ole="">
            <v:imagedata r:id="rId463" o:title="eqId434166e9d3c09358c89bdc9bb40d46b7"/>
          </v:shape>
          <o:OLEObject Type="Embed" ProgID="Equation.DSMT4" ShapeID="_x0000_i1287" DrawAspect="Content" ObjectID="_1842780696" r:id="rId46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18" w:dyaOrig="357">
          <v:shape id="_x0000_i1288" type="#_x0000_t75" alt="eqId473bc1739e53d00308e02d59c5fe0791" style="width:96pt;height:18pt" o:ole="">
            <v:imagedata r:id="rId465" o:title="eqId473bc1739e53d00308e02d59c5fe0791"/>
          </v:shape>
          <o:OLEObject Type="Embed" ProgID="Equation.DSMT4" ShapeID="_x0000_i1288" DrawAspect="Content" ObjectID="_1842780697" r:id="rId46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object w:dxaOrig="879" w:dyaOrig="245">
          <v:shape id="_x0000_i1289" type="#_x0000_t75" alt="eqIdcc0df63990071954ddf8413b1cdbb88e" style="width:44pt;height:12.5pt" o:ole="">
            <v:imagedata r:id="rId467" o:title="eqIdcc0df63990071954ddf8413b1cdbb88e"/>
          </v:shape>
          <o:OLEObject Type="Embed" ProgID="Equation.DSMT4" ShapeID="_x0000_i1289" DrawAspect="Content" ObjectID="_1842780698" r:id="rId46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当</w:t>
      </w:r>
      <w:r>
        <w:rPr>
          <w:color w:val="FF0000"/>
        </w:rPr>
        <w:object w:dxaOrig="387" w:dyaOrig="230">
          <v:shape id="_x0000_i1290" type="#_x0000_t75" alt="eqId9ce6c0e9de83f2e64ae33609fc08459d" style="width:19.5pt;height:11.5pt" o:ole="">
            <v:imagedata r:id="rId444" o:title="eqId9ce6c0e9de83f2e64ae33609fc08459d"/>
          </v:shape>
          <o:OLEObject Type="Embed" ProgID="Equation.DSMT4" ShapeID="_x0000_i1290" DrawAspect="Content" ObjectID="_1842780699" r:id="rId469"/>
        </w:object>
      </w:r>
      <w:r>
        <w:rPr>
          <w:color w:val="FF0000"/>
        </w:rPr>
        <w:t>最小时，</w:t>
      </w:r>
      <w:r>
        <w:rPr>
          <w:color w:val="FF0000"/>
        </w:rPr>
        <w:object w:dxaOrig="351" w:dyaOrig="246">
          <v:shape id="_x0000_i1291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291" DrawAspect="Content" ObjectID="_1842780700" r:id="rId470"/>
        </w:object>
      </w:r>
      <w:r>
        <w:rPr>
          <w:color w:val="FF0000"/>
        </w:rPr>
        <w:t>最小，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垂线段最短，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当点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与点</w:t>
      </w:r>
      <w:r>
        <w:rPr>
          <w:rFonts w:ascii="Times New Roman" w:eastAsia="Times New Roman" w:hAnsi="Times New Roman"/>
          <w:i/>
          <w:color w:val="FF0000"/>
        </w:rPr>
        <w:t>N</w:t>
      </w:r>
      <w:r>
        <w:rPr>
          <w:color w:val="FF0000"/>
        </w:rPr>
        <w:t>重合时，</w:t>
      </w:r>
      <w:r>
        <w:rPr>
          <w:color w:val="FF0000"/>
        </w:rPr>
        <w:object w:dxaOrig="387" w:dyaOrig="230">
          <v:shape id="_x0000_i1292" type="#_x0000_t75" alt="eqId9ce6c0e9de83f2e64ae33609fc08459d" style="width:19.5pt;height:11.5pt" o:ole="">
            <v:imagedata r:id="rId444" o:title="eqId9ce6c0e9de83f2e64ae33609fc08459d"/>
          </v:shape>
          <o:OLEObject Type="Embed" ProgID="Equation.DSMT4" ShapeID="_x0000_i1292" DrawAspect="Content" ObjectID="_1842780701" r:id="rId471"/>
        </w:object>
      </w:r>
      <w:r>
        <w:rPr>
          <w:color w:val="FF0000"/>
        </w:rPr>
        <w:t>最小，即</w:t>
      </w:r>
      <w:r>
        <w:rPr>
          <w:color w:val="FF0000"/>
        </w:rPr>
        <w:object w:dxaOrig="351" w:dyaOrig="246">
          <v:shape id="_x0000_i1293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293" DrawAspect="Content" ObjectID="_1842780702" r:id="rId472"/>
        </w:object>
      </w:r>
      <w:r>
        <w:rPr>
          <w:color w:val="FF0000"/>
        </w:rPr>
        <w:t>最小，最小值为</w:t>
      </w:r>
      <w:r>
        <w:rPr>
          <w:color w:val="FF0000"/>
        </w:rPr>
        <w:object w:dxaOrig="404" w:dyaOrig="247">
          <v:shape id="_x0000_i1294" type="#_x0000_t75" alt="eqIdaa29fe6cd9eb51c184f6299d437375cb" style="width:20pt;height:12.5pt" o:ole="">
            <v:imagedata r:id="rId473" o:title="eqIdaa29fe6cd9eb51c184f6299d437375cb"/>
          </v:shape>
          <o:OLEObject Type="Embed" ProgID="Equation.DSMT4" ShapeID="_x0000_i1294" DrawAspect="Content" ObjectID="_1842780703" r:id="rId474"/>
        </w:object>
      </w:r>
      <w:r>
        <w:rPr>
          <w:color w:val="FF0000"/>
        </w:rPr>
        <w:t>的长，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68" w:dyaOrig="244">
          <v:shape id="_x0000_i1295" type="#_x0000_t75" alt="eqId07160f14b3b453bebb64cb2bf96dc85a" style="width:33.5pt;height:12pt" o:ole="">
            <v:imagedata r:id="rId425" o:title="eqId07160f14b3b453bebb64cb2bf96dc85a"/>
          </v:shape>
          <o:OLEObject Type="Embed" ProgID="Equation.DSMT4" ShapeID="_x0000_i1295" DrawAspect="Content" ObjectID="_1842780704" r:id="rId475"/>
        </w:object>
      </w:r>
      <w:r>
        <w:rPr>
          <w:color w:val="FF0000"/>
        </w:rPr>
        <w:t>，</w:t>
      </w:r>
      <w:r>
        <w:rPr>
          <w:color w:val="FF0000"/>
        </w:rPr>
        <w:object w:dxaOrig="598" w:dyaOrig="212">
          <v:shape id="_x0000_i1296" type="#_x0000_t75" alt="eqId714cc3707bba3bfdb56e251999be8592" style="width:30pt;height:10.5pt" o:ole="">
            <v:imagedata r:id="rId428" o:title="eqId714cc3707bba3bfdb56e251999be8592"/>
          </v:shape>
          <o:OLEObject Type="Embed" ProgID="Equation.DSMT4" ShapeID="_x0000_i1296" DrawAspect="Content" ObjectID="_1842780705" r:id="rId47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68" w:dyaOrig="247">
          <v:shape id="_x0000_i1297" type="#_x0000_t75" alt="eqIde673ef2d48215ca84a48377f17d6df00" style="width:33.5pt;height:12.5pt" o:ole="">
            <v:imagedata r:id="rId477" o:title="eqIde673ef2d48215ca84a48377f17d6df00"/>
          </v:shape>
          <o:OLEObject Type="Embed" ProgID="Equation.DSMT4" ShapeID="_x0000_i1297" DrawAspect="Content" ObjectID="_1842780706" r:id="rId47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915" w:dyaOrig="252">
          <v:shape id="_x0000_i1298" type="#_x0000_t75" alt="eqId9344be4a53a5a189e4a476c09c633022" style="width:46pt;height:12.5pt" o:ole="">
            <v:imagedata r:id="rId479" o:title="eqId9344be4a53a5a189e4a476c09c633022"/>
          </v:shape>
          <o:OLEObject Type="Embed" ProgID="Equation.DSMT4" ShapeID="_x0000_i1298" DrawAspect="Content" ObjectID="_1842780707" r:id="rId48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829" w:dyaOrig="550">
          <v:shape id="_x0000_i1299" type="#_x0000_t75" alt="eqId375bbea5caff11ee9c3c1f5cc7f5aeb0" style="width:91.5pt;height:27.5pt" o:ole="">
            <v:imagedata r:id="rId481" o:title="eqId375bbea5caff11ee9c3c1f5cc7f5aeb0"/>
          </v:shape>
          <o:OLEObject Type="Embed" ProgID="Equation.DSMT4" ShapeID="_x0000_i1299" DrawAspect="Content" ObjectID="_1842780708" r:id="rId48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34" w:dyaOrig="242">
          <v:shape id="_x0000_i1300" type="#_x0000_t75" alt="eqId1036889469e7afdd596f189b82d8dd67" style="width:111.5pt;height:12pt" o:ole="">
            <v:imagedata r:id="rId483" o:title="eqId1036889469e7afdd596f189b82d8dd67"/>
          </v:shape>
          <o:OLEObject Type="Embed" ProgID="Equation.DSMT4" ShapeID="_x0000_i1300" DrawAspect="Content" ObjectID="_1842780709" r:id="rId48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97" w:dyaOrig="250">
          <v:shape id="_x0000_i1301" type="#_x0000_t75" alt="eqId88deb685cd970223882776375f625065" style="width:45pt;height:12.5pt" o:ole="">
            <v:imagedata r:id="rId446" o:title="eqId88deb685cd970223882776375f625065"/>
          </v:shape>
          <o:OLEObject Type="Embed" ProgID="Equation.DSMT4" ShapeID="_x0000_i1301" DrawAspect="Content" ObjectID="_1842780710" r:id="rId485"/>
        </w:object>
      </w:r>
      <w:r>
        <w:rPr>
          <w:color w:val="FF0000"/>
        </w:rPr>
        <w:t>，</w:t>
      </w:r>
      <w:r>
        <w:rPr>
          <w:color w:val="FF0000"/>
        </w:rPr>
        <w:object w:dxaOrig="844" w:dyaOrig="242">
          <v:shape id="_x0000_i1302" type="#_x0000_t75" alt="eqId60d9142db4dd2ef151bf3d4a63afb61e" style="width:42pt;height:12pt" o:ole="">
            <v:imagedata r:id="rId421" o:title="eqId60d9142db4dd2ef151bf3d4a63afb61e"/>
          </v:shape>
          <o:OLEObject Type="Embed" ProgID="Equation.DSMT4" ShapeID="_x0000_i1302" DrawAspect="Content" ObjectID="_1842780711" r:id="rId486"/>
        </w:object>
      </w:r>
      <w:r>
        <w:rPr>
          <w:color w:val="FF0000"/>
        </w:rPr>
        <w:t>，即</w:t>
      </w:r>
      <w:r>
        <w:rPr>
          <w:color w:val="FF0000"/>
        </w:rPr>
        <w:object w:dxaOrig="861" w:dyaOrig="241">
          <v:shape id="_x0000_i1303" type="#_x0000_t75" alt="eqId080db3af81b29ed10144a1c2e2a4fb8a" style="width:43pt;height:12pt" o:ole="">
            <v:imagedata r:id="rId487" o:title="eqId080db3af81b29ed10144a1c2e2a4fb8a"/>
          </v:shape>
          <o:OLEObject Type="Embed" ProgID="Equation.DSMT4" ShapeID="_x0000_i1303" DrawAspect="Content" ObjectID="_1842780712" r:id="rId48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79" w:dyaOrig="286">
          <v:shape id="_x0000_i1304" type="#_x0000_t75" alt="eqId4a9279c5c9b473c57f2b4b1ef152d073" style="width:44pt;height:14.5pt" o:ole="">
            <v:imagedata r:id="rId489" o:title="eqId4a9279c5c9b473c57f2b4b1ef152d073"/>
          </v:shape>
          <o:OLEObject Type="Embed" ProgID="Equation.DSMT4" ShapeID="_x0000_i1304" DrawAspect="Content" ObjectID="_1842780713" r:id="rId49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t>∵</w:t>
      </w:r>
      <w:r>
        <w:rPr>
          <w:color w:val="FF0000"/>
        </w:rPr>
        <w:object w:dxaOrig="932" w:dyaOrig="252">
          <v:shape id="_x0000_i1305" type="#_x0000_t75" alt="eqIdf479d987bc7abd828c64f9dc745836ab" style="width:46.5pt;height:12.5pt" o:ole="">
            <v:imagedata r:id="rId448" o:title="eqIdf479d987bc7abd828c64f9dc745836ab"/>
          </v:shape>
          <o:OLEObject Type="Embed" ProgID="Equation.DSMT4" ShapeID="_x0000_i1305" DrawAspect="Content" ObjectID="_1842780714" r:id="rId49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13" w:dyaOrig="242">
          <v:shape id="_x0000_i1306" type="#_x0000_t75" alt="eqIda9d12f76ddff49124063f00079cb544a" style="width:60.5pt;height:12pt" o:ole="">
            <v:imagedata r:id="rId492" o:title="eqIda9d12f76ddff49124063f00079cb544a"/>
          </v:shape>
          <o:OLEObject Type="Embed" ProgID="Equation.DSMT4" ShapeID="_x0000_i1306" DrawAspect="Content" ObjectID="_1842780715" r:id="rId493"/>
        </w:object>
      </w:r>
      <w:r>
        <w:rPr>
          <w:color w:val="FF0000"/>
        </w:rPr>
        <w:t>（平行线间间距相等），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51" w:dyaOrig="246">
          <v:shape id="_x0000_i1307" type="#_x0000_t75" alt="eqId4cae70b8a9d2d2e96dea62c00ced04b9" style="width:17.5pt;height:12.5pt" o:ole="">
            <v:imagedata r:id="rId135" o:title="eqId4cae70b8a9d2d2e96dea62c00ced04b9"/>
          </v:shape>
          <o:OLEObject Type="Embed" ProgID="Equation.DSMT4" ShapeID="_x0000_i1307" DrawAspect="Content" ObjectID="_1842780716" r:id="rId494"/>
        </w:object>
      </w:r>
      <w:r>
        <w:rPr>
          <w:color w:val="FF0000"/>
        </w:rPr>
        <w:t>的最小值为</w:t>
      </w:r>
      <w:r>
        <w:rPr>
          <w:color w:val="FF0000"/>
        </w:rPr>
        <w:t>4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4.</w:t>
      </w:r>
    </w:p>
    <w:p w:rsidR="006E79BD" w:rsidRDefault="00FF26C3">
      <w:pPr>
        <w:spacing w:line="360" w:lineRule="auto"/>
        <w:jc w:val="left"/>
        <w:textAlignment w:val="center"/>
      </w:pPr>
      <w:r>
        <w:t>17</w:t>
      </w:r>
      <w:r>
        <w:t>．在</w:t>
      </w:r>
      <w:r>
        <w:object w:dxaOrig="633" w:dyaOrig="243">
          <v:shape id="_x0000_i1308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308" DrawAspect="Content" ObjectID="_1842780717" r:id="rId495"/>
        </w:object>
      </w:r>
      <w:r>
        <w:t>中，</w:t>
      </w:r>
      <w:r>
        <w:object w:dxaOrig="861" w:dyaOrig="248">
          <v:shape id="_x0000_i1309" type="#_x0000_t75" alt="eqId56d3c9ce32b721995f355eea411340e3" style="width:43pt;height:12.5pt" o:ole="">
            <v:imagedata r:id="rId496" o:title="eqId56d3c9ce32b721995f355eea411340e3"/>
          </v:shape>
          <o:OLEObject Type="Embed" ProgID="Equation.DSMT4" ShapeID="_x0000_i1309" DrawAspect="Content" ObjectID="_1842780718" r:id="rId497"/>
        </w:object>
      </w:r>
      <w:r>
        <w:t>，</w:t>
      </w:r>
      <w:r>
        <w:object w:dxaOrig="932" w:dyaOrig="249">
          <v:shape id="_x0000_i1310" type="#_x0000_t75" alt="eqId0c3975d0e87ea5028d37444dca76b331" style="width:46.5pt;height:12.5pt" o:ole="">
            <v:imagedata r:id="rId498" o:title="eqId0c3975d0e87ea5028d37444dca76b331"/>
          </v:shape>
          <o:OLEObject Type="Embed" ProgID="Equation.DSMT4" ShapeID="_x0000_i1310" DrawAspect="Content" ObjectID="_1842780719" r:id="rId499"/>
        </w:object>
      </w:r>
      <w:r>
        <w:t>，点</w:t>
      </w:r>
      <w:r>
        <w:object w:dxaOrig="193" w:dyaOrig="208">
          <v:shape id="_x0000_i1311" type="#_x0000_t75" alt="eqIddad2a36927223bd70f426ba06aea4b45" style="width:9.5pt;height:10.5pt" o:ole="">
            <v:imagedata r:id="rId500" o:title="eqIddad2a36927223bd70f426ba06aea4b45"/>
          </v:shape>
          <o:OLEObject Type="Embed" ProgID="Equation.DSMT4" ShapeID="_x0000_i1311" DrawAspect="Content" ObjectID="_1842780720" r:id="rId501"/>
        </w:object>
      </w:r>
      <w:r>
        <w:t>是</w:t>
      </w:r>
      <w:r>
        <w:object w:dxaOrig="633" w:dyaOrig="243">
          <v:shape id="_x0000_i1312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312" DrawAspect="Content" ObjectID="_1842780721" r:id="rId502"/>
        </w:object>
      </w:r>
      <w:r>
        <w:t>三边上的动点．当</w:t>
      </w:r>
      <w:r>
        <w:object w:dxaOrig="597" w:dyaOrig="241">
          <v:shape id="_x0000_i1313" type="#_x0000_t75" alt="eqId4fbfcae2cecc98e2d6c16dde6d3ec1c1" style="width:30pt;height:12pt" o:ole="">
            <v:imagedata r:id="rId503" o:title="eqId4fbfcae2cecc98e2d6c16dde6d3ec1c1"/>
          </v:shape>
          <o:OLEObject Type="Embed" ProgID="Equation.DSMT4" ShapeID="_x0000_i1313" DrawAspect="Content" ObjectID="_1842780722" r:id="rId504"/>
        </w:object>
      </w:r>
      <w:r>
        <w:t>为等腰三角形时，其顶角的度数是</w: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39" w:dyaOrig="253">
          <v:shape id="_x0000_i1314" type="#_x0000_t75" alt="eqId85e283d58ea8a48989988ce61df58688" style="width:22pt;height:12.5pt" o:ole="">
            <v:imagedata r:id="rId505" o:title="eqId85e283d58ea8a48989988ce61df58688"/>
          </v:shape>
          <o:OLEObject Type="Embed" ProgID="Equation.DSMT4" ShapeID="_x0000_i1314" DrawAspect="Content" ObjectID="_1842780723" r:id="rId506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15" type="#_x0000_t75" alt="eqId2fb94bd9eb80fb9f5f02f518bb8f2211" style="width:17.5pt;height:12.5pt" o:ole="">
            <v:imagedata r:id="rId507" o:title="eqId2fb94bd9eb80fb9f5f02f518bb8f2211"/>
          </v:shape>
          <o:OLEObject Type="Embed" ProgID="Equation.DSMT4" ShapeID="_x0000_i1315" DrawAspect="Content" ObjectID="_1842780724" r:id="rId508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16" type="#_x0000_t75" alt="eqId391479c151307826c9765a47a5f10503" style="width:17.5pt;height:12.5pt" o:ole="">
            <v:imagedata r:id="rId509" o:title="eqId391479c151307826c9765a47a5f10503"/>
          </v:shape>
          <o:OLEObject Type="Embed" ProgID="Equation.DSMT4" ShapeID="_x0000_i1316" DrawAspect="Content" ObjectID="_1842780725" r:id="rId510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①</w:t>
      </w:r>
      <w:r>
        <w:rPr>
          <w:color w:val="FF0000"/>
        </w:rPr>
        <w:t>如图</w:t>
      </w:r>
      <w:r>
        <w:rPr>
          <w:color w:val="FF0000"/>
        </w:rPr>
        <w:t>1</w:t>
      </w:r>
      <w:r>
        <w:rPr>
          <w:color w:val="FF0000"/>
        </w:rPr>
        <w:t>，点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在</w:t>
      </w:r>
      <w:r>
        <w:rPr>
          <w:color w:val="FF0000"/>
        </w:rPr>
        <w:object w:dxaOrig="351" w:dyaOrig="229">
          <v:shape id="_x0000_i1317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317" DrawAspect="Content" ObjectID="_1842780726" r:id="rId511"/>
        </w:object>
      </w:r>
      <w:r>
        <w:rPr>
          <w:color w:val="FF0000"/>
        </w:rPr>
        <w:t>上时，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62" w:dyaOrig="245">
          <v:shape id="_x0000_i1318" type="#_x0000_t75" alt="eqId5a42de572d68ded125eccccc512c4fb9" style="width:43pt;height:12.5pt" o:ole="">
            <v:imagedata r:id="rId512" o:title="eqId5a42de572d68ded125eccccc512c4fb9"/>
          </v:shape>
          <o:OLEObject Type="Embed" ProgID="Equation.DSMT4" ShapeID="_x0000_i1318" DrawAspect="Content" ObjectID="_1842780727" r:id="rId51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顶角为</w:t>
      </w:r>
      <w:r>
        <w:rPr>
          <w:color w:val="FF0000"/>
        </w:rPr>
        <w:object w:dxaOrig="932" w:dyaOrig="249">
          <v:shape id="_x0000_i1319" type="#_x0000_t75" alt="eqId0c3975d0e87ea5028d37444dca76b331" style="width:46.5pt;height:12.5pt" o:ole="">
            <v:imagedata r:id="rId498" o:title="eqId0c3975d0e87ea5028d37444dca76b331"/>
          </v:shape>
          <o:OLEObject Type="Embed" ProgID="Equation.DSMT4" ShapeID="_x0000_i1319" DrawAspect="Content" ObjectID="_1842780728" r:id="rId514"/>
        </w:object>
      </w:r>
      <w:r>
        <w:rPr>
          <w:color w:val="FF0000"/>
        </w:rPr>
        <w:t>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</w:t>
      </w:r>
      <w:r>
        <w:rPr>
          <w:color w:val="FF0000"/>
        </w:rPr>
        <w:t>点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在</w:t>
      </w:r>
      <w:r>
        <w:rPr>
          <w:color w:val="FF0000"/>
        </w:rPr>
        <w:object w:dxaOrig="351" w:dyaOrig="241">
          <v:shape id="_x0000_i1320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320" DrawAspect="Content" ObjectID="_1842780729" r:id="rId515"/>
        </w:object>
      </w:r>
      <w:r>
        <w:rPr>
          <w:color w:val="FF0000"/>
        </w:rPr>
        <w:t>上时，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917" w:dyaOrig="240">
          <v:shape id="_x0000_i1321" type="#_x0000_t75" alt="eqIdccf5d8e1527984573553b70e90894a12" style="width:96pt;height:12pt" o:ole="">
            <v:imagedata r:id="rId516" o:title="eqIdccf5d8e1527984573553b70e90894a12"/>
          </v:shape>
          <o:OLEObject Type="Embed" ProgID="Equation.DSMT4" ShapeID="_x0000_i1321" DrawAspect="Content" ObjectID="_1842780730" r:id="rId51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11" w:dyaOrig="237">
          <v:shape id="_x0000_i1322" type="#_x0000_t75" alt="eqId0ffab6d4855796b0514ea1efff273df3" style="width:120.5pt;height:12pt" o:ole="">
            <v:imagedata r:id="rId518" o:title="eqId0ffab6d4855796b0514ea1efff273df3"/>
          </v:shape>
          <o:OLEObject Type="Embed" ProgID="Equation.DSMT4" ShapeID="_x0000_i1322" DrawAspect="Content" ObjectID="_1842780731" r:id="rId51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2</w:t>
      </w:r>
      <w:r>
        <w:rPr>
          <w:color w:val="FF0000"/>
        </w:rPr>
        <w:t>，若</w:t>
      </w:r>
      <w:r>
        <w:rPr>
          <w:color w:val="FF0000"/>
        </w:rPr>
        <w:object w:dxaOrig="404" w:dyaOrig="245">
          <v:shape id="_x0000_i1323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323" DrawAspect="Content" ObjectID="_1842780732" r:id="rId520"/>
        </w:object>
      </w:r>
      <w:r>
        <w:rPr>
          <w:color w:val="FF0000"/>
        </w:rPr>
        <w:t>为顶角，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则顶角</w:t>
      </w:r>
      <w:r>
        <w:rPr>
          <w:color w:val="FF0000"/>
        </w:rPr>
        <w:object w:dxaOrig="879" w:dyaOrig="237">
          <v:shape id="_x0000_i1324" type="#_x0000_t75" alt="eqId03c157441734cc2f1853bb3e15b631a2" style="width:44pt;height:12pt" o:ole="">
            <v:imagedata r:id="rId521" o:title="eqId03c157441734cc2f1853bb3e15b631a2"/>
          </v:shape>
          <o:OLEObject Type="Embed" ProgID="Equation.DSMT4" ShapeID="_x0000_i1324" DrawAspect="Content" ObjectID="_1842780733" r:id="rId522"/>
        </w:object>
      </w:r>
      <w:r>
        <w:rPr>
          <w:color w:val="FF0000"/>
        </w:rPr>
        <w:t>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3</w:t>
      </w:r>
      <w:r>
        <w:rPr>
          <w:color w:val="FF0000"/>
        </w:rPr>
        <w:t>，若</w:t>
      </w:r>
      <w:r>
        <w:rPr>
          <w:color w:val="FF0000"/>
        </w:rPr>
        <w:object w:dxaOrig="404" w:dyaOrig="245">
          <v:shape id="_x0000_i1325" type="#_x0000_t75" alt="eqId194741f4d2ae7ee44cafca780361446a" style="width:20pt;height:12.5pt" o:ole="">
            <v:imagedata r:id="rId55" o:title="eqId194741f4d2ae7ee44cafca780361446a"/>
          </v:shape>
          <o:OLEObject Type="Embed" ProgID="Equation.DSMT4" ShapeID="_x0000_i1325" DrawAspect="Content" ObjectID="_1842780734" r:id="rId523"/>
        </w:object>
      </w:r>
      <w:r>
        <w:rPr>
          <w:color w:val="FF0000"/>
        </w:rPr>
        <w:t>为底角，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取</w:t>
      </w:r>
      <w:r>
        <w:rPr>
          <w:color w:val="FF0000"/>
        </w:rPr>
        <w:object w:dxaOrig="861" w:dyaOrig="242">
          <v:shape id="_x0000_i1326" type="#_x0000_t75" alt="eqIdd947a7d8dc459d19e7d5be243a122c2a" style="width:43pt;height:12pt" o:ole="">
            <v:imagedata r:id="rId524" o:title="eqIdd947a7d8dc459d19e7d5be243a122c2a"/>
          </v:shape>
          <o:OLEObject Type="Embed" ProgID="Equation.DSMT4" ShapeID="_x0000_i1326" DrawAspect="Content" ObjectID="_1842780735" r:id="rId52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则顶角为</w:t>
      </w:r>
      <w:r>
        <w:rPr>
          <w:color w:val="FF0000"/>
        </w:rPr>
        <w:object w:dxaOrig="2322" w:dyaOrig="240">
          <v:shape id="_x0000_i1327" type="#_x0000_t75" alt="eqIdfa4fad531d2ae5002b6ffed28fcd92ce" style="width:116pt;height:12pt" o:ole="">
            <v:imagedata r:id="rId526" o:title="eqIdfa4fad531d2ae5002b6ffed28fcd92ce"/>
          </v:shape>
          <o:OLEObject Type="Embed" ProgID="Equation.DSMT4" ShapeID="_x0000_i1327" DrawAspect="Content" ObjectID="_1842780736" r:id="rId52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综上所述，顶角为</w:t>
      </w:r>
      <w:r>
        <w:rPr>
          <w:color w:val="FF0000"/>
        </w:rPr>
        <w:object w:dxaOrig="439" w:dyaOrig="253">
          <v:shape id="_x0000_i1328" type="#_x0000_t75" alt="eqId85e283d58ea8a48989988ce61df58688" style="width:22pt;height:12.5pt" o:ole="">
            <v:imagedata r:id="rId505" o:title="eqId85e283d58ea8a48989988ce61df58688"/>
          </v:shape>
          <o:OLEObject Type="Embed" ProgID="Equation.DSMT4" ShapeID="_x0000_i1328" DrawAspect="Content" ObjectID="_1842780737" r:id="rId528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29" type="#_x0000_t75" alt="eqId2fb94bd9eb80fb9f5f02f518bb8f2211" style="width:17.5pt;height:12.5pt" o:ole="">
            <v:imagedata r:id="rId507" o:title="eqId2fb94bd9eb80fb9f5f02f518bb8f2211"/>
          </v:shape>
          <o:OLEObject Type="Embed" ProgID="Equation.DSMT4" ShapeID="_x0000_i1329" DrawAspect="Content" ObjectID="_1842780738" r:id="rId529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30" type="#_x0000_t75" alt="eqId391479c151307826c9765a47a5f10503" style="width:17.5pt;height:12.5pt" o:ole="">
            <v:imagedata r:id="rId509" o:title="eqId391479c151307826c9765a47a5f10503"/>
          </v:shape>
          <o:OLEObject Type="Embed" ProgID="Equation.DSMT4" ShapeID="_x0000_i1330" DrawAspect="Content" ObjectID="_1842780739" r:id="rId530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</w:t>
      </w:r>
      <w:r>
        <w:rPr>
          <w:color w:val="FF0000"/>
        </w:rPr>
        <w:t xml:space="preserve">: </w:t>
      </w:r>
      <w:r>
        <w:rPr>
          <w:color w:val="FF0000"/>
        </w:rPr>
        <w:object w:dxaOrig="439" w:dyaOrig="253">
          <v:shape id="_x0000_i1331" type="#_x0000_t75" alt="eqId85e283d58ea8a48989988ce61df58688" style="width:22pt;height:12.5pt" o:ole="">
            <v:imagedata r:id="rId505" o:title="eqId85e283d58ea8a48989988ce61df58688"/>
          </v:shape>
          <o:OLEObject Type="Embed" ProgID="Equation.DSMT4" ShapeID="_x0000_i1331" DrawAspect="Content" ObjectID="_1842780740" r:id="rId531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32" type="#_x0000_t75" alt="eqId2fb94bd9eb80fb9f5f02f518bb8f2211" style="width:17.5pt;height:12.5pt" o:ole="">
            <v:imagedata r:id="rId507" o:title="eqId2fb94bd9eb80fb9f5f02f518bb8f2211"/>
          </v:shape>
          <o:OLEObject Type="Embed" ProgID="Equation.DSMT4" ShapeID="_x0000_i1332" DrawAspect="Content" ObjectID="_1842780741" r:id="rId532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245">
          <v:shape id="_x0000_i1333" type="#_x0000_t75" alt="eqId391479c151307826c9765a47a5f10503" style="width:17.5pt;height:12.5pt" o:ole="">
            <v:imagedata r:id="rId509" o:title="eqId391479c151307826c9765a47a5f10503"/>
          </v:shape>
          <o:OLEObject Type="Embed" ProgID="Equation.DSMT4" ShapeID="_x0000_i1333" DrawAspect="Content" ObjectID="_1842780742" r:id="rId533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textAlignment w:val="center"/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4219575" cy="952500"/>
            <wp:effectExtent l="0" t="0" r="9525" b="0"/>
            <wp:docPr id="100029" name="图片 100029" descr="@@@d6574211-efa2-48a6-9626-1cf369d67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6574211-efa2-48a6-9626-1cf369d6763a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18</w:t>
      </w:r>
      <w:r>
        <w:t>．在</w:t>
      </w:r>
      <w:r>
        <w:object w:dxaOrig="897" w:dyaOrig="250">
          <v:shape id="_x0000_i1334" type="#_x0000_t75" alt="eqIddd967903ed5a6f640a5b801ec8be0070" style="width:45pt;height:12.5pt" o:ole="">
            <v:imagedata r:id="rId419" o:title="eqIddd967903ed5a6f640a5b801ec8be0070"/>
          </v:shape>
          <o:OLEObject Type="Embed" ProgID="Equation.DSMT4" ShapeID="_x0000_i1334" DrawAspect="Content" ObjectID="_1842780743" r:id="rId535"/>
        </w:object>
      </w:r>
      <w:r>
        <w:t>中，</w:t>
      </w:r>
      <w:r>
        <w:object w:dxaOrig="1126" w:dyaOrig="245">
          <v:shape id="_x0000_i1335" type="#_x0000_t75" alt="eqId9c06154cae3bf7a8ce5a1e97a7380875" style="width:56.5pt;height:12.5pt" o:ole="">
            <v:imagedata r:id="rId282" o:title="eqId9c06154cae3bf7a8ce5a1e97a7380875"/>
          </v:shape>
          <o:OLEObject Type="Embed" ProgID="Equation.DSMT4" ShapeID="_x0000_i1335" DrawAspect="Content" ObjectID="_1842780744" r:id="rId536"/>
        </w:object>
      </w:r>
      <w:r>
        <w:t>，</w:t>
      </w:r>
      <w:r>
        <w:object w:dxaOrig="861" w:dyaOrig="245">
          <v:shape id="_x0000_i1336" type="#_x0000_t75" alt="eqId047dc9795efa99b6fb9fdf9778085dab" style="width:43pt;height:12.5pt" o:ole="">
            <v:imagedata r:id="rId332" o:title="eqId047dc9795efa99b6fb9fdf9778085dab"/>
          </v:shape>
          <o:OLEObject Type="Embed" ProgID="Equation.DSMT4" ShapeID="_x0000_i1336" DrawAspect="Content" ObjectID="_1842780745" r:id="rId537"/>
        </w:object>
      </w:r>
      <w:r>
        <w:t>，直线</w:t>
      </w:r>
      <w:r>
        <w:object w:dxaOrig="122" w:dyaOrig="246">
          <v:shape id="_x0000_i1337" type="#_x0000_t75" alt="eqId0f85fca60a11e1af2bf50138d0e3fe62" style="width:6pt;height:12.5pt" o:ole="">
            <v:imagedata r:id="rId538" o:title="eqId0f85fca60a11e1af2bf50138d0e3fe62"/>
          </v:shape>
          <o:OLEObject Type="Embed" ProgID="Equation.DSMT4" ShapeID="_x0000_i1337" DrawAspect="Content" ObjectID="_1842780746" r:id="rId539"/>
        </w:object>
      </w:r>
      <w:r>
        <w:t>经过点</w:t>
      </w:r>
      <w:r>
        <w:object w:dxaOrig="211" w:dyaOrig="224">
          <v:shape id="_x0000_i1338" type="#_x0000_t75" alt="eqId5963abe8f421bd99a2aaa94831a951e9" style="width:10.5pt;height:11pt" o:ole="">
            <v:imagedata r:id="rId540" o:title="eqId5963abe8f421bd99a2aaa94831a951e9"/>
          </v:shape>
          <o:OLEObject Type="Embed" ProgID="Equation.DSMT4" ShapeID="_x0000_i1338" DrawAspect="Content" ObjectID="_1842780747" r:id="rId541"/>
        </w:object>
      </w:r>
      <w:r>
        <w:t>，分别过点</w:t>
      </w:r>
      <w:r>
        <w:object w:dxaOrig="193" w:dyaOrig="208">
          <v:shape id="_x0000_i1339" type="#_x0000_t75" alt="eqId7f9e8449aad35c5d840a3395ea86df6d" style="width:9.5pt;height:10.5pt" o:ole="">
            <v:imagedata r:id="rId542" o:title="eqId7f9e8449aad35c5d840a3395ea86df6d"/>
          </v:shape>
          <o:OLEObject Type="Embed" ProgID="Equation.DSMT4" ShapeID="_x0000_i1339" DrawAspect="Content" ObjectID="_1842780748" r:id="rId543"/>
        </w:object>
      </w:r>
      <w:r>
        <w:t>、</w:t>
      </w:r>
      <w:r>
        <w:object w:dxaOrig="211" w:dyaOrig="240">
          <v:shape id="_x0000_i1340" type="#_x0000_t75" alt="eqIdc5db41a1f31d6baee7c69990811edb9f" style="width:10.5pt;height:12pt" o:ole="">
            <v:imagedata r:id="rId544" o:title="eqIdc5db41a1f31d6baee7c69990811edb9f"/>
          </v:shape>
          <o:OLEObject Type="Embed" ProgID="Equation.DSMT4" ShapeID="_x0000_i1340" DrawAspect="Content" ObjectID="_1842780749" r:id="rId545"/>
        </w:object>
      </w:r>
      <w:r>
        <w:t>作直线</w:t>
      </w:r>
      <w:r>
        <w:object w:dxaOrig="122" w:dyaOrig="246">
          <v:shape id="_x0000_i1341" type="#_x0000_t75" alt="eqId0f85fca60a11e1af2bf50138d0e3fe62" style="width:6pt;height:12.5pt" o:ole="">
            <v:imagedata r:id="rId538" o:title="eqId0f85fca60a11e1af2bf50138d0e3fe62"/>
          </v:shape>
          <o:OLEObject Type="Embed" ProgID="Equation.DSMT4" ShapeID="_x0000_i1341" DrawAspect="Content" ObjectID="_1842780750" r:id="rId546"/>
        </w:object>
      </w:r>
      <w:r>
        <w:t>的垂线，垂足分别为</w:t>
      </w:r>
      <w:r>
        <w:object w:dxaOrig="228" w:dyaOrig="228">
          <v:shape id="_x0000_i1342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342" DrawAspect="Content" ObjectID="_1842780751" r:id="rId547"/>
        </w:object>
      </w:r>
      <w:r>
        <w:t>、</w:t>
      </w:r>
      <w:r>
        <w:object w:dxaOrig="211" w:dyaOrig="228">
          <v:shape id="_x0000_i1343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343" DrawAspect="Content" ObjectID="_1842780752" r:id="rId548"/>
        </w:object>
      </w:r>
      <w:r>
        <w:t>．如果</w:t>
      </w:r>
      <w:r>
        <w:object w:dxaOrig="668" w:dyaOrig="251">
          <v:shape id="_x0000_i1344" type="#_x0000_t75" alt="eqId432cce1481829c4dfe2bd557f6e9aa4c" style="width:33.5pt;height:12.5pt" o:ole="">
            <v:imagedata r:id="rId549" o:title="eqId432cce1481829c4dfe2bd557f6e9aa4c"/>
          </v:shape>
          <o:OLEObject Type="Embed" ProgID="Equation.DSMT4" ShapeID="_x0000_i1344" DrawAspect="Content" ObjectID="_1842780753" r:id="rId550"/>
        </w:object>
      </w:r>
      <w:r>
        <w:t>，</w:t>
      </w:r>
      <w:r>
        <w:object w:dxaOrig="651" w:dyaOrig="252">
          <v:shape id="_x0000_i1345" type="#_x0000_t75" alt="eqId0a0268d04b9dea7629af27af9a0285a4" style="width:32.5pt;height:12.5pt" o:ole="">
            <v:imagedata r:id="rId551" o:title="eqId0a0268d04b9dea7629af27af9a0285a4"/>
          </v:shape>
          <o:OLEObject Type="Embed" ProgID="Equation.DSMT4" ShapeID="_x0000_i1345" DrawAspect="Content" ObjectID="_1842780754" r:id="rId552"/>
        </w:object>
      </w:r>
      <w:r>
        <w:t>，那么</w:t>
      </w:r>
      <w:r>
        <w:object w:dxaOrig="527" w:dyaOrig="221">
          <v:shape id="_x0000_i1346" type="#_x0000_t75" alt="eqId404728d0ea2699c71e674f30dd984abd" style="width:26.5pt;height:11pt" o:ole="">
            <v:imagedata r:id="rId553" o:title="eqId404728d0ea2699c71e674f30dd984abd"/>
          </v:shape>
          <o:OLEObject Type="Embed" ProgID="Equation.DSMT4" ShapeID="_x0000_i1346" DrawAspect="Content" ObjectID="_1842780755" r:id="rId554"/>
        </w:objec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8</w:t>
      </w:r>
      <w:r>
        <w:rPr>
          <w:color w:val="FF0000"/>
        </w:rPr>
        <w:t>或</w:t>
      </w:r>
      <w:r>
        <w:rPr>
          <w:color w:val="FF0000"/>
        </w:rPr>
        <w:t>2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</w:t>
      </w:r>
      <w:r>
        <w:rPr>
          <w:color w:val="FF0000"/>
        </w:rPr>
        <w:t>1</w:t>
      </w:r>
      <w:r>
        <w:rPr>
          <w:color w:val="FF0000"/>
        </w:rPr>
        <w:t>，点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、点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在直线</w:t>
      </w:r>
      <w:r>
        <w:rPr>
          <w:rFonts w:ascii="Times New Roman" w:eastAsia="Times New Roman" w:hAnsi="Times New Roman"/>
          <w:i/>
          <w:color w:val="FF0000"/>
        </w:rPr>
        <w:t>l</w:t>
      </w:r>
      <w:r>
        <w:rPr>
          <w:color w:val="FF0000"/>
        </w:rPr>
        <w:t>同侧，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19250" cy="1257300"/>
            <wp:effectExtent l="0" t="0" r="6350" b="0"/>
            <wp:docPr id="100031" name="图片 100031" descr="@@@2b3e5422-6ea8-4674-9545-28ea459cfe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2b3e5422-6ea8-4674-9545-28ea459cfeb1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51" w:dyaOrig="256">
          <v:shape id="_x0000_i1347" type="#_x0000_t75" alt="eqIdbb0a2d7d40a6c0bf1fddb802db381689" style="width:32.5pt;height:13pt" o:ole="">
            <v:imagedata r:id="rId556" o:title="eqIdbb0a2d7d40a6c0bf1fddb802db381689"/>
          </v:shape>
          <o:OLEObject Type="Embed" ProgID="Equation.DSMT4" ShapeID="_x0000_i1347" DrawAspect="Content" ObjectID="_1842780756" r:id="rId557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，</w:t>
      </w:r>
      <w:r>
        <w:rPr>
          <w:color w:val="FF0000"/>
        </w:rPr>
        <w:object w:dxaOrig="651" w:dyaOrig="245">
          <v:shape id="_x0000_i1348" type="#_x0000_t75" alt="eqId6411dec63998be60c272d5367e84a6a3" style="width:32.5pt;height:12.5pt" o:ole="">
            <v:imagedata r:id="rId558" o:title="eqId6411dec63998be60c272d5367e84a6a3"/>
          </v:shape>
          <o:OLEObject Type="Embed" ProgID="Equation.DSMT4" ShapeID="_x0000_i1348" DrawAspect="Content" ObjectID="_1842780757" r:id="rId559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18" w:dyaOrig="245">
          <v:shape id="_x0000_i1349" type="#_x0000_t75" alt="eqId753c2080fd113e1e162924dedbda95a2" style="width:96pt;height:12.5pt" o:ole="">
            <v:imagedata r:id="rId560" o:title="eqId753c2080fd113e1e162924dedbda95a2"/>
          </v:shape>
          <o:OLEObject Type="Embed" ProgID="Equation.DSMT4" ShapeID="_x0000_i1349" DrawAspect="Content" ObjectID="_1842780758" r:id="rId56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00" w:dyaOrig="250">
          <v:shape id="_x0000_i1350" type="#_x0000_t75" alt="eqId53fc4a4403dea73e16bc4f211957d4c6" style="width:95pt;height:12.5pt" o:ole="">
            <v:imagedata r:id="rId562" o:title="eqId53fc4a4403dea73e16bc4f211957d4c6"/>
          </v:shape>
          <o:OLEObject Type="Embed" ProgID="Equation.DSMT4" ShapeID="_x0000_i1350" DrawAspect="Content" ObjectID="_1842780759" r:id="rId56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26" w:dyaOrig="245">
          <v:shape id="_x0000_i1351" type="#_x0000_t75" alt="eqId9c06154cae3bf7a8ce5a1e97a7380875" style="width:56.5pt;height:12.5pt" o:ole="">
            <v:imagedata r:id="rId282" o:title="eqId9c06154cae3bf7a8ce5a1e97a7380875"/>
          </v:shape>
          <o:OLEObject Type="Embed" ProgID="Equation.DSMT4" ShapeID="_x0000_i1351" DrawAspect="Content" ObjectID="_1842780760" r:id="rId56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89" w:dyaOrig="224">
          <v:shape id="_x0000_i1352" type="#_x0000_t75" alt="eqId1dc6276a3c1b4415e6f41edae07a373f" style="width:84.5pt;height:11pt" o:ole="">
            <v:imagedata r:id="rId565" o:title="eqId1dc6276a3c1b4415e6f41edae07a373f"/>
          </v:shape>
          <o:OLEObject Type="Embed" ProgID="Equation.DSMT4" ShapeID="_x0000_i1352" DrawAspect="Content" ObjectID="_1842780761" r:id="rId56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25" w:dyaOrig="254">
          <v:shape id="_x0000_i1353" type="#_x0000_t75" alt="eqId5143d076f4916c31cf8ef04bf2949f2f" style="width:71.5pt;height:12.5pt" o:ole="">
            <v:imagedata r:id="rId567" o:title="eqId5143d076f4916c31cf8ef04bf2949f2f"/>
          </v:shape>
          <o:OLEObject Type="Embed" ProgID="Equation.DSMT4" ShapeID="_x0000_i1353" DrawAspect="Content" ObjectID="_1842780762" r:id="rId56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 w:dxaOrig="685" w:dyaOrig="245">
          <v:shape id="_x0000_i1354" type="#_x0000_t75" alt="eqIdab2a2834d80ff574e79eae8ca8d4e94f" style="width:34.5pt;height:12.5pt" o:ole="">
            <v:imagedata r:id="rId397" o:title="eqIdab2a2834d80ff574e79eae8ca8d4e94f"/>
          </v:shape>
          <o:OLEObject Type="Embed" ProgID="Equation.DSMT4" ShapeID="_x0000_i1354" DrawAspect="Content" ObjectID="_1842780763" r:id="rId569"/>
        </w:object>
      </w:r>
      <w:r>
        <w:rPr>
          <w:color w:val="FF0000"/>
        </w:rPr>
        <w:t>和</w:t>
      </w:r>
      <w:r>
        <w:rPr>
          <w:color w:val="FF0000"/>
        </w:rPr>
        <w:object w:dxaOrig="580" w:dyaOrig="250">
          <v:shape id="_x0000_i1355" type="#_x0000_t75" alt="eqId031852844b65eb8c3be10fcb6ed11196" style="width:29pt;height:12.5pt" o:ole="">
            <v:imagedata r:id="rId570" o:title="eqId031852844b65eb8c3be10fcb6ed11196"/>
          </v:shape>
          <o:OLEObject Type="Embed" ProgID="Equation.DSMT4" ShapeID="_x0000_i1355" DrawAspect="Content" ObjectID="_1842780764" r:id="rId571"/>
        </w:object>
      </w:r>
      <w:r>
        <w:rPr>
          <w:color w:val="FF0000"/>
        </w:rPr>
        <w:t>中，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531" w:dyaOrig="990">
          <v:shape id="_x0000_i1356" type="#_x0000_t75" alt="eqId80627d51ab4a195e117f973892d8d1ea" style="width:76.5pt;height:49.5pt" o:ole="">
            <v:imagedata r:id="rId572" o:title="eqId80627d51ab4a195e117f973892d8d1ea"/>
          </v:shape>
          <o:OLEObject Type="Embed" ProgID="Equation.DSMT4" ShapeID="_x0000_i1356" DrawAspect="Content" ObjectID="_1842780765" r:id="rId57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00" w:dyaOrig="356">
          <v:shape id="_x0000_i1357" type="#_x0000_t75" alt="eqId3691df9b4626ae3efdd3820e5e37fb5b" style="width:95pt;height:18pt" o:ole="">
            <v:imagedata r:id="rId574" o:title="eqId3691df9b4626ae3efdd3820e5e37fb5b"/>
          </v:shape>
          <o:OLEObject Type="Embed" ProgID="Equation.DSMT4" ShapeID="_x0000_i1357" DrawAspect="Content" ObjectID="_1842780766" r:id="rId57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61" w:dyaOrig="250">
          <v:shape id="_x0000_i1358" type="#_x0000_t75" alt="eqIda4702012f43138c938505e0b22bcf43b" style="width:58pt;height:12.5pt" o:ole="">
            <v:imagedata r:id="rId576" o:title="eqIda4702012f43138c938505e0b22bcf43b"/>
          </v:shape>
          <o:OLEObject Type="Embed" ProgID="Equation.DSMT4" ShapeID="_x0000_i1358" DrawAspect="Content" ObjectID="_1842780767" r:id="rId577"/>
        </w:object>
      </w:r>
      <w:r>
        <w:rPr>
          <w:color w:val="FF0000"/>
        </w:rPr>
        <w:t>，</w:t>
      </w:r>
      <w:r>
        <w:rPr>
          <w:color w:val="FF0000"/>
        </w:rPr>
        <w:object w:dxaOrig="1161" w:dyaOrig="250">
          <v:shape id="_x0000_i1359" type="#_x0000_t75" alt="eqId66abdc6ada602f7b80241b60e24320a4" style="width:58pt;height:12.5pt" o:ole="">
            <v:imagedata r:id="rId578" o:title="eqId66abdc6ada602f7b80241b60e24320a4"/>
          </v:shape>
          <o:OLEObject Type="Embed" ProgID="Equation.DSMT4" ShapeID="_x0000_i1359" DrawAspect="Content" ObjectID="_1842780768" r:id="rId57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51" w:dyaOrig="250">
          <v:shape id="_x0000_i1360" type="#_x0000_t75" alt="eqId0425d855e3017397e9eb27b831fa973d" style="width:112.5pt;height:12.5pt" o:ole="">
            <v:imagedata r:id="rId580" o:title="eqId0425d855e3017397e9eb27b831fa973d"/>
          </v:shape>
          <o:OLEObject Type="Embed" ProgID="Equation.DSMT4" ShapeID="_x0000_i1360" DrawAspect="Content" ObjectID="_1842780769" r:id="rId581"/>
        </w:object>
      </w:r>
      <w:r>
        <w:rPr>
          <w:color w:val="FF0000"/>
        </w:rPr>
        <w:t>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2</w:t>
      </w:r>
      <w:r>
        <w:rPr>
          <w:color w:val="FF0000"/>
        </w:rPr>
        <w:t>，点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、点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在直线</w:t>
      </w:r>
      <w:r>
        <w:rPr>
          <w:rFonts w:ascii="Times New Roman" w:eastAsia="Times New Roman" w:hAnsi="Times New Roman"/>
          <w:i/>
          <w:color w:val="FF0000"/>
        </w:rPr>
        <w:t>l</w:t>
      </w:r>
      <w:r>
        <w:rPr>
          <w:color w:val="FF0000"/>
        </w:rPr>
        <w:t>异侧，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447800" cy="1590675"/>
            <wp:effectExtent l="0" t="0" r="0" b="9525"/>
            <wp:docPr id="100033" name="图片 100033" descr="@@@2181b59f-49ff-470f-82bb-66ddb15c99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2181b59f-49ff-470f-82bb-66ddb15c99a1"/>
                    <pic:cNvPicPr>
                      <a:picLocks noChangeAspect="1"/>
                    </pic:cNvPicPr>
                  </pic:nvPicPr>
                  <pic:blipFill>
                    <a:blip r:embed="rId58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51" w:dyaOrig="256">
          <v:shape id="_x0000_i1361" type="#_x0000_t75" alt="eqIdbb0a2d7d40a6c0bf1fddb802db381689" style="width:32.5pt;height:13pt" o:ole="">
            <v:imagedata r:id="rId556" o:title="eqIdbb0a2d7d40a6c0bf1fddb802db381689"/>
          </v:shape>
          <o:OLEObject Type="Embed" ProgID="Equation.DSMT4" ShapeID="_x0000_i1361" DrawAspect="Content" ObjectID="_1842780770" r:id="rId583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，</w:t>
      </w:r>
      <w:r>
        <w:rPr>
          <w:color w:val="FF0000"/>
        </w:rPr>
        <w:object w:dxaOrig="651" w:dyaOrig="245">
          <v:shape id="_x0000_i1362" type="#_x0000_t75" alt="eqId6411dec63998be60c272d5367e84a6a3" style="width:32.5pt;height:12.5pt" o:ole="">
            <v:imagedata r:id="rId558" o:title="eqId6411dec63998be60c272d5367e84a6a3"/>
          </v:shape>
          <o:OLEObject Type="Embed" ProgID="Equation.DSMT4" ShapeID="_x0000_i1362" DrawAspect="Content" ObjectID="_1842780771" r:id="rId584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18" w:dyaOrig="245">
          <v:shape id="_x0000_i1363" type="#_x0000_t75" alt="eqId753c2080fd113e1e162924dedbda95a2" style="width:96pt;height:12.5pt" o:ole="">
            <v:imagedata r:id="rId560" o:title="eqId753c2080fd113e1e162924dedbda95a2"/>
          </v:shape>
          <o:OLEObject Type="Embed" ProgID="Equation.DSMT4" ShapeID="_x0000_i1363" DrawAspect="Content" ObjectID="_1842780772" r:id="rId58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00" w:dyaOrig="250">
          <v:shape id="_x0000_i1364" type="#_x0000_t75" alt="eqId53fc4a4403dea73e16bc4f211957d4c6" style="width:95pt;height:12.5pt" o:ole="">
            <v:imagedata r:id="rId562" o:title="eqId53fc4a4403dea73e16bc4f211957d4c6"/>
          </v:shape>
          <o:OLEObject Type="Embed" ProgID="Equation.DSMT4" ShapeID="_x0000_i1364" DrawAspect="Content" ObjectID="_1842780773" r:id="rId58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675" w:dyaOrig="250">
          <v:shape id="_x0000_i1365" type="#_x0000_t75" alt="eqIdad3fbcb92ba27ca73923ae660f05fe26" style="width:134pt;height:12.5pt" o:ole="">
            <v:imagedata r:id="rId587" o:title="eqIdad3fbcb92ba27ca73923ae660f05fe26"/>
          </v:shape>
          <o:OLEObject Type="Embed" ProgID="Equation.DSMT4" ShapeID="_x0000_i1365" DrawAspect="Content" ObjectID="_1842780774" r:id="rId58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25" w:dyaOrig="254">
          <v:shape id="_x0000_i1366" type="#_x0000_t75" alt="eqId5143d076f4916c31cf8ef04bf2949f2f" style="width:71.5pt;height:12.5pt" o:ole="">
            <v:imagedata r:id="rId567" o:title="eqId5143d076f4916c31cf8ef04bf2949f2f"/>
          </v:shape>
          <o:OLEObject Type="Embed" ProgID="Equation.DSMT4" ShapeID="_x0000_i1366" DrawAspect="Content" ObjectID="_1842780775" r:id="rId58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 w:dxaOrig="685" w:dyaOrig="245">
          <v:shape id="_x0000_i1367" type="#_x0000_t75" alt="eqIdab2a2834d80ff574e79eae8ca8d4e94f" style="width:34.5pt;height:12.5pt" o:ole="">
            <v:imagedata r:id="rId397" o:title="eqIdab2a2834d80ff574e79eae8ca8d4e94f"/>
          </v:shape>
          <o:OLEObject Type="Embed" ProgID="Equation.DSMT4" ShapeID="_x0000_i1367" DrawAspect="Content" ObjectID="_1842780776" r:id="rId590"/>
        </w:object>
      </w:r>
      <w:r>
        <w:rPr>
          <w:color w:val="FF0000"/>
        </w:rPr>
        <w:t>和</w:t>
      </w:r>
      <w:r>
        <w:rPr>
          <w:color w:val="FF0000"/>
        </w:rPr>
        <w:object w:dxaOrig="580" w:dyaOrig="250">
          <v:shape id="_x0000_i1368" type="#_x0000_t75" alt="eqId031852844b65eb8c3be10fcb6ed11196" style="width:29pt;height:12.5pt" o:ole="">
            <v:imagedata r:id="rId570" o:title="eqId031852844b65eb8c3be10fcb6ed11196"/>
          </v:shape>
          <o:OLEObject Type="Embed" ProgID="Equation.DSMT4" ShapeID="_x0000_i1368" DrawAspect="Content" ObjectID="_1842780777" r:id="rId591"/>
        </w:object>
      </w:r>
      <w:r>
        <w:rPr>
          <w:color w:val="FF0000"/>
        </w:rPr>
        <w:t>中，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531" w:dyaOrig="990">
          <v:shape id="_x0000_i1369" type="#_x0000_t75" alt="eqId80627d51ab4a195e117f973892d8d1ea" style="width:76.5pt;height:49.5pt" o:ole="">
            <v:imagedata r:id="rId572" o:title="eqId80627d51ab4a195e117f973892d8d1ea"/>
          </v:shape>
          <o:OLEObject Type="Embed" ProgID="Equation.DSMT4" ShapeID="_x0000_i1369" DrawAspect="Content" ObjectID="_1842780778" r:id="rId59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00" w:dyaOrig="356">
          <v:shape id="_x0000_i1370" type="#_x0000_t75" alt="eqId3691df9b4626ae3efdd3820e5e37fb5b" style="width:95pt;height:18pt" o:ole="">
            <v:imagedata r:id="rId574" o:title="eqId3691df9b4626ae3efdd3820e5e37fb5b"/>
          </v:shape>
          <o:OLEObject Type="Embed" ProgID="Equation.DSMT4" ShapeID="_x0000_i1370" DrawAspect="Content" ObjectID="_1842780779" r:id="rId59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61" w:dyaOrig="250">
          <v:shape id="_x0000_i1371" type="#_x0000_t75" alt="eqIda4702012f43138c938505e0b22bcf43b" style="width:58pt;height:12.5pt" o:ole="">
            <v:imagedata r:id="rId576" o:title="eqIda4702012f43138c938505e0b22bcf43b"/>
          </v:shape>
          <o:OLEObject Type="Embed" ProgID="Equation.DSMT4" ShapeID="_x0000_i1371" DrawAspect="Content" ObjectID="_1842780780" r:id="rId594"/>
        </w:object>
      </w:r>
      <w:r>
        <w:rPr>
          <w:color w:val="FF0000"/>
        </w:rPr>
        <w:t>，</w:t>
      </w:r>
      <w:r>
        <w:rPr>
          <w:color w:val="FF0000"/>
        </w:rPr>
        <w:object w:dxaOrig="1161" w:dyaOrig="250">
          <v:shape id="_x0000_i1372" type="#_x0000_t75" alt="eqId66abdc6ada602f7b80241b60e24320a4" style="width:58pt;height:12.5pt" o:ole="">
            <v:imagedata r:id="rId578" o:title="eqId66abdc6ada602f7b80241b60e24320a4"/>
          </v:shape>
          <o:OLEObject Type="Embed" ProgID="Equation.DSMT4" ShapeID="_x0000_i1372" DrawAspect="Content" ObjectID="_1842780781" r:id="rId59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52" w:dyaOrig="243">
          <v:shape id="_x0000_i1373" type="#_x0000_t75" alt="eqId02791b8cf9261e2479492d4da69b1a04" style="width:112.5pt;height:12pt" o:ole="">
            <v:imagedata r:id="rId596" o:title="eqId02791b8cf9261e2479492d4da69b1a04"/>
          </v:shape>
          <o:OLEObject Type="Embed" ProgID="Equation.DSMT4" ShapeID="_x0000_i1373" DrawAspect="Content" ObjectID="_1842780782" r:id="rId597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</w:t>
      </w:r>
      <w:r>
        <w:rPr>
          <w:color w:val="FF0000"/>
        </w:rPr>
        <w:object w:dxaOrig="369" w:dyaOrig="228">
          <v:shape id="_x0000_i1374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374" DrawAspect="Content" ObjectID="_1842780783" r:id="rId598"/>
        </w:object>
      </w:r>
      <w:r>
        <w:rPr>
          <w:color w:val="FF0000"/>
        </w:rPr>
        <w:t>的长为</w:t>
      </w:r>
      <w:r>
        <w:rPr>
          <w:color w:val="FF0000"/>
        </w:rPr>
        <w:t>8</w:t>
      </w:r>
      <w:r>
        <w:rPr>
          <w:color w:val="FF0000"/>
        </w:rPr>
        <w:t>或</w:t>
      </w:r>
      <w:r>
        <w:rPr>
          <w:color w:val="FF0000"/>
        </w:rPr>
        <w:t>2</w: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黑体" w:eastAsia="黑体" w:hAnsi="黑体" w:cs="黑体"/>
          <w:bCs/>
          <w:color w:val="FF0000"/>
          <w:kern w:val="0"/>
        </w:rPr>
      </w:pPr>
      <w:r>
        <w:rPr>
          <w:color w:val="FF0000"/>
        </w:rPr>
        <w:t>故答案为：</w:t>
      </w:r>
      <w:r>
        <w:rPr>
          <w:color w:val="FF0000"/>
        </w:rPr>
        <w:t>8</w:t>
      </w:r>
      <w:r>
        <w:rPr>
          <w:color w:val="FF0000"/>
        </w:rPr>
        <w:t>或</w:t>
      </w:r>
      <w:r>
        <w:rPr>
          <w:color w:val="FF0000"/>
        </w:rPr>
        <w:t>2</w:t>
      </w:r>
      <w:r>
        <w:rPr>
          <w:color w:val="FF0000"/>
        </w:rPr>
        <w:t>．</w:t>
      </w:r>
    </w:p>
    <w:p w:rsidR="006E79BD" w:rsidRDefault="00FF26C3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6E79BD" w:rsidRDefault="00FF26C3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解下列不等式（组）：</w:t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object w:dxaOrig="1231" w:dyaOrig="251">
          <v:shape id="_x0000_i1375" type="#_x0000_t75" alt="eqId37065f173d0db84abfee9bfcb8a00c58" style="width:61.5pt;height:12.5pt" o:ole="">
            <v:imagedata r:id="rId599" o:title="eqId37065f173d0db84abfee9bfcb8a00c58"/>
          </v:shape>
          <o:OLEObject Type="Embed" ProgID="Equation.DSMT4" ShapeID="_x0000_i1375" DrawAspect="Content" ObjectID="_1842780784" r:id="rId600"/>
        </w:object>
      </w:r>
      <w:r>
        <w:t>（解集在数轴上表示出来）．</w:t>
      </w:r>
      <w:r>
        <w:rPr>
          <w:rFonts w:hint="eastAsia"/>
        </w:rPr>
        <w:t xml:space="preserve">                 </w:t>
      </w:r>
      <w:r>
        <w:t>(2)</w:t>
      </w:r>
      <w:r>
        <w:object w:dxaOrig="1267" w:dyaOrig="910">
          <v:shape id="_x0000_i1376" type="#_x0000_t75" alt="eqIdac5260be040fede77c602ddbd3da0033" style="width:63.5pt;height:45.5pt" o:ole="">
            <v:imagedata r:id="rId601" o:title="eqIdac5260be040fede77c602ddbd3da0033"/>
          </v:shape>
          <o:OLEObject Type="Embed" ProgID="Equation.DSMT4" ShapeID="_x0000_i1376" DrawAspect="Content" ObjectID="_1842780785" r:id="rId602"/>
        </w:objec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</w:t>
      </w:r>
      <w:r>
        <w:rPr>
          <w:color w:val="FF0000"/>
        </w:rPr>
        <w:object w:dxaOrig="1231" w:dyaOrig="251">
          <v:shape id="_x0000_i1377" type="#_x0000_t75" alt="eqId37065f173d0db84abfee9bfcb8a00c58" style="width:61.5pt;height:12.5pt" o:ole="">
            <v:imagedata r:id="rId599" o:title="eqId37065f173d0db84abfee9bfcb8a00c58"/>
          </v:shape>
          <o:OLEObject Type="Embed" ProgID="Equation.DSMT4" ShapeID="_x0000_i1377" DrawAspect="Content" ObjectID="_1842780786" r:id="rId60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移项得，</w:t>
      </w:r>
      <w:r>
        <w:rPr>
          <w:color w:val="FF0000"/>
        </w:rPr>
        <w:object w:dxaOrig="1231" w:dyaOrig="251">
          <v:shape id="_x0000_i1378" type="#_x0000_t75" alt="eqIdbb3dfae4e8f421914ad1b8c7c1fae2f4" style="width:61.5pt;height:12.5pt" o:ole="">
            <v:imagedata r:id="rId604" o:title="eqIdbb3dfae4e8f421914ad1b8c7c1fae2f4"/>
          </v:shape>
          <o:OLEObject Type="Embed" ProgID="Equation.DSMT4" ShapeID="_x0000_i1378" DrawAspect="Content" ObjectID="_1842780787" r:id="rId60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合并同类项得，</w:t>
      </w:r>
      <w:r>
        <w:rPr>
          <w:color w:val="FF0000"/>
        </w:rPr>
        <w:object w:dxaOrig="668" w:dyaOrig="244">
          <v:shape id="_x0000_i1379" type="#_x0000_t75" alt="eqIdc5547b784f798f2e677633fc1e06c606" style="width:33.5pt;height:12pt" o:ole="">
            <v:imagedata r:id="rId606" o:title="eqIdc5547b784f798f2e677633fc1e06c606"/>
          </v:shape>
          <o:OLEObject Type="Embed" ProgID="Equation.DSMT4" ShapeID="_x0000_i1379" DrawAspect="Content" ObjectID="_1842780788" r:id="rId60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系数化为</w:t>
      </w:r>
      <w:r>
        <w:rPr>
          <w:color w:val="FF0000"/>
        </w:rPr>
        <w:object w:dxaOrig="123" w:dyaOrig="234">
          <v:shape id="_x0000_i1380" type="#_x0000_t75" alt="eqIdbdaa19de263700a15fcf213d64a8cd57" style="width:6pt;height:11.5pt" o:ole="">
            <v:imagedata r:id="rId608" o:title="eqIdbdaa19de263700a15fcf213d64a8cd57"/>
          </v:shape>
          <o:OLEObject Type="Embed" ProgID="Equation.DSMT4" ShapeID="_x0000_i1380" DrawAspect="Content" ObjectID="_1842780789" r:id="rId609"/>
        </w:object>
      </w:r>
      <w:r>
        <w:rPr>
          <w:color w:val="FF0000"/>
        </w:rPr>
        <w:t>得，</w:t>
      </w:r>
      <w:r>
        <w:rPr>
          <w:color w:val="FF0000"/>
        </w:rPr>
        <w:object w:dxaOrig="492" w:dyaOrig="239">
          <v:shape id="_x0000_i1381" type="#_x0000_t75" alt="eqId200849ce71f53c0321506e27de437b8d" style="width:24.5pt;height:12pt" o:ole="">
            <v:imagedata r:id="rId610" o:title="eqId200849ce71f53c0321506e27de437b8d"/>
          </v:shape>
          <o:OLEObject Type="Embed" ProgID="Equation.DSMT4" ShapeID="_x0000_i1381" DrawAspect="Content" ObjectID="_1842780790" r:id="rId61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把解集表示在数轴上，如图所示：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2828925" cy="371475"/>
            <wp:effectExtent l="0" t="0" r="3175" b="9525"/>
            <wp:docPr id="100035" name="图片 100035" descr="@@@f41fd1b6-c3c1-439f-a390-ffded907a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f41fd1b6-c3c1-439f-a390-ffded907ab11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object w:dxaOrig="1513" w:dyaOrig="907">
          <v:shape id="_x0000_i1382" type="#_x0000_t75" alt="eqIde04cf5d0154bd0a99341df3e1a837dad" style="width:75.5pt;height:45.5pt" o:ole="">
            <v:imagedata r:id="rId613" o:title="eqIde04cf5d0154bd0a99341df3e1a837dad"/>
          </v:shape>
          <o:OLEObject Type="Embed" ProgID="Equation.DSMT4" ShapeID="_x0000_i1382" DrawAspect="Content" ObjectID="_1842780791" r:id="rId61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 w:dxaOrig="281" w:dyaOrig="281">
          <v:shape id="_x0000_i1383" type="#_x0000_t75" alt="eqId6e1c9ae241fd78126274c65e17990c88" style="width:14pt;height:14pt" o:ole="">
            <v:imagedata r:id="rId615" o:title="eqId6e1c9ae241fd78126274c65e17990c88"/>
          </v:shape>
          <o:OLEObject Type="Embed" ProgID="Equation.DSMT4" ShapeID="_x0000_i1383" DrawAspect="Content" ObjectID="_1842780792" r:id="rId616"/>
        </w:object>
      </w:r>
      <w:r>
        <w:rPr>
          <w:color w:val="FF0000"/>
        </w:rPr>
        <w:t>得，</w:t>
      </w:r>
      <w:r>
        <w:rPr>
          <w:color w:val="FF0000"/>
        </w:rPr>
        <w:object w:dxaOrig="597" w:dyaOrig="244">
          <v:shape id="_x0000_i1384" type="#_x0000_t75" alt="eqIdadc3e5be1796493161a4df7e28a6f6b7" style="width:30pt;height:12pt" o:ole="">
            <v:imagedata r:id="rId617" o:title="eqIdadc3e5be1796493161a4df7e28a6f6b7"/>
          </v:shape>
          <o:OLEObject Type="Embed" ProgID="Equation.DSMT4" ShapeID="_x0000_i1384" DrawAspect="Content" ObjectID="_1842780793" r:id="rId61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解不等式</w:t>
      </w:r>
      <w:r>
        <w:rPr>
          <w:color w:val="FF0000"/>
        </w:rPr>
        <w:object w:dxaOrig="281" w:dyaOrig="281">
          <v:shape id="_x0000_i1385" type="#_x0000_t75" alt="eqId5c650fe55b7603f106c53ca2423451c6" style="width:14pt;height:14pt" o:ole="">
            <v:imagedata r:id="rId619" o:title="eqId5c650fe55b7603f106c53ca2423451c6"/>
          </v:shape>
          <o:OLEObject Type="Embed" ProgID="Equation.DSMT4" ShapeID="_x0000_i1385" DrawAspect="Content" ObjectID="_1842780794" r:id="rId620"/>
        </w:object>
      </w:r>
      <w:r>
        <w:rPr>
          <w:color w:val="FF0000"/>
        </w:rPr>
        <w:t>得，</w:t>
      </w:r>
      <w:r>
        <w:rPr>
          <w:color w:val="FF0000"/>
        </w:rPr>
        <w:object w:dxaOrig="527" w:dyaOrig="228">
          <v:shape id="_x0000_i1386" type="#_x0000_t75" alt="eqId8ea78382a8ec4bc981cdeb89b6dcdfd7" style="width:26.5pt;height:11.5pt" o:ole="">
            <v:imagedata r:id="rId621" o:title="eqId8ea78382a8ec4bc981cdeb89b6dcdfd7"/>
          </v:shape>
          <o:OLEObject Type="Embed" ProgID="Equation.DSMT4" ShapeID="_x0000_i1386" DrawAspect="Content" ObjectID="_1842780795" r:id="rId62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387" type="#_x0000_t75" alt="eqId2de0d10ef8b748d4531250c37c5d3f9e" style="width:9.5pt;height:9pt" o:ole="">
            <v:imagedata r:id="rId315" o:title="eqId2de0d10ef8b748d4531250c37c5d3f9e"/>
          </v:shape>
          <o:OLEObject Type="Embed" ProgID="Equation.DSMT4" ShapeID="_x0000_i1387" DrawAspect="Content" ObjectID="_1842780796" r:id="rId623"/>
        </w:object>
      </w:r>
      <w:r>
        <w:rPr>
          <w:color w:val="FF0000"/>
        </w:rPr>
        <w:t>不等式组的解集为</w:t>
      </w:r>
      <w:r>
        <w:rPr>
          <w:color w:val="FF0000"/>
        </w:rPr>
        <w:object w:dxaOrig="597" w:dyaOrig="244">
          <v:shape id="_x0000_i1388" type="#_x0000_t75" alt="eqIdadc3e5be1796493161a4df7e28a6f6b7" style="width:30pt;height:12pt" o:ole="">
            <v:imagedata r:id="rId617" o:title="eqIdadc3e5be1796493161a4df7e28a6f6b7"/>
          </v:shape>
          <o:OLEObject Type="Embed" ProgID="Equation.DSMT4" ShapeID="_x0000_i1388" DrawAspect="Content" ObjectID="_1842780797" r:id="rId624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6E79BD" w:rsidRDefault="00FF26C3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已知：如图，</w:t>
      </w:r>
      <w:r>
        <w:object w:dxaOrig="633" w:dyaOrig="243">
          <v:shape id="_x0000_i1389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389" DrawAspect="Content" ObjectID="_1842780798" r:id="rId625"/>
        </w:object>
      </w:r>
      <w:r>
        <w:t>中，</w:t>
      </w:r>
      <w:r>
        <w:object w:dxaOrig="897" w:dyaOrig="245">
          <v:shape id="_x0000_i1390" type="#_x0000_t75" alt="eqId8b5f215a42c4b7078d8d65923eb9980e" style="width:45pt;height:12.5pt" o:ole="">
            <v:imagedata r:id="rId626" o:title="eqId8b5f215a42c4b7078d8d65923eb9980e"/>
          </v:shape>
          <o:OLEObject Type="Embed" ProgID="Equation.DSMT4" ShapeID="_x0000_i1390" DrawAspect="Content" ObjectID="_1842780799" r:id="rId627"/>
        </w:object>
      </w:r>
      <w:r>
        <w:t>于点</w:t>
      </w:r>
      <w:r>
        <w:rPr>
          <w:rFonts w:ascii="Times New Roman" w:eastAsia="Times New Roman" w:hAnsi="Times New Roman"/>
          <w:i/>
        </w:rPr>
        <w:t>D</w:t>
      </w:r>
      <w:r>
        <w:t>，</w:t>
      </w:r>
      <w:r>
        <w:object w:dxaOrig="879" w:dyaOrig="249">
          <v:shape id="_x0000_i1391" type="#_x0000_t75" alt="eqIdc8c13ab7f17263c4e6163d960f1c5060" style="width:44pt;height:12.5pt" o:ole="">
            <v:imagedata r:id="rId628" o:title="eqIdc8c13ab7f17263c4e6163d960f1c5060"/>
          </v:shape>
          <o:OLEObject Type="Embed" ProgID="Equation.DSMT4" ShapeID="_x0000_i1391" DrawAspect="Content" ObjectID="_1842780800" r:id="rId629"/>
        </w:object>
      </w:r>
      <w:r>
        <w:t>于点</w:t>
      </w:r>
      <w:r>
        <w:rPr>
          <w:rFonts w:ascii="Times New Roman" w:eastAsia="Times New Roman" w:hAnsi="Times New Roman"/>
          <w:i/>
        </w:rPr>
        <w:t>G</w:t>
      </w:r>
      <w:r>
        <w:t>，线段</w:t>
      </w:r>
      <w:r>
        <w:object w:dxaOrig="756" w:dyaOrig="207">
          <v:shape id="_x0000_i1392" type="#_x0000_t75" alt="eqIdd38d97f03faed3152db2fd3bd1919944" style="width:38pt;height:10.5pt" o:ole="">
            <v:imagedata r:id="rId630" o:title="eqIdd38d97f03faed3152db2fd3bd1919944"/>
          </v:shape>
          <o:OLEObject Type="Embed" ProgID="Equation.DSMT4" ShapeID="_x0000_i1392" DrawAspect="Content" ObjectID="_1842780801" r:id="rId631"/>
        </w:object>
      </w:r>
      <w:r>
        <w:t>，点</w:t>
      </w:r>
      <w:r>
        <w:rPr>
          <w:rFonts w:ascii="Times New Roman" w:eastAsia="Times New Roman" w:hAnsi="Times New Roman"/>
          <w:i/>
        </w:rPr>
        <w:t>E</w:t>
      </w:r>
      <w:r>
        <w:t>、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C</w:t>
      </w:r>
      <w:r>
        <w:t>在同一直线上，求证：</w:t>
      </w:r>
      <w:r>
        <w:object w:dxaOrig="369" w:dyaOrig="228">
          <v:shape id="_x0000_i1393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393" DrawAspect="Content" ObjectID="_1842780802" r:id="rId632"/>
        </w:object>
      </w:r>
      <w:r>
        <w:t>平分</w:t>
      </w:r>
      <w:r>
        <w:object w:dxaOrig="685" w:dyaOrig="245">
          <v:shape id="_x0000_i1394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394" DrawAspect="Content" ObjectID="_1842780803" r:id="rId634"/>
        </w:object>
      </w:r>
      <w:r>
        <w:t>．请把以下证明过程补充完整．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33525" cy="1114425"/>
            <wp:effectExtent l="0" t="0" r="3175" b="3175"/>
            <wp:docPr id="100039" name="图片 100039" descr="@@@631f2106-1b57-4136-ac27-5214b96f7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631f2106-1b57-4136-ac27-5214b96f7849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证明：</w:t>
      </w:r>
      <w:r>
        <w:t>∵</w:t>
      </w:r>
      <w:r>
        <w:object w:dxaOrig="897" w:dyaOrig="245">
          <v:shape id="_x0000_i1395" type="#_x0000_t75" alt="eqId8b5f215a42c4b7078d8d65923eb9980e" style="width:45pt;height:12.5pt" o:ole="">
            <v:imagedata r:id="rId626" o:title="eqId8b5f215a42c4b7078d8d65923eb9980e"/>
          </v:shape>
          <o:OLEObject Type="Embed" ProgID="Equation.DSMT4" ShapeID="_x0000_i1395" DrawAspect="Content" ObjectID="_1842780804" r:id="rId636"/>
        </w:object>
      </w:r>
      <w:r>
        <w:t>于点</w:t>
      </w:r>
      <w:r>
        <w:rPr>
          <w:rFonts w:ascii="Times New Roman" w:eastAsia="Times New Roman" w:hAnsi="Times New Roman"/>
          <w:i/>
        </w:rPr>
        <w:t>D</w:t>
      </w:r>
      <w:r>
        <w:t>，</w:t>
      </w:r>
      <w:r>
        <w:object w:dxaOrig="879" w:dyaOrig="249">
          <v:shape id="_x0000_i1396" type="#_x0000_t75" alt="eqIdc8c13ab7f17263c4e6163d960f1c5060" style="width:44pt;height:12.5pt" o:ole="">
            <v:imagedata r:id="rId628" o:title="eqIdc8c13ab7f17263c4e6163d960f1c5060"/>
          </v:shape>
          <o:OLEObject Type="Embed" ProgID="Equation.DSMT4" ShapeID="_x0000_i1396" DrawAspect="Content" ObjectID="_1842780805" r:id="rId637"/>
        </w:object>
      </w:r>
      <w:r>
        <w:t>于点</w:t>
      </w:r>
      <w:r>
        <w:rPr>
          <w:rFonts w:ascii="Times New Roman" w:eastAsia="Times New Roman" w:hAnsi="Times New Roman"/>
          <w:i/>
        </w:rPr>
        <w:t>G</w:t>
      </w:r>
      <w:r>
        <w:t>，</w:t>
      </w:r>
    </w:p>
    <w:p w:rsidR="006E79BD" w:rsidRDefault="00FF26C3">
      <w:pPr>
        <w:spacing w:line="360" w:lineRule="auto"/>
        <w:jc w:val="left"/>
        <w:textAlignment w:val="center"/>
      </w:pPr>
      <w:r>
        <w:t>∴</w:t>
      </w:r>
      <w:r>
        <w:object w:dxaOrig="1970" w:dyaOrig="251">
          <v:shape id="_x0000_i1397" type="#_x0000_t75" alt="eqId2ec5644a4892fa4f1e56bc46b334b8f7" style="width:98.5pt;height:12.5pt" o:ole="">
            <v:imagedata r:id="rId638" o:title="eqId2ec5644a4892fa4f1e56bc46b334b8f7"/>
          </v:shape>
          <o:OLEObject Type="Embed" ProgID="Equation.DSMT4" ShapeID="_x0000_i1397" DrawAspect="Content" ObjectID="_1842780806" r:id="rId639"/>
        </w:object>
      </w:r>
    </w:p>
    <w:p w:rsidR="006E79BD" w:rsidRDefault="00FF26C3">
      <w:pPr>
        <w:spacing w:line="360" w:lineRule="auto"/>
        <w:jc w:val="left"/>
        <w:textAlignment w:val="center"/>
      </w:pPr>
      <w:r>
        <w:t>∴</w:t>
      </w:r>
      <w:r>
        <w:object w:dxaOrig="844" w:dyaOrig="240">
          <v:shape id="_x0000_i1398" type="#_x0000_t75" alt="eqId79c09cc23b4cf8629a3aeb51ee5f8a80" style="width:42pt;height:12pt" o:ole="">
            <v:imagedata r:id="rId640" o:title="eqId79c09cc23b4cf8629a3aeb51ee5f8a80"/>
          </v:shape>
          <o:OLEObject Type="Embed" ProgID="Equation.DSMT4" ShapeID="_x0000_i1398" DrawAspect="Content" ObjectID="_1842780807" r:id="rId641"/>
        </w:object>
      </w:r>
      <w:r>
        <w:t>（</w:t>
      </w:r>
      <w:r>
        <w:t>_______</w:t>
      </w:r>
      <w: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t>∴</w:t>
      </w:r>
      <w:r>
        <w:object w:dxaOrig="527" w:dyaOrig="224">
          <v:shape id="_x0000_i1399" type="#_x0000_t75" alt="eqId6b83764876be47a196fd5f408763738a" style="width:26.5pt;height:11pt" o:ole="">
            <v:imagedata r:id="rId642" o:title="eqId6b83764876be47a196fd5f408763738a"/>
          </v:shape>
          <o:OLEObject Type="Embed" ProgID="Equation.DSMT4" ShapeID="_x0000_i1399" DrawAspect="Content" ObjectID="_1842780808" r:id="rId643"/>
        </w:object>
      </w:r>
      <w:r>
        <w:t>______</w:t>
      </w:r>
      <w:r>
        <w:t>（</w:t>
      </w:r>
      <w:r>
        <w:t>_________</w:t>
      </w:r>
      <w:r>
        <w:t>），</w:t>
      </w:r>
    </w:p>
    <w:p w:rsidR="006E79BD" w:rsidRDefault="00FF26C3">
      <w:pPr>
        <w:spacing w:line="360" w:lineRule="auto"/>
        <w:jc w:val="left"/>
        <w:textAlignment w:val="center"/>
      </w:pPr>
      <w:r>
        <w:object w:dxaOrig="774" w:dyaOrig="233">
          <v:shape id="_x0000_i1400" type="#_x0000_t75" alt="eqId9c1c322a89d98e07f2506b6fc3392041" style="width:38.5pt;height:11.5pt" o:ole="">
            <v:imagedata r:id="rId644" o:title="eqId9c1c322a89d98e07f2506b6fc3392041"/>
          </v:shape>
          <o:OLEObject Type="Embed" ProgID="Equation.DSMT4" ShapeID="_x0000_i1400" DrawAspect="Content" ObjectID="_1842780809" r:id="rId645"/>
        </w:object>
      </w:r>
      <w:r>
        <w:t>_________</w:t>
      </w:r>
      <w:r>
        <w:t>（</w:t>
      </w:r>
      <w:r>
        <w:t>________</w:t>
      </w:r>
      <w: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t>∵</w:t>
      </w:r>
      <w:r>
        <w:object w:dxaOrig="756" w:dyaOrig="207">
          <v:shape id="_x0000_i1401" type="#_x0000_t75" alt="eqIdd38d97f03faed3152db2fd3bd1919944" style="width:38pt;height:10.5pt" o:ole="">
            <v:imagedata r:id="rId630" o:title="eqIdd38d97f03faed3152db2fd3bd1919944"/>
          </v:shape>
          <o:OLEObject Type="Embed" ProgID="Equation.DSMT4" ShapeID="_x0000_i1401" DrawAspect="Content" ObjectID="_1842780810" r:id="rId646"/>
        </w:object>
      </w:r>
      <w:r>
        <w:t>，</w:t>
      </w:r>
    </w:p>
    <w:p w:rsidR="006E79BD" w:rsidRDefault="00FF26C3">
      <w:pPr>
        <w:spacing w:line="360" w:lineRule="auto"/>
        <w:jc w:val="left"/>
        <w:textAlignment w:val="center"/>
      </w:pPr>
      <w:r>
        <w:t>∴</w:t>
      </w:r>
      <w:r>
        <w:object w:dxaOrig="527" w:dyaOrig="224">
          <v:shape id="_x0000_i1402" type="#_x0000_t75" alt="eqId6b83764876be47a196fd5f408763738a" style="width:26.5pt;height:11pt" o:ole="">
            <v:imagedata r:id="rId642" o:title="eqId6b83764876be47a196fd5f408763738a"/>
          </v:shape>
          <o:OLEObject Type="Embed" ProgID="Equation.DSMT4" ShapeID="_x0000_i1402" DrawAspect="Content" ObjectID="_1842780811" r:id="rId647"/>
        </w:object>
      </w:r>
      <w:r>
        <w:t>______</w:t>
      </w:r>
      <w:r>
        <w:t>（</w:t>
      </w:r>
      <w:r>
        <w:t>________</w:t>
      </w:r>
      <w:r>
        <w:t>）</w:t>
      </w:r>
    </w:p>
    <w:p w:rsidR="006E79BD" w:rsidRDefault="00FF26C3">
      <w:pPr>
        <w:spacing w:line="360" w:lineRule="auto"/>
        <w:jc w:val="left"/>
        <w:textAlignment w:val="center"/>
      </w:pPr>
      <w:r>
        <w:t>∴</w:t>
      </w:r>
      <w:r>
        <w:object w:dxaOrig="1442" w:dyaOrig="240">
          <v:shape id="_x0000_i1403" type="#_x0000_t75" alt="eqId3ba77f66ecad8eb4a7a63f169f28a3b7" style="width:1in;height:12pt" o:ole="">
            <v:imagedata r:id="rId648" o:title="eqId3ba77f66ecad8eb4a7a63f169f28a3b7"/>
          </v:shape>
          <o:OLEObject Type="Embed" ProgID="Equation.DSMT4" ShapeID="_x0000_i1403" DrawAspect="Content" ObjectID="_1842780812" r:id="rId649"/>
        </w:object>
      </w:r>
      <w:r>
        <w:t>，即</w:t>
      </w:r>
      <w:r>
        <w:object w:dxaOrig="369" w:dyaOrig="228">
          <v:shape id="_x0000_i1404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04" DrawAspect="Content" ObjectID="_1842780813" r:id="rId650"/>
        </w:object>
      </w:r>
      <w:r>
        <w:t>平</w:t>
      </w:r>
      <w:r>
        <w:t>分</w:t>
      </w:r>
      <w:r>
        <w:object w:dxaOrig="685" w:dyaOrig="245">
          <v:shape id="_x0000_i1405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405" DrawAspect="Content" ObjectID="_1842780814" r:id="rId651"/>
        </w:objec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【详解】证明：</w:t>
      </w:r>
      <w:r>
        <w:rPr>
          <w:color w:val="FF0000"/>
        </w:rPr>
        <w:t>∵</w:t>
      </w:r>
      <w:r>
        <w:rPr>
          <w:color w:val="FF0000"/>
        </w:rPr>
        <w:object w:dxaOrig="897" w:dyaOrig="245">
          <v:shape id="_x0000_i1406" type="#_x0000_t75" alt="eqId8b5f215a42c4b7078d8d65923eb9980e" style="width:45pt;height:12.5pt" o:ole="">
            <v:imagedata r:id="rId626" o:title="eqId8b5f215a42c4b7078d8d65923eb9980e"/>
          </v:shape>
          <o:OLEObject Type="Embed" ProgID="Equation.DSMT4" ShapeID="_x0000_i1406" DrawAspect="Content" ObjectID="_1842780815" r:id="rId652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，</w:t>
      </w:r>
      <w:r>
        <w:rPr>
          <w:color w:val="FF0000"/>
        </w:rPr>
        <w:object w:dxaOrig="879" w:dyaOrig="249">
          <v:shape id="_x0000_i1407" type="#_x0000_t75" alt="eqIdc8c13ab7f17263c4e6163d960f1c5060" style="width:44pt;height:12.5pt" o:ole="">
            <v:imagedata r:id="rId628" o:title="eqIdc8c13ab7f17263c4e6163d960f1c5060"/>
          </v:shape>
          <o:OLEObject Type="Embed" ProgID="Equation.DSMT4" ShapeID="_x0000_i1407" DrawAspect="Content" ObjectID="_1842780816" r:id="rId653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G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70" w:dyaOrig="251">
          <v:shape id="_x0000_i1408" type="#_x0000_t75" alt="eqId2ec5644a4892fa4f1e56bc46b334b8f7" style="width:98.5pt;height:12.5pt" o:ole="">
            <v:imagedata r:id="rId638" o:title="eqId2ec5644a4892fa4f1e56bc46b334b8f7"/>
          </v:shape>
          <o:OLEObject Type="Embed" ProgID="Equation.DSMT4" ShapeID="_x0000_i1408" DrawAspect="Content" ObjectID="_1842780817" r:id="rId654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44" w:dyaOrig="240">
          <v:shape id="_x0000_i1409" type="#_x0000_t75" alt="eqId79c09cc23b4cf8629a3aeb51ee5f8a80" style="width:42pt;height:12pt" o:ole="">
            <v:imagedata r:id="rId640" o:title="eqId79c09cc23b4cf8629a3aeb51ee5f8a80"/>
          </v:shape>
          <o:OLEObject Type="Embed" ProgID="Equation.DSMT4" ShapeID="_x0000_i1409" DrawAspect="Content" ObjectID="_1842780818" r:id="rId655"/>
        </w:object>
      </w:r>
      <w:r>
        <w:rPr>
          <w:color w:val="FF0000"/>
        </w:rPr>
        <w:t>（同位角相等，两直线平行）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78" w:dyaOrig="258">
          <v:shape id="_x0000_i1410" type="#_x0000_t75" alt="eqId5ef48ebdcf98239538531cc8b9e96892" style="width:59pt;height:13pt" o:ole="">
            <v:imagedata r:id="rId656" o:title="eqId5ef48ebdcf98239538531cc8b9e96892"/>
          </v:shape>
          <o:OLEObject Type="Embed" ProgID="Equation.DSMT4" ShapeID="_x0000_i1410" DrawAspect="Content" ObjectID="_1842780819" r:id="rId657"/>
        </w:object>
      </w:r>
      <w:r>
        <w:rPr>
          <w:color w:val="FF0000"/>
        </w:rPr>
        <w:t>（两直线平行，同位角相等），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89" w:dyaOrig="222">
          <v:shape id="_x0000_i1411" type="#_x0000_t75" alt="eqIde1dc3743bf95633ffc1eea9a50313041" style="width:69.5pt;height:11pt" o:ole="">
            <v:imagedata r:id="rId658" o:title="eqIde1dc3743bf95633ffc1eea9a50313041"/>
          </v:shape>
          <o:OLEObject Type="Embed" ProgID="Equation.DSMT4" ShapeID="_x0000_i1411" DrawAspect="Content" ObjectID="_1842780820" r:id="rId659"/>
        </w:object>
      </w:r>
      <w:r>
        <w:rPr>
          <w:color w:val="FF0000"/>
        </w:rPr>
        <w:t>（两直线平行，内错角相等）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756" w:dyaOrig="207">
          <v:shape id="_x0000_i1412" type="#_x0000_t75" alt="eqIdd38d97f03faed3152db2fd3bd1919944" style="width:38pt;height:10.5pt" o:ole="">
            <v:imagedata r:id="rId630" o:title="eqIdd38d97f03faed3152db2fd3bd1919944"/>
          </v:shape>
          <o:OLEObject Type="Embed" ProgID="Equation.DSMT4" ShapeID="_x0000_i1412" DrawAspect="Content" ObjectID="_1842780821" r:id="rId66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26" w:dyaOrig="228">
          <v:shape id="_x0000_i1413" type="#_x0000_t75" alt="eqId3ee5b7fea8bb4958c83a17081e66a656" style="width:56.5pt;height:11.5pt" o:ole="">
            <v:imagedata r:id="rId661" o:title="eqId3ee5b7fea8bb4958c83a17081e66a656"/>
          </v:shape>
          <o:OLEObject Type="Embed" ProgID="Equation.DSMT4" ShapeID="_x0000_i1413" DrawAspect="Content" ObjectID="_1842780822" r:id="rId662"/>
        </w:object>
      </w:r>
      <w:r>
        <w:rPr>
          <w:color w:val="FF0000"/>
        </w:rPr>
        <w:t>（等边对等角）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42" w:dyaOrig="240">
          <v:shape id="_x0000_i1414" type="#_x0000_t75" alt="eqId3ba77f66ecad8eb4a7a63f169f28a3b7" style="width:1in;height:12pt" o:ole="">
            <v:imagedata r:id="rId648" o:title="eqId3ba77f66ecad8eb4a7a63f169f28a3b7"/>
          </v:shape>
          <o:OLEObject Type="Embed" ProgID="Equation.DSMT4" ShapeID="_x0000_i1414" DrawAspect="Content" ObjectID="_1842780823" r:id="rId663"/>
        </w:object>
      </w:r>
      <w:r>
        <w:rPr>
          <w:color w:val="FF0000"/>
        </w:rPr>
        <w:t>，即</w:t>
      </w:r>
      <w:r>
        <w:rPr>
          <w:color w:val="FF0000"/>
        </w:rPr>
        <w:object w:dxaOrig="369" w:dyaOrig="228">
          <v:shape id="_x0000_i1415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15" DrawAspect="Content" ObjectID="_1842780824" r:id="rId664"/>
        </w:object>
      </w:r>
      <w:r>
        <w:rPr>
          <w:color w:val="FF0000"/>
        </w:rPr>
        <w:t>平分</w:t>
      </w:r>
      <w:r>
        <w:rPr>
          <w:color w:val="FF0000"/>
        </w:rPr>
        <w:object w:dxaOrig="685" w:dyaOrig="245">
          <v:shape id="_x0000_i1416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416" DrawAspect="Content" ObjectID="_1842780825" r:id="rId665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619250" cy="1181100"/>
            <wp:effectExtent l="0" t="0" r="6350" b="0"/>
            <wp:docPr id="100041" name="图片 100041" descr="@@@f85e3ccb-233e-4fdf-b7e7-c5870618a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f85e3ccb-233e-4fdf-b7e7-c5870618a612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如图，在</w:t>
      </w:r>
      <w:r>
        <w:object w:dxaOrig="633" w:dyaOrig="243">
          <v:shape id="_x0000_i1417" type="#_x0000_t75" alt="eqId15c0dbe3c080c4c4636c64803e5c1f76" style="width:31.5pt;height:12pt" o:ole="">
            <v:imagedata r:id="rId141" o:title="eqId15c0dbe3c080c4c4636c64803e5c1f76"/>
          </v:shape>
          <o:OLEObject Type="Embed" ProgID="Equation.DSMT4" ShapeID="_x0000_i1417" DrawAspect="Content" ObjectID="_1842780826" r:id="rId666"/>
        </w:object>
      </w:r>
      <w:r>
        <w:t>中，</w:t>
      </w:r>
      <w:r>
        <w:object w:dxaOrig="369" w:dyaOrig="228">
          <v:shape id="_x0000_i1418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18" DrawAspect="Content" ObjectID="_1842780827" r:id="rId667"/>
        </w:object>
      </w:r>
      <w:r>
        <w:t>平分</w:t>
      </w:r>
      <w:r>
        <w:object w:dxaOrig="685" w:dyaOrig="245">
          <v:shape id="_x0000_i1419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419" DrawAspect="Content" ObjectID="_1842780828" r:id="rId668"/>
        </w:object>
      </w:r>
      <w:r>
        <w:t>，</w:t>
      </w:r>
      <w:r>
        <w:rPr>
          <w:rFonts w:ascii="Times New Roman" w:eastAsia="Times New Roman" w:hAnsi="Times New Roman"/>
          <w:i/>
        </w:rPr>
        <w:t>P</w:t>
      </w:r>
      <w:r>
        <w:t>为线段</w:t>
      </w:r>
      <w:r>
        <w:object w:dxaOrig="369" w:dyaOrig="228">
          <v:shape id="_x0000_i1420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20" DrawAspect="Content" ObjectID="_1842780829" r:id="rId669"/>
        </w:object>
      </w:r>
      <w:r>
        <w:t>上的一个动点，</w:t>
      </w:r>
      <w:r>
        <w:object w:dxaOrig="879" w:dyaOrig="223">
          <v:shape id="_x0000_i1421" type="#_x0000_t75" alt="eqId2d603566c74b1d5de510a2e8f7859010" style="width:44pt;height:11pt" o:ole="">
            <v:imagedata r:id="rId670" o:title="eqId2d603566c74b1d5de510a2e8f7859010"/>
          </v:shape>
          <o:OLEObject Type="Embed" ProgID="Equation.DSMT4" ShapeID="_x0000_i1421" DrawAspect="Content" ObjectID="_1842780830" r:id="rId671"/>
        </w:object>
      </w:r>
      <w:r>
        <w:t>交</w:t>
      </w:r>
      <w:r>
        <w:object w:dxaOrig="351" w:dyaOrig="241">
          <v:shape id="_x0000_i1422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422" DrawAspect="Content" ObjectID="_1842780831" r:id="rId672"/>
        </w:object>
      </w:r>
      <w:r>
        <w:t>的延长线于点</w:t>
      </w:r>
      <w:r>
        <w:rPr>
          <w:rFonts w:ascii="Times New Roman" w:eastAsia="Times New Roman" w:hAnsi="Times New Roman"/>
          <w:i/>
        </w:rPr>
        <w:t>E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781175" cy="1047750"/>
            <wp:effectExtent l="0" t="0" r="9525" b="0"/>
            <wp:docPr id="100037" name="图片 100037" descr="@@@c0651843-9ba4-494e-9dc6-d68098d71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c0651843-9ba4-494e-9dc6-d68098d71a10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t>若</w:t>
      </w:r>
      <w:r>
        <w:object w:dxaOrig="2005" w:dyaOrig="285">
          <v:shape id="_x0000_i1423" type="#_x0000_t75" alt="eqId5016bc5348e303aacab5caf84583dcb1" style="width:100.5pt;height:14.5pt" o:ole="">
            <v:imagedata r:id="rId674" o:title="eqId5016bc5348e303aacab5caf84583dcb1"/>
          </v:shape>
          <o:OLEObject Type="Embed" ProgID="Equation.DSMT4" ShapeID="_x0000_i1423" DrawAspect="Content" ObjectID="_1842780832" r:id="rId675"/>
        </w:object>
      </w:r>
      <w:r>
        <w:t>，求</w:t>
      </w:r>
      <w:r>
        <w:object w:dxaOrig="404" w:dyaOrig="221">
          <v:shape id="_x0000_i1424" type="#_x0000_t75" alt="eqIdb871a762469393cdd22f15aa49ebb8f9" style="width:20pt;height:11pt" o:ole="">
            <v:imagedata r:id="rId676" o:title="eqIdb871a762469393cdd22f15aa49ebb8f9"/>
          </v:shape>
          <o:OLEObject Type="Embed" ProgID="Equation.DSMT4" ShapeID="_x0000_i1424" DrawAspect="Content" ObjectID="_1842780833" r:id="rId677"/>
        </w:object>
      </w:r>
      <w:r>
        <w:t>的度数；</w:t>
      </w:r>
    </w:p>
    <w:p w:rsidR="006E79BD" w:rsidRDefault="00FF26C3">
      <w:pPr>
        <w:spacing w:line="360" w:lineRule="auto"/>
        <w:jc w:val="left"/>
        <w:textAlignment w:val="center"/>
      </w:pPr>
      <w:r>
        <w:t>(2)</w:t>
      </w:r>
      <w:r>
        <w:t>当</w:t>
      </w:r>
      <w:r>
        <w:rPr>
          <w:rFonts w:ascii="Times New Roman" w:eastAsia="Times New Roman" w:hAnsi="Times New Roman"/>
          <w:i/>
        </w:rPr>
        <w:t>P</w:t>
      </w:r>
      <w:r>
        <w:t>点在线段</w:t>
      </w:r>
      <w:r>
        <w:object w:dxaOrig="369" w:dyaOrig="228">
          <v:shape id="_x0000_i1425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25" DrawAspect="Content" ObjectID="_1842780834" r:id="rId678"/>
        </w:object>
      </w:r>
      <w:r>
        <w:t>上运动时，猜想</w:t>
      </w:r>
      <w:r>
        <w:object w:dxaOrig="1108" w:dyaOrig="244">
          <v:shape id="_x0000_i1426" type="#_x0000_t75" alt="eqId5fcbb0a464310395add68f090c02d88a" style="width:55.5pt;height:12pt" o:ole="">
            <v:imagedata r:id="rId679" o:title="eqId5fcbb0a464310395add68f090c02d88a"/>
          </v:shape>
          <o:OLEObject Type="Embed" ProgID="Equation.DSMT4" ShapeID="_x0000_i1426" DrawAspect="Content" ObjectID="_1842780835" r:id="rId680"/>
        </w:object>
      </w:r>
      <w:r>
        <w:t>与</w:t>
      </w:r>
      <w:r>
        <w:object w:dxaOrig="404" w:dyaOrig="221">
          <v:shape id="_x0000_i1427" type="#_x0000_t75" alt="eqIdb871a762469393cdd22f15aa49ebb8f9" style="width:20pt;height:11pt" o:ole="">
            <v:imagedata r:id="rId676" o:title="eqIdb871a762469393cdd22f15aa49ebb8f9"/>
          </v:shape>
          <o:OLEObject Type="Embed" ProgID="Equation.DSMT4" ShapeID="_x0000_i1427" DrawAspect="Content" ObjectID="_1842780836" r:id="rId681"/>
        </w:object>
      </w:r>
      <w:r>
        <w:t>的数量关系，并证明．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2005" w:dyaOrig="285">
          <v:shape id="_x0000_i1428" type="#_x0000_t75" alt="eqId5016bc5348e303aacab5caf84583dcb1" style="width:100.5pt;height:14.5pt" o:ole="">
            <v:imagedata r:id="rId674" o:title="eqId5016bc5348e303aacab5caf84583dcb1"/>
          </v:shape>
          <o:OLEObject Type="Embed" ProgID="Equation.DSMT4" ShapeID="_x0000_i1428" DrawAspect="Content" ObjectID="_1842780837" r:id="rId68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955" w:dyaOrig="250">
          <v:shape id="_x0000_i1429" type="#_x0000_t75" alt="eqId1a49c100944bdbe67cb54f85750b4705" style="width:148pt;height:12.5pt" o:ole="">
            <v:imagedata r:id="rId683" o:title="eqId1a49c100944bdbe67cb54f85750b4705"/>
          </v:shape>
          <o:OLEObject Type="Embed" ProgID="Equation.DSMT4" ShapeID="_x0000_i1429" DrawAspect="Content" ObjectID="_1842780838" r:id="rId68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9" w:dyaOrig="228">
          <v:shape id="_x0000_i1430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30" DrawAspect="Content" ObjectID="_1842780839" r:id="rId685"/>
        </w:object>
      </w:r>
      <w:r>
        <w:rPr>
          <w:color w:val="FF0000"/>
        </w:rPr>
        <w:t>平分</w:t>
      </w:r>
      <w:r>
        <w:rPr>
          <w:color w:val="FF0000"/>
        </w:rPr>
        <w:object w:dxaOrig="685" w:dyaOrig="245">
          <v:shape id="_x0000_i1431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431" DrawAspect="Content" ObjectID="_1842780840" r:id="rId68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886" w:dyaOrig="546">
          <v:shape id="_x0000_i1432" type="#_x0000_t75" alt="eqId6a3472ff2aa4e378f72227e3247af180" style="width:144.5pt;height:27.5pt" o:ole="">
            <v:imagedata r:id="rId687" o:title="eqId6a3472ff2aa4e378f72227e3247af180"/>
          </v:shape>
          <o:OLEObject Type="Embed" ProgID="Equation.DSMT4" ShapeID="_x0000_i1432" DrawAspect="Content" ObjectID="_1842780841" r:id="rId68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411" w:dyaOrig="248">
          <v:shape id="_x0000_i1433" type="#_x0000_t75" alt="eqIda5096dbe63ebe2dd61dbcae258297167" style="width:120.5pt;height:12.5pt" o:ole="">
            <v:imagedata r:id="rId689" o:title="eqIda5096dbe63ebe2dd61dbcae258297167"/>
          </v:shape>
          <o:OLEObject Type="Embed" ProgID="Equation.DSMT4" ShapeID="_x0000_i1433" DrawAspect="Content" ObjectID="_1842780842" r:id="rId69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79" w:dyaOrig="223">
          <v:shape id="_x0000_i1434" type="#_x0000_t75" alt="eqId2d603566c74b1d5de510a2e8f7859010" style="width:44pt;height:11pt" o:ole="">
            <v:imagedata r:id="rId670" o:title="eqId2d603566c74b1d5de510a2e8f7859010"/>
          </v:shape>
          <o:OLEObject Type="Embed" ProgID="Equation.DSMT4" ShapeID="_x0000_i1434" DrawAspect="Content" ObjectID="_1842780843" r:id="rId69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43" w:dyaOrig="257">
          <v:shape id="_x0000_i1435" type="#_x0000_t75" alt="eqIde8d9060d7c8359fefd0cfd0d2d75197c" style="width:57pt;height:13pt" o:ole="">
            <v:imagedata r:id="rId692" o:title="eqIde8d9060d7c8359fefd0cfd0d2d75197c"/>
          </v:shape>
          <o:OLEObject Type="Embed" ProgID="Equation.DSMT4" ShapeID="_x0000_i1435" DrawAspect="Content" ObjectID="_1842780844" r:id="rId69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111" w:dyaOrig="248">
          <v:shape id="_x0000_i1436" type="#_x0000_t75" alt="eqId739e8f81d40e20c66ad709b2ce80ee08" style="width:105.5pt;height:12.5pt" o:ole="">
            <v:imagedata r:id="rId694" o:title="eqId739e8f81d40e20c66ad709b2ce80ee08"/>
          </v:shape>
          <o:OLEObject Type="Embed" ProgID="Equation.DSMT4" ShapeID="_x0000_i1436" DrawAspect="Content" ObjectID="_1842780845" r:id="rId695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2094" w:dyaOrig="540">
          <v:shape id="_x0000_i1437" type="#_x0000_t75" alt="eqIde343320b2a216a452d0c0fc8e00685c8" style="width:104.5pt;height:27pt" o:ole="">
            <v:imagedata r:id="rId696" o:title="eqIde343320b2a216a452d0c0fc8e00685c8"/>
          </v:shape>
          <o:OLEObject Type="Embed" ProgID="Equation.DSMT4" ShapeID="_x0000_i1437" DrawAspect="Content" ObjectID="_1842780846" r:id="rId697"/>
        </w:object>
      </w:r>
      <w:r>
        <w:rPr>
          <w:color w:val="FF0000"/>
        </w:rPr>
        <w:t xml:space="preserve"> </w:t>
      </w:r>
      <w:r>
        <w:rPr>
          <w:color w:val="FF0000"/>
        </w:rPr>
        <w:t>；证明如下：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根据题意得：</w:t>
      </w:r>
      <w:r>
        <w:rPr>
          <w:color w:val="FF0000"/>
        </w:rPr>
        <w:object w:dxaOrig="2443" w:dyaOrig="251">
          <v:shape id="_x0000_i1438" type="#_x0000_t75" alt="eqId151b19f84cdf91dc274facc3156a83bd" style="width:122pt;height:12.5pt" o:ole="">
            <v:imagedata r:id="rId698" o:title="eqId151b19f84cdf91dc274facc3156a83bd"/>
          </v:shape>
          <o:OLEObject Type="Embed" ProgID="Equation.DSMT4" ShapeID="_x0000_i1438" DrawAspect="Content" ObjectID="_1842780847" r:id="rId69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9" w:dyaOrig="228">
          <v:shape id="_x0000_i1439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39" DrawAspect="Content" ObjectID="_1842780848" r:id="rId700"/>
        </w:object>
      </w:r>
      <w:r>
        <w:rPr>
          <w:color w:val="FF0000"/>
        </w:rPr>
        <w:t>平分</w:t>
      </w:r>
      <w:r>
        <w:rPr>
          <w:color w:val="FF0000"/>
        </w:rPr>
        <w:object w:dxaOrig="685" w:dyaOrig="245">
          <v:shape id="_x0000_i1440" type="#_x0000_t75" alt="eqId7cbce11aa19b8bd2bf6ee5a834e005de" style="width:34.5pt;height:12.5pt" o:ole="">
            <v:imagedata r:id="rId633" o:title="eqId7cbce11aa19b8bd2bf6ee5a834e005de"/>
          </v:shape>
          <o:OLEObject Type="Embed" ProgID="Equation.DSMT4" ShapeID="_x0000_i1440" DrawAspect="Content" ObjectID="_1842780849" r:id="rId70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089" w:dyaOrig="541">
          <v:shape id="_x0000_i1441" type="#_x0000_t75" alt="eqIdcea1cdb3c987764a39bf289346e678d6" style="width:304.5pt;height:27pt" o:ole="">
            <v:imagedata r:id="rId702" o:title="eqIdcea1cdb3c987764a39bf289346e678d6"/>
          </v:shape>
          <o:OLEObject Type="Embed" ProgID="Equation.DSMT4" ShapeID="_x0000_i1441" DrawAspect="Content" ObjectID="_1842780850" r:id="rId703"/>
        </w:object>
      </w:r>
      <w:r>
        <w:rPr>
          <w:color w:val="FF0000"/>
        </w:rPr>
        <w:t xml:space="preserve"> 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916" w:dyaOrig="541">
          <v:shape id="_x0000_i1442" type="#_x0000_t75" alt="eqIdda51df76d9dce2ece3366d77799ab08c" style="width:346pt;height:27pt" o:ole="">
            <v:imagedata r:id="rId704" o:title="eqIdda51df76d9dce2ece3366d77799ab08c"/>
          </v:shape>
          <o:OLEObject Type="Embed" ProgID="Equation.DSMT4" ShapeID="_x0000_i1442" DrawAspect="Content" ObjectID="_1842780851" r:id="rId705"/>
        </w:object>
      </w:r>
      <w:r>
        <w:rPr>
          <w:color w:val="FF0000"/>
        </w:rPr>
        <w:t xml:space="preserve"> 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79" w:dyaOrig="223">
          <v:shape id="_x0000_i1443" type="#_x0000_t75" alt="eqId2d603566c74b1d5de510a2e8f7859010" style="width:44pt;height:11pt" o:ole="">
            <v:imagedata r:id="rId670" o:title="eqId2d603566c74b1d5de510a2e8f7859010"/>
          </v:shape>
          <o:OLEObject Type="Embed" ProgID="Equation.DSMT4" ShapeID="_x0000_i1443" DrawAspect="Content" ObjectID="_1842780852" r:id="rId70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43" w:dyaOrig="257">
          <v:shape id="_x0000_i1444" type="#_x0000_t75" alt="eqIde8d9060d7c8359fefd0cfd0d2d75197c" style="width:57pt;height:13pt" o:ole="">
            <v:imagedata r:id="rId692" o:title="eqIde8d9060d7c8359fefd0cfd0d2d75197c"/>
          </v:shape>
          <o:OLEObject Type="Embed" ProgID="Equation.DSMT4" ShapeID="_x0000_i1444" DrawAspect="Content" ObjectID="_1842780853" r:id="rId70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265" w:dyaOrig="593">
          <v:shape id="_x0000_i1445" type="#_x0000_t75" alt="eqIdbf1681428660be5f1fe357804fa6f9f4" style="width:313.5pt;height:29.5pt" o:ole="">
            <v:imagedata r:id="rId708" o:title="eqIdbf1681428660be5f1fe357804fa6f9f4"/>
          </v:shape>
          <o:OLEObject Type="Embed" ProgID="Equation.DSMT4" ShapeID="_x0000_i1445" DrawAspect="Content" ObjectID="_1842780854" r:id="rId709"/>
        </w:object>
      </w:r>
      <w:r>
        <w:rPr>
          <w:color w:val="FF0000"/>
        </w:rPr>
        <w:t xml:space="preserve"> 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即</w:t>
      </w:r>
      <w:r>
        <w:rPr>
          <w:color w:val="FF0000"/>
        </w:rPr>
        <w:object w:dxaOrig="2094" w:dyaOrig="540">
          <v:shape id="_x0000_i1446" type="#_x0000_t75" alt="eqIde343320b2a216a452d0c0fc8e00685c8" style="width:104.5pt;height:27pt" o:ole="">
            <v:imagedata r:id="rId696" o:title="eqIde343320b2a216a452d0c0fc8e00685c8"/>
          </v:shape>
          <o:OLEObject Type="Embed" ProgID="Equation.DSMT4" ShapeID="_x0000_i1446" DrawAspect="Content" ObjectID="_1842780855" r:id="rId710"/>
        </w:object>
      </w:r>
      <w:r>
        <w:rPr>
          <w:color w:val="FF0000"/>
        </w:rPr>
        <w:t xml:space="preserve"> </w: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6E79BD" w:rsidRDefault="00FF26C3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已知：在</w:t>
      </w:r>
      <w:r>
        <w:object w:dxaOrig="615" w:dyaOrig="240">
          <v:shape id="_x0000_i1447" type="#_x0000_t75" alt="eqId7ac451db3443cabb204f96c31fd4a02e" style="width:31pt;height:12pt" o:ole="">
            <v:imagedata r:id="rId711" o:title="eqId7ac451db3443cabb204f96c31fd4a02e"/>
          </v:shape>
          <o:OLEObject Type="Embed" ProgID="Equation.DSMT4" ShapeID="_x0000_i1447" DrawAspect="Content" ObjectID="_1842780856" r:id="rId712"/>
        </w:object>
      </w:r>
      <w:r>
        <w:t>中，</w:t>
      </w:r>
      <w:r>
        <w:object w:dxaOrig="193" w:dyaOrig="208">
          <v:shape id="_x0000_i1448" type="#_x0000_t75" alt="eqIddad2a36927223bd70f426ba06aea4b45" style="width:9.5pt;height:10.5pt" o:ole="">
            <v:imagedata r:id="rId500" o:title="eqIddad2a36927223bd70f426ba06aea4b45"/>
          </v:shape>
          <o:OLEObject Type="Embed" ProgID="Equation.DSMT4" ShapeID="_x0000_i1448" DrawAspect="Content" ObjectID="_1842780857" r:id="rId713"/>
        </w:object>
      </w:r>
      <w:r>
        <w:t>是</w:t>
      </w:r>
      <w:r>
        <w:object w:dxaOrig="351" w:dyaOrig="246">
          <v:shape id="_x0000_i1449" type="#_x0000_t75" alt="eqId9d78abbad68bbbf12af10cd40ef4c353" style="width:17.5pt;height:12.5pt" o:ole="">
            <v:imagedata r:id="rId439" o:title="eqId9d78abbad68bbbf12af10cd40ef4c353"/>
          </v:shape>
          <o:OLEObject Type="Embed" ProgID="Equation.DSMT4" ShapeID="_x0000_i1449" DrawAspect="Content" ObjectID="_1842780858" r:id="rId714"/>
        </w:object>
      </w:r>
      <w:r>
        <w:t>的中点，</w:t>
      </w:r>
      <w:r>
        <w:object w:dxaOrig="193" w:dyaOrig="208">
          <v:shape id="_x0000_i1450" type="#_x0000_t75" alt="eqId7f9e8449aad35c5d840a3395ea86df6d" style="width:9.5pt;height:10.5pt" o:ole="">
            <v:imagedata r:id="rId542" o:title="eqId7f9e8449aad35c5d840a3395ea86df6d"/>
          </v:shape>
          <o:OLEObject Type="Embed" ProgID="Equation.DSMT4" ShapeID="_x0000_i1450" DrawAspect="Content" ObjectID="_1842780859" r:id="rId715"/>
        </w:object>
      </w:r>
      <w:r>
        <w:t>是边</w:t>
      </w:r>
      <w:r>
        <w:object w:dxaOrig="369" w:dyaOrig="228">
          <v:shape id="_x0000_i1451" type="#_x0000_t75" alt="eqId03902478df1a55bc99703210bccab910" style="width:18.5pt;height:11.5pt" o:ole="">
            <v:imagedata r:id="rId375" o:title="eqId03902478df1a55bc99703210bccab910"/>
          </v:shape>
          <o:OLEObject Type="Embed" ProgID="Equation.DSMT4" ShapeID="_x0000_i1451" DrawAspect="Content" ObjectID="_1842780860" r:id="rId716"/>
        </w:object>
      </w:r>
      <w:r>
        <w:t>延长线上的一点，</w:t>
      </w:r>
      <w:r>
        <w:object w:dxaOrig="861" w:dyaOrig="242">
          <v:shape id="_x0000_i1452" type="#_x0000_t75" alt="eqId01476dfb5970e27f54f742c27b9515f9" style="width:43pt;height:12pt" o:ole="">
            <v:imagedata r:id="rId717" o:title="eqId01476dfb5970e27f54f742c27b9515f9"/>
          </v:shape>
          <o:OLEObject Type="Embed" ProgID="Equation.DSMT4" ShapeID="_x0000_i1452" DrawAspect="Content" ObjectID="_1842780861" r:id="rId718"/>
        </w:object>
      </w:r>
      <w:r>
        <w:t>，连接</w:t>
      </w:r>
      <w:r>
        <w:object w:dxaOrig="351" w:dyaOrig="241">
          <v:shape id="_x0000_i1453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453" DrawAspect="Content" ObjectID="_1842780862" r:id="rId719"/>
        </w:object>
      </w:r>
      <w:r>
        <w:t>、</w:t>
      </w:r>
      <w:r>
        <w:object w:dxaOrig="316" w:dyaOrig="211">
          <v:shape id="_x0000_i1454" type="#_x0000_t75" alt="eqId20a541b81584a032f571159ea152c85a" style="width:16pt;height:10.5pt" o:ole="">
            <v:imagedata r:id="rId720" o:title="eqId20a541b81584a032f571159ea152c85a"/>
          </v:shape>
          <o:OLEObject Type="Embed" ProgID="Equation.DSMT4" ShapeID="_x0000_i1454" DrawAspect="Content" ObjectID="_1842780863" r:id="rId721"/>
        </w:object>
      </w:r>
      <w:r>
        <w:t>．</w:t>
      </w:r>
    </w:p>
    <w:p w:rsidR="006E79BD" w:rsidRDefault="00FF26C3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876550" cy="1000125"/>
            <wp:effectExtent l="0" t="0" r="6350" b="3175"/>
            <wp:docPr id="100043" name="图片 100043" descr="@@@b889566a-69f6-4c24-8c2b-d0a52a107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b889566a-69f6-4c24-8c2b-d0a52a107634"/>
                    <pic:cNvPicPr>
                      <a:picLocks noChangeAspect="1"/>
                    </pic:cNvPicPr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t>如图（</w:t>
      </w:r>
      <w:r>
        <w:t>1</w:t>
      </w:r>
      <w:r>
        <w:t>），如果</w:t>
      </w:r>
      <w:r>
        <w:object w:dxaOrig="879" w:dyaOrig="240">
          <v:shape id="_x0000_i1455" type="#_x0000_t75" alt="eqIdd4710f75c66f19825a3e44b48f78bbac" style="width:44pt;height:12pt" o:ole="">
            <v:imagedata r:id="rId723" o:title="eqIdd4710f75c66f19825a3e44b48f78bbac"/>
          </v:shape>
          <o:OLEObject Type="Embed" ProgID="Equation.DSMT4" ShapeID="_x0000_i1455" DrawAspect="Content" ObjectID="_1842780864" r:id="rId724"/>
        </w:object>
      </w:r>
      <w:r>
        <w:t>，证明：</w:t>
      </w:r>
      <w:r>
        <w:object w:dxaOrig="879" w:dyaOrig="223">
          <v:shape id="_x0000_i1456" type="#_x0000_t75" alt="eqId63a1d4c140243ba9a9bd7256ec2bbce6" style="width:44pt;height:11pt" o:ole="">
            <v:imagedata r:id="rId725" o:title="eqId63a1d4c140243ba9a9bd7256ec2bbce6"/>
          </v:shape>
          <o:OLEObject Type="Embed" ProgID="Equation.DSMT4" ShapeID="_x0000_i1456" DrawAspect="Content" ObjectID="_1842780865" r:id="rId726"/>
        </w:objec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(2)</w:t>
      </w:r>
      <w:r>
        <w:t>如图（</w:t>
      </w:r>
      <w:r>
        <w:t>2</w:t>
      </w:r>
      <w:r>
        <w:t>），过点</w:t>
      </w:r>
      <w:r>
        <w:object w:dxaOrig="228" w:dyaOrig="228">
          <v:shape id="_x0000_i1457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457" DrawAspect="Content" ObjectID="_1842780866" r:id="rId727"/>
        </w:object>
      </w:r>
      <w:r>
        <w:t>作</w:t>
      </w:r>
      <w:r>
        <w:object w:dxaOrig="914" w:dyaOrig="241">
          <v:shape id="_x0000_i1458" type="#_x0000_t75" alt="eqId105068b25f5a63af32f4082cfe08691e" style="width:45.5pt;height:12pt" o:ole="">
            <v:imagedata r:id="rId728" o:title="eqId105068b25f5a63af32f4082cfe08691e"/>
          </v:shape>
          <o:OLEObject Type="Embed" ProgID="Equation.DSMT4" ShapeID="_x0000_i1458" DrawAspect="Content" ObjectID="_1842780867" r:id="rId729"/>
        </w:object>
      </w:r>
      <w:r>
        <w:t>，交</w:t>
      </w:r>
      <w:r>
        <w:object w:dxaOrig="316" w:dyaOrig="211">
          <v:shape id="_x0000_i1459" type="#_x0000_t75" alt="eqId20a541b81584a032f571159ea152c85a" style="width:16pt;height:10.5pt" o:ole="">
            <v:imagedata r:id="rId720" o:title="eqId20a541b81584a032f571159ea152c85a"/>
          </v:shape>
          <o:OLEObject Type="Embed" ProgID="Equation.DSMT4" ShapeID="_x0000_i1459" DrawAspect="Content" ObjectID="_1842780868" r:id="rId730"/>
        </w:object>
      </w:r>
      <w:r>
        <w:t>的延长线于点</w:t>
      </w:r>
      <w:r>
        <w:object w:dxaOrig="211" w:dyaOrig="228">
          <v:shape id="_x0000_i1460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460" DrawAspect="Content" ObjectID="_1842780869" r:id="rId731"/>
        </w:object>
      </w:r>
      <w:r>
        <w:t>，连接</w:t>
      </w:r>
      <w:r>
        <w:object w:dxaOrig="316" w:dyaOrig="211">
          <v:shape id="_x0000_i1461" type="#_x0000_t75" alt="eqId85c4bdfb0db1e31e8459df1d15f9ab55" style="width:16pt;height:10.5pt" o:ole="">
            <v:imagedata r:id="rId732" o:title="eqId85c4bdfb0db1e31e8459df1d15f9ab55"/>
          </v:shape>
          <o:OLEObject Type="Embed" ProgID="Equation.DSMT4" ShapeID="_x0000_i1461" DrawAspect="Content" ObjectID="_1842780870" r:id="rId733"/>
        </w:object>
      </w:r>
      <w:r>
        <w:t>，如果</w:t>
      </w:r>
      <w:r>
        <w:object w:dxaOrig="1161" w:dyaOrig="245">
          <v:shape id="_x0000_i1462" type="#_x0000_t75" alt="eqId33b528818e98c5c2ddf301048b4228d2" style="width:58pt;height:12.5pt" o:ole="">
            <v:imagedata r:id="rId734" o:title="eqId33b528818e98c5c2ddf301048b4228d2"/>
          </v:shape>
          <o:OLEObject Type="Embed" ProgID="Equation.DSMT4" ShapeID="_x0000_i1462" DrawAspect="Content" ObjectID="_1842780871" r:id="rId735"/>
        </w:object>
      </w:r>
      <w:r>
        <w:t>，证明：</w:t>
      </w:r>
      <w:r>
        <w:object w:dxaOrig="950" w:dyaOrig="234">
          <v:shape id="_x0000_i1463" type="#_x0000_t75" alt="eqId8378ac403cac1d9cf62014ee7b1cf9d0" style="width:47.5pt;height:11.5pt" o:ole="">
            <v:imagedata r:id="rId736" o:title="eqId8378ac403cac1d9cf62014ee7b1cf9d0"/>
          </v:shape>
          <o:OLEObject Type="Embed" ProgID="Equation.DSMT4" ShapeID="_x0000_i1463" DrawAspect="Content" ObjectID="_1842780872" r:id="rId737"/>
        </w:objec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）证明：</w:t>
      </w:r>
      <w:r>
        <w:rPr>
          <w:color w:val="FF0000"/>
        </w:rPr>
        <w:object w:dxaOrig="915" w:dyaOrig="225">
          <v:shape id="_x0000_i1464" type="#_x0000_t75" alt="eqIdad82302aaf86b95bd5044f2f5b2cf953" style="width:46pt;height:11.5pt" o:ole="">
            <v:imagedata r:id="rId738" o:title="eqIdad82302aaf86b95bd5044f2f5b2cf953"/>
          </v:shape>
          <o:OLEObject Type="Embed" ProgID="Equation.DSMT4" ShapeID="_x0000_i1464" DrawAspect="Content" ObjectID="_1842780873" r:id="rId739"/>
        </w:object>
      </w:r>
      <w:r>
        <w:rPr>
          <w:color w:val="FF0000"/>
        </w:rPr>
        <w:t>，</w:t>
      </w:r>
      <w:r>
        <w:rPr>
          <w:color w:val="FF0000"/>
        </w:rPr>
        <w:object w:dxaOrig="193" w:dyaOrig="208">
          <v:shape id="_x0000_i1465" type="#_x0000_t75" alt="eqIddad2a36927223bd70f426ba06aea4b45" style="width:9.5pt;height:10.5pt" o:ole="">
            <v:imagedata r:id="rId500" o:title="eqIddad2a36927223bd70f426ba06aea4b45"/>
          </v:shape>
          <o:OLEObject Type="Embed" ProgID="Equation.DSMT4" ShapeID="_x0000_i1465" DrawAspect="Content" ObjectID="_1842780874" r:id="rId740"/>
        </w:object>
      </w:r>
      <w:r>
        <w:rPr>
          <w:color w:val="FF0000"/>
        </w:rPr>
        <w:t>是</w:t>
      </w:r>
      <w:r>
        <w:rPr>
          <w:color w:val="FF0000"/>
        </w:rPr>
        <w:object w:dxaOrig="351" w:dyaOrig="246">
          <v:shape id="_x0000_i1466" type="#_x0000_t75" alt="eqId9d78abbad68bbbf12af10cd40ef4c353" style="width:17.5pt;height:12.5pt" o:ole="">
            <v:imagedata r:id="rId439" o:title="eqId9d78abbad68bbbf12af10cd40ef4c353"/>
          </v:shape>
          <o:OLEObject Type="Embed" ProgID="Equation.DSMT4" ShapeID="_x0000_i1466" DrawAspect="Content" ObjectID="_1842780875" r:id="rId741"/>
        </w:object>
      </w:r>
      <w:r>
        <w:rPr>
          <w:color w:val="FF0000"/>
        </w:rPr>
        <w:t>的中点，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10" w:dyaOrig="228">
          <v:shape id="_x0000_i1467" type="#_x0000_t75" alt="eqId9dabdea43ca3dbffe586a29409dabbc2" style="width:25.5pt;height:11.5pt" o:ole="">
            <v:imagedata r:id="rId742" o:title="eqId9dabdea43ca3dbffe586a29409dabbc2"/>
          </v:shape>
          <o:OLEObject Type="Embed" ProgID="Equation.DSMT4" ShapeID="_x0000_i1467" DrawAspect="Content" ObjectID="_1842780876" r:id="rId743"/>
        </w:object>
      </w:r>
      <w:r>
        <w:rPr>
          <w:color w:val="FF0000"/>
        </w:rPr>
        <w:t>是</w:t>
      </w:r>
      <w:r>
        <w:rPr>
          <w:color w:val="FF0000"/>
        </w:rPr>
        <w:object w:dxaOrig="351" w:dyaOrig="246">
          <v:shape id="_x0000_i1468" type="#_x0000_t75" alt="eqId9d78abbad68bbbf12af10cd40ef4c353" style="width:17.5pt;height:12.5pt" o:ole="">
            <v:imagedata r:id="rId439" o:title="eqId9d78abbad68bbbf12af10cd40ef4c353"/>
          </v:shape>
          <o:OLEObject Type="Embed" ProgID="Equation.DSMT4" ShapeID="_x0000_i1468" DrawAspect="Content" ObjectID="_1842780877" r:id="rId744"/>
        </w:object>
      </w:r>
      <w:r>
        <w:rPr>
          <w:color w:val="FF0000"/>
        </w:rPr>
        <w:t>的垂直平分线，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55" w:dyaOrig="250">
          <v:shape id="_x0000_i1469" type="#_x0000_t75" alt="eqIdbe1578c2e2b695e1e96cc454b6d4cb83" style="width:53pt;height:12.5pt" o:ole="">
            <v:imagedata r:id="rId745" o:title="eqIdbe1578c2e2b695e1e96cc454b6d4cb83"/>
          </v:shape>
          <o:OLEObject Type="Embed" ProgID="Equation.DSMT4" ShapeID="_x0000_i1469" DrawAspect="Content" ObjectID="_1842780878" r:id="rId74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46">
          <v:shape id="_x0000_i1470" type="#_x0000_t75" alt="eqIdeaec5f76d92d48653650f57681bf1444" style="width:52pt;height:12.5pt" o:ole="">
            <v:imagedata r:id="rId747" o:title="eqIdeaec5f76d92d48653650f57681bf1444"/>
          </v:shape>
          <o:OLEObject Type="Embed" ProgID="Equation.DSMT4" ShapeID="_x0000_i1470" DrawAspect="Content" ObjectID="_1842780879" r:id="rId74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27">
          <v:shape id="_x0000_i1471" type="#_x0000_t75" alt="eqId41663c22d189070e36fc8cacaa7f8941" style="width:52pt;height:11.5pt" o:ole="">
            <v:imagedata r:id="rId749" o:title="eqId41663c22d189070e36fc8cacaa7f8941"/>
          </v:shape>
          <o:OLEObject Type="Embed" ProgID="Equation.DSMT4" ShapeID="_x0000_i1471" DrawAspect="Content" ObjectID="_1842780880" r:id="rId750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）证明：</w:t>
      </w:r>
      <w:r>
        <w:rPr>
          <w:color w:val="FF0000"/>
        </w:rPr>
        <w:object w:dxaOrig="1090" w:dyaOrig="249">
          <v:shape id="_x0000_i1472" type="#_x0000_t75" alt="eqId8c01fa6ed084847e55af6e9a8ed148f9" style="width:54.5pt;height:12.5pt" o:ole="">
            <v:imagedata r:id="rId751" o:title="eqId8c01fa6ed084847e55af6e9a8ed148f9"/>
          </v:shape>
          <o:OLEObject Type="Embed" ProgID="Equation.DSMT4" ShapeID="_x0000_i1472" DrawAspect="Content" ObjectID="_1842780881" r:id="rId75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583" w:dyaOrig="235">
          <v:shape id="_x0000_i1473" type="#_x0000_t75" alt="eqIdff97ff45f4792acb920b90aa68e63493" style="width:79pt;height:12pt" o:ole="">
            <v:imagedata r:id="rId753" o:title="eqIdff97ff45f4792acb920b90aa68e63493"/>
          </v:shape>
          <o:OLEObject Type="Embed" ProgID="Equation.DSMT4" ShapeID="_x0000_i1473" DrawAspect="Content" ObjectID="_1842780882" r:id="rId75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51">
          <v:shape id="_x0000_i1474" type="#_x0000_t75" alt="eqId975eb964f504553458b3a234e3876b47" style="width:51pt;height:12.5pt" o:ole="">
            <v:imagedata r:id="rId755" o:title="eqId975eb964f504553458b3a234e3876b47"/>
          </v:shape>
          <o:OLEObject Type="Embed" ProgID="Equation.DSMT4" ShapeID="_x0000_i1474" DrawAspect="Content" ObjectID="_1842780883" r:id="rId756"/>
        </w:object>
      </w:r>
      <w:r>
        <w:rPr>
          <w:color w:val="FF0000"/>
        </w:rPr>
        <w:t>，</w:t>
      </w:r>
      <w:r>
        <w:rPr>
          <w:color w:val="FF0000"/>
        </w:rPr>
        <w:object w:dxaOrig="1407" w:dyaOrig="250">
          <v:shape id="_x0000_i1475" type="#_x0000_t75" alt="eqIdfdd97ef9a26bf9e6b10e524e105fc352" style="width:70.5pt;height:12.5pt" o:ole="">
            <v:imagedata r:id="rId757" o:title="eqIdfdd97ef9a26bf9e6b10e524e105fc352"/>
          </v:shape>
          <o:OLEObject Type="Embed" ProgID="Equation.DSMT4" ShapeID="_x0000_i1475" DrawAspect="Content" ObjectID="_1842780884" r:id="rId75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23" w:dyaOrig="347">
          <v:shape id="_x0000_i1476" type="#_x0000_t75" alt="eqId53c80911ab1279357c5584c14f709cb7" style="width:101pt;height:17.5pt" o:ole="">
            <v:imagedata r:id="rId759" o:title="eqId53c80911ab1279357c5584c14f709cb7"/>
          </v:shape>
          <o:OLEObject Type="Embed" ProgID="Equation.DSMT4" ShapeID="_x0000_i1476" DrawAspect="Content" ObjectID="_1842780885" r:id="rId76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88" w:dyaOrig="541">
          <v:shape id="_x0000_i1477" type="#_x0000_t75" alt="eqIdfe0843873603818f8adb1a7f4d50d6ad" style="width:84.5pt;height:27pt" o:ole="">
            <v:imagedata r:id="rId761" o:title="eqIdfe0843873603818f8adb1a7f4d50d6ad"/>
          </v:shape>
          <o:OLEObject Type="Embed" ProgID="Equation.DSMT4" ShapeID="_x0000_i1477" DrawAspect="Content" ObjectID="_1842780886" r:id="rId762"/>
        </w:object>
      </w:r>
      <w:r>
        <w:rPr>
          <w:color w:val="FF0000"/>
        </w:rPr>
        <w:t>，</w:t>
      </w:r>
      <w:r>
        <w:rPr>
          <w:color w:val="FF0000"/>
        </w:rPr>
        <w:object w:dxaOrig="774" w:dyaOrig="223">
          <v:shape id="_x0000_i1478" type="#_x0000_t75" alt="eqId546f5e3bf6a3b60f85ea730a6cd7b36e" style="width:38.5pt;height:11pt" o:ole="">
            <v:imagedata r:id="rId763" o:title="eqId546f5e3bf6a3b60f85ea730a6cd7b36e"/>
          </v:shape>
          <o:OLEObject Type="Embed" ProgID="Equation.DSMT4" ShapeID="_x0000_i1478" DrawAspect="Content" ObjectID="_1842780887" r:id="rId76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46">
          <v:shape id="_x0000_i1479" type="#_x0000_t75" alt="eqIdeaec5f76d92d48653650f57681bf1444" style="width:52pt;height:12.5pt" o:ole="">
            <v:imagedata r:id="rId747" o:title="eqIdeaec5f76d92d48653650f57681bf1444"/>
          </v:shape>
          <o:OLEObject Type="Embed" ProgID="Equation.DSMT4" ShapeID="_x0000_i1479" DrawAspect="Content" ObjectID="_1842780888" r:id="rId76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56">
          <v:shape id="_x0000_i1480" type="#_x0000_t75" alt="eqIde810b9a377482e69932405eaf515ebc4" style="width:52pt;height:13pt" o:ole="">
            <v:imagedata r:id="rId766" o:title="eqIde810b9a377482e69932405eaf515ebc4"/>
          </v:shape>
          <o:OLEObject Type="Embed" ProgID="Equation.DSMT4" ShapeID="_x0000_i1480" DrawAspect="Content" ObjectID="_1842780889" r:id="rId76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90" w:dyaOrig="249">
          <v:shape id="_x0000_i1481" type="#_x0000_t75" alt="eqId8c01fa6ed084847e55af6e9a8ed148f9" style="width:54.5pt;height:12.5pt" o:ole="">
            <v:imagedata r:id="rId751" o:title="eqId8c01fa6ed084847e55af6e9a8ed148f9"/>
          </v:shape>
          <o:OLEObject Type="Embed" ProgID="Equation.DSMT4" ShapeID="_x0000_i1481" DrawAspect="Content" ObjectID="_1842780890" r:id="rId76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11" w:dyaOrig="235">
          <v:shape id="_x0000_i1482" type="#_x0000_t75" alt="eqIda84a5751121a57a2d82b07bf565db682" style="width:105.5pt;height:12pt" o:ole="">
            <v:imagedata r:id="rId769" o:title="eqIda84a5751121a57a2d82b07bf565db682"/>
          </v:shape>
          <o:OLEObject Type="Embed" ProgID="Equation.DSMT4" ShapeID="_x0000_i1482" DrawAspect="Content" ObjectID="_1842780891" r:id="rId77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38" w:dyaOrig="221">
          <v:shape id="_x0000_i1483" type="#_x0000_t75" alt="eqIdc84eb5655903bc68b440ded46b16f1b0" style="width:37pt;height:11pt" o:ole="">
            <v:imagedata r:id="rId771" o:title="eqIdc84eb5655903bc68b440ded46b16f1b0"/>
          </v:shape>
          <o:OLEObject Type="Embed" ProgID="Equation.DSMT4" ShapeID="_x0000_i1483" DrawAspect="Content" ObjectID="_1842780892" r:id="rId772"/>
        </w:object>
      </w:r>
      <w:r>
        <w:rPr>
          <w:color w:val="FF0000"/>
        </w:rPr>
        <w:t>是等边三角形，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25">
          <v:shape id="_x0000_i1484" type="#_x0000_t75" alt="eqIdf8084eb0faf76171995a8806e0a6172f" style="width:51pt;height:11.5pt" o:ole="">
            <v:imagedata r:id="rId773" o:title="eqIdf8084eb0faf76171995a8806e0a6172f"/>
          </v:shape>
          <o:OLEObject Type="Embed" ProgID="Equation.DSMT4" ShapeID="_x0000_i1484" DrawAspect="Content" ObjectID="_1842780893" r:id="rId774"/>
        </w:object>
      </w:r>
      <w:r>
        <w:rPr>
          <w:color w:val="FF0000"/>
        </w:rPr>
        <w:t>，</w:t>
      </w:r>
      <w:r>
        <w:rPr>
          <w:color w:val="FF0000"/>
        </w:rPr>
        <w:object w:dxaOrig="1144" w:dyaOrig="249">
          <v:shape id="_x0000_i1485" type="#_x0000_t75" alt="eqId0d9d56d71a66c4cffbcd47b0bb08aca8" style="width:57pt;height:12.5pt" o:ole="">
            <v:imagedata r:id="rId775" o:title="eqId0d9d56d71a66c4cffbcd47b0bb08aca8"/>
          </v:shape>
          <o:OLEObject Type="Embed" ProgID="Equation.DSMT4" ShapeID="_x0000_i1485" DrawAspect="Content" ObjectID="_1842780894" r:id="rId77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46">
          <v:shape id="_x0000_i1486" type="#_x0000_t75" alt="eqIdeaec5f76d92d48653650f57681bf1444" style="width:52pt;height:12.5pt" o:ole="">
            <v:imagedata r:id="rId747" o:title="eqIdeaec5f76d92d48653650f57681bf1444"/>
          </v:shape>
          <o:OLEObject Type="Embed" ProgID="Equation.DSMT4" ShapeID="_x0000_i1486" DrawAspect="Content" ObjectID="_1842780895" r:id="rId77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51">
          <v:shape id="_x0000_i1487" type="#_x0000_t75" alt="eqId50e48c3b63450431e1426a435668859b" style="width:51pt;height:12.5pt" o:ole="">
            <v:imagedata r:id="rId778" o:title="eqId50e48c3b63450431e1426a435668859b"/>
          </v:shape>
          <o:OLEObject Type="Embed" ProgID="Equation.DSMT4" ShapeID="_x0000_i1487" DrawAspect="Content" ObjectID="_1842780896" r:id="rId77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59" w:dyaOrig="250">
          <v:shape id="_x0000_i1488" type="#_x0000_t75" alt="eqId32c167829a3fd8db1df30e221ef7607f" style="width:103pt;height:12.5pt" o:ole="">
            <v:imagedata r:id="rId780" o:title="eqId32c167829a3fd8db1df30e221ef7607f"/>
          </v:shape>
          <o:OLEObject Type="Embed" ProgID="Equation.DSMT4" ShapeID="_x0000_i1488" DrawAspect="Content" ObjectID="_1842780897" r:id="rId781"/>
        </w:object>
      </w:r>
      <w:r>
        <w:rPr>
          <w:color w:val="FF0000"/>
        </w:rPr>
        <w:t>，</w:t>
      </w:r>
      <w:r>
        <w:rPr>
          <w:color w:val="FF0000"/>
        </w:rPr>
        <w:object w:dxaOrig="809" w:dyaOrig="228">
          <v:shape id="_x0000_i1489" type="#_x0000_t75" alt="eqId7f9bee7a3e6a2c01e3196fd1dbe40cb4" style="width:40.5pt;height:11.5pt" o:ole="">
            <v:imagedata r:id="rId782" o:title="eqId7f9bee7a3e6a2c01e3196fd1dbe40cb4"/>
          </v:shape>
          <o:OLEObject Type="Embed" ProgID="Equation.DSMT4" ShapeID="_x0000_i1489" DrawAspect="Content" ObjectID="_1842780898" r:id="rId78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12" w:dyaOrig="356">
          <v:shape id="_x0000_i1490" type="#_x0000_t75" alt="eqIdf8b21029f5b8d0b6ada07847ed0c3ecc" style="width:105.5pt;height:18pt" o:ole="">
            <v:imagedata r:id="rId784" o:title="eqIdf8b21029f5b8d0b6ada07847ed0c3ecc"/>
          </v:shape>
          <o:OLEObject Type="Embed" ProgID="Equation.DSMT4" ShapeID="_x0000_i1490" DrawAspect="Content" ObjectID="_1842780899" r:id="rId78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251">
          <v:shape id="_x0000_i1491" type="#_x0000_t75" alt="eqIdd474906cc72a0faba74f72fa3ba77f95" style="width:51pt;height:12.5pt" o:ole="">
            <v:imagedata r:id="rId786" o:title="eqIdd474906cc72a0faba74f72fa3ba77f95"/>
          </v:shape>
          <o:OLEObject Type="Embed" ProgID="Equation.DSMT4" ShapeID="_x0000_i1491" DrawAspect="Content" ObjectID="_1842780900" r:id="rId78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26" w:dyaOrig="233">
          <v:shape id="_x0000_i1492" type="#_x0000_t75" alt="eqIdc5201a55f522a0dfb20f663aa9ecdbcc" style="width:56.5pt;height:11.5pt" o:ole="">
            <v:imagedata r:id="rId788" o:title="eqIdc5201a55f522a0dfb20f663aa9ecdbcc"/>
          </v:shape>
          <o:OLEObject Type="Embed" ProgID="Equation.DSMT4" ShapeID="_x0000_i1492" DrawAspect="Content" ObjectID="_1842780901" r:id="rId789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7</w:t>
      </w:r>
      <w:r>
        <w:rPr>
          <w:rFonts w:hint="eastAsia"/>
          <w:color w:val="FF0000"/>
        </w:rPr>
        <w:t>分）</w:t>
      </w:r>
    </w:p>
    <w:p w:rsidR="006E79BD" w:rsidRDefault="00FF26C3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根据素材．完成任务．</w:t>
      </w:r>
    </w:p>
    <w:tbl>
      <w:tblPr>
        <w:tblW w:w="972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81"/>
        <w:gridCol w:w="5337"/>
        <w:gridCol w:w="3506"/>
      </w:tblGrid>
      <w:tr w:rsidR="006E79BD">
        <w:trPr>
          <w:trHeight w:val="1090"/>
        </w:trPr>
        <w:tc>
          <w:tcPr>
            <w:tcW w:w="9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学校组织同学参与甲、乙两款模型的制作．每款模型都需要用到长、短两种管子的材料．</w:t>
            </w:r>
          </w:p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同学们进行市场调研后获得以下信息，根据信息设计材料的采购方案：</w:t>
            </w:r>
          </w:p>
        </w:tc>
      </w:tr>
      <w:tr w:rsidR="006E79BD">
        <w:trPr>
          <w:trHeight w:val="191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素材一</w:t>
            </w:r>
          </w:p>
        </w:tc>
        <w:tc>
          <w:tcPr>
            <w:tcW w:w="5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object w:dxaOrig="158" w:dyaOrig="245">
                <v:shape id="_x0000_i1493" type="#_x0000_t75" alt="eqIdd91e07104b699c4012be2d26160976a2" style="width:8pt;height:12.5pt" o:ole="">
                  <v:imagedata r:id="rId790" o:title="eqIdd91e07104b699c4012be2d26160976a2"/>
                </v:shape>
                <o:OLEObject Type="Embed" ProgID="Equation.DSMT4" ShapeID="_x0000_i1493" DrawAspect="Content" ObjectID="_1842780902" r:id="rId791"/>
              </w:object>
            </w:r>
            <w:r>
              <w:t>月</w:t>
            </w:r>
            <w:r>
              <w:object w:dxaOrig="281" w:dyaOrig="247">
                <v:shape id="_x0000_i1494" type="#_x0000_t75" alt="eqId4b7f27ebcef70a3ebbbe8d2e53ea0896" style="width:14pt;height:12.5pt" o:ole="">
                  <v:imagedata r:id="rId792" o:title="eqId4b7f27ebcef70a3ebbbe8d2e53ea0896"/>
                </v:shape>
                <o:OLEObject Type="Embed" ProgID="Equation.DSMT4" ShapeID="_x0000_i1494" DrawAspect="Content" ObjectID="_1842780903" r:id="rId793"/>
              </w:object>
            </w:r>
            <w:r>
              <w:t>日，同学们前往市场进行调研，从出售管子的商店广告牌获得右边表格内的信息．如果当天直接采购，同学们计算发现：花费</w:t>
            </w:r>
            <w:r>
              <w:object w:dxaOrig="370" w:dyaOrig="251">
                <v:shape id="_x0000_i1495" type="#_x0000_t75" alt="eqId401dddda7c1cc8d59ad3835ceb8093ca" style="width:18.5pt;height:12.5pt" o:ole="">
                  <v:imagedata r:id="rId794" o:title="eqId401dddda7c1cc8d59ad3835ceb8093ca"/>
                </v:shape>
                <o:OLEObject Type="Embed" ProgID="Equation.DSMT4" ShapeID="_x0000_i1495" DrawAspect="Content" ObjectID="_1842780904" r:id="rId795"/>
              </w:object>
            </w:r>
            <w:r>
              <w:t>元向该商店购得的长管子数量比花</w:t>
            </w:r>
            <w:r>
              <w:object w:dxaOrig="386" w:dyaOrig="246">
                <v:shape id="_x0000_i1496" type="#_x0000_t75" alt="eqId90dd550e1ad9bbf01687ffb4aab788ec" style="width:19.5pt;height:12.5pt" o:ole="">
                  <v:imagedata r:id="rId796" o:title="eqId90dd550e1ad9bbf01687ffb4aab788ec"/>
                </v:shape>
                <o:OLEObject Type="Embed" ProgID="Equation.DSMT4" ShapeID="_x0000_i1496" DrawAspect="Content" ObjectID="_1842780905" r:id="rId797"/>
              </w:object>
            </w:r>
            <w:r>
              <w:t>元购得的</w:t>
            </w:r>
            <w:r>
              <w:t>短管子数量少</w:t>
            </w:r>
            <w:r>
              <w:object w:dxaOrig="263" w:dyaOrig="247">
                <v:shape id="_x0000_i1497" type="#_x0000_t75" alt="eqIde1f959e5f8d89390f0f136f6acc9f6fb" style="width:13pt;height:12.5pt" o:ole="">
                  <v:imagedata r:id="rId798" o:title="eqIde1f959e5f8d89390f0f136f6acc9f6fb"/>
                </v:shape>
                <o:OLEObject Type="Embed" ProgID="Equation.DSMT4" ShapeID="_x0000_i1497" DrawAspect="Content" ObjectID="_1842780906" r:id="rId799"/>
              </w:object>
            </w:r>
            <w:r>
              <w:t>根．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object w:dxaOrig="123" w:dyaOrig="234">
                <v:shape id="_x0000_i1498" type="#_x0000_t75" alt="eqIdbdaa19de263700a15fcf213d64a8cd57" style="width:6pt;height:11.5pt" o:ole="">
                  <v:imagedata r:id="rId608" o:title="eqIdbdaa19de263700a15fcf213d64a8cd57"/>
                </v:shape>
                <o:OLEObject Type="Embed" ProgID="Equation.DSMT4" ShapeID="_x0000_i1498" DrawAspect="Content" ObjectID="_1842780907" r:id="rId800"/>
              </w:object>
            </w:r>
            <w:r>
              <w:t>．长管子的单价是短管子的</w:t>
            </w:r>
            <w:r>
              <w:object w:dxaOrig="175" w:dyaOrig="229">
                <v:shape id="_x0000_i1499" type="#_x0000_t75" alt="eqId61128ab996360a038e6e64d82fcba004" style="width:9pt;height:11.5pt" o:ole="">
                  <v:imagedata r:id="rId801" o:title="eqId61128ab996360a038e6e64d82fcba004"/>
                </v:shape>
                <o:OLEObject Type="Embed" ProgID="Equation.DSMT4" ShapeID="_x0000_i1499" DrawAspect="Content" ObjectID="_1842780908" r:id="rId802"/>
              </w:object>
            </w:r>
            <w:r>
              <w:t>倍．</w:t>
            </w:r>
          </w:p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object w:dxaOrig="175" w:dyaOrig="229">
                <v:shape id="_x0000_i1500" type="#_x0000_t75" alt="eqId61128ab996360a038e6e64d82fcba004" style="width:9pt;height:11.5pt" o:ole="">
                  <v:imagedata r:id="rId801" o:title="eqId61128ab996360a038e6e64d82fcba004"/>
                </v:shape>
                <o:OLEObject Type="Embed" ProgID="Equation.DSMT4" ShapeID="_x0000_i1500" DrawAspect="Content" ObjectID="_1842780909" r:id="rId803"/>
              </w:object>
            </w:r>
            <w:r>
              <w:t>．从</w:t>
            </w:r>
            <w:r>
              <w:object w:dxaOrig="175" w:dyaOrig="249">
                <v:shape id="_x0000_i1501" type="#_x0000_t75" alt="eqId6f8c4c029e552954bd493b49aeab82d5" style="width:9pt;height:12.5pt" o:ole="">
                  <v:imagedata r:id="rId804" o:title="eqId6f8c4c029e552954bd493b49aeab82d5"/>
                </v:shape>
                <o:OLEObject Type="Embed" ProgID="Equation.DSMT4" ShapeID="_x0000_i1501" DrawAspect="Content" ObjectID="_1842780910" r:id="rId805"/>
              </w:object>
            </w:r>
            <w:r>
              <w:t>月</w:t>
            </w:r>
            <w:r>
              <w:object w:dxaOrig="123" w:dyaOrig="234">
                <v:shape id="_x0000_i1502" type="#_x0000_t75" alt="eqIdbdaa19de263700a15fcf213d64a8cd57" style="width:6pt;height:11.5pt" o:ole="">
                  <v:imagedata r:id="rId608" o:title="eqIdbdaa19de263700a15fcf213d64a8cd57"/>
                </v:shape>
                <o:OLEObject Type="Embed" ProgID="Equation.DSMT4" ShapeID="_x0000_i1502" DrawAspect="Content" ObjectID="_1842780911" r:id="rId806"/>
              </w:object>
            </w:r>
            <w:r>
              <w:t>日起，购买</w:t>
            </w:r>
            <w:r>
              <w:object w:dxaOrig="158" w:dyaOrig="250">
                <v:shape id="_x0000_i1503" type="#_x0000_t75" alt="eqId5ca7d1107389675d32b56ec097464c14" style="width:8pt;height:12.5pt" o:ole="">
                  <v:imagedata r:id="rId807" o:title="eqId5ca7d1107389675d32b56ec097464c14"/>
                </v:shape>
                <o:OLEObject Type="Embed" ProgID="Equation.DSMT4" ShapeID="_x0000_i1503" DrawAspect="Content" ObjectID="_1842780912" r:id="rId808"/>
              </w:object>
            </w:r>
            <w:r>
              <w:t>根长管子赠送</w:t>
            </w:r>
            <w:r>
              <w:object w:dxaOrig="123" w:dyaOrig="234">
                <v:shape id="_x0000_i1504" type="#_x0000_t75" alt="eqIdbdaa19de263700a15fcf213d64a8cd57" style="width:6pt;height:11.5pt" o:ole="">
                  <v:imagedata r:id="rId608" o:title="eqIdbdaa19de263700a15fcf213d64a8cd57"/>
                </v:shape>
                <o:OLEObject Type="Embed" ProgID="Equation.DSMT4" ShapeID="_x0000_i1504" DrawAspect="Content" ObjectID="_1842780913" r:id="rId809"/>
              </w:object>
            </w:r>
            <w:r>
              <w:t>根短管子．商店库存数量有限，长管子仅剩</w:t>
            </w:r>
            <w:r>
              <w:object w:dxaOrig="387" w:dyaOrig="253">
                <v:shape id="_x0000_i1505" type="#_x0000_t75" alt="eqId42d846960a2390ce3906a9e4c7ed326b" style="width:19.5pt;height:12.5pt" o:ole="">
                  <v:imagedata r:id="rId810" o:title="eqId42d846960a2390ce3906a9e4c7ed326b"/>
                </v:shape>
                <o:OLEObject Type="Embed" ProgID="Equation.DSMT4" ShapeID="_x0000_i1505" DrawAspect="Content" ObjectID="_1842780914" r:id="rId811"/>
              </w:object>
            </w:r>
            <w:r>
              <w:t>根，短管子仅剩</w:t>
            </w:r>
            <w:r>
              <w:object w:dxaOrig="492" w:dyaOrig="256">
                <v:shape id="_x0000_i1506" type="#_x0000_t75" alt="eqIdbe7d70c90a9f081f882e572552cb8713" style="width:24.5pt;height:13pt" o:ole="">
                  <v:imagedata r:id="rId812" o:title="eqIdbe7d70c90a9f081f882e572552cb8713"/>
                </v:shape>
                <o:OLEObject Type="Embed" ProgID="Equation.DSMT4" ShapeID="_x0000_i1506" DrawAspect="Content" ObjectID="_1842780915" r:id="rId813"/>
              </w:object>
            </w:r>
            <w:r>
              <w:t>根．</w:t>
            </w:r>
          </w:p>
        </w:tc>
      </w:tr>
      <w:tr w:rsidR="006E79BD">
        <w:trPr>
          <w:trHeight w:val="155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素材二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另一部分同学对模型结构进行研究后发现：如果用</w:t>
            </w:r>
            <w:r>
              <w:object w:dxaOrig="175" w:dyaOrig="249">
                <v:shape id="_x0000_i1507" type="#_x0000_t75" alt="eqId6f8c4c029e552954bd493b49aeab82d5" style="width:9pt;height:12.5pt" o:ole="">
                  <v:imagedata r:id="rId804" o:title="eqId6f8c4c029e552954bd493b49aeab82d5"/>
                </v:shape>
                <o:OLEObject Type="Embed" ProgID="Equation.DSMT4" ShapeID="_x0000_i1507" DrawAspect="Content" ObjectID="_1842780916" r:id="rId814"/>
              </w:object>
            </w:r>
            <w:r>
              <w:t>根长管子、</w:t>
            </w:r>
            <w:r>
              <w:object w:dxaOrig="281" w:dyaOrig="245">
                <v:shape id="_x0000_i1508" type="#_x0000_t75" alt="eqIdbb69696a695cdb5e352d5dbbb7182b9a" style="width:14pt;height:12.5pt" o:ole="">
                  <v:imagedata r:id="rId815" o:title="eqIdbb69696a695cdb5e352d5dbbb7182b9a"/>
                </v:shape>
                <o:OLEObject Type="Embed" ProgID="Equation.DSMT4" ShapeID="_x0000_i1508" DrawAspect="Content" ObjectID="_1842780917" r:id="rId816"/>
              </w:object>
            </w:r>
            <w:r>
              <w:t>根短管子制作了</w:t>
            </w:r>
            <w:r>
              <w:object w:dxaOrig="123" w:dyaOrig="234">
                <v:shape id="_x0000_i1509" type="#_x0000_t75" alt="eqIdbdaa19de263700a15fcf213d64a8cd57" style="width:6pt;height:11.5pt" o:ole="">
                  <v:imagedata r:id="rId608" o:title="eqIdbdaa19de263700a15fcf213d64a8cd57"/>
                </v:shape>
                <o:OLEObject Type="Embed" ProgID="Equation.DSMT4" ShapeID="_x0000_i1509" DrawAspect="Content" ObjectID="_1842780918" r:id="rId817"/>
              </w:object>
            </w:r>
            <w:r>
              <w:t>个甲雪花模型和</w:t>
            </w:r>
            <w:r>
              <w:object w:dxaOrig="123" w:dyaOrig="234">
                <v:shape id="_x0000_i1510" type="#_x0000_t75" alt="eqIdbdaa19de263700a15fcf213d64a8cd57" style="width:6pt;height:11.5pt" o:ole="">
                  <v:imagedata r:id="rId608" o:title="eqIdbdaa19de263700a15fcf213d64a8cd57"/>
                </v:shape>
                <o:OLEObject Type="Embed" ProgID="Equation.DSMT4" ShapeID="_x0000_i1510" DrawAspect="Content" ObjectID="_1842780919" r:id="rId818"/>
              </w:object>
            </w:r>
            <w:r>
              <w:t>个乙雪花模型，制作一个甲模型所需长短管子数量之比是</w:t>
            </w:r>
            <w:r>
              <w:object w:dxaOrig="351" w:dyaOrig="247">
                <v:shape id="_x0000_i1511" type="#_x0000_t75" alt="eqIdd977636be43bf99f04c1876fa894746e" style="width:17.5pt;height:12.5pt" o:ole="">
                  <v:imagedata r:id="rId819" o:title="eqIdd977636be43bf99f04c1876fa894746e"/>
                </v:shape>
                <o:OLEObject Type="Embed" ProgID="Equation.DSMT4" ShapeID="_x0000_i1511" DrawAspect="Content" ObjectID="_1842780920" r:id="rId820"/>
              </w:object>
            </w:r>
            <w:r>
              <w:t>，制作乙模型需要的长短管子数量之比是</w:t>
            </w:r>
            <w:r>
              <w:object w:dxaOrig="369" w:dyaOrig="246">
                <v:shape id="_x0000_i1512" type="#_x0000_t75" alt="eqId955bed8cd82419dbb2c62550ee494677" style="width:18.5pt;height:12.5pt" o:ole="">
                  <v:imagedata r:id="rId821" o:title="eqId955bed8cd82419dbb2c62550ee494677"/>
                </v:shape>
                <o:OLEObject Type="Embed" ProgID="Equation.DSMT4" ShapeID="_x0000_i1512" DrawAspect="Content" ObjectID="_1842780921" r:id="rId822"/>
              </w:object>
            </w:r>
          </w:p>
        </w:tc>
      </w:tr>
      <w:tr w:rsidR="006E79BD">
        <w:trPr>
          <w:trHeight w:val="10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素材三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进入</w:t>
            </w:r>
            <w:r>
              <w:object w:dxaOrig="175" w:dyaOrig="249">
                <v:shape id="_x0000_i1513" type="#_x0000_t75" alt="eqId6f8c4c029e552954bd493b49aeab82d5" style="width:9pt;height:12.5pt" o:ole="">
                  <v:imagedata r:id="rId804" o:title="eqId6f8c4c029e552954bd493b49aeab82d5"/>
                </v:shape>
                <o:OLEObject Type="Embed" ProgID="Equation.DSMT4" ShapeID="_x0000_i1513" DrawAspect="Content" ObjectID="_1842780922" r:id="rId823"/>
              </w:object>
            </w:r>
            <w:r>
              <w:t>月后，学校发放活动经费</w:t>
            </w:r>
            <w:r>
              <w:object w:dxaOrig="457" w:dyaOrig="235">
                <v:shape id="_x0000_i1514" type="#_x0000_t75" alt="eqIdde396163d4933bccdca643161154384a" style="width:23pt;height:12pt" o:ole="">
                  <v:imagedata r:id="rId824" o:title="eqIdde396163d4933bccdca643161154384a"/>
                </v:shape>
                <o:OLEObject Type="Embed" ProgID="Equation.DSMT4" ShapeID="_x0000_i1514" DrawAspect="Content" ObjectID="_1842780923" r:id="rId825"/>
              </w:object>
            </w:r>
            <w:r>
              <w:t>元，同学们向该商店采购长、短管子各若干根全部用来制作甲、乙雪花模型（材料无剩余），且采购经费恰好用完．</w:t>
            </w:r>
          </w:p>
        </w:tc>
      </w:tr>
      <w:tr w:rsidR="006E79BD">
        <w:trPr>
          <w:trHeight w:val="182"/>
        </w:trPr>
        <w:tc>
          <w:tcPr>
            <w:tcW w:w="9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问题解决</w:t>
            </w:r>
          </w:p>
        </w:tc>
      </w:tr>
      <w:tr w:rsidR="006E79BD">
        <w:trPr>
          <w:trHeight w:val="339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任务一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确定采购单价：</w:t>
            </w:r>
          </w:p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求长管子、短管子每根单价分别多少元</w:t>
            </w:r>
            <w:r>
              <w:t>?</w:t>
            </w:r>
          </w:p>
        </w:tc>
      </w:tr>
      <w:tr w:rsidR="006E79BD">
        <w:trPr>
          <w:trHeight w:val="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任务二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分析雪花模型结构：</w:t>
            </w:r>
          </w:p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求制作一个甲款、一个乙款雪花模型分别需要长、短管子各多少根</w:t>
            </w:r>
            <w:r>
              <w:t>?</w:t>
            </w:r>
          </w:p>
        </w:tc>
      </w:tr>
      <w:tr w:rsidR="006E79BD">
        <w:trPr>
          <w:trHeight w:val="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任务三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拟定采购方案：</w:t>
            </w:r>
          </w:p>
          <w:p w:rsidR="006E79BD" w:rsidRDefault="00FF26C3">
            <w:pPr>
              <w:spacing w:line="360" w:lineRule="auto"/>
              <w:jc w:val="left"/>
              <w:textAlignment w:val="center"/>
            </w:pPr>
            <w:r>
              <w:t>采购长短管子分别多少根</w:t>
            </w:r>
            <w:r>
              <w:t>?</w:t>
            </w:r>
          </w:p>
        </w:tc>
      </w:tr>
    </w:tbl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【详解】解：任务一：设短管子每根单价为</w:t>
      </w:r>
      <w:r>
        <w:rPr>
          <w:color w:val="FF0000"/>
        </w:rPr>
        <w:object w:dxaOrig="175" w:dyaOrig="193">
          <v:shape id="_x0000_i1515" type="#_x0000_t75" alt="eqId0a6936d370d6a238a608ca56f87198de" style="width:9pt;height:9.5pt" o:ole="">
            <v:imagedata r:id="rId230" o:title="eqId0a6936d370d6a238a608ca56f87198de"/>
          </v:shape>
          <o:OLEObject Type="Embed" ProgID="Equation.DSMT4" ShapeID="_x0000_i1515" DrawAspect="Content" ObjectID="_1842780924" r:id="rId826"/>
        </w:object>
      </w:r>
      <w:r>
        <w:rPr>
          <w:color w:val="FF0000"/>
        </w:rPr>
        <w:t>元，则长管子每根单价为</w:t>
      </w:r>
      <w:r>
        <w:rPr>
          <w:color w:val="FF0000"/>
        </w:rPr>
        <w:object w:dxaOrig="281" w:dyaOrig="253">
          <v:shape id="_x0000_i1516" type="#_x0000_t75" alt="eqId878e89b6eca35e34c863e832a2c661db" style="width:14pt;height:12.5pt" o:ole="">
            <v:imagedata r:id="rId827" o:title="eqId878e89b6eca35e34c863e832a2c661db"/>
          </v:shape>
          <o:OLEObject Type="Embed" ProgID="Equation.DSMT4" ShapeID="_x0000_i1516" DrawAspect="Content" ObjectID="_1842780925" r:id="rId828"/>
        </w:object>
      </w:r>
      <w:r>
        <w:rPr>
          <w:color w:val="FF0000"/>
        </w:rPr>
        <w:t>元，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由题意得，</w:t>
      </w:r>
      <w:r>
        <w:rPr>
          <w:color w:val="FF0000"/>
        </w:rPr>
        <w:object w:dxaOrig="1354" w:dyaOrig="534">
          <v:shape id="_x0000_i1517" type="#_x0000_t75" alt="eqId8be1f3b6182cf9ee854b8488545d2c86" style="width:67.5pt;height:26.5pt" o:ole="">
            <v:imagedata r:id="rId829" o:title="eqId8be1f3b6182cf9ee854b8488545d2c86"/>
          </v:shape>
          <o:OLEObject Type="Embed" ProgID="Equation.DSMT4" ShapeID="_x0000_i1517" DrawAspect="Content" ObjectID="_1842780926" r:id="rId83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651" w:dyaOrig="257">
          <v:shape id="_x0000_i1518" type="#_x0000_t75" alt="eqIdfc8056762d833a9dc3c953d9da5bd044" style="width:32.5pt;height:13pt" o:ole="">
            <v:imagedata r:id="rId831" o:title="eqIdfc8056762d833a9dc3c953d9da5bd044"/>
          </v:shape>
          <o:OLEObject Type="Embed" ProgID="Equation.DSMT4" ShapeID="_x0000_i1518" DrawAspect="Content" ObjectID="_1842780927" r:id="rId83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经检验，</w:t>
      </w:r>
      <w:r>
        <w:rPr>
          <w:color w:val="FF0000"/>
        </w:rPr>
        <w:object w:dxaOrig="651" w:dyaOrig="257">
          <v:shape id="_x0000_i1519" type="#_x0000_t75" alt="eqIdfc8056762d833a9dc3c953d9da5bd044" style="width:32.5pt;height:13pt" o:ole="">
            <v:imagedata r:id="rId831" o:title="eqIdfc8056762d833a9dc3c953d9da5bd044"/>
          </v:shape>
          <o:OLEObject Type="Embed" ProgID="Equation.DSMT4" ShapeID="_x0000_i1519" DrawAspect="Content" ObjectID="_1842780928" r:id="rId833"/>
        </w:object>
      </w:r>
      <w:r>
        <w:rPr>
          <w:color w:val="FF0000"/>
        </w:rPr>
        <w:t>是原方程的解，符合题意，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563" w:dyaOrig="244">
          <v:shape id="_x0000_i1520" type="#_x0000_t75" alt="eqIdaf9eb443348b499ecab658f2bebac8db" style="width:28pt;height:12pt" o:ole="">
            <v:imagedata r:id="rId834" o:title="eqIdaf9eb443348b499ecab658f2bebac8db"/>
          </v:shape>
          <o:OLEObject Type="Embed" ProgID="Equation.DSMT4" ShapeID="_x0000_i1520" DrawAspect="Content" ObjectID="_1842780929" r:id="rId83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答：短管子每根单价为</w:t>
      </w:r>
      <w:r>
        <w:rPr>
          <w:color w:val="FF0000"/>
        </w:rPr>
        <w:t>﻿</w:t>
      </w:r>
      <w:r>
        <w:rPr>
          <w:color w:val="FF0000"/>
        </w:rPr>
        <w:object w:dxaOrig="316" w:dyaOrig="239">
          <v:shape id="_x0000_i1521" type="#_x0000_t75" alt="eqId8ec818fc0754296163206e1e8870f9e6" style="width:16pt;height:12pt" o:ole="">
            <v:imagedata r:id="rId836" o:title="eqId8ec818fc0754296163206e1e8870f9e6"/>
          </v:shape>
          <o:OLEObject Type="Embed" ProgID="Equation.DSMT4" ShapeID="_x0000_i1521" DrawAspect="Content" ObjectID="_1842780930" r:id="rId837"/>
        </w:object>
      </w:r>
      <w:r>
        <w:rPr>
          <w:color w:val="FF0000"/>
        </w:rPr>
        <w:t>元，长管子每根单价为</w:t>
      </w:r>
      <w:r>
        <w:rPr>
          <w:color w:val="FF0000"/>
        </w:rPr>
        <w:t>﻿</w:t>
      </w:r>
      <w:r>
        <w:rPr>
          <w:color w:val="FF0000"/>
        </w:rPr>
        <w:object w:dxaOrig="123" w:dyaOrig="234">
          <v:shape id="_x0000_i1522" type="#_x0000_t75" alt="eqIdbdaa19de263700a15fcf213d64a8cd57" style="width:6pt;height:11.5pt" o:ole="">
            <v:imagedata r:id="rId608" o:title="eqIdbdaa19de263700a15fcf213d64a8cd57"/>
          </v:shape>
          <o:OLEObject Type="Embed" ProgID="Equation.DSMT4" ShapeID="_x0000_i1522" DrawAspect="Content" ObjectID="_1842780931" r:id="rId838"/>
        </w:object>
      </w:r>
      <w:r>
        <w:rPr>
          <w:color w:val="FF0000"/>
        </w:rPr>
        <w:t>元；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任务二：设制作一个甲款雪花模型需要长管子</w:t>
      </w:r>
      <w:r>
        <w:rPr>
          <w:color w:val="FF0000"/>
        </w:rPr>
        <w:object w:dxaOrig="175" w:dyaOrig="193">
          <v:shape id="_x0000_i1523" type="#_x0000_t75" alt="eqId81dea63b8ce3e51adf66cf7b9982a248" style="width:9pt;height:9.5pt" o:ole="">
            <v:imagedata r:id="rId839" o:title="eqId81dea63b8ce3e51adf66cf7b9982a248"/>
          </v:shape>
          <o:OLEObject Type="Embed" ProgID="Equation.DSMT4" ShapeID="_x0000_i1523" DrawAspect="Content" ObjectID="_1842780932" r:id="rId840"/>
        </w:object>
      </w:r>
      <w:r>
        <w:rPr>
          <w:color w:val="FF0000"/>
        </w:rPr>
        <w:t>根，则短管子</w:t>
      </w:r>
      <w:r>
        <w:rPr>
          <w:color w:val="FF0000"/>
        </w:rPr>
        <w:object w:dxaOrig="281" w:dyaOrig="254">
          <v:shape id="_x0000_i1524" type="#_x0000_t75" alt="eqId2adc5414cabd75d5058b10d16801971e" style="width:14pt;height:12.5pt" o:ole="">
            <v:imagedata r:id="rId841" o:title="eqId2adc5414cabd75d5058b10d16801971e"/>
          </v:shape>
          <o:OLEObject Type="Embed" ProgID="Equation.DSMT4" ShapeID="_x0000_i1524" DrawAspect="Content" ObjectID="_1842780933" r:id="rId842"/>
        </w:object>
      </w:r>
      <w:r>
        <w:rPr>
          <w:color w:val="FF0000"/>
        </w:rPr>
        <w:t>根，制作一个乙款雪花模型需要长管子</w:t>
      </w:r>
      <w:r>
        <w:rPr>
          <w:color w:val="FF0000"/>
        </w:rPr>
        <w:object w:dxaOrig="193" w:dyaOrig="238">
          <v:shape id="_x0000_i1525" type="#_x0000_t75" alt="eqIdd053b14c8588eee2acbbe44fc37a6886" style="width:9.5pt;height:12pt" o:ole="">
            <v:imagedata r:id="rId843" o:title="eqIdd053b14c8588eee2acbbe44fc37a6886"/>
          </v:shape>
          <o:OLEObject Type="Embed" ProgID="Equation.DSMT4" ShapeID="_x0000_i1525" DrawAspect="Content" ObjectID="_1842780934" r:id="rId844"/>
        </w:object>
      </w:r>
      <w:r>
        <w:rPr>
          <w:color w:val="FF0000"/>
        </w:rPr>
        <w:t>根，则短管子</w:t>
      </w:r>
      <w:r>
        <w:rPr>
          <w:color w:val="FF0000"/>
        </w:rPr>
        <w:object w:dxaOrig="299" w:dyaOrig="288">
          <v:shape id="_x0000_i1526" type="#_x0000_t75" alt="eqIdc32cc195c4056e7afde5715e9500bd56" style="width:15pt;height:14.5pt" o:ole="">
            <v:imagedata r:id="rId845" o:title="eqIdc32cc195c4056e7afde5715e9500bd56"/>
          </v:shape>
          <o:OLEObject Type="Embed" ProgID="Equation.DSMT4" ShapeID="_x0000_i1526" DrawAspect="Content" ObjectID="_1842780935" r:id="rId846"/>
        </w:object>
      </w:r>
      <w:r>
        <w:rPr>
          <w:color w:val="FF0000"/>
        </w:rPr>
        <w:t>根，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根据题意得，</w:t>
      </w:r>
      <w:r>
        <w:rPr>
          <w:color w:val="FF0000"/>
        </w:rPr>
        <w:object w:dxaOrig="1232" w:dyaOrig="635">
          <v:shape id="_x0000_i1527" type="#_x0000_t75" alt="eqId908eb44f0350e4f44ace05412ff73dd9" style="width:61.5pt;height:32pt" o:ole="">
            <v:imagedata r:id="rId847" o:title="eqId908eb44f0350e4f44ace05412ff73dd9"/>
          </v:shape>
          <o:OLEObject Type="Embed" ProgID="Equation.DSMT4" ShapeID="_x0000_i1527" DrawAspect="Content" ObjectID="_1842780936" r:id="rId84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598" w:dyaOrig="638">
          <v:shape id="_x0000_i1528" type="#_x0000_t75" alt="eqId39b56d75c0416b11d42d23f986c4be99" style="width:30pt;height:32pt" o:ole="">
            <v:imagedata r:id="rId849" o:title="eqId39b56d75c0416b11d42d23f986c4be99"/>
          </v:shape>
          <o:OLEObject Type="Embed" ProgID="Equation.DSMT4" ShapeID="_x0000_i1528" DrawAspect="Content" ObjectID="_1842780937" r:id="rId85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86" w:dyaOrig="250">
          <v:shape id="_x0000_i1529" type="#_x0000_t75" alt="eqIdc2b7618d8f77082f4c2d0910d4d0a462" style="width:34.5pt;height:12.5pt" o:ole="">
            <v:imagedata r:id="rId851" o:title="eqIdc2b7618d8f77082f4c2d0910d4d0a462"/>
          </v:shape>
          <o:OLEObject Type="Embed" ProgID="Equation.DSMT4" ShapeID="_x0000_i1529" DrawAspect="Content" ObjectID="_1842780938" r:id="rId852"/>
        </w:object>
      </w:r>
      <w:r>
        <w:rPr>
          <w:color w:val="FF0000"/>
        </w:rPr>
        <w:t>，</w:t>
      </w:r>
      <w:r>
        <w:rPr>
          <w:color w:val="FF0000"/>
        </w:rPr>
        <w:object w:dxaOrig="721" w:dyaOrig="275">
          <v:shape id="_x0000_i1530" type="#_x0000_t75" alt="eqId1cb00611207d38b13714226f44df78ab" style="width:36pt;height:14pt" o:ole="">
            <v:imagedata r:id="rId853" o:title="eqId1cb00611207d38b13714226f44df78ab"/>
          </v:shape>
          <o:OLEObject Type="Embed" ProgID="Equation.DSMT4" ShapeID="_x0000_i1530" DrawAspect="Content" ObjectID="_1842780939" r:id="rId85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答：制作一个甲款雪花模型需要长管子</w:t>
      </w:r>
      <w:r>
        <w:rPr>
          <w:color w:val="FF0000"/>
        </w:rPr>
        <w:object w:dxaOrig="158" w:dyaOrig="250">
          <v:shape id="_x0000_i1531" type="#_x0000_t75" alt="eqId5ca7d1107389675d32b56ec097464c14" style="width:8pt;height:12.5pt" o:ole="">
            <v:imagedata r:id="rId807" o:title="eqId5ca7d1107389675d32b56ec097464c14"/>
          </v:shape>
          <o:OLEObject Type="Embed" ProgID="Equation.DSMT4" ShapeID="_x0000_i1531" DrawAspect="Content" ObjectID="_1842780940" r:id="rId855"/>
        </w:object>
      </w:r>
      <w:r>
        <w:rPr>
          <w:color w:val="FF0000"/>
        </w:rPr>
        <w:t>根，短管子</w:t>
      </w:r>
      <w:r>
        <w:rPr>
          <w:color w:val="FF0000"/>
        </w:rPr>
        <w:object w:dxaOrig="263" w:dyaOrig="224">
          <v:shape id="_x0000_i1532" type="#_x0000_t75" alt="eqIdf8d1d4746a41b162ddbfb317e3ae3f6a" style="width:13pt;height:11pt" o:ole="">
            <v:imagedata r:id="rId856" o:title="eqIdf8d1d4746a41b162ddbfb317e3ae3f6a"/>
          </v:shape>
          <o:OLEObject Type="Embed" ProgID="Equation.DSMT4" ShapeID="_x0000_i1532" DrawAspect="Content" ObjectID="_1842780941" r:id="rId857"/>
        </w:object>
      </w:r>
      <w:r>
        <w:rPr>
          <w:color w:val="FF0000"/>
        </w:rPr>
        <w:t>根，制作一个乙款雪花模型需要长管子</w:t>
      </w:r>
      <w:r>
        <w:rPr>
          <w:color w:val="FF0000"/>
        </w:rPr>
        <w:object w:dxaOrig="158" w:dyaOrig="250">
          <v:shape id="_x0000_i1533" type="#_x0000_t75" alt="eqId5ca7d1107389675d32b56ec097464c14" style="width:8pt;height:12.5pt" o:ole="">
            <v:imagedata r:id="rId807" o:title="eqId5ca7d1107389675d32b56ec097464c14"/>
          </v:shape>
          <o:OLEObject Type="Embed" ProgID="Equation.DSMT4" ShapeID="_x0000_i1533" DrawAspect="Content" ObjectID="_1842780942" r:id="rId858"/>
        </w:object>
      </w:r>
      <w:r>
        <w:rPr>
          <w:color w:val="FF0000"/>
        </w:rPr>
        <w:t>根，短管子</w:t>
      </w:r>
      <w:r>
        <w:rPr>
          <w:color w:val="FF0000"/>
        </w:rPr>
        <w:object w:dxaOrig="281" w:dyaOrig="255">
          <v:shape id="_x0000_i1534" type="#_x0000_t75" alt="eqId417ef963f7042f5648acebc2f38246f3" style="width:14pt;height:13pt" o:ole="">
            <v:imagedata r:id="rId859" o:title="eqId417ef963f7042f5648acebc2f38246f3"/>
          </v:shape>
          <o:OLEObject Type="Embed" ProgID="Equation.DSMT4" ShapeID="_x0000_i1534" DrawAspect="Content" ObjectID="_1842780943" r:id="rId860"/>
        </w:object>
      </w:r>
      <w:r>
        <w:rPr>
          <w:color w:val="FF0000"/>
        </w:rPr>
        <w:t>根；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任务三：设学校中采购了</w:t>
      </w:r>
      <w:r>
        <w:rPr>
          <w:color w:val="FF0000"/>
        </w:rPr>
        <w:object w:dxaOrig="228" w:dyaOrig="198">
          <v:shape id="_x0000_i1535" type="#_x0000_t75" alt="eqId294f5ba74cdf695fc9a8a8e52f421328" style="width:11.5pt;height:10pt" o:ole="">
            <v:imagedata r:id="rId861" o:title="eqId294f5ba74cdf695fc9a8a8e52f421328"/>
          </v:shape>
          <o:OLEObject Type="Embed" ProgID="Equation.DSMT4" ShapeID="_x0000_i1535" DrawAspect="Content" ObjectID="_1842780944" r:id="rId862"/>
        </w:object>
      </w:r>
      <w:r>
        <w:rPr>
          <w:color w:val="FF0000"/>
        </w:rPr>
        <w:t>根长管子，</w:t>
      </w:r>
      <w:r>
        <w:rPr>
          <w:color w:val="FF0000"/>
        </w:rPr>
        <w:object w:dxaOrig="175" w:dyaOrig="186">
          <v:shape id="_x0000_i1536" type="#_x0000_t75" alt="eqIdb6a24198bd04c29321ae5dc5a28fe421" style="width:9pt;height:9.5pt" o:ole="">
            <v:imagedata r:id="rId863" o:title="eqIdb6a24198bd04c29321ae5dc5a28fe421"/>
          </v:shape>
          <o:OLEObject Type="Embed" ProgID="Equation.DSMT4" ShapeID="_x0000_i1536" DrawAspect="Content" ObjectID="_1842780945" r:id="rId864"/>
        </w:object>
      </w:r>
      <w:r>
        <w:rPr>
          <w:color w:val="FF0000"/>
        </w:rPr>
        <w:t>根短管子，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根据题意得，</w:t>
      </w:r>
      <w:r>
        <w:rPr>
          <w:color w:val="FF0000"/>
        </w:rPr>
        <w:object w:dxaOrig="1988" w:dyaOrig="593">
          <v:shape id="_x0000_i1537" type="#_x0000_t75" alt="eqId63f00460a7ca574b2734cb2a44e03e33" style="width:99.5pt;height:29.5pt" o:ole="">
            <v:imagedata r:id="rId865" o:title="eqId63f00460a7ca574b2734cb2a44e03e33"/>
          </v:shape>
          <o:OLEObject Type="Embed" ProgID="Equation.DSMT4" ShapeID="_x0000_i1537" DrawAspect="Content" ObjectID="_1842780946" r:id="rId86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1301" w:dyaOrig="550">
          <v:shape id="_x0000_i1538" type="#_x0000_t75" alt="eqId8879ba76fd1d030bc488ccf7af5d7173" style="width:65pt;height:27.5pt" o:ole="">
            <v:imagedata r:id="rId867" o:title="eqId8879ba76fd1d030bc488ccf7af5d7173"/>
          </v:shape>
          <o:OLEObject Type="Embed" ProgID="Equation.DSMT4" ShapeID="_x0000_i1538" DrawAspect="Content" ObjectID="_1842780947" r:id="rId86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商店中长管子仅剩</w:t>
      </w:r>
      <w:r>
        <w:rPr>
          <w:color w:val="FF0000"/>
        </w:rPr>
        <w:object w:dxaOrig="387" w:dyaOrig="253">
          <v:shape id="_x0000_i1539" type="#_x0000_t75" alt="eqId42d846960a2390ce3906a9e4c7ed326b" style="width:19.5pt;height:12.5pt" o:ole="">
            <v:imagedata r:id="rId810" o:title="eqId42d846960a2390ce3906a9e4c7ed326b"/>
          </v:shape>
          <o:OLEObject Type="Embed" ProgID="Equation.DSMT4" ShapeID="_x0000_i1539" DrawAspect="Content" ObjectID="_1842780948" r:id="rId869"/>
        </w:object>
      </w:r>
      <w:r>
        <w:rPr>
          <w:color w:val="FF0000"/>
        </w:rPr>
        <w:t>根，短管子仅剩</w:t>
      </w:r>
      <w:r>
        <w:rPr>
          <w:color w:val="FF0000"/>
        </w:rPr>
        <w:object w:dxaOrig="492" w:dyaOrig="256">
          <v:shape id="_x0000_i1540" type="#_x0000_t75" alt="eqIdbe7d70c90a9f081f882e572552cb8713" style="width:24.5pt;height:13pt" o:ole="">
            <v:imagedata r:id="rId812" o:title="eqIdbe7d70c90a9f081f882e572552cb8713"/>
          </v:shape>
          <o:OLEObject Type="Embed" ProgID="Equation.DSMT4" ShapeID="_x0000_i1540" DrawAspect="Content" ObjectID="_1842780949" r:id="rId870"/>
        </w:object>
      </w:r>
      <w:r>
        <w:rPr>
          <w:color w:val="FF0000"/>
        </w:rPr>
        <w:t>根</w:t>
      </w:r>
      <w:r>
        <w:rPr>
          <w:color w:val="FF0000"/>
        </w:rPr>
        <w:t xml:space="preserve"> </w: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24" w:dyaOrig="908">
          <v:shape id="_x0000_i1541" type="#_x0000_t75" alt="eqIdf130a4442994a39dc17c3bf82c24ec9b" style="width:86pt;height:45.5pt" o:ole="">
            <v:imagedata r:id="rId871" o:title="eqIdf130a4442994a39dc17c3bf82c24ec9b"/>
          </v:shape>
          <o:OLEObject Type="Embed" ProgID="Equation.DSMT4" ShapeID="_x0000_i1541" DrawAspect="Content" ObjectID="_1842780950" r:id="rId87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1266" w:dyaOrig="242">
          <v:shape id="_x0000_i1542" type="#_x0000_t75" alt="eqIdea3c891c58eeaeda344086effc028605" style="width:63.5pt;height:12pt" o:ole="">
            <v:imagedata r:id="rId873" o:title="eqIdea3c891c58eeaeda344086effc028605"/>
          </v:shape>
          <o:OLEObject Type="Embed" ProgID="Equation.DSMT4" ShapeID="_x0000_i1542" DrawAspect="Content" ObjectID="_1842780951" r:id="rId87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28" w:dyaOrig="198">
          <v:shape id="_x0000_i1543" type="#_x0000_t75" alt="eqId294f5ba74cdf695fc9a8a8e52f421328" style="width:11.5pt;height:10pt" o:ole="">
            <v:imagedata r:id="rId861" o:title="eqId294f5ba74cdf695fc9a8a8e52f421328"/>
          </v:shape>
          <o:OLEObject Type="Embed" ProgID="Equation.DSMT4" ShapeID="_x0000_i1543" DrawAspect="Content" ObjectID="_1842780952" r:id="rId875"/>
        </w:object>
      </w:r>
      <w:r>
        <w:rPr>
          <w:color w:val="FF0000"/>
        </w:rPr>
        <w:t>必须能被</w:t>
      </w:r>
      <w:r>
        <w:rPr>
          <w:color w:val="FF0000"/>
        </w:rPr>
        <w:object w:dxaOrig="158" w:dyaOrig="250">
          <v:shape id="_x0000_i1544" type="#_x0000_t75" alt="eqId5ca7d1107389675d32b56ec097464c14" style="width:8pt;height:12.5pt" o:ole="">
            <v:imagedata r:id="rId807" o:title="eqId5ca7d1107389675d32b56ec097464c14"/>
          </v:shape>
          <o:OLEObject Type="Embed" ProgID="Equation.DSMT4" ShapeID="_x0000_i1544" DrawAspect="Content" ObjectID="_1842780953" r:id="rId876"/>
        </w:object>
      </w:r>
      <w:r>
        <w:rPr>
          <w:color w:val="FF0000"/>
        </w:rPr>
        <w:t>整除，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38" w:dyaOrig="249">
          <v:shape id="_x0000_i1545" type="#_x0000_t75" alt="eqId60a749ec4576b688497b7eebb48873a5" style="width:37pt;height:12.5pt" o:ole="">
            <v:imagedata r:id="rId877" o:title="eqId60a749ec4576b688497b7eebb48873a5"/>
          </v:shape>
          <o:OLEObject Type="Embed" ProgID="Equation.DSMT4" ShapeID="_x0000_i1545" DrawAspect="Content" ObjectID="_1842780954" r:id="rId878"/>
        </w:object>
      </w:r>
      <w:r>
        <w:rPr>
          <w:color w:val="FF0000"/>
        </w:rPr>
        <w:t>，</w:t>
      </w:r>
      <w:r>
        <w:rPr>
          <w:color w:val="FF0000"/>
        </w:rPr>
        <w:object w:dxaOrig="369" w:dyaOrig="248">
          <v:shape id="_x0000_i1546" type="#_x0000_t75" alt="eqId687029ebfd70e3c35697b44282d5685e" style="width:18.5pt;height:12.5pt" o:ole="">
            <v:imagedata r:id="rId879" o:title="eqId687029ebfd70e3c35697b44282d5685e"/>
          </v:shape>
          <o:OLEObject Type="Embed" ProgID="Equation.DSMT4" ShapeID="_x0000_i1546" DrawAspect="Content" ObjectID="_1842780955" r:id="rId880"/>
        </w:object>
      </w:r>
      <w:r>
        <w:rPr>
          <w:color w:val="FF0000"/>
        </w:rPr>
        <w:t>，</w:t>
      </w:r>
      <w:r>
        <w:rPr>
          <w:color w:val="FF0000"/>
        </w:rPr>
        <w:object w:dxaOrig="386" w:dyaOrig="240">
          <v:shape id="_x0000_i1547" type="#_x0000_t75" alt="eqIda850f1fdadf0872cc28705f4e908d1c7" style="width:19.5pt;height:12pt" o:ole="">
            <v:imagedata r:id="rId881" o:title="eqIda850f1fdadf0872cc28705f4e908d1c7"/>
          </v:shape>
          <o:OLEObject Type="Embed" ProgID="Equation.DSMT4" ShapeID="_x0000_i1547" DrawAspect="Content" ObjectID="_1842780956" r:id="rId882"/>
        </w:object>
      </w:r>
      <w:r>
        <w:rPr>
          <w:color w:val="FF0000"/>
        </w:rPr>
        <w:t>，</w:t>
      </w:r>
      <w:r>
        <w:rPr>
          <w:color w:val="FF0000"/>
        </w:rPr>
        <w:object w:dxaOrig="387" w:dyaOrig="253">
          <v:shape id="_x0000_i1548" type="#_x0000_t75" alt="eqId42d846960a2390ce3906a9e4c7ed326b" style="width:19.5pt;height:12.5pt" o:ole="">
            <v:imagedata r:id="rId810" o:title="eqId42d846960a2390ce3906a9e4c7ed326b"/>
          </v:shape>
          <o:OLEObject Type="Embed" ProgID="Equation.DSMT4" ShapeID="_x0000_i1548" DrawAspect="Content" ObjectID="_1842780957" r:id="rId88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738" w:dyaOrig="249">
          <v:shape id="_x0000_i1549" type="#_x0000_t75" alt="eqId60a749ec4576b688497b7eebb48873a5" style="width:37pt;height:12.5pt" o:ole="">
            <v:imagedata r:id="rId877" o:title="eqId60a749ec4576b688497b7eebb48873a5"/>
          </v:shape>
          <o:OLEObject Type="Embed" ProgID="Equation.DSMT4" ShapeID="_x0000_i1549" DrawAspect="Content" ObjectID="_1842780958" r:id="rId884"/>
        </w:object>
      </w:r>
      <w:r>
        <w:rPr>
          <w:color w:val="FF0000"/>
        </w:rPr>
        <w:t>时，</w:t>
      </w:r>
      <w:r>
        <w:rPr>
          <w:color w:val="FF0000"/>
        </w:rPr>
        <w:object w:dxaOrig="2235" w:dyaOrig="548">
          <v:shape id="_x0000_i1550" type="#_x0000_t75" alt="eqId46efe3fb42e34248bfad5680e83463b7" style="width:112pt;height:27.5pt" o:ole="">
            <v:imagedata r:id="rId885" o:title="eqId46efe3fb42e34248bfad5680e83463b7"/>
          </v:shape>
          <o:OLEObject Type="Embed" ProgID="Equation.DSMT4" ShapeID="_x0000_i1550" DrawAspect="Content" ObjectID="_1842780959" r:id="rId88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设制作甲雪花模型</w:t>
      </w:r>
      <w:r>
        <w:rPr>
          <w:color w:val="FF0000"/>
        </w:rPr>
        <w:object w:dxaOrig="211" w:dyaOrig="238">
          <v:shape id="_x0000_i1551" type="#_x0000_t75" alt="eqIdb1010846eeec6c9da29640f5aa3f8738" style="width:10.5pt;height:12pt" o:ole="">
            <v:imagedata r:id="rId887" o:title="eqIdb1010846eeec6c9da29640f5aa3f8738"/>
          </v:shape>
          <o:OLEObject Type="Embed" ProgID="Equation.DSMT4" ShapeID="_x0000_i1551" DrawAspect="Content" ObjectID="_1842780960" r:id="rId888"/>
        </w:object>
      </w:r>
      <w:r>
        <w:rPr>
          <w:color w:val="FF0000"/>
        </w:rPr>
        <w:t>个，乙雪花模型</w:t>
      </w:r>
      <w:r>
        <w:rPr>
          <w:color w:val="FF0000"/>
        </w:rPr>
        <w:object w:dxaOrig="175" w:dyaOrig="228">
          <v:shape id="_x0000_i1552" type="#_x0000_t75" alt="eqId9aa8a716a31b0f51b70fdf9bdb257909" style="width:9pt;height:11.5pt" o:ole="">
            <v:imagedata r:id="rId889" o:title="eqId9aa8a716a31b0f51b70fdf9bdb257909"/>
          </v:shape>
          <o:OLEObject Type="Embed" ProgID="Equation.DSMT4" ShapeID="_x0000_i1552" DrawAspect="Content" ObjectID="_1842780961" r:id="rId890"/>
        </w:object>
      </w:r>
      <w:r>
        <w:rPr>
          <w:color w:val="FF0000"/>
        </w:rPr>
        <w:t>个，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1672" w:dyaOrig="632">
          <v:shape id="_x0000_i1553" type="#_x0000_t75" alt="eqId902a90ac9481d453df68fd0d6d5fa919" style="width:83.5pt;height:31.5pt" o:ole="">
            <v:imagedata r:id="rId891" o:title="eqId902a90ac9481d453df68fd0d6d5fa919"/>
          </v:shape>
          <o:OLEObject Type="Embed" ProgID="Equation.DSMT4" ShapeID="_x0000_i1553" DrawAspect="Content" ObjectID="_1842780962" r:id="rId89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721" w:dyaOrig="629">
          <v:shape id="_x0000_i1554" type="#_x0000_t75" alt="eqId1f3b0cd1ab5e998a2ec780f1bed6ce10" style="width:36pt;height:31.5pt" o:ole="">
            <v:imagedata r:id="rId893" o:title="eqId1f3b0cd1ab5e998a2ec780f1bed6ce10"/>
          </v:shape>
          <o:OLEObject Type="Embed" ProgID="Equation.DSMT4" ShapeID="_x0000_i1554" DrawAspect="Content" ObjectID="_1842780963" r:id="rId894"/>
        </w:object>
      </w:r>
      <w:r>
        <w:rPr>
          <w:color w:val="FF0000"/>
        </w:rPr>
        <w:t>，符合题意，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此时购买</w:t>
      </w:r>
      <w:r>
        <w:rPr>
          <w:color w:val="FF0000"/>
        </w:rPr>
        <w:object w:dxaOrig="1654" w:dyaOrig="537">
          <v:shape id="_x0000_i1555" type="#_x0000_t75" alt="eqIdaa579130d2884ff380fdeb32aaa919af" style="width:82.5pt;height:27pt" o:ole="">
            <v:imagedata r:id="rId895" o:title="eqIdaa579130d2884ff380fdeb32aaa919af"/>
          </v:shape>
          <o:OLEObject Type="Embed" ProgID="Equation.DSMT4" ShapeID="_x0000_i1555" DrawAspect="Content" ObjectID="_1842780964" r:id="rId896"/>
        </w:object>
      </w:r>
      <w:r>
        <w:rPr>
          <w:color w:val="FF0000"/>
        </w:rPr>
        <w:t>根短管子，送</w:t>
      </w:r>
      <w:r>
        <w:rPr>
          <w:color w:val="FF0000"/>
        </w:rPr>
        <w:object w:dxaOrig="826" w:dyaOrig="534">
          <v:shape id="_x0000_i1556" type="#_x0000_t75" alt="eqId6131a07297fe8d59d30144a5dc9fd69a" style="width:41.5pt;height:26.5pt" o:ole="">
            <v:imagedata r:id="rId897" o:title="eqId6131a07297fe8d59d30144a5dc9fd69a"/>
          </v:shape>
          <o:OLEObject Type="Embed" ProgID="Equation.DSMT4" ShapeID="_x0000_i1556" DrawAspect="Content" ObjectID="_1842780965" r:id="rId898"/>
        </w:object>
      </w:r>
      <w:r>
        <w:rPr>
          <w:color w:val="FF0000"/>
        </w:rPr>
        <w:t>根短管子可以用完，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t>可以购买</w:t>
      </w:r>
      <w:r>
        <w:rPr>
          <w:color w:val="FF0000"/>
        </w:rPr>
        <w:object w:dxaOrig="386" w:dyaOrig="252">
          <v:shape id="_x0000_i1557" type="#_x0000_t75" alt="eqId29c3a08cd9ca682158a18e320ae1aaa0" style="width:19.5pt;height:12.5pt" o:ole="">
            <v:imagedata r:id="rId899" o:title="eqId29c3a08cd9ca682158a18e320ae1aaa0"/>
          </v:shape>
          <o:OLEObject Type="Embed" ProgID="Equation.DSMT4" ShapeID="_x0000_i1557" DrawAspect="Content" ObjectID="_1842780966" r:id="rId900"/>
        </w:object>
      </w:r>
      <w:r>
        <w:rPr>
          <w:color w:val="FF0000"/>
        </w:rPr>
        <w:t>根长管子，购买</w:t>
      </w:r>
      <w:r>
        <w:rPr>
          <w:color w:val="FF0000"/>
        </w:rPr>
        <w:object w:dxaOrig="492" w:dyaOrig="252">
          <v:shape id="_x0000_i1558" type="#_x0000_t75" alt="eqId671755868161e1950e662db02825bc9b" style="width:24.5pt;height:12.5pt" o:ole="">
            <v:imagedata r:id="rId901" o:title="eqId671755868161e1950e662db02825bc9b"/>
          </v:shape>
          <o:OLEObject Type="Embed" ProgID="Equation.DSMT4" ShapeID="_x0000_i1558" DrawAspect="Content" ObjectID="_1842780967" r:id="rId902"/>
        </w:object>
      </w:r>
      <w:r>
        <w:rPr>
          <w:color w:val="FF0000"/>
        </w:rPr>
        <w:t>根短管子，送</w:t>
      </w:r>
      <w:r>
        <w:rPr>
          <w:color w:val="FF0000"/>
        </w:rPr>
        <w:object w:dxaOrig="264" w:dyaOrig="250">
          <v:shape id="_x0000_i1559" type="#_x0000_t75" alt="eqId41a83b0895127ee97d27b3d89a4403dc" style="width:13pt;height:12.5pt" o:ole="">
            <v:imagedata r:id="rId903" o:title="eqId41a83b0895127ee97d27b3d89a4403dc"/>
          </v:shape>
          <o:OLEObject Type="Embed" ProgID="Equation.DSMT4" ShapeID="_x0000_i1559" DrawAspect="Content" ObjectID="_1842780968" r:id="rId904"/>
        </w:object>
      </w:r>
      <w:r>
        <w:rPr>
          <w:color w:val="FF0000"/>
        </w:rPr>
        <w:t>根短管子；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 </w:t>
      </w:r>
      <w:r>
        <w:rPr>
          <w:color w:val="FF0000"/>
        </w:rPr>
        <w:t>当</w:t>
      </w:r>
      <w:r>
        <w:rPr>
          <w:color w:val="FF0000"/>
        </w:rPr>
        <w:object w:dxaOrig="738" w:dyaOrig="242">
          <v:shape id="_x0000_i1560" type="#_x0000_t75" alt="eqId5b08b5edad0387f423fefdc59a72fd21" style="width:37pt;height:12pt" o:ole="">
            <v:imagedata r:id="rId905" o:title="eqId5b08b5edad0387f423fefdc59a72fd21"/>
          </v:shape>
          <o:OLEObject Type="Embed" ProgID="Equation.DSMT4" ShapeID="_x0000_i1560" DrawAspect="Content" ObjectID="_1842780969" r:id="rId906"/>
        </w:object>
      </w:r>
      <w:r>
        <w:rPr>
          <w:color w:val="FF0000"/>
        </w:rPr>
        <w:t>时，</w:t>
      </w:r>
      <w:r>
        <w:rPr>
          <w:color w:val="FF0000"/>
        </w:rPr>
        <w:object w:dxaOrig="2217" w:dyaOrig="549">
          <v:shape id="_x0000_i1561" type="#_x0000_t75" alt="eqIdb597610ed0e88a0de799c7a9caa6a6f6" style="width:111pt;height:27.5pt" o:ole="">
            <v:imagedata r:id="rId907" o:title="eqIdb597610ed0e88a0de799c7a9caa6a6f6"/>
          </v:shape>
          <o:OLEObject Type="Embed" ProgID="Equation.DSMT4" ShapeID="_x0000_i1561" DrawAspect="Content" ObjectID="_1842780970" r:id="rId90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设制作甲雪花模型</w:t>
      </w:r>
      <w:r>
        <w:rPr>
          <w:color w:val="FF0000"/>
        </w:rPr>
        <w:object w:dxaOrig="211" w:dyaOrig="238">
          <v:shape id="_x0000_i1562" type="#_x0000_t75" alt="eqIdb1010846eeec6c9da29640f5aa3f8738" style="width:10.5pt;height:12pt" o:ole="">
            <v:imagedata r:id="rId887" o:title="eqIdb1010846eeec6c9da29640f5aa3f8738"/>
          </v:shape>
          <o:OLEObject Type="Embed" ProgID="Equation.DSMT4" ShapeID="_x0000_i1562" DrawAspect="Content" ObjectID="_1842780971" r:id="rId909"/>
        </w:object>
      </w:r>
      <w:r>
        <w:rPr>
          <w:color w:val="FF0000"/>
        </w:rPr>
        <w:t>个，乙雪花模型</w:t>
      </w:r>
      <w:r>
        <w:rPr>
          <w:color w:val="FF0000"/>
        </w:rPr>
        <w:object w:dxaOrig="175" w:dyaOrig="228">
          <v:shape id="_x0000_i1563" type="#_x0000_t75" alt="eqId9aa8a716a31b0f51b70fdf9bdb257909" style="width:9pt;height:11.5pt" o:ole="">
            <v:imagedata r:id="rId889" o:title="eqId9aa8a716a31b0f51b70fdf9bdb257909"/>
          </v:shape>
          <o:OLEObject Type="Embed" ProgID="Equation.DSMT4" ShapeID="_x0000_i1563" DrawAspect="Content" ObjectID="_1842780972" r:id="rId910"/>
        </w:object>
      </w:r>
      <w:r>
        <w:rPr>
          <w:color w:val="FF0000"/>
        </w:rPr>
        <w:t>个，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1654" w:dyaOrig="635">
          <v:shape id="_x0000_i1564" type="#_x0000_t75" alt="eqId70eab42e93585f54a9981acdc28fa66c" style="width:82.5pt;height:32pt" o:ole="">
            <v:imagedata r:id="rId911" o:title="eqId70eab42e93585f54a9981acdc28fa66c"/>
          </v:shape>
          <o:OLEObject Type="Embed" ProgID="Equation.DSMT4" ShapeID="_x0000_i1564" DrawAspect="Content" ObjectID="_1842780973" r:id="rId91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862" w:dyaOrig="1167">
          <v:shape id="_x0000_i1565" type="#_x0000_t75" alt="eqIdec94015169e6b186e61906d16bb66982" style="width:43pt;height:58.5pt" o:ole="">
            <v:imagedata r:id="rId913" o:title="eqIdec94015169e6b186e61906d16bb66982"/>
          </v:shape>
          <o:OLEObject Type="Embed" ProgID="Equation.DSMT4" ShapeID="_x0000_i1565" DrawAspect="Content" ObjectID="_1842780974" r:id="rId914"/>
        </w:object>
      </w:r>
      <w:r>
        <w:rPr>
          <w:color w:val="FF0000"/>
        </w:rPr>
        <w:t>，不合题意，此时材料有剩余；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756" w:dyaOrig="241">
          <v:shape id="_x0000_i1566" type="#_x0000_t75" alt="eqId4e42e22628a468adf9cdfc7b58c3d703" style="width:38pt;height:12pt" o:ole="">
            <v:imagedata r:id="rId915" o:title="eqId4e42e22628a468adf9cdfc7b58c3d703"/>
          </v:shape>
          <o:OLEObject Type="Embed" ProgID="Equation.DSMT4" ShapeID="_x0000_i1566" DrawAspect="Content" ObjectID="_1842780975" r:id="rId916"/>
        </w:object>
      </w:r>
      <w:r>
        <w:rPr>
          <w:color w:val="FF0000"/>
        </w:rPr>
        <w:t>时，</w:t>
      </w:r>
      <w:r>
        <w:rPr>
          <w:color w:val="FF0000"/>
        </w:rPr>
        <w:object w:dxaOrig="2235" w:dyaOrig="548">
          <v:shape id="_x0000_i1567" type="#_x0000_t75" alt="eqIdb6057e56d30e06603904ab7051d00a1d" style="width:112pt;height:27.5pt" o:ole="">
            <v:imagedata r:id="rId917" o:title="eqIdb6057e56d30e06603904ab7051d00a1d"/>
          </v:shape>
          <o:OLEObject Type="Embed" ProgID="Equation.DSMT4" ShapeID="_x0000_i1567" DrawAspect="Content" ObjectID="_1842780976" r:id="rId918"/>
        </w:object>
      </w:r>
      <w:r>
        <w:rPr>
          <w:color w:val="FF0000"/>
        </w:rPr>
        <w:t>，</w:t>
      </w:r>
      <w:r>
        <w:rPr>
          <w:color w:val="FF0000"/>
        </w:rPr>
        <w:t xml:space="preserve"> 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设制作甲雪花模型</w:t>
      </w:r>
      <w:r>
        <w:rPr>
          <w:color w:val="FF0000"/>
        </w:rPr>
        <w:object w:dxaOrig="211" w:dyaOrig="238">
          <v:shape id="_x0000_i1568" type="#_x0000_t75" alt="eqIdb1010846eeec6c9da29640f5aa3f8738" style="width:10.5pt;height:12pt" o:ole="">
            <v:imagedata r:id="rId887" o:title="eqIdb1010846eeec6c9da29640f5aa3f8738"/>
          </v:shape>
          <o:OLEObject Type="Embed" ProgID="Equation.DSMT4" ShapeID="_x0000_i1568" DrawAspect="Content" ObjectID="_1842780977" r:id="rId919"/>
        </w:object>
      </w:r>
      <w:r>
        <w:rPr>
          <w:color w:val="FF0000"/>
        </w:rPr>
        <w:t>个，乙雪花模型</w:t>
      </w:r>
      <w:r>
        <w:rPr>
          <w:color w:val="FF0000"/>
        </w:rPr>
        <w:object w:dxaOrig="175" w:dyaOrig="228">
          <v:shape id="_x0000_i1569" type="#_x0000_t75" alt="eqId9aa8a716a31b0f51b70fdf9bdb257909" style="width:9pt;height:11.5pt" o:ole="">
            <v:imagedata r:id="rId889" o:title="eqId9aa8a716a31b0f51b70fdf9bdb257909"/>
          </v:shape>
          <o:OLEObject Type="Embed" ProgID="Equation.DSMT4" ShapeID="_x0000_i1569" DrawAspect="Content" ObjectID="_1842780978" r:id="rId920"/>
        </w:object>
      </w:r>
      <w:r>
        <w:rPr>
          <w:color w:val="FF0000"/>
        </w:rPr>
        <w:t>个，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1672" w:dyaOrig="632">
          <v:shape id="_x0000_i1570" type="#_x0000_t75" alt="eqId6b92c9c5856126d0942df224ac742902" style="width:83.5pt;height:31.5pt" o:ole="">
            <v:imagedata r:id="rId921" o:title="eqId6b92c9c5856126d0942df224ac742902"/>
          </v:shape>
          <o:OLEObject Type="Embed" ProgID="Equation.DSMT4" ShapeID="_x0000_i1570" DrawAspect="Content" ObjectID="_1842780979" r:id="rId92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844" w:dyaOrig="1161">
          <v:shape id="_x0000_i1571" type="#_x0000_t75" alt="eqIdde905ca0bb5a66f48f5847eb03fcaee7" style="width:42pt;height:58pt" o:ole="">
            <v:imagedata r:id="rId923" o:title="eqIdde905ca0bb5a66f48f5847eb03fcaee7"/>
          </v:shape>
          <o:OLEObject Type="Embed" ProgID="Equation.DSMT4" ShapeID="_x0000_i1571" DrawAspect="Content" ObjectID="_1842780980" r:id="rId924"/>
        </w:object>
      </w:r>
      <w:r>
        <w:rPr>
          <w:color w:val="FF0000"/>
        </w:rPr>
        <w:t>，不合题意，此时材料有剩余；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 </w:t>
      </w:r>
      <w:r>
        <w:rPr>
          <w:color w:val="FF0000"/>
        </w:rPr>
        <w:t>当</w:t>
      </w:r>
      <w:r>
        <w:rPr>
          <w:color w:val="FF0000"/>
        </w:rPr>
        <w:object w:dxaOrig="756" w:dyaOrig="241">
          <v:shape id="_x0000_i1572" type="#_x0000_t75" alt="eqId9796fba5592186f51f893ac08a2bb974" style="width:38pt;height:12pt" o:ole="">
            <v:imagedata r:id="rId925" o:title="eqId9796fba5592186f51f893ac08a2bb974"/>
          </v:shape>
          <o:OLEObject Type="Embed" ProgID="Equation.DSMT4" ShapeID="_x0000_i1572" DrawAspect="Content" ObjectID="_1842780981" r:id="rId926"/>
        </w:object>
      </w:r>
      <w:r>
        <w:rPr>
          <w:color w:val="FF0000"/>
        </w:rPr>
        <w:t>时，</w:t>
      </w:r>
      <w:r>
        <w:rPr>
          <w:color w:val="FF0000"/>
        </w:rPr>
        <w:object w:dxaOrig="2235" w:dyaOrig="537">
          <v:shape id="_x0000_i1573" type="#_x0000_t75" alt="eqIde0c1474d8f7e937d3e836516fa69ebb1" style="width:112pt;height:27pt" o:ole="">
            <v:imagedata r:id="rId927" o:title="eqIde0c1474d8f7e937d3e836516fa69ebb1"/>
          </v:shape>
          <o:OLEObject Type="Embed" ProgID="Equation.DSMT4" ShapeID="_x0000_i1573" DrawAspect="Content" ObjectID="_1842780982" r:id="rId92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设制作甲雪花模型</w:t>
      </w:r>
      <w:r>
        <w:rPr>
          <w:color w:val="FF0000"/>
        </w:rPr>
        <w:object w:dxaOrig="211" w:dyaOrig="238">
          <v:shape id="_x0000_i1574" type="#_x0000_t75" alt="eqIdb1010846eeec6c9da29640f5aa3f8738" style="width:10.5pt;height:12pt" o:ole="">
            <v:imagedata r:id="rId887" o:title="eqIdb1010846eeec6c9da29640f5aa3f8738"/>
          </v:shape>
          <o:OLEObject Type="Embed" ProgID="Equation.DSMT4" ShapeID="_x0000_i1574" DrawAspect="Content" ObjectID="_1842780983" r:id="rId929"/>
        </w:object>
      </w:r>
      <w:r>
        <w:rPr>
          <w:color w:val="FF0000"/>
        </w:rPr>
        <w:t>个，乙雪花模型</w:t>
      </w:r>
      <w:r>
        <w:rPr>
          <w:color w:val="FF0000"/>
        </w:rPr>
        <w:object w:dxaOrig="175" w:dyaOrig="228">
          <v:shape id="_x0000_i1575" type="#_x0000_t75" alt="eqId9aa8a716a31b0f51b70fdf9bdb257909" style="width:9pt;height:11.5pt" o:ole="">
            <v:imagedata r:id="rId889" o:title="eqId9aa8a716a31b0f51b70fdf9bdb257909"/>
          </v:shape>
          <o:OLEObject Type="Embed" ProgID="Equation.DSMT4" ShapeID="_x0000_i1575" DrawAspect="Content" ObjectID="_1842780984" r:id="rId930"/>
        </w:object>
      </w:r>
      <w:r>
        <w:rPr>
          <w:color w:val="FF0000"/>
        </w:rPr>
        <w:t>个，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1654" w:dyaOrig="635">
          <v:shape id="_x0000_i1576" type="#_x0000_t75" alt="eqId9ee9c6f132fa31b044f98055840f5663" style="width:82.5pt;height:32pt" o:ole="">
            <v:imagedata r:id="rId931" o:title="eqId9ee9c6f132fa31b044f98055840f5663"/>
          </v:shape>
          <o:OLEObject Type="Embed" ProgID="Equation.DSMT4" ShapeID="_x0000_i1576" DrawAspect="Content" ObjectID="_1842780985" r:id="rId93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704" w:dyaOrig="637">
          <v:shape id="_x0000_i1577" type="#_x0000_t75" alt="eqId0fde06c785e12c13f91aa006667d0555" style="width:35pt;height:32pt" o:ole="">
            <v:imagedata r:id="rId933" o:title="eqId0fde06c785e12c13f91aa006667d0555"/>
          </v:shape>
          <o:OLEObject Type="Embed" ProgID="Equation.DSMT4" ShapeID="_x0000_i1577" DrawAspect="Content" ObjectID="_1842780986" r:id="rId934"/>
        </w:object>
      </w:r>
      <w:r>
        <w:rPr>
          <w:color w:val="FF0000"/>
        </w:rPr>
        <w:t>，符合题意，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此时购买</w:t>
      </w:r>
      <w:r>
        <w:rPr>
          <w:color w:val="FF0000"/>
        </w:rPr>
        <w:object w:dxaOrig="1654" w:dyaOrig="537">
          <v:shape id="_x0000_i1578" type="#_x0000_t75" alt="eqIdb39a4df61e0523f5a25799afd376671b" style="width:82.5pt;height:27pt" o:ole="">
            <v:imagedata r:id="rId935" o:title="eqIdb39a4df61e0523f5a25799afd376671b"/>
          </v:shape>
          <o:OLEObject Type="Embed" ProgID="Equation.DSMT4" ShapeID="_x0000_i1578" DrawAspect="Content" ObjectID="_1842780987" r:id="rId936"/>
        </w:object>
      </w:r>
      <w:r>
        <w:rPr>
          <w:color w:val="FF0000"/>
        </w:rPr>
        <w:t>根短管子，送</w:t>
      </w:r>
      <w:r>
        <w:rPr>
          <w:color w:val="FF0000"/>
        </w:rPr>
        <w:object w:dxaOrig="826" w:dyaOrig="534">
          <v:shape id="_x0000_i1579" type="#_x0000_t75" alt="eqIdb95c28d1c7921b866e88ba43f6aa4515" style="width:41.5pt;height:26.5pt" o:ole="">
            <v:imagedata r:id="rId937" o:title="eqIdb95c28d1c7921b866e88ba43f6aa4515"/>
          </v:shape>
          <o:OLEObject Type="Embed" ProgID="Equation.DSMT4" ShapeID="_x0000_i1579" DrawAspect="Content" ObjectID="_1842780988" r:id="rId938"/>
        </w:object>
      </w:r>
      <w:r>
        <w:rPr>
          <w:color w:val="FF0000"/>
        </w:rPr>
        <w:t>根短管子可以用完，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可以购买</w:t>
      </w:r>
      <w:r>
        <w:rPr>
          <w:color w:val="FF0000"/>
        </w:rPr>
        <w:object w:dxaOrig="387" w:dyaOrig="253">
          <v:shape id="_x0000_i1580" type="#_x0000_t75" alt="eqId42d846960a2390ce3906a9e4c7ed326b" style="width:19.5pt;height:12.5pt" o:ole="">
            <v:imagedata r:id="rId810" o:title="eqId42d846960a2390ce3906a9e4c7ed326b"/>
          </v:shape>
          <o:OLEObject Type="Embed" ProgID="Equation.DSMT4" ShapeID="_x0000_i1580" DrawAspect="Content" ObjectID="_1842780989" r:id="rId939"/>
        </w:object>
      </w:r>
      <w:r>
        <w:rPr>
          <w:color w:val="FF0000"/>
        </w:rPr>
        <w:t>根长管子，购买</w:t>
      </w:r>
      <w:r>
        <w:rPr>
          <w:color w:val="FF0000"/>
        </w:rPr>
        <w:object w:dxaOrig="492" w:dyaOrig="252">
          <v:shape id="_x0000_i1581" type="#_x0000_t75" alt="eqIdbfbacb056c2f94379c5f552638d9058d" style="width:24.5pt;height:12.5pt" o:ole="">
            <v:imagedata r:id="rId940" o:title="eqIdbfbacb056c2f94379c5f552638d9058d"/>
          </v:shape>
          <o:OLEObject Type="Embed" ProgID="Equation.DSMT4" ShapeID="_x0000_i1581" DrawAspect="Content" ObjectID="_1842780990" r:id="rId941"/>
        </w:object>
      </w:r>
      <w:r>
        <w:rPr>
          <w:color w:val="FF0000"/>
        </w:rPr>
        <w:t>根短管子，送</w:t>
      </w:r>
      <w:r>
        <w:rPr>
          <w:color w:val="FF0000"/>
        </w:rPr>
        <w:object w:dxaOrig="264" w:dyaOrig="250">
          <v:shape id="_x0000_i1582" type="#_x0000_t75" alt="eqId796e3e32d29652fb3ed9984c414aec35" style="width:13pt;height:12.5pt" o:ole="">
            <v:imagedata r:id="rId942" o:title="eqId796e3e32d29652fb3ed9984c414aec35"/>
          </v:shape>
          <o:OLEObject Type="Embed" ProgID="Equation.DSMT4" ShapeID="_x0000_i1582" DrawAspect="Content" ObjectID="_1842780991" r:id="rId943"/>
        </w:object>
      </w:r>
      <w:r>
        <w:rPr>
          <w:color w:val="FF0000"/>
        </w:rPr>
        <w:t>根短管子；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综上，采购方案有两种：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①</w:t>
      </w:r>
      <w:r>
        <w:rPr>
          <w:color w:val="FF0000"/>
        </w:rPr>
        <w:t>购买</w:t>
      </w:r>
      <w:r>
        <w:rPr>
          <w:color w:val="FF0000"/>
        </w:rPr>
        <w:object w:dxaOrig="386" w:dyaOrig="252">
          <v:shape id="_x0000_i1583" type="#_x0000_t75" alt="eqId29c3a08cd9ca682158a18e320ae1aaa0" style="width:19.5pt;height:12.5pt" o:ole="">
            <v:imagedata r:id="rId899" o:title="eqId29c3a08cd9ca682158a18e320ae1aaa0"/>
          </v:shape>
          <o:OLEObject Type="Embed" ProgID="Equation.DSMT4" ShapeID="_x0000_i1583" DrawAspect="Content" ObjectID="_1842780992" r:id="rId944"/>
        </w:object>
      </w:r>
      <w:r>
        <w:rPr>
          <w:color w:val="FF0000"/>
        </w:rPr>
        <w:t>根长管子，购买</w:t>
      </w:r>
      <w:r>
        <w:rPr>
          <w:color w:val="FF0000"/>
        </w:rPr>
        <w:object w:dxaOrig="492" w:dyaOrig="252">
          <v:shape id="_x0000_i1584" type="#_x0000_t75" alt="eqId671755868161e1950e662db02825bc9b" style="width:24.5pt;height:12.5pt" o:ole="">
            <v:imagedata r:id="rId901" o:title="eqId671755868161e1950e662db02825bc9b"/>
          </v:shape>
          <o:OLEObject Type="Embed" ProgID="Equation.DSMT4" ShapeID="_x0000_i1584" DrawAspect="Content" ObjectID="_1842780993" r:id="rId945"/>
        </w:object>
      </w:r>
      <w:r>
        <w:rPr>
          <w:color w:val="FF0000"/>
        </w:rPr>
        <w:t>根短管子，送</w:t>
      </w:r>
      <w:r>
        <w:rPr>
          <w:color w:val="FF0000"/>
        </w:rPr>
        <w:object w:dxaOrig="264" w:dyaOrig="250">
          <v:shape id="_x0000_i1585" type="#_x0000_t75" alt="eqId41a83b0895127ee97d27b3d89a4403dc" style="width:13pt;height:12.5pt" o:ole="">
            <v:imagedata r:id="rId903" o:title="eqId41a83b0895127ee97d27b3d89a4403dc"/>
          </v:shape>
          <o:OLEObject Type="Embed" ProgID="Equation.DSMT4" ShapeID="_x0000_i1585" DrawAspect="Content" ObjectID="_1842780994" r:id="rId946"/>
        </w:object>
      </w:r>
      <w:r>
        <w:rPr>
          <w:color w:val="FF0000"/>
        </w:rPr>
        <w:t>根短管子；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</w:t>
      </w:r>
      <w:r>
        <w:rPr>
          <w:color w:val="FF0000"/>
        </w:rPr>
        <w:t>购买</w:t>
      </w:r>
      <w:r>
        <w:rPr>
          <w:color w:val="FF0000"/>
        </w:rPr>
        <w:object w:dxaOrig="387" w:dyaOrig="253">
          <v:shape id="_x0000_i1586" type="#_x0000_t75" alt="eqId42d846960a2390ce3906a9e4c7ed326b" style="width:19.5pt;height:12.5pt" o:ole="">
            <v:imagedata r:id="rId810" o:title="eqId42d846960a2390ce3906a9e4c7ed326b"/>
          </v:shape>
          <o:OLEObject Type="Embed" ProgID="Equation.DSMT4" ShapeID="_x0000_i1586" DrawAspect="Content" ObjectID="_1842780995" r:id="rId947"/>
        </w:object>
      </w:r>
      <w:r>
        <w:rPr>
          <w:color w:val="FF0000"/>
        </w:rPr>
        <w:t>根长管子，购买</w:t>
      </w:r>
      <w:r>
        <w:rPr>
          <w:color w:val="FF0000"/>
        </w:rPr>
        <w:object w:dxaOrig="492" w:dyaOrig="252">
          <v:shape id="_x0000_i1587" type="#_x0000_t75" alt="eqIdbfbacb056c2f94379c5f552638d9058d" style="width:24.5pt;height:12.5pt" o:ole="">
            <v:imagedata r:id="rId940" o:title="eqIdbfbacb056c2f94379c5f552638d9058d"/>
          </v:shape>
          <o:OLEObject Type="Embed" ProgID="Equation.DSMT4" ShapeID="_x0000_i1587" DrawAspect="Content" ObjectID="_1842780996" r:id="rId948"/>
        </w:object>
      </w:r>
      <w:r>
        <w:rPr>
          <w:color w:val="FF0000"/>
        </w:rPr>
        <w:t>根短管子，送</w:t>
      </w:r>
      <w:r>
        <w:rPr>
          <w:color w:val="FF0000"/>
        </w:rPr>
        <w:object w:dxaOrig="264" w:dyaOrig="250">
          <v:shape id="_x0000_i1588" type="#_x0000_t75" alt="eqId796e3e32d29652fb3ed9984c414aec35" style="width:13pt;height:12.5pt" o:ole="">
            <v:imagedata r:id="rId942" o:title="eqId796e3e32d29652fb3ed9984c414aec35"/>
          </v:shape>
          <o:OLEObject Type="Embed" ProgID="Equation.DSMT4" ShapeID="_x0000_i1588" DrawAspect="Content" ObjectID="_1842780997" r:id="rId949"/>
        </w:object>
      </w:r>
      <w:r>
        <w:rPr>
          <w:color w:val="FF0000"/>
        </w:rPr>
        <w:t>根短管子．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6E79BD" w:rsidRDefault="00FF26C3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在学习了平行线的性质后，老师请同学们证明命题：两条平行线被第三条直线所截，一组同旁内角的平分线互相垂直．</w:t>
      </w:r>
    </w:p>
    <w:p w:rsidR="006E79BD" w:rsidRDefault="00FF26C3">
      <w:pPr>
        <w:spacing w:line="360" w:lineRule="auto"/>
        <w:jc w:val="left"/>
        <w:textAlignment w:val="center"/>
      </w:pPr>
      <w:r>
        <w:t>小颖根据命题画出图形并写出如下的已知条件．</w:t>
      </w:r>
    </w:p>
    <w:p w:rsidR="006E79BD" w:rsidRDefault="00FF26C3">
      <w:pPr>
        <w:spacing w:line="360" w:lineRule="auto"/>
        <w:jc w:val="left"/>
        <w:textAlignment w:val="center"/>
      </w:pPr>
      <w:r>
        <w:lastRenderedPageBreak/>
        <w:t>已知：如图</w:t>
      </w:r>
      <w:r>
        <w:t>1</w:t>
      </w:r>
      <w:r>
        <w:t>，</w:t>
      </w:r>
      <w:r>
        <w:object w:dxaOrig="897" w:dyaOrig="251">
          <v:shape id="_x0000_i1589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589" DrawAspect="Content" ObjectID="_1842780998" r:id="rId950"/>
        </w:object>
      </w:r>
      <w:r>
        <w:t>，直线</w:t>
      </w:r>
      <w:r>
        <w:object w:dxaOrig="351" w:dyaOrig="230">
          <v:shape id="_x0000_i1590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590" DrawAspect="Content" ObjectID="_1842780999" r:id="rId952"/>
        </w:object>
      </w:r>
      <w:r>
        <w:t>分别交</w:t>
      </w:r>
      <w:r>
        <w:object w:dxaOrig="827" w:dyaOrig="264">
          <v:shape id="_x0000_i1591" type="#_x0000_t75" alt="eqIdbdcf86f7cf381c563ad80af86feeed83" style="width:41.5pt;height:13pt" o:ole="">
            <v:imagedata r:id="rId953" o:title="eqIdbdcf86f7cf381c563ad80af86feeed83"/>
          </v:shape>
          <o:OLEObject Type="Embed" ProgID="Equation.DSMT4" ShapeID="_x0000_i1591" DrawAspect="Content" ObjectID="_1842781000" r:id="rId954"/>
        </w:object>
      </w:r>
      <w:r>
        <w:t>于点</w:t>
      </w:r>
      <w:r>
        <w:rPr>
          <w:rFonts w:ascii="Times New Roman" w:eastAsia="Times New Roman" w:hAnsi="Times New Roman"/>
          <w:i/>
        </w:rPr>
        <w:t>E</w:t>
      </w:r>
      <w:r>
        <w:t>，</w:t>
      </w:r>
      <w:r>
        <w:rPr>
          <w:rFonts w:ascii="Times New Roman" w:eastAsia="Times New Roman" w:hAnsi="Times New Roman"/>
          <w:i/>
        </w:rPr>
        <w:t>F</w:t>
      </w:r>
      <w:r>
        <w:t>．</w:t>
      </w:r>
      <w:r>
        <w:object w:dxaOrig="563" w:dyaOrig="209">
          <v:shape id="_x0000_i1592" type="#_x0000_t75" alt="eqIdea2ee75a234ac05a3225e49ddd8c5065" style="width:28pt;height:10.5pt" o:ole="">
            <v:imagedata r:id="rId955" o:title="eqIdea2ee75a234ac05a3225e49ddd8c5065"/>
          </v:shape>
          <o:OLEObject Type="Embed" ProgID="Equation.DSMT4" ShapeID="_x0000_i1592" DrawAspect="Content" ObjectID="_1842781001" r:id="rId956"/>
        </w:object>
      </w:r>
      <w:r>
        <w:t>的角平分线</w:t>
      </w:r>
      <w:r>
        <w:object w:dxaOrig="369" w:dyaOrig="246">
          <v:shape id="_x0000_i1593" type="#_x0000_t75" alt="eqId31e55e398e8520d8a36fb5a625a085b8" style="width:18.5pt;height:12.5pt" o:ole="">
            <v:imagedata r:id="rId957" o:title="eqId31e55e398e8520d8a36fb5a625a085b8"/>
          </v:shape>
          <o:OLEObject Type="Embed" ProgID="Equation.DSMT4" ShapeID="_x0000_i1593" DrawAspect="Content" ObjectID="_1842781002" r:id="rId958"/>
        </w:object>
      </w:r>
      <w:r>
        <w:t>与</w:t>
      </w:r>
      <w:r>
        <w:object w:dxaOrig="651" w:dyaOrig="230">
          <v:shape id="_x0000_i1594" type="#_x0000_t75" alt="eqIdf6c19410c7abeae002ca97cfad4c791f" style="width:32.5pt;height:11.5pt" o:ole="">
            <v:imagedata r:id="rId959" o:title="eqIdf6c19410c7abeae002ca97cfad4c791f"/>
          </v:shape>
          <o:OLEObject Type="Embed" ProgID="Equation.DSMT4" ShapeID="_x0000_i1594" DrawAspect="Content" ObjectID="_1842781003" r:id="rId960"/>
        </w:object>
      </w:r>
      <w:r>
        <w:t>的角平分线</w:t>
      </w:r>
      <w:r>
        <w:object w:dxaOrig="334" w:dyaOrig="227">
          <v:shape id="_x0000_i1595" type="#_x0000_t75" alt="eqIdc63e36329f5e0979f5ee776ac5d06327" style="width:16.5pt;height:11.5pt" o:ole="">
            <v:imagedata r:id="rId961" o:title="eqIdc63e36329f5e0979f5ee776ac5d06327"/>
          </v:shape>
          <o:OLEObject Type="Embed" ProgID="Equation.DSMT4" ShapeID="_x0000_i1595" DrawAspect="Content" ObjectID="_1842781004" r:id="rId962"/>
        </w:object>
      </w:r>
      <w:r>
        <w:t>交于点</w:t>
      </w:r>
      <w:r>
        <w:rPr>
          <w:rFonts w:ascii="Times New Roman" w:eastAsia="Times New Roman" w:hAnsi="Times New Roman"/>
          <w:i/>
        </w:rPr>
        <w:t>G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181475" cy="1238250"/>
            <wp:effectExtent l="0" t="0" r="9525" b="6350"/>
            <wp:docPr id="100045" name="图片 100045" descr="@@@a8098348-6dfd-4d38-a602-ee03de3a6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a8098348-6dfd-4d38-a602-ee03de3a6fe1"/>
                    <pic:cNvPicPr>
                      <a:picLocks noChangeAspect="1"/>
                    </pic:cNvPicPr>
                  </pic:nvPicPr>
                  <pic:blipFill>
                    <a:blip r:embed="rId96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t>直线</w:t>
      </w:r>
      <w:r>
        <w:object w:dxaOrig="844" w:dyaOrig="244">
          <v:shape id="_x0000_i1596" type="#_x0000_t75" alt="eqIdb0885ae9c4ac7d94cb8b9e1003e58533" style="width:42pt;height:12pt" o:ole="">
            <v:imagedata r:id="rId964" o:title="eqIdb0885ae9c4ac7d94cb8b9e1003e58533"/>
          </v:shape>
          <o:OLEObject Type="Embed" ProgID="Equation.DSMT4" ShapeID="_x0000_i1596" DrawAspect="Content" ObjectID="_1842781005" r:id="rId965"/>
        </w:object>
      </w:r>
      <w:r>
        <w:t>有何位置关系？直接写出结论</w:t>
      </w:r>
      <w:r>
        <w:rPr>
          <w:u w:val="single"/>
        </w:rPr>
        <w:t xml:space="preserve"> </w:t>
      </w:r>
      <w:r>
        <w:t>．</w:t>
      </w:r>
    </w:p>
    <w:p w:rsidR="006E79BD" w:rsidRDefault="00FF26C3">
      <w:pPr>
        <w:spacing w:line="360" w:lineRule="auto"/>
        <w:jc w:val="left"/>
        <w:textAlignment w:val="center"/>
      </w:pPr>
      <w:r>
        <w:t>(2)</w:t>
      </w:r>
      <w:r>
        <w:t>在图</w:t>
      </w:r>
      <w:r>
        <w:t>1</w:t>
      </w:r>
      <w:r>
        <w:t>的基础上，分别作</w:t>
      </w:r>
      <w:r>
        <w:object w:dxaOrig="651" w:dyaOrig="252">
          <v:shape id="_x0000_i1597" type="#_x0000_t75" alt="eqId50cf5d8784e1c3f5132a7915010c1be5" style="width:32.5pt;height:12.5pt" o:ole="">
            <v:imagedata r:id="rId966" o:title="eqId50cf5d8784e1c3f5132a7915010c1be5"/>
          </v:shape>
          <o:OLEObject Type="Embed" ProgID="Equation.DSMT4" ShapeID="_x0000_i1597" DrawAspect="Content" ObjectID="_1842781006" r:id="rId967"/>
        </w:object>
      </w:r>
      <w:r>
        <w:t>的角平分线</w:t>
      </w:r>
      <w:r>
        <w:object w:dxaOrig="404" w:dyaOrig="211">
          <v:shape id="_x0000_i1598" type="#_x0000_t75" alt="eqId8b46c607b3deac746c0ef3389ad8f65c" style="width:20pt;height:10.5pt" o:ole="">
            <v:imagedata r:id="rId968" o:title="eqId8b46c607b3deac746c0ef3389ad8f65c"/>
          </v:shape>
          <o:OLEObject Type="Embed" ProgID="Equation.DSMT4" ShapeID="_x0000_i1598" DrawAspect="Content" ObjectID="_1842781007" r:id="rId969"/>
        </w:object>
      </w:r>
      <w:r>
        <w:t>与</w:t>
      </w:r>
      <w:r>
        <w:object w:dxaOrig="668" w:dyaOrig="245">
          <v:shape id="_x0000_i1599" type="#_x0000_t75" alt="eqId76ee4e24fdbe22a139a9dee636f76182" style="width:33.5pt;height:12.5pt" o:ole="">
            <v:imagedata r:id="rId970" o:title="eqId76ee4e24fdbe22a139a9dee636f76182"/>
          </v:shape>
          <o:OLEObject Type="Embed" ProgID="Equation.DSMT4" ShapeID="_x0000_i1599" DrawAspect="Content" ObjectID="_1842781008" r:id="rId971"/>
        </w:object>
      </w:r>
      <w:r>
        <w:t>的角平分线</w:t>
      </w:r>
      <w:r>
        <w:object w:dxaOrig="404" w:dyaOrig="221">
          <v:shape id="_x0000_i1600" type="#_x0000_t75" alt="eqId2273ae1ee99cec9c1304323bc9ebf75f" style="width:20pt;height:11pt" o:ole="">
            <v:imagedata r:id="rId972" o:title="eqId2273ae1ee99cec9c1304323bc9ebf75f"/>
          </v:shape>
          <o:OLEObject Type="Embed" ProgID="Equation.DSMT4" ShapeID="_x0000_i1600" DrawAspect="Content" ObjectID="_1842781009" r:id="rId973"/>
        </w:object>
      </w:r>
      <w:r>
        <w:t>交于点</w:t>
      </w:r>
      <w:r>
        <w:rPr>
          <w:rFonts w:ascii="Times New Roman" w:eastAsia="Times New Roman" w:hAnsi="Times New Roman"/>
          <w:i/>
        </w:rPr>
        <w:t>M</w:t>
      </w:r>
      <w:r>
        <w:t>，得到图</w:t>
      </w:r>
      <w:r>
        <w:t>2</w:t>
      </w:r>
      <w:r>
        <w:t>，求</w:t>
      </w:r>
      <w:r>
        <w:object w:dxaOrig="685" w:dyaOrig="222">
          <v:shape id="_x0000_i1601" type="#_x0000_t75" alt="eqId4b89403a4db68423b83136d2cbff6225" style="width:34.5pt;height:11pt" o:ole="">
            <v:imagedata r:id="rId974" o:title="eqId4b89403a4db68423b83136d2cbff6225"/>
          </v:shape>
          <o:OLEObject Type="Embed" ProgID="Equation.DSMT4" ShapeID="_x0000_i1601" DrawAspect="Content" ObjectID="_1842781010" r:id="rId975"/>
        </w:object>
      </w:r>
      <w:r>
        <w:t>的度数．</w:t>
      </w:r>
    </w:p>
    <w:p w:rsidR="006E79BD" w:rsidRDefault="00FF26C3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</w:t>
      </w:r>
      <w:r>
        <w:object w:dxaOrig="897" w:dyaOrig="251">
          <v:shape id="_x0000_i1602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602" DrawAspect="Content" ObjectID="_1842781011" r:id="rId976"/>
        </w:object>
      </w:r>
      <w:r>
        <w:t>，直线</w:t>
      </w:r>
      <w:r>
        <w:object w:dxaOrig="351" w:dyaOrig="230">
          <v:shape id="_x0000_i1603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603" DrawAspect="Content" ObjectID="_1842781012" r:id="rId977"/>
        </w:object>
      </w:r>
      <w:r>
        <w:t>分别交</w:t>
      </w:r>
      <w:r>
        <w:object w:dxaOrig="826" w:dyaOrig="249">
          <v:shape id="_x0000_i1604" type="#_x0000_t75" alt="eqId1642a3db935bede9a922746e3baeaaac" style="width:41.5pt;height:12.5pt" o:ole="">
            <v:imagedata r:id="rId978" o:title="eqId1642a3db935bede9a922746e3baeaaac"/>
          </v:shape>
          <o:OLEObject Type="Embed" ProgID="Equation.DSMT4" ShapeID="_x0000_i1604" DrawAspect="Content" ObjectID="_1842781013" r:id="rId979"/>
        </w:object>
      </w:r>
      <w:r>
        <w:t>于点</w:t>
      </w:r>
      <w:r>
        <w:rPr>
          <w:rFonts w:ascii="Times New Roman" w:eastAsia="Times New Roman" w:hAnsi="Times New Roman"/>
          <w:i/>
        </w:rPr>
        <w:t>E</w:t>
      </w:r>
      <w:r>
        <w:t>，</w:t>
      </w:r>
      <w:r>
        <w:rPr>
          <w:rFonts w:ascii="Times New Roman" w:eastAsia="Times New Roman" w:hAnsi="Times New Roman"/>
          <w:i/>
        </w:rPr>
        <w:t>F，</w:t>
      </w:r>
      <w:r>
        <w:t>点</w:t>
      </w:r>
      <w:r>
        <w:rPr>
          <w:rFonts w:ascii="Times New Roman" w:eastAsia="Times New Roman" w:hAnsi="Times New Roman"/>
          <w:i/>
        </w:rPr>
        <w:t>O</w:t>
      </w:r>
      <w:r>
        <w:t>在直线</w:t>
      </w:r>
      <w:r>
        <w:object w:dxaOrig="827" w:dyaOrig="264">
          <v:shape id="_x0000_i1605" type="#_x0000_t75" alt="eqIdbdcf86f7cf381c563ad80af86feeed83" style="width:41.5pt;height:13pt" o:ole="">
            <v:imagedata r:id="rId953" o:title="eqIdbdcf86f7cf381c563ad80af86feeed83"/>
          </v:shape>
          <o:OLEObject Type="Embed" ProgID="Equation.DSMT4" ShapeID="_x0000_i1605" DrawAspect="Content" ObjectID="_1842781014" r:id="rId980"/>
        </w:object>
      </w:r>
      <w:r>
        <w:t>之间，且在直线</w:t>
      </w:r>
      <w:r>
        <w:object w:dxaOrig="351" w:dyaOrig="230">
          <v:shape id="_x0000_i1606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606" DrawAspect="Content" ObjectID="_1842781015" r:id="rId981"/>
        </w:object>
      </w:r>
      <w:r>
        <w:t>右侧，</w:t>
      </w:r>
      <w:r>
        <w:object w:dxaOrig="633" w:dyaOrig="250">
          <v:shape id="_x0000_i1607" type="#_x0000_t75" alt="eqIdf4b5c16dc0a6049b55c9949fca02a82d" style="width:31.5pt;height:12.5pt" o:ole="">
            <v:imagedata r:id="rId982" o:title="eqIdf4b5c16dc0a6049b55c9949fca02a82d"/>
          </v:shape>
          <o:OLEObject Type="Embed" ProgID="Equation.DSMT4" ShapeID="_x0000_i1607" DrawAspect="Content" ObjectID="_1842781016" r:id="rId983"/>
        </w:object>
      </w:r>
      <w:r>
        <w:t>的角平分线</w:t>
      </w:r>
      <w:r>
        <w:object w:dxaOrig="334" w:dyaOrig="219">
          <v:shape id="_x0000_i1608" type="#_x0000_t75" alt="eqId4f541f7ae7c39082d202efd28805c54e" style="width:16.5pt;height:11pt" o:ole="">
            <v:imagedata r:id="rId984" o:title="eqId4f541f7ae7c39082d202efd28805c54e"/>
          </v:shape>
          <o:OLEObject Type="Embed" ProgID="Equation.DSMT4" ShapeID="_x0000_i1608" DrawAspect="Content" ObjectID="_1842781017" r:id="rId985"/>
        </w:object>
      </w:r>
      <w:r>
        <w:t>与</w:t>
      </w:r>
      <w:r>
        <w:object w:dxaOrig="668" w:dyaOrig="249">
          <v:shape id="_x0000_i1609" type="#_x0000_t75" alt="eqIde821517e2d847cec55fdd14e54c2ee6a" style="width:33.5pt;height:12.5pt" o:ole="">
            <v:imagedata r:id="rId986" o:title="eqIde821517e2d847cec55fdd14e54c2ee6a"/>
          </v:shape>
          <o:OLEObject Type="Embed" ProgID="Equation.DSMT4" ShapeID="_x0000_i1609" DrawAspect="Content" ObjectID="_1842781018" r:id="rId987"/>
        </w:object>
      </w:r>
      <w:r>
        <w:t>的角平分线</w:t>
      </w:r>
      <w:r>
        <w:object w:dxaOrig="334" w:dyaOrig="219">
          <v:shape id="_x0000_i1610" type="#_x0000_t75" alt="eqIdb5c2293f93791a597bf0162411f3395f" style="width:16.5pt;height:11pt" o:ole="">
            <v:imagedata r:id="rId988" o:title="eqIdb5c2293f93791a597bf0162411f3395f"/>
          </v:shape>
          <o:OLEObject Type="Embed" ProgID="Equation.DSMT4" ShapeID="_x0000_i1610" DrawAspect="Content" ObjectID="_1842781019" r:id="rId989"/>
        </w:object>
      </w:r>
      <w:r>
        <w:t>交于点</w:t>
      </w:r>
      <w:r>
        <w:rPr>
          <w:rFonts w:ascii="Times New Roman" w:eastAsia="Times New Roman" w:hAnsi="Times New Roman"/>
          <w:i/>
        </w:rPr>
        <w:t>P</w:t>
      </w:r>
      <w:r>
        <w:t>，请直接写出</w:t>
      </w:r>
      <w:r>
        <w:object w:dxaOrig="651" w:dyaOrig="241">
          <v:shape id="_x0000_i1611" type="#_x0000_t75" alt="eqId2b2557547eecdc826b8282058802d217" style="width:32.5pt;height:12pt" o:ole="">
            <v:imagedata r:id="rId990" o:title="eqId2b2557547eecdc826b8282058802d217"/>
          </v:shape>
          <o:OLEObject Type="Embed" ProgID="Equation.DSMT4" ShapeID="_x0000_i1611" DrawAspect="Content" ObjectID="_1842781020" r:id="rId991"/>
        </w:object>
      </w:r>
      <w:r>
        <w:t>与</w:t>
      </w:r>
      <w:r>
        <w:object w:dxaOrig="633" w:dyaOrig="224">
          <v:shape id="_x0000_i1612" type="#_x0000_t75" alt="eqIddfa70e7c9ef8b856b494d370b7d76482" style="width:31.5pt;height:11pt" o:ole="">
            <v:imagedata r:id="rId992" o:title="eqIddfa70e7c9ef8b856b494d370b7d76482"/>
          </v:shape>
          <o:OLEObject Type="Embed" ProgID="Equation.DSMT4" ShapeID="_x0000_i1612" DrawAspect="Content" ObjectID="_1842781021" r:id="rId993"/>
        </w:object>
      </w:r>
      <w:r>
        <w:t>满足的数量关系</w:t>
      </w:r>
      <w:r>
        <w:rPr>
          <w:u w:val="single"/>
        </w:rPr>
        <w:t xml:space="preserve"> </w:t>
      </w:r>
      <w: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）解：（</w:t>
      </w:r>
      <w:r>
        <w:rPr>
          <w:color w:val="FF0000"/>
        </w:rPr>
        <w:t>1</w:t>
      </w:r>
      <w:r>
        <w:rPr>
          <w:color w:val="FF0000"/>
        </w:rPr>
        <w:t>）如图</w:t>
      </w:r>
      <w:r>
        <w:rPr>
          <w:color w:val="FF0000"/>
        </w:rPr>
        <w:t>1</w:t>
      </w:r>
      <w:r>
        <w:rPr>
          <w:color w:val="FF0000"/>
        </w:rPr>
        <w:t>，直线</w:t>
      </w:r>
      <w:r>
        <w:rPr>
          <w:color w:val="FF0000"/>
        </w:rPr>
        <w:object w:dxaOrig="897" w:dyaOrig="250">
          <v:shape id="_x0000_i1613" type="#_x0000_t75" alt="eqIdd77c41f4dd9ea0e98c819ee865fb701d" style="width:45pt;height:12.5pt" o:ole="">
            <v:imagedata r:id="rId994" o:title="eqIdd77c41f4dd9ea0e98c819ee865fb701d"/>
          </v:shape>
          <o:OLEObject Type="Embed" ProgID="Equation.DSMT4" ShapeID="_x0000_i1613" DrawAspect="Content" ObjectID="_1842781022" r:id="rId995"/>
        </w:object>
      </w:r>
      <w:r>
        <w:rPr>
          <w:color w:val="FF0000"/>
        </w:rPr>
        <w:t>，理由如下：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97" w:dyaOrig="251">
          <v:shape id="_x0000_i1614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614" DrawAspect="Content" ObjectID="_1842781023" r:id="rId99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88" w:dyaOrig="245">
          <v:shape id="_x0000_i1615" type="#_x0000_t75" alt="eqId584a66ad4efa99961a02d42e4d821a29" style="width:99.5pt;height:12.5pt" o:ole="">
            <v:imagedata r:id="rId997" o:title="eqId584a66ad4efa99961a02d42e4d821a29"/>
          </v:shape>
          <o:OLEObject Type="Embed" ProgID="Equation.DSMT4" ShapeID="_x0000_i1615" DrawAspect="Content" ObjectID="_1842781024" r:id="rId99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69" w:dyaOrig="246">
          <v:shape id="_x0000_i1616" type="#_x0000_t75" alt="eqId31e55e398e8520d8a36fb5a625a085b8" style="width:18.5pt;height:12.5pt" o:ole="">
            <v:imagedata r:id="rId957" o:title="eqId31e55e398e8520d8a36fb5a625a085b8"/>
          </v:shape>
          <o:OLEObject Type="Embed" ProgID="Equation.DSMT4" ShapeID="_x0000_i1616" DrawAspect="Content" ObjectID="_1842781025" r:id="rId999"/>
        </w:object>
      </w:r>
      <w:r>
        <w:rPr>
          <w:color w:val="FF0000"/>
        </w:rPr>
        <w:t>平分</w:t>
      </w:r>
      <w:r>
        <w:rPr>
          <w:color w:val="FF0000"/>
        </w:rPr>
        <w:object w:dxaOrig="563" w:dyaOrig="209">
          <v:shape id="_x0000_i1617" type="#_x0000_t75" alt="eqIdea2ee75a234ac05a3225e49ddd8c5065" style="width:28pt;height:10.5pt" o:ole="">
            <v:imagedata r:id="rId955" o:title="eqIdea2ee75a234ac05a3225e49ddd8c5065"/>
          </v:shape>
          <o:OLEObject Type="Embed" ProgID="Equation.DSMT4" ShapeID="_x0000_i1617" DrawAspect="Content" ObjectID="_1842781026" r:id="rId1000"/>
        </w:object>
      </w:r>
      <w:r>
        <w:rPr>
          <w:color w:val="FF0000"/>
        </w:rPr>
        <w:t>，</w:t>
      </w:r>
      <w:r>
        <w:rPr>
          <w:color w:val="FF0000"/>
        </w:rPr>
        <w:object w:dxaOrig="334" w:dyaOrig="227">
          <v:shape id="_x0000_i1618" type="#_x0000_t75" alt="eqIdc63e36329f5e0979f5ee776ac5d06327" style="width:16.5pt;height:11.5pt" o:ole="">
            <v:imagedata r:id="rId961" o:title="eqIdc63e36329f5e0979f5ee776ac5d06327"/>
          </v:shape>
          <o:OLEObject Type="Embed" ProgID="Equation.DSMT4" ShapeID="_x0000_i1618" DrawAspect="Content" ObjectID="_1842781027" r:id="rId1001"/>
        </w:object>
      </w:r>
      <w:r>
        <w:rPr>
          <w:color w:val="FF0000"/>
        </w:rPr>
        <w:t>平分</w:t>
      </w:r>
      <w:r>
        <w:rPr>
          <w:color w:val="FF0000"/>
        </w:rPr>
        <w:object w:dxaOrig="651" w:dyaOrig="230">
          <v:shape id="_x0000_i1619" type="#_x0000_t75" alt="eqIdf6c19410c7abeae002ca97cfad4c791f" style="width:32.5pt;height:11.5pt" o:ole="">
            <v:imagedata r:id="rId959" o:title="eqIdf6c19410c7abeae002ca97cfad4c791f"/>
          </v:shape>
          <o:OLEObject Type="Embed" ProgID="Equation.DSMT4" ShapeID="_x0000_i1619" DrawAspect="Content" ObjectID="_1842781028" r:id="rId100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08" w:dyaOrig="486">
          <v:shape id="_x0000_i1620" type="#_x0000_t75" alt="eqId13178f542771ca9c38e6ab93f4c688e5" style="width:70.5pt;height:24.5pt" o:ole="">
            <v:imagedata r:id="rId1003" o:title="eqId13178f542771ca9c38e6ab93f4c688e5"/>
          </v:shape>
          <o:OLEObject Type="Embed" ProgID="Equation.DSMT4" ShapeID="_x0000_i1620" DrawAspect="Content" ObjectID="_1842781029" r:id="rId1004"/>
        </w:object>
      </w:r>
      <w:r>
        <w:rPr>
          <w:color w:val="FF0000"/>
        </w:rPr>
        <w:t>，</w:t>
      </w:r>
      <w:r>
        <w:rPr>
          <w:color w:val="FF0000"/>
        </w:rPr>
        <w:object w:dxaOrig="1601" w:dyaOrig="556">
          <v:shape id="_x0000_i1621" type="#_x0000_t75" alt="eqId40ff341b5e949bbf2dc4fe2d24407e72" style="width:80pt;height:28pt" o:ole="">
            <v:imagedata r:id="rId1005" o:title="eqId40ff341b5e949bbf2dc4fe2d24407e72"/>
          </v:shape>
          <o:OLEObject Type="Embed" ProgID="Equation.DSMT4" ShapeID="_x0000_i1621" DrawAspect="Content" ObjectID="_1842781030" r:id="rId100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784" w:dyaOrig="540">
          <v:shape id="_x0000_i1622" type="#_x0000_t75" alt="eqId306c62800347876c4f804d1319ace2cb" style="width:189pt;height:27pt" o:ole="">
            <v:imagedata r:id="rId1007" o:title="eqId306c62800347876c4f804d1319ace2cb"/>
          </v:shape>
          <o:OLEObject Type="Embed" ProgID="Equation.DSMT4" ShapeID="_x0000_i1622" DrawAspect="Content" ObjectID="_1842781031" r:id="rId100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24" w:dyaOrig="223">
          <v:shape id="_x0000_i1623" type="#_x0000_t75" alt="eqId6defcd0d42d3d532547c265542e3becb" style="width:86pt;height:11pt" o:ole="">
            <v:imagedata r:id="rId1009" o:title="eqId6defcd0d42d3d532547c265542e3becb"/>
          </v:shape>
          <o:OLEObject Type="Embed" ProgID="Equation.DSMT4" ShapeID="_x0000_i1623" DrawAspect="Content" ObjectID="_1842781032" r:id="rId101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97" w:dyaOrig="250">
          <v:shape id="_x0000_i1624" type="#_x0000_t75" alt="eqIdd77c41f4dd9ea0e98c819ee865fb701d" style="width:45pt;height:12.5pt" o:ole="">
            <v:imagedata r:id="rId994" o:title="eqIdd77c41f4dd9ea0e98c819ee865fb701d"/>
          </v:shape>
          <o:OLEObject Type="Embed" ProgID="Equation.DSMT4" ShapeID="_x0000_i1624" DrawAspect="Content" ObjectID="_1842781033" r:id="rId101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897" w:dyaOrig="250">
          <v:shape id="_x0000_i1625" type="#_x0000_t75" alt="eqIdd77c41f4dd9ea0e98c819ee865fb701d" style="width:45pt;height:12.5pt" o:ole="">
            <v:imagedata r:id="rId994" o:title="eqIdd77c41f4dd9ea0e98c819ee865fb701d"/>
          </v:shape>
          <o:OLEObject Type="Embed" ProgID="Equation.DSMT4" ShapeID="_x0000_i1625" DrawAspect="Content" ObjectID="_1842781034" r:id="rId1012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</w:t>
      </w:r>
      <w:r>
        <w:rPr>
          <w:color w:val="FF0000"/>
        </w:rPr>
        <w:t>2</w:t>
      </w:r>
      <w:r>
        <w:rPr>
          <w:color w:val="FF0000"/>
        </w:rPr>
        <w:t>，过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作</w:t>
      </w:r>
      <w:r>
        <w:rPr>
          <w:color w:val="FF0000"/>
        </w:rPr>
        <w:object w:dxaOrig="826" w:dyaOrig="233">
          <v:shape id="_x0000_i1626" type="#_x0000_t75" alt="eqId31307b00524e461b0ad8dfbcdf24bacf" style="width:41.5pt;height:11.5pt" o:ole="">
            <v:imagedata r:id="rId1013" o:title="eqId31307b00524e461b0ad8dfbcdf24bacf"/>
          </v:shape>
          <o:OLEObject Type="Embed" ProgID="Equation.DSMT4" ShapeID="_x0000_i1626" DrawAspect="Content" ObjectID="_1842781035" r:id="rId101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97" w:dyaOrig="251">
          <v:shape id="_x0000_i1627" type="#_x0000_t75" alt="eqIdb0fff774b4b0087a6f304ce930d359be" style="width:45pt;height:12.5pt" o:ole="">
            <v:imagedata r:id="rId253" o:title="eqIdb0fff774b4b0087a6f304ce930d359be"/>
          </v:shape>
          <o:OLEObject Type="Embed" ProgID="Equation.DSMT4" ShapeID="_x0000_i1627" DrawAspect="Content" ObjectID="_1842781036" r:id="rId101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50" w:dyaOrig="237">
          <v:shape id="_x0000_i1628" type="#_x0000_t75" alt="eqId5bdd44000416a39b2ccbc63cd1577191" style="width:47.5pt;height:12pt" o:ole="">
            <v:imagedata r:id="rId1016" o:title="eqId5bdd44000416a39b2ccbc63cd1577191"/>
          </v:shape>
          <o:OLEObject Type="Embed" ProgID="Equation.DSMT4" ShapeID="_x0000_i1628" DrawAspect="Content" ObjectID="_1842781037" r:id="rId101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168" w:dyaOrig="262">
          <v:shape id="_x0000_i1629" type="#_x0000_t75" alt="eqId1c246b1124197835aa39023d334ff7df" style="width:158.5pt;height:13pt" o:ole="">
            <v:imagedata r:id="rId1018" o:title="eqId1c246b1124197835aa39023d334ff7df"/>
          </v:shape>
          <o:OLEObject Type="Embed" ProgID="Equation.DSMT4" ShapeID="_x0000_i1629" DrawAspect="Content" ObjectID="_1842781038" r:id="rId101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149" w:dyaOrig="250">
          <v:shape id="_x0000_i1630" type="#_x0000_t75" alt="eqId9815ded1a4d22577bb046aef7fd40644" style="width:157.5pt;height:12.5pt" o:ole="">
            <v:imagedata r:id="rId1020" o:title="eqId9815ded1a4d22577bb046aef7fd40644"/>
          </v:shape>
          <o:OLEObject Type="Embed" ProgID="Equation.DSMT4" ShapeID="_x0000_i1630" DrawAspect="Content" ObjectID="_1842781039" r:id="rId102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322" w:dyaOrig="224">
          <v:shape id="_x0000_i1631" type="#_x0000_t75" alt="eqId42a8a1998c2b2418ed93d2ebebe4d4f0" style="width:116pt;height:11pt" o:ole="">
            <v:imagedata r:id="rId1022" o:title="eqId42a8a1998c2b2418ed93d2ebebe4d4f0"/>
          </v:shape>
          <o:OLEObject Type="Embed" ProgID="Equation.DSMT4" ShapeID="_x0000_i1631" DrawAspect="Content" ObjectID="_1842781040" r:id="rId102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同理：</w:t>
      </w:r>
      <w:r>
        <w:rPr>
          <w:color w:val="FF0000"/>
        </w:rPr>
        <w:object w:dxaOrig="2234" w:dyaOrig="246">
          <v:shape id="_x0000_i1632" type="#_x0000_t75" alt="eqIdf740b3985bcac79505605347d2d14530" style="width:111.5pt;height:12.5pt" o:ole="">
            <v:imagedata r:id="rId1024" o:title="eqIdf740b3985bcac79505605347d2d14530"/>
          </v:shape>
          <o:OLEObject Type="Embed" ProgID="Equation.DSMT4" ShapeID="_x0000_i1632" DrawAspect="Content" ObjectID="_1842781041" r:id="rId102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404" w:dyaOrig="211">
          <v:shape id="_x0000_i1633" type="#_x0000_t75" alt="eqId8b46c607b3deac746c0ef3389ad8f65c" style="width:20pt;height:10.5pt" o:ole="">
            <v:imagedata r:id="rId968" o:title="eqId8b46c607b3deac746c0ef3389ad8f65c"/>
          </v:shape>
          <o:OLEObject Type="Embed" ProgID="Equation.DSMT4" ShapeID="_x0000_i1633" DrawAspect="Content" ObjectID="_1842781042" r:id="rId1026"/>
        </w:object>
      </w:r>
      <w:r>
        <w:rPr>
          <w:color w:val="FF0000"/>
        </w:rPr>
        <w:t>平分</w:t>
      </w:r>
      <w:r>
        <w:rPr>
          <w:color w:val="FF0000"/>
        </w:rPr>
        <w:object w:dxaOrig="651" w:dyaOrig="252">
          <v:shape id="_x0000_i1634" type="#_x0000_t75" alt="eqId50cf5d8784e1c3f5132a7915010c1be5" style="width:32.5pt;height:12.5pt" o:ole="">
            <v:imagedata r:id="rId966" o:title="eqId50cf5d8784e1c3f5132a7915010c1be5"/>
          </v:shape>
          <o:OLEObject Type="Embed" ProgID="Equation.DSMT4" ShapeID="_x0000_i1634" DrawAspect="Content" ObjectID="_1842781043" r:id="rId1027"/>
        </w:object>
      </w:r>
      <w:r>
        <w:rPr>
          <w:color w:val="FF0000"/>
        </w:rPr>
        <w:t>，</w:t>
      </w:r>
      <w:r>
        <w:rPr>
          <w:color w:val="FF0000"/>
        </w:rPr>
        <w:object w:dxaOrig="404" w:dyaOrig="221">
          <v:shape id="_x0000_i1635" type="#_x0000_t75" alt="eqId2273ae1ee99cec9c1304323bc9ebf75f" style="width:20pt;height:11pt" o:ole="">
            <v:imagedata r:id="rId972" o:title="eqId2273ae1ee99cec9c1304323bc9ebf75f"/>
          </v:shape>
          <o:OLEObject Type="Embed" ProgID="Equation.DSMT4" ShapeID="_x0000_i1635" DrawAspect="Content" ObjectID="_1842781044" r:id="rId1028"/>
        </w:object>
      </w:r>
      <w:r>
        <w:rPr>
          <w:color w:val="FF0000"/>
        </w:rPr>
        <w:t>平分</w:t>
      </w:r>
      <w:r>
        <w:rPr>
          <w:color w:val="FF0000"/>
        </w:rPr>
        <w:object w:dxaOrig="668" w:dyaOrig="245">
          <v:shape id="_x0000_i1636" type="#_x0000_t75" alt="eqId76ee4e24fdbe22a139a9dee636f76182" style="width:33.5pt;height:12.5pt" o:ole="">
            <v:imagedata r:id="rId970" o:title="eqId76ee4e24fdbe22a139a9dee636f76182"/>
          </v:shape>
          <o:OLEObject Type="Embed" ProgID="Equation.DSMT4" ShapeID="_x0000_i1636" DrawAspect="Content" ObjectID="_1842781045" r:id="rId102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object w:dxaOrig="3344" w:dyaOrig="262">
          <v:shape id="_x0000_i1637" type="#_x0000_t75" alt="eqIddbb4159c043c732d3fdef4d69369a73c" style="width:167pt;height:13pt" o:ole="">
            <v:imagedata r:id="rId1030" o:title="eqIddbb4159c043c732d3fdef4d69369a73c"/>
          </v:shape>
          <o:OLEObject Type="Embed" ProgID="Equation.DSMT4" ShapeID="_x0000_i1637" DrawAspect="Content" ObjectID="_1842781046" r:id="rId1031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537" w:dyaOrig="356">
          <v:shape id="_x0000_i1638" type="#_x0000_t75" alt="eqIddd67dba831aa8f99096c55272139ea83" style="width:177pt;height:18pt" o:ole="">
            <v:imagedata r:id="rId1032" o:title="eqIddd67dba831aa8f99096c55272139ea83"/>
          </v:shape>
          <o:OLEObject Type="Embed" ProgID="Equation.DSMT4" ShapeID="_x0000_i1638" DrawAspect="Content" ObjectID="_1842781047" r:id="rId103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</w:t>
      </w:r>
      <w:r>
        <w:rPr>
          <w:color w:val="FF0000"/>
        </w:rPr>
        <w:t>1</w:t>
      </w:r>
      <w:r>
        <w:rPr>
          <w:color w:val="FF0000"/>
        </w:rPr>
        <w:t>）知</w:t>
      </w:r>
      <w:r>
        <w:rPr>
          <w:color w:val="FF0000"/>
        </w:rPr>
        <w:object w:dxaOrig="1161" w:dyaOrig="245">
          <v:shape id="_x0000_i1639" type="#_x0000_t75" alt="eqId04817cf2cba43ebe082c2014113d44b8" style="width:58pt;height:12.5pt" o:ole="">
            <v:imagedata r:id="rId1034" o:title="eqId04817cf2cba43ebe082c2014113d44b8"/>
          </v:shape>
          <o:OLEObject Type="Embed" ProgID="Equation.DSMT4" ShapeID="_x0000_i1639" DrawAspect="Content" ObjectID="_1842781048" r:id="rId103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78" w:dyaOrig="253">
          <v:shape id="_x0000_i1640" type="#_x0000_t75" alt="eqId1090ed4aab7843973abade64853d59fb" style="width:59pt;height:12.5pt" o:ole="">
            <v:imagedata r:id="rId1036" o:title="eqId1090ed4aab7843973abade64853d59fb"/>
          </v:shape>
          <o:OLEObject Type="Embed" ProgID="Equation.DSMT4" ShapeID="_x0000_i1640" DrawAspect="Content" ObjectID="_1842781049" r:id="rId1037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</w:t>
      </w:r>
      <w:r>
        <w:rPr>
          <w:color w:val="FF0000"/>
        </w:rPr>
        <w:object w:dxaOrig="1548" w:dyaOrig="242">
          <v:shape id="_x0000_i1641" type="#_x0000_t75" alt="eqId6316a541f36e3be6cf590e044067fc64" style="width:77.5pt;height:12pt" o:ole="">
            <v:imagedata r:id="rId1038" o:title="eqId6316a541f36e3be6cf590e044067fc64"/>
          </v:shape>
          <o:OLEObject Type="Embed" ProgID="Equation.DSMT4" ShapeID="_x0000_i1641" DrawAspect="Content" ObjectID="_1842781050" r:id="rId1039"/>
        </w:object>
      </w:r>
      <w:r>
        <w:rPr>
          <w:color w:val="FF0000"/>
        </w:rPr>
        <w:t>，理由如下：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34" w:dyaOrig="219">
          <v:shape id="_x0000_i1642" type="#_x0000_t75" alt="eqId4f541f7ae7c39082d202efd28805c54e" style="width:16.5pt;height:11pt" o:ole="">
            <v:imagedata r:id="rId984" o:title="eqId4f541f7ae7c39082d202efd28805c54e"/>
          </v:shape>
          <o:OLEObject Type="Embed" ProgID="Equation.DSMT4" ShapeID="_x0000_i1642" DrawAspect="Content" ObjectID="_1842781051" r:id="rId1040"/>
        </w:object>
      </w:r>
      <w:r>
        <w:rPr>
          <w:color w:val="FF0000"/>
        </w:rPr>
        <w:t>平分</w:t>
      </w:r>
      <w:r>
        <w:rPr>
          <w:color w:val="FF0000"/>
        </w:rPr>
        <w:object w:dxaOrig="633" w:dyaOrig="250">
          <v:shape id="_x0000_i1643" type="#_x0000_t75" alt="eqIdf4b5c16dc0a6049b55c9949fca02a82d" style="width:31.5pt;height:12.5pt" o:ole="">
            <v:imagedata r:id="rId982" o:title="eqIdf4b5c16dc0a6049b55c9949fca02a82d"/>
          </v:shape>
          <o:OLEObject Type="Embed" ProgID="Equation.DSMT4" ShapeID="_x0000_i1643" DrawAspect="Content" ObjectID="_1842781052" r:id="rId1041"/>
        </w:object>
      </w:r>
      <w:r>
        <w:rPr>
          <w:color w:val="FF0000"/>
        </w:rPr>
        <w:t>，</w:t>
      </w:r>
      <w:r>
        <w:rPr>
          <w:color w:val="FF0000"/>
        </w:rPr>
        <w:object w:dxaOrig="334" w:dyaOrig="219">
          <v:shape id="_x0000_i1644" type="#_x0000_t75" alt="eqIdb5c2293f93791a597bf0162411f3395f" style="width:16.5pt;height:11pt" o:ole="">
            <v:imagedata r:id="rId988" o:title="eqIdb5c2293f93791a597bf0162411f3395f"/>
          </v:shape>
          <o:OLEObject Type="Embed" ProgID="Equation.DSMT4" ShapeID="_x0000_i1644" DrawAspect="Content" ObjectID="_1842781053" r:id="rId1042"/>
        </w:object>
      </w:r>
      <w:r>
        <w:rPr>
          <w:color w:val="FF0000"/>
        </w:rPr>
        <w:t>平分</w:t>
      </w:r>
      <w:r>
        <w:rPr>
          <w:color w:val="FF0000"/>
        </w:rPr>
        <w:object w:dxaOrig="668" w:dyaOrig="249">
          <v:shape id="_x0000_i1645" type="#_x0000_t75" alt="eqIde821517e2d847cec55fdd14e54c2ee6a" style="width:33.5pt;height:12.5pt" o:ole="">
            <v:imagedata r:id="rId986" o:title="eqIde821517e2d847cec55fdd14e54c2ee6a"/>
          </v:shape>
          <o:OLEObject Type="Embed" ProgID="Equation.DSMT4" ShapeID="_x0000_i1645" DrawAspect="Content" ObjectID="_1842781054" r:id="rId104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185" w:dyaOrig="263">
          <v:shape id="_x0000_i1646" type="#_x0000_t75" alt="eqIdecea51785e80eb7f20cd2bc54d328efa" style="width:159.5pt;height:13pt" o:ole="">
            <v:imagedata r:id="rId1044" o:title="eqIdecea51785e80eb7f20cd2bc54d328efa"/>
          </v:shape>
          <o:OLEObject Type="Embed" ProgID="Equation.DSMT4" ShapeID="_x0000_i1646" DrawAspect="Content" ObjectID="_1842781055" r:id="rId104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238" w:dyaOrig="356">
          <v:shape id="_x0000_i1647" type="#_x0000_t75" alt="eqId7645e8d36cf3bd6a0c0ce232bc0c1d9b" style="width:162pt;height:18pt" o:ole="">
            <v:imagedata r:id="rId1046" o:title="eqId7645e8d36cf3bd6a0c0ce232bc0c1d9b"/>
          </v:shape>
          <o:OLEObject Type="Embed" ProgID="Equation.DSMT4" ShapeID="_x0000_i1647" DrawAspect="Content" ObjectID="_1842781056" r:id="rId1047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</w:t>
      </w:r>
      <w:r>
        <w:rPr>
          <w:color w:val="FF0000"/>
        </w:rPr>
        <w:t>2</w:t>
      </w:r>
      <w:r>
        <w:rPr>
          <w:color w:val="FF0000"/>
        </w:rPr>
        <w:t>）的证明可得：</w:t>
      </w:r>
      <w:r>
        <w:rPr>
          <w:color w:val="FF0000"/>
        </w:rPr>
        <w:object w:dxaOrig="4505" w:dyaOrig="263">
          <v:shape id="_x0000_i1648" type="#_x0000_t75" alt="eqIdea6f06c406602902170ac38c1b1a79d0" style="width:225.5pt;height:13pt" o:ole="">
            <v:imagedata r:id="rId1048" o:title="eqIdea6f06c406602902170ac38c1b1a79d0"/>
          </v:shape>
          <o:OLEObject Type="Embed" ProgID="Equation.DSMT4" ShapeID="_x0000_i1648" DrawAspect="Content" ObjectID="_1842781057" r:id="rId104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361" w:dyaOrig="356">
          <v:shape id="_x0000_i1649" type="#_x0000_t75" alt="eqId4a544260c51d4135fa9285d0bd6efd16" style="width:168pt;height:18pt" o:ole="">
            <v:imagedata r:id="rId1050" o:title="eqId4a544260c51d4135fa9285d0bd6efd16"/>
          </v:shape>
          <o:OLEObject Type="Embed" ProgID="Equation.DSMT4" ShapeID="_x0000_i1649" DrawAspect="Content" ObjectID="_1842781058" r:id="rId1051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548" w:dyaOrig="242">
          <v:shape id="_x0000_i1650" type="#_x0000_t75" alt="eqId6316a541f36e3be6cf590e044067fc64" style="width:77.5pt;height:12pt" o:ole="">
            <v:imagedata r:id="rId1038" o:title="eqId6316a541f36e3be6cf590e044067fc64"/>
          </v:shape>
          <o:OLEObject Type="Embed" ProgID="Equation.DSMT4" ShapeID="_x0000_i1650" DrawAspect="Content" ObjectID="_1842781059" r:id="rId1052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9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4181475" cy="1238250"/>
            <wp:effectExtent l="0" t="0" r="9525" b="6350"/>
            <wp:docPr id="100047" name="图片 100047" descr="@@@73928800-cc2d-4bc5-8620-7bbb957577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73928800-cc2d-4bc5-8620-7bbb957577d8"/>
                    <pic:cNvPicPr>
                      <a:picLocks noChangeAspect="1"/>
                    </pic:cNvPicPr>
                  </pic:nvPicPr>
                  <pic:blipFill>
                    <a:blip r:embed="rId105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25</w:t>
      </w:r>
      <w:r>
        <w:rPr>
          <w:rFonts w:hint="eastAsia"/>
        </w:rPr>
        <w:t>.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如何将任意一个四边形剪开拼成一个三角形？</w:t>
      </w:r>
    </w:p>
    <w:p w:rsidR="006E79BD" w:rsidRDefault="00FF26C3">
      <w:pPr>
        <w:spacing w:line="360" w:lineRule="auto"/>
        <w:jc w:val="left"/>
        <w:textAlignment w:val="center"/>
      </w:pPr>
      <w:r>
        <w:t xml:space="preserve"> 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191000" cy="1466850"/>
            <wp:effectExtent l="0" t="0" r="0" b="6350"/>
            <wp:docPr id="100049" name="图片 100049" descr="@@@96a1fa24-24b2-48ef-aa8e-5fe48082f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96a1fa24-24b2-48ef-aa8e-5fe48082fedc"/>
                    <pic:cNvPicPr>
                      <a:picLocks noChangeAspect="1"/>
                    </pic:cNvPicPr>
                  </pic:nvPicPr>
                  <pic:blipFill>
                    <a:blip r:embed="rId105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t>操作：如图</w:t>
      </w:r>
      <w:r>
        <w:object w:dxaOrig="123" w:dyaOrig="234">
          <v:shape id="_x0000_i1651" type="#_x0000_t75" alt="eqIdbdaa19de263700a15fcf213d64a8cd57" style="width:6pt;height:11.5pt" o:ole="">
            <v:imagedata r:id="rId608" o:title="eqIdbdaa19de263700a15fcf213d64a8cd57"/>
          </v:shape>
          <o:OLEObject Type="Embed" ProgID="Equation.DSMT4" ShapeID="_x0000_i1651" DrawAspect="Content" ObjectID="_1842781060" r:id="rId1055"/>
        </w:object>
      </w:r>
      <w:r>
        <w:t>，依次取四边形</w:t>
      </w:r>
      <w:r>
        <w:object w:dxaOrig="633" w:dyaOrig="245">
          <v:shape id="_x0000_i1652" type="#_x0000_t75" alt="eqId411b38a18046fea8e9fab1f9f9b80a5f" style="width:31.5pt;height:12.5pt" o:ole="">
            <v:imagedata r:id="rId1056" o:title="eqId411b38a18046fea8e9fab1f9f9b80a5f"/>
          </v:shape>
          <o:OLEObject Type="Embed" ProgID="Equation.DSMT4" ShapeID="_x0000_i1652" DrawAspect="Content" ObjectID="_1842781061" r:id="rId1057"/>
        </w:object>
      </w:r>
      <w:r>
        <w:t>四条边的中点</w:t>
      </w:r>
      <w:r>
        <w:object w:dxaOrig="211" w:dyaOrig="228">
          <v:shape id="_x0000_i1653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653" DrawAspect="Content" ObjectID="_1842781062" r:id="rId1058"/>
        </w:object>
      </w:r>
      <w:r>
        <w:t>、</w:t>
      </w:r>
      <w:r>
        <w:object w:dxaOrig="228" w:dyaOrig="228">
          <v:shape id="_x0000_i1654" type="#_x0000_t75" alt="eqIda0ed1ec316bc54c37c4286c208f55667" style="width:11.5pt;height:11.5pt" o:ole="">
            <v:imagedata r:id="rId85" o:title="eqIda0ed1ec316bc54c37c4286c208f55667"/>
          </v:shape>
          <o:OLEObject Type="Embed" ProgID="Equation.DSMT4" ShapeID="_x0000_i1654" DrawAspect="Content" ObjectID="_1842781063" r:id="rId1059"/>
        </w:object>
      </w:r>
      <w:r>
        <w:t>、</w:t>
      </w:r>
      <w:r>
        <w:object w:dxaOrig="228" w:dyaOrig="245">
          <v:shape id="_x0000_i1655" type="#_x0000_t75" alt="eqId895dc3dc3a6606ff487a4c4863e18509" style="width:11.5pt;height:12.5pt" o:ole="">
            <v:imagedata r:id="rId1060" o:title="eqId895dc3dc3a6606ff487a4c4863e18509"/>
          </v:shape>
          <o:OLEObject Type="Embed" ProgID="Equation.DSMT4" ShapeID="_x0000_i1655" DrawAspect="Content" ObjectID="_1842781064" r:id="rId1061"/>
        </w:object>
      </w:r>
      <w:r>
        <w:t>、</w:t>
      </w:r>
      <w:r>
        <w:object w:dxaOrig="228" w:dyaOrig="211">
          <v:shape id="_x0000_i1656" type="#_x0000_t75" alt="eqId73465a1f9aa03481295bf6bd3c6903ac" style="width:11.5pt;height:10.5pt" o:ole="">
            <v:imagedata r:id="rId1062" o:title="eqId73465a1f9aa03481295bf6bd3c6903ac"/>
          </v:shape>
          <o:OLEObject Type="Embed" ProgID="Equation.DSMT4" ShapeID="_x0000_i1656" DrawAspect="Content" ObjectID="_1842781065" r:id="rId1063"/>
        </w:object>
      </w:r>
      <w:r>
        <w:t>，连接</w:t>
      </w:r>
      <w:r>
        <w:object w:dxaOrig="351" w:dyaOrig="230">
          <v:shape id="_x0000_i1657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657" DrawAspect="Content" ObjectID="_1842781066" r:id="rId1064"/>
        </w:object>
      </w:r>
      <w:r>
        <w:t>、</w:t>
      </w:r>
      <w:r>
        <w:object w:dxaOrig="369" w:dyaOrig="246">
          <v:shape id="_x0000_i1658" type="#_x0000_t75" alt="eqId31e55e398e8520d8a36fb5a625a085b8" style="width:18.5pt;height:12.5pt" o:ole="">
            <v:imagedata r:id="rId957" o:title="eqId31e55e398e8520d8a36fb5a625a085b8"/>
          </v:shape>
          <o:OLEObject Type="Embed" ProgID="Equation.DSMT4" ShapeID="_x0000_i1658" DrawAspect="Content" ObjectID="_1842781067" r:id="rId1065"/>
        </w:object>
      </w:r>
      <w:r>
        <w:t>、</w:t>
      </w:r>
      <w:r>
        <w:object w:dxaOrig="387" w:dyaOrig="228">
          <v:shape id="_x0000_i1659" type="#_x0000_t75" alt="eqId589786dd7c3a2679c3230b671cd232d6" style="width:19.5pt;height:11.5pt" o:ole="">
            <v:imagedata r:id="rId1066" o:title="eqId589786dd7c3a2679c3230b671cd232d6"/>
          </v:shape>
          <o:OLEObject Type="Embed" ProgID="Equation.DSMT4" ShapeID="_x0000_i1659" DrawAspect="Content" ObjectID="_1842781068" r:id="rId1067"/>
        </w:object>
      </w:r>
      <w:r>
        <w:t>，沿着</w:t>
      </w:r>
      <w:r>
        <w:object w:dxaOrig="351" w:dyaOrig="230">
          <v:shape id="_x0000_i1660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660" DrawAspect="Content" ObjectID="_1842781069" r:id="rId1068"/>
        </w:object>
      </w:r>
      <w:r>
        <w:t>、</w:t>
      </w:r>
      <w:r>
        <w:object w:dxaOrig="369" w:dyaOrig="246">
          <v:shape id="_x0000_i1661" type="#_x0000_t75" alt="eqId31e55e398e8520d8a36fb5a625a085b8" style="width:18.5pt;height:12.5pt" o:ole="">
            <v:imagedata r:id="rId957" o:title="eqId31e55e398e8520d8a36fb5a625a085b8"/>
          </v:shape>
          <o:OLEObject Type="Embed" ProgID="Equation.DSMT4" ShapeID="_x0000_i1661" DrawAspect="Content" ObjectID="_1842781070" r:id="rId1069"/>
        </w:object>
      </w:r>
      <w:r>
        <w:t>、</w:t>
      </w:r>
      <w:r>
        <w:object w:dxaOrig="387" w:dyaOrig="228">
          <v:shape id="_x0000_i1662" type="#_x0000_t75" alt="eqId589786dd7c3a2679c3230b671cd232d6" style="width:19.5pt;height:11.5pt" o:ole="">
            <v:imagedata r:id="rId1066" o:title="eqId589786dd7c3a2679c3230b671cd232d6"/>
          </v:shape>
          <o:OLEObject Type="Embed" ProgID="Equation.DSMT4" ShapeID="_x0000_i1662" DrawAspect="Content" ObjectID="_1842781071" r:id="rId1070"/>
        </w:object>
      </w:r>
      <w:r>
        <w:t>把四边形剪开成</w:t>
      </w:r>
      <w:r>
        <w:object w:dxaOrig="175" w:dyaOrig="229">
          <v:shape id="_x0000_i1663" type="#_x0000_t75" alt="eqId61128ab996360a038e6e64d82fcba004" style="width:9pt;height:11.5pt" o:ole="">
            <v:imagedata r:id="rId801" o:title="eqId61128ab996360a038e6e64d82fcba004"/>
          </v:shape>
          <o:OLEObject Type="Embed" ProgID="Equation.DSMT4" ShapeID="_x0000_i1663" DrawAspect="Content" ObjectID="_1842781072" r:id="rId1071"/>
        </w:object>
      </w:r>
      <w:r>
        <w:t>个三角形，</w:t>
      </w:r>
      <w:r>
        <w:object w:dxaOrig="175" w:dyaOrig="229">
          <v:shape id="_x0000_i1664" type="#_x0000_t75" alt="eqId61128ab996360a038e6e64d82fcba004" style="width:9pt;height:11.5pt" o:ole="">
            <v:imagedata r:id="rId801" o:title="eqId61128ab996360a038e6e64d82fcba004"/>
          </v:shape>
          <o:OLEObject Type="Embed" ProgID="Equation.DSMT4" ShapeID="_x0000_i1664" DrawAspect="Content" ObjectID="_1842781073" r:id="rId1072"/>
        </w:object>
      </w:r>
      <w:r>
        <w:t>个四边形；右上角的四边形</w:t>
      </w:r>
      <w:r>
        <w:object w:dxaOrig="651" w:dyaOrig="252">
          <v:shape id="_x0000_i1665" type="#_x0000_t75" alt="eqId4b0d543096590fc939259a0ee74d1067" style="width:32.5pt;height:12.5pt" o:ole="">
            <v:imagedata r:id="rId1073" o:title="eqId4b0d543096590fc939259a0ee74d1067"/>
          </v:shape>
          <o:OLEObject Type="Embed" ProgID="Equation.DSMT4" ShapeID="_x0000_i1665" DrawAspect="Content" ObjectID="_1842781074" r:id="rId1074"/>
        </w:object>
      </w:r>
      <w:r>
        <w:t>保持不动，把左上角的三角形绕点</w:t>
      </w:r>
      <w:r>
        <w:object w:dxaOrig="228" w:dyaOrig="228">
          <v:shape id="_x0000_i1666" type="#_x0000_t75" alt="eqIda0ed1ec316bc54c37c4286c208f55667" style="width:11.5pt;height:11.5pt" o:ole="">
            <v:imagedata r:id="rId85" o:title="eqIda0ed1ec316bc54c37c4286c208f55667"/>
          </v:shape>
          <o:OLEObject Type="Embed" ProgID="Equation.DSMT4" ShapeID="_x0000_i1666" DrawAspect="Content" ObjectID="_1842781075" r:id="rId1075"/>
        </w:object>
      </w:r>
      <w:r>
        <w:t>旋转</w:t>
      </w:r>
      <w:r>
        <w:object w:dxaOrig="404" w:dyaOrig="274">
          <v:shape id="_x0000_i1667" type="#_x0000_t75" alt="eqIda9495e173a6317bcb3db79d5a6603b32" style="width:20pt;height:13.5pt" o:ole="">
            <v:imagedata r:id="rId1076" o:title="eqIda9495e173a6317bcb3db79d5a6603b32"/>
          </v:shape>
          <o:OLEObject Type="Embed" ProgID="Equation.DSMT4" ShapeID="_x0000_i1667" DrawAspect="Content" ObjectID="_1842781076" r:id="rId1077"/>
        </w:object>
      </w:r>
      <w:r>
        <w:t>，把右下角的四边形绕点</w:t>
      </w:r>
      <w:r>
        <w:object w:dxaOrig="228" w:dyaOrig="245">
          <v:shape id="_x0000_i1668" type="#_x0000_t75" alt="eqId895dc3dc3a6606ff487a4c4863e18509" style="width:11.5pt;height:12.5pt" o:ole="">
            <v:imagedata r:id="rId1060" o:title="eqId895dc3dc3a6606ff487a4c4863e18509"/>
          </v:shape>
          <o:OLEObject Type="Embed" ProgID="Equation.DSMT4" ShapeID="_x0000_i1668" DrawAspect="Content" ObjectID="_1842781077" r:id="rId1078"/>
        </w:object>
      </w:r>
      <w:r>
        <w:t>旋转</w:t>
      </w:r>
      <w:r>
        <w:object w:dxaOrig="404" w:dyaOrig="281">
          <v:shape id="_x0000_i1669" type="#_x0000_t75" alt="eqId54e7a123c9cc0e058db28841fb0edcf3" style="width:20pt;height:14pt" o:ole="">
            <v:imagedata r:id="rId1079" o:title="eqId54e7a123c9cc0e058db28841fb0edcf3"/>
          </v:shape>
          <o:OLEObject Type="Embed" ProgID="Equation.DSMT4" ShapeID="_x0000_i1669" DrawAspect="Content" ObjectID="_1842781078" r:id="rId1080"/>
        </w:object>
      </w:r>
      <w:r>
        <w:t>，把左下角三角形平移使得点</w:t>
      </w:r>
      <w:r>
        <w:object w:dxaOrig="193" w:dyaOrig="208">
          <v:shape id="_x0000_i1670" type="#_x0000_t75" alt="eqId7f9e8449aad35c5d840a3395ea86df6d" style="width:9.5pt;height:10.5pt" o:ole="">
            <v:imagedata r:id="rId542" o:title="eqId7f9e8449aad35c5d840a3395ea86df6d"/>
          </v:shape>
          <o:OLEObject Type="Embed" ProgID="Equation.DSMT4" ShapeID="_x0000_i1670" DrawAspect="Content" ObjectID="_1842781079" r:id="rId1081"/>
        </w:object>
      </w:r>
      <w:r>
        <w:t>与点</w:t>
      </w:r>
      <w:r>
        <w:object w:dxaOrig="228" w:dyaOrig="228">
          <v:shape id="_x0000_i1671" type="#_x0000_t75" alt="eqId8455657dde27aabe6adb7b188e031c11" style="width:11.5pt;height:11.5pt" o:ole="">
            <v:imagedata r:id="rId74" o:title="eqId8455657dde27aabe6adb7b188e031c11"/>
          </v:shape>
          <o:OLEObject Type="Embed" ProgID="Equation.DSMT4" ShapeID="_x0000_i1671" DrawAspect="Content" ObjectID="_1842781080" r:id="rId1082"/>
        </w:object>
      </w:r>
      <w:r>
        <w:t>重合．通过以上操作，得到的图形就是拼接之后形成的三角形．</w:t>
      </w:r>
    </w:p>
    <w:p w:rsidR="006E79BD" w:rsidRDefault="00FF26C3">
      <w:pPr>
        <w:spacing w:line="360" w:lineRule="auto"/>
        <w:jc w:val="left"/>
        <w:textAlignment w:val="center"/>
      </w:pPr>
      <w:r>
        <w:t>通过以上操作，若拼得的三角形是三边长均为</w:t>
      </w:r>
      <w:r>
        <w:object w:dxaOrig="175" w:dyaOrig="229">
          <v:shape id="_x0000_i1672" type="#_x0000_t75" alt="eqId61128ab996360a038e6e64d82fcba004" style="width:9pt;height:11.5pt" o:ole="">
            <v:imagedata r:id="rId801" o:title="eqId61128ab996360a038e6e64d82fcba004"/>
          </v:shape>
          <o:OLEObject Type="Embed" ProgID="Equation.DSMT4" ShapeID="_x0000_i1672" DrawAspect="Content" ObjectID="_1842781081" r:id="rId1083"/>
        </w:object>
      </w:r>
      <w:r>
        <w:t>的三角形，则</w:t>
      </w:r>
      <w:r>
        <w:object w:dxaOrig="510" w:dyaOrig="222">
          <v:shape id="_x0000_i1673" type="#_x0000_t75" alt="eqIde124258c2c6844adb5706b0f1502e83f" style="width:25.5pt;height:11pt" o:ole="">
            <v:imagedata r:id="rId1084" o:title="eqIde124258c2c6844adb5706b0f1502e83f"/>
          </v:shape>
          <o:OLEObject Type="Embed" ProgID="Equation.DSMT4" ShapeID="_x0000_i1673" DrawAspect="Content" ObjectID="_1842781082" r:id="rId1085"/>
        </w:object>
      </w:r>
      <w:r>
        <w:t>_____</w:t>
      </w:r>
      <w:r>
        <w:t>；</w:t>
      </w:r>
    </w:p>
    <w:p w:rsidR="006E79BD" w:rsidRDefault="00FF26C3">
      <w:pPr>
        <w:spacing w:line="360" w:lineRule="auto"/>
        <w:jc w:val="left"/>
        <w:textAlignment w:val="center"/>
      </w:pPr>
      <w:r>
        <w:t>(2)</w:t>
      </w:r>
      <w:r>
        <w:t>思考：以上操作中，如果</w:t>
      </w:r>
      <w:r>
        <w:object w:dxaOrig="3097" w:dyaOrig="276">
          <v:shape id="_x0000_i1674" type="#_x0000_t75" alt="eqId34a3d31487f95b85099f07bbcd779c57" style="width:155pt;height:14pt" o:ole="">
            <v:imagedata r:id="rId1086" o:title="eqId34a3d31487f95b85099f07bbcd779c57"/>
          </v:shape>
          <o:OLEObject Type="Embed" ProgID="Equation.DSMT4" ShapeID="_x0000_i1674" DrawAspect="Content" ObjectID="_1842781083" r:id="rId1087"/>
        </w:object>
      </w:r>
      <w:r>
        <w:t>，则拼接之后形成的三角形的三个内角分别是</w:t>
      </w:r>
      <w:r>
        <w:object w:dxaOrig="351" w:dyaOrig="247">
          <v:shape id="_x0000_i1675" type="#_x0000_t75" alt="eqIdc3ad1b0a76a887783392268ae203ad22" style="width:17.5pt;height:12.5pt" o:ole="">
            <v:imagedata r:id="rId1088" o:title="eqIdc3ad1b0a76a887783392268ae203ad22"/>
          </v:shape>
          <o:OLEObject Type="Embed" ProgID="Equation.DSMT4" ShapeID="_x0000_i1675" DrawAspect="Content" ObjectID="_1842781084" r:id="rId1089"/>
        </w:object>
      </w:r>
      <w:r>
        <w:t>、</w:t>
      </w:r>
      <w:r>
        <w:t>__</w:t>
      </w:r>
      <w:r>
        <w:t>___</w:t>
      </w:r>
      <w:r>
        <w:t>、</w:t>
      </w:r>
      <w:r>
        <w:t>_____</w:t>
      </w:r>
      <w:r>
        <w:t>；</w:t>
      </w:r>
    </w:p>
    <w:p w:rsidR="006E79BD" w:rsidRDefault="00FF26C3">
      <w:pPr>
        <w:spacing w:line="360" w:lineRule="auto"/>
        <w:jc w:val="left"/>
        <w:textAlignment w:val="center"/>
      </w:pPr>
      <w:r>
        <w:lastRenderedPageBreak/>
        <w:t>(3)</w:t>
      </w:r>
      <w:r>
        <w:t>应用：以上操作引起了同学们极大的兴趣，大家尝试把五边形拼成三角形．小马虎仿照前面操作：把一边中点</w:t>
      </w:r>
      <w:r>
        <w:object w:dxaOrig="211" w:dyaOrig="256">
          <v:shape id="_x0000_i1676" type="#_x0000_t75" alt="eqId1dde8112e8eb968fd042418dd632759e" style="width:10.5pt;height:13pt" o:ole="">
            <v:imagedata r:id="rId1090" o:title="eqId1dde8112e8eb968fd042418dd632759e"/>
          </v:shape>
          <o:OLEObject Type="Embed" ProgID="Equation.DSMT4" ShapeID="_x0000_i1676" DrawAspect="Content" ObjectID="_1842781085" r:id="rId1091"/>
        </w:object>
      </w:r>
      <w:r>
        <w:t>和其余四边中点分别连起来，得到</w:t>
      </w:r>
      <w:r>
        <w:t>2</w:t>
      </w:r>
      <w:r>
        <w:t>个三角形、</w:t>
      </w:r>
      <w:r>
        <w:t>3</w:t>
      </w:r>
      <w:r>
        <w:t>个四边形，通过旋转平移拼三角形，他（能，不能）拼成三角形．</w:t>
      </w:r>
    </w:p>
    <w:p w:rsidR="006E79BD" w:rsidRDefault="00FF26C3">
      <w:pPr>
        <w:spacing w:line="360" w:lineRule="auto"/>
        <w:jc w:val="left"/>
        <w:textAlignment w:val="center"/>
      </w:pPr>
      <w:r>
        <w:t>(4)</w:t>
      </w:r>
      <w:r>
        <w:t>小牛试着把特殊的五边形拼成一个特殊三角形；如图</w:t>
      </w:r>
      <w:r>
        <w:t>3</w:t>
      </w:r>
      <w:r>
        <w:t>，五边形可以看作由一个正方形和等腰直角三角形</w:t>
      </w:r>
      <w:r>
        <w:object w:dxaOrig="1020" w:dyaOrig="357">
          <v:shape id="_x0000_i1677" type="#_x0000_t75" alt="eqIdb7bc6e3417451813991c38af3ec61040" style="width:51pt;height:18pt" o:ole="">
            <v:imagedata r:id="rId1092" o:title="eqIdb7bc6e3417451813991c38af3ec61040"/>
          </v:shape>
          <o:OLEObject Type="Embed" ProgID="Equation.DSMT4" ShapeID="_x0000_i1677" DrawAspect="Content" ObjectID="_1842781086" r:id="rId1093"/>
        </w:object>
      </w:r>
      <w:r>
        <w:t>重合一边组成的五边形；小牛取</w:t>
      </w:r>
      <w:r>
        <w:object w:dxaOrig="386" w:dyaOrig="253">
          <v:shape id="_x0000_i1678" type="#_x0000_t75" alt="eqId9e52a8f07834cbbbe4224962672fbbb2" style="width:19.5pt;height:12.5pt" o:ole="">
            <v:imagedata r:id="rId1094" o:title="eqId9e52a8f07834cbbbe4224962672fbbb2"/>
          </v:shape>
          <o:OLEObject Type="Embed" ProgID="Equation.DSMT4" ShapeID="_x0000_i1678" DrawAspect="Content" ObjectID="_1842781087" r:id="rId1095"/>
        </w:object>
      </w:r>
      <w:r>
        <w:t>中</w:t>
      </w:r>
      <w:r>
        <w:t>点</w:t>
      </w:r>
      <w:r>
        <w:object w:dxaOrig="228" w:dyaOrig="228">
          <v:shape id="_x0000_i1679" type="#_x0000_t75" alt="eqIda0ed1ec316bc54c37c4286c208f55667" style="width:11.5pt;height:11.5pt" o:ole="">
            <v:imagedata r:id="rId85" o:title="eqIda0ed1ec316bc54c37c4286c208f55667"/>
          </v:shape>
          <o:OLEObject Type="Embed" ProgID="Equation.DSMT4" ShapeID="_x0000_i1679" DrawAspect="Content" ObjectID="_1842781088" r:id="rId1096"/>
        </w:object>
      </w:r>
      <w:r>
        <w:t>，连接</w:t>
      </w:r>
      <w:r>
        <w:object w:dxaOrig="316" w:dyaOrig="211">
          <v:shape id="_x0000_i1680" type="#_x0000_t75" alt="eqId85c4bdfb0db1e31e8459df1d15f9ab55" style="width:16pt;height:10.5pt" o:ole="">
            <v:imagedata r:id="rId732" o:title="eqId85c4bdfb0db1e31e8459df1d15f9ab55"/>
          </v:shape>
          <o:OLEObject Type="Embed" ProgID="Equation.DSMT4" ShapeID="_x0000_i1680" DrawAspect="Content" ObjectID="_1842781089" r:id="rId1097"/>
        </w:object>
      </w:r>
      <w:r>
        <w:t>，通过分割、旋转三角形把五边形拼成了一个以</w:t>
      </w:r>
      <w:r>
        <w:object w:dxaOrig="316" w:dyaOrig="211">
          <v:shape id="_x0000_i1681" type="#_x0000_t75" alt="eqId85c4bdfb0db1e31e8459df1d15f9ab55" style="width:16pt;height:10.5pt" o:ole="">
            <v:imagedata r:id="rId732" o:title="eqId85c4bdfb0db1e31e8459df1d15f9ab55"/>
          </v:shape>
          <o:OLEObject Type="Embed" ProgID="Equation.DSMT4" ShapeID="_x0000_i1681" DrawAspect="Content" ObjectID="_1842781090" r:id="rId1098"/>
        </w:object>
      </w:r>
      <w:r>
        <w:t>为腰的等腰直角三角形．请参考小牛的做法，设计一个把图</w:t>
      </w:r>
      <w:r>
        <w:t>3</w:t>
      </w:r>
      <w:r>
        <w:t>拼成三角形的方法．（直接作图，不需要写做法）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598" w:dyaOrig="226">
          <v:shape id="_x0000_i1682" type="#_x0000_t75" alt="eqIdf15347d7870120325031b981affdac48" style="width:30pt;height:11.5pt" o:ole="">
            <v:imagedata r:id="rId1099" o:title="eqIdf15347d7870120325031b981affdac48"/>
          </v:shape>
          <o:OLEObject Type="Embed" ProgID="Equation.DSMT4" ShapeID="_x0000_i1682" DrawAspect="Content" ObjectID="_1842781091" r:id="rId1100"/>
        </w:object>
      </w:r>
      <w:r>
        <w:rPr>
          <w:color w:val="FF0000"/>
        </w:rPr>
        <w:t>绕</w:t>
      </w:r>
      <w:r>
        <w:rPr>
          <w:color w:val="FF0000"/>
        </w:rPr>
        <w:object w:dxaOrig="228" w:dyaOrig="228">
          <v:shape id="_x0000_i1683" type="#_x0000_t75" alt="eqId655b6a742dbacdab5aaa298007663dd4" style="width:11.5pt;height:11.5pt" o:ole="">
            <v:imagedata r:id="rId1101" o:title="eqId655b6a742dbacdab5aaa298007663dd4"/>
          </v:shape>
          <o:OLEObject Type="Embed" ProgID="Equation.DSMT4" ShapeID="_x0000_i1683" DrawAspect="Content" ObjectID="_1842781092" r:id="rId1102"/>
        </w:object>
      </w:r>
      <w:r>
        <w:rPr>
          <w:color w:val="FF0000"/>
        </w:rPr>
        <w:t>旋转</w:t>
      </w:r>
      <w:r>
        <w:rPr>
          <w:color w:val="FF0000"/>
        </w:rPr>
        <w:object w:dxaOrig="439" w:dyaOrig="253">
          <v:shape id="_x0000_i1684" type="#_x0000_t75" alt="eqId19a2fc863403dfcebb211ed1b82dac27" style="width:22pt;height:12.5pt" o:ole="">
            <v:imagedata r:id="rId1103" o:title="eqId19a2fc863403dfcebb211ed1b82dac27"/>
          </v:shape>
          <o:OLEObject Type="Embed" ProgID="Equation.DSMT4" ShapeID="_x0000_i1684" DrawAspect="Content" ObjectID="_1842781093" r:id="rId1104"/>
        </w:object>
      </w:r>
      <w:r>
        <w:rPr>
          <w:color w:val="FF0000"/>
        </w:rPr>
        <w:t>后，</w:t>
      </w:r>
      <w:r>
        <w:rPr>
          <w:color w:val="FF0000"/>
        </w:rPr>
        <w:object w:dxaOrig="351" w:dyaOrig="230">
          <v:shape id="_x0000_i1685" type="#_x0000_t75" alt="eqId49b50357a6545cae8348e3059312f520" style="width:17.5pt;height:11.5pt" o:ole="">
            <v:imagedata r:id="rId951" o:title="eqId49b50357a6545cae8348e3059312f520"/>
          </v:shape>
          <o:OLEObject Type="Embed" ProgID="Equation.DSMT4" ShapeID="_x0000_i1685" DrawAspect="Content" ObjectID="_1842781094" r:id="rId1105"/>
        </w:object>
      </w:r>
      <w:r>
        <w:rPr>
          <w:color w:val="FF0000"/>
        </w:rPr>
        <w:t>与旋转后的线段共线，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且总长度</w:t>
      </w:r>
      <w:r>
        <w:rPr>
          <w:color w:val="FF0000"/>
        </w:rPr>
        <w:object w:dxaOrig="1002" w:dyaOrig="224">
          <v:shape id="_x0000_i1686" type="#_x0000_t75" alt="eqIdc7fccd1c908a995f388f8f1a23c4a7d4" style="width:50pt;height:11pt" o:ole="">
            <v:imagedata r:id="rId1106" o:title="eqIdc7fccd1c908a995f388f8f1a23c4a7d4"/>
          </v:shape>
          <o:OLEObject Type="Embed" ProgID="Equation.DSMT4" ShapeID="_x0000_i1686" DrawAspect="Content" ObjectID="_1842781095" r:id="rId1107"/>
        </w:object>
      </w:r>
      <w:r>
        <w:rPr>
          <w:color w:val="FF0000"/>
        </w:rPr>
        <w:t>，拼接后的三角形边长为</w:t>
      </w:r>
      <w:r>
        <w:rPr>
          <w:color w:val="FF0000"/>
        </w:rPr>
        <w:object w:dxaOrig="175" w:dyaOrig="219">
          <v:shape id="_x0000_i1687" type="#_x0000_t75" alt="eqId48a42cab364c2170e261a82f52fc90da" style="width:9pt;height:11pt" o:ole="">
            <v:imagedata r:id="rId1108" o:title="eqId48a42cab364c2170e261a82f52fc90da"/>
          </v:shape>
          <o:OLEObject Type="Embed" ProgID="Equation.DSMT4" ShapeID="_x0000_i1687" DrawAspect="Content" ObjectID="_1842781096" r:id="rId1109"/>
        </w:object>
      </w:r>
      <w:r>
        <w:rPr>
          <w:color w:val="FF0000"/>
        </w:rPr>
        <w:t>，</w:t>
      </w:r>
      <w:r>
        <w:rPr>
          <w:color w:val="FF0000"/>
        </w:rPr>
        <w:object w:dxaOrig="387" w:dyaOrig="226">
          <v:shape id="_x0000_i1688" type="#_x0000_t75" alt="eqId0c8278f596d4a2cf4c00e99a9ac134da" style="width:19.5pt;height:11.5pt" o:ole="">
            <v:imagedata r:id="rId1110" o:title="eqId0c8278f596d4a2cf4c00e99a9ac134da"/>
          </v:shape>
          <o:OLEObject Type="Embed" ProgID="Equation.DSMT4" ShapeID="_x0000_i1688" DrawAspect="Content" ObjectID="_1842781097" r:id="rId1111"/>
        </w:object>
      </w:r>
      <w:r>
        <w:rPr>
          <w:color w:val="FF0000"/>
        </w:rPr>
        <w:t>即为该边长，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85" w:dyaOrig="538">
          <v:shape id="_x0000_i1689" type="#_x0000_t75" alt="eqId9be5b20c947aa6cf738e5d9279d28737" style="width:49.5pt;height:27pt" o:ole="">
            <v:imagedata r:id="rId1112" o:title="eqId9be5b20c947aa6cf738e5d9279d28737"/>
          </v:shape>
          <o:OLEObject Type="Embed" ProgID="Equation.DSMT4" ShapeID="_x0000_i1689" DrawAspect="Content" ObjectID="_1842781098" r:id="rId1113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211" w:dyaOrig="228">
          <v:shape id="_x0000_i1690" type="#_x0000_t75" alt="eqId2a30f3a8b673cc28bd90c50cf1a35281" style="width:10.5pt;height:11.5pt" o:ole="">
            <v:imagedata r:id="rId81" o:title="eqId2a30f3a8b673cc28bd90c50cf1a35281"/>
          </v:shape>
          <o:OLEObject Type="Embed" ProgID="Equation.DSMT4" ShapeID="_x0000_i1690" DrawAspect="Content" ObjectID="_1842781099" r:id="rId1114"/>
        </w:object>
      </w:r>
      <w:r>
        <w:rPr>
          <w:color w:val="FF0000"/>
        </w:rPr>
        <w:t>在</w:t>
      </w:r>
      <w:r>
        <w:rPr>
          <w:color w:val="FF0000"/>
        </w:rPr>
        <w:object w:dxaOrig="351" w:dyaOrig="229">
          <v:shape id="_x0000_i1691" type="#_x0000_t75" alt="eqIdf52a58fbaf4fea03567e88a9f0f6e37e" style="width:17.5pt;height:11.5pt" o:ole="">
            <v:imagedata r:id="rId79" o:title="eqIdf52a58fbaf4fea03567e88a9f0f6e37e"/>
          </v:shape>
          <o:OLEObject Type="Embed" ProgID="Equation.DSMT4" ShapeID="_x0000_i1691" DrawAspect="Content" ObjectID="_1842781100" r:id="rId1115"/>
        </w:object>
      </w:r>
      <w:r>
        <w:rPr>
          <w:color w:val="FF0000"/>
        </w:rPr>
        <w:t>边上，</w:t>
      </w:r>
      <w:r>
        <w:rPr>
          <w:color w:val="FF0000"/>
        </w:rPr>
        <w:object w:dxaOrig="651" w:dyaOrig="279">
          <v:shape id="_x0000_i1692" type="#_x0000_t75" alt="eqId9a969a0598dfb746c40c9a40cbb32c7a" style="width:32.5pt;height:14pt" o:ole="">
            <v:imagedata r:id="rId1116" o:title="eqId9a969a0598dfb746c40c9a40cbb32c7a"/>
          </v:shape>
          <o:OLEObject Type="Embed" ProgID="Equation.DSMT4" ShapeID="_x0000_i1692" DrawAspect="Content" ObjectID="_1842781101" r:id="rId1117"/>
        </w:object>
      </w:r>
      <w:r>
        <w:rPr>
          <w:color w:val="FF0000"/>
        </w:rPr>
        <w:t>共线，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 w:dxaOrig="6265" w:dyaOrig="250">
          <v:shape id="_x0000_i1693" type="#_x0000_t75" alt="eqId8f1fcf58892b7ab3e6ed988cf318d32b" style="width:313.5pt;height:12.5pt" o:ole="">
            <v:imagedata r:id="rId1118" o:title="eqId8f1fcf58892b7ab3e6ed988cf318d32b"/>
          </v:shape>
          <o:OLEObject Type="Embed" ProgID="Equation.DSMT4" ShapeID="_x0000_i1693" DrawAspect="Content" ObjectID="_1842781102" r:id="rId1119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拼接后三角形的三个内角分别等于图</w:t>
      </w:r>
      <w:r>
        <w:rPr>
          <w:color w:val="FF0000"/>
        </w:rPr>
        <w:t>1</w:t>
      </w:r>
      <w:r>
        <w:rPr>
          <w:color w:val="FF0000"/>
        </w:rPr>
        <w:t>中的</w:t>
      </w:r>
      <w:r>
        <w:rPr>
          <w:color w:val="FF0000"/>
        </w:rPr>
        <w:object w:dxaOrig="1196" w:dyaOrig="249">
          <v:shape id="_x0000_i1694" type="#_x0000_t75" alt="eqId5969553cfd81f0d268711f36551a2262" style="width:60pt;height:12.5pt" o:ole="">
            <v:imagedata r:id="rId1120" o:title="eqId5969553cfd81f0d268711f36551a2262"/>
          </v:shape>
          <o:OLEObject Type="Embed" ProgID="Equation.DSMT4" ShapeID="_x0000_i1694" DrawAspect="Content" ObjectID="_1842781103" r:id="rId1121"/>
        </w:object>
      </w:r>
      <w:r>
        <w:rPr>
          <w:color w:val="FF0000"/>
        </w:rPr>
        <w:t>、</w:t>
      </w:r>
      <w:r>
        <w:rPr>
          <w:color w:val="FF0000"/>
        </w:rPr>
        <w:object w:dxaOrig="1231" w:dyaOrig="251">
          <v:shape id="_x0000_i1695" type="#_x0000_t75" alt="eqId6458c194a10ca8dce69fbb10283d1251" style="width:61.5pt;height:12.5pt" o:ole="">
            <v:imagedata r:id="rId1122" o:title="eqId6458c194a10ca8dce69fbb10283d1251"/>
          </v:shape>
          <o:OLEObject Type="Embed" ProgID="Equation.DSMT4" ShapeID="_x0000_i1695" DrawAspect="Content" ObjectID="_1842781104" r:id="rId1123"/>
        </w:object>
      </w:r>
      <w:r>
        <w:rPr>
          <w:color w:val="FF0000"/>
        </w:rPr>
        <w:t>，第三个内角为</w:t>
      </w:r>
      <w:r>
        <w:rPr>
          <w:color w:val="FF0000"/>
        </w:rPr>
        <w:object w:dxaOrig="1882" w:dyaOrig="250">
          <v:shape id="_x0000_i1696" type="#_x0000_t75" alt="eqIda17c01442dd365c8c3b1483c4107e288" style="width:94pt;height:12.5pt" o:ole="">
            <v:imagedata r:id="rId1124" o:title="eqIda17c01442dd365c8c3b1483c4107e288"/>
          </v:shape>
          <o:OLEObject Type="Embed" ProgID="Equation.DSMT4" ShapeID="_x0000_i1696" DrawAspect="Content" ObjectID="_1842781105" r:id="rId1125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）解：仿照四边形的操作，该分割方法旋转平移后，无法让所有顶点、边恰好拼接为三角形，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因此不能拼成三角形；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4</w:t>
      </w:r>
      <w:r>
        <w:rPr>
          <w:color w:val="FF0000"/>
        </w:rPr>
        <w:t>）解：如图：</w:t>
      </w:r>
      <w:r>
        <w:rPr>
          <w:color w:val="FF0000"/>
        </w:rPr>
        <w:object w:dxaOrig="615" w:dyaOrig="222">
          <v:shape id="_x0000_i1697" type="#_x0000_t75" alt="eqIda274fcc33f19602ca8802c39b7a131f9" style="width:31pt;height:11pt" o:ole="">
            <v:imagedata r:id="rId1126" o:title="eqIda274fcc33f19602ca8802c39b7a131f9"/>
          </v:shape>
          <o:OLEObject Type="Embed" ProgID="Equation.DSMT4" ShapeID="_x0000_i1697" DrawAspect="Content" ObjectID="_1842781106" r:id="rId1127"/>
        </w:object>
      </w:r>
      <w:r>
        <w:rPr>
          <w:color w:val="FF0000"/>
        </w:rPr>
        <w:t>，即：拼成三角形后的三角形．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9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4343400" cy="1143000"/>
            <wp:effectExtent l="0" t="0" r="0" b="0"/>
            <wp:docPr id="100051" name="图片 100051" descr="@@@6b2755f3-b375-437c-a6a1-d226b9b57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6b2755f3-b375-437c-a6a1-d226b9b57414"/>
                    <pic:cNvPicPr>
                      <a:picLocks noChangeAspect="1"/>
                    </pic:cNvPicPr>
                  </pic:nvPicPr>
                  <pic:blipFill>
                    <a:blip r:embed="rId112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通过对下面数学模型的研究学习，解决下列问题：</w:t>
      </w:r>
    </w:p>
    <w:p w:rsidR="006E79BD" w:rsidRDefault="00FF26C3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810125" cy="1590675"/>
            <wp:effectExtent l="0" t="0" r="3175" b="9525"/>
            <wp:docPr id="100053" name="图片 100053" descr="@@@1bbe8148-ceb3-4d71-a2e4-a662a72e4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bbe8148-ceb3-4d71-a2e4-a662a72e45c1"/>
                    <pic:cNvPicPr>
                      <a:picLocks noChangeAspect="1"/>
                    </pic:cNvPicPr>
                  </pic:nvPicPr>
                  <pic:blipFill>
                    <a:blip r:embed="rId112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</w:t>
      </w:r>
      <w:r>
        <w:object w:dxaOrig="1143" w:dyaOrig="238">
          <v:shape id="_x0000_i1698" type="#_x0000_t75" alt="eqIdce0d7095ddd69d6ceaf1065b1bc2c79d" style="width:57pt;height:12pt" o:ole="">
            <v:imagedata r:id="rId1130" o:title="eqIdce0d7095ddd69d6ceaf1065b1bc2c79d"/>
          </v:shape>
          <o:OLEObject Type="Embed" ProgID="Equation.DSMT4" ShapeID="_x0000_i1698" DrawAspect="Content" ObjectID="_1842781107" r:id="rId1131"/>
        </w:object>
      </w:r>
      <w:r>
        <w:t>，</w:t>
      </w:r>
      <w:r>
        <w:object w:dxaOrig="862" w:dyaOrig="225">
          <v:shape id="_x0000_i1699" type="#_x0000_t75" alt="eqId2e735a28578ba191da6d4f3b0f8e8729" style="width:43pt;height:11.5pt" o:ole="">
            <v:imagedata r:id="rId1132" o:title="eqId2e735a28578ba191da6d4f3b0f8e8729"/>
          </v:shape>
          <o:OLEObject Type="Embed" ProgID="Equation.DSMT4" ShapeID="_x0000_i1699" DrawAspect="Content" ObjectID="_1842781108" r:id="rId1133"/>
        </w:object>
      </w:r>
      <w:r>
        <w:t>，过点</w:t>
      </w:r>
      <w:r>
        <w:rPr>
          <w:rFonts w:ascii="Times New Roman" w:eastAsia="Times New Roman" w:hAnsi="Times New Roman"/>
          <w:i/>
        </w:rPr>
        <w:t>B</w:t>
      </w:r>
      <w:r>
        <w:t>作</w:t>
      </w:r>
      <w:r>
        <w:object w:dxaOrig="1002" w:dyaOrig="245">
          <v:shape id="_x0000_i1700" type="#_x0000_t75" alt="eqIdd900531973c546625694146fa1509ab9" style="width:50pt;height:12.5pt" o:ole="">
            <v:imagedata r:id="rId1134" o:title="eqIdd900531973c546625694146fa1509ab9"/>
          </v:shape>
          <o:OLEObject Type="Embed" ProgID="Equation.DSMT4" ShapeID="_x0000_i1700" DrawAspect="Content" ObjectID="_1842781109" r:id="rId1135"/>
        </w:object>
      </w:r>
      <w:r>
        <w:t>于点</w:t>
      </w:r>
      <w:r>
        <w:rPr>
          <w:rFonts w:ascii="Times New Roman" w:eastAsia="Times New Roman" w:hAnsi="Times New Roman"/>
          <w:i/>
        </w:rPr>
        <w:t>C</w:t>
      </w:r>
      <w:r>
        <w:t>，过点</w:t>
      </w:r>
      <w:r>
        <w:rPr>
          <w:rFonts w:ascii="Times New Roman" w:eastAsia="Times New Roman" w:hAnsi="Times New Roman"/>
          <w:i/>
        </w:rPr>
        <w:t>D</w:t>
      </w:r>
      <w:r>
        <w:t>作</w:t>
      </w:r>
      <w:r>
        <w:object w:dxaOrig="914" w:dyaOrig="245">
          <v:shape id="_x0000_i1701" type="#_x0000_t75" alt="eqId68fbbd17c89f03dbb61cd6ffdb9a0344" style="width:45.5pt;height:12.5pt" o:ole="">
            <v:imagedata r:id="rId1136" o:title="eqId68fbbd17c89f03dbb61cd6ffdb9a0344"/>
          </v:shape>
          <o:OLEObject Type="Embed" ProgID="Equation.DSMT4" ShapeID="_x0000_i1701" DrawAspect="Content" ObjectID="_1842781110" r:id="rId1137"/>
        </w:object>
      </w:r>
      <w:r>
        <w:t>于点</w:t>
      </w:r>
      <w:r>
        <w:rPr>
          <w:rFonts w:ascii="Times New Roman" w:eastAsia="Times New Roman" w:hAnsi="Times New Roman"/>
          <w:i/>
        </w:rPr>
        <w:t>E</w:t>
      </w:r>
      <w:r>
        <w:t>．由</w:t>
      </w:r>
      <w:r>
        <w:object w:dxaOrig="2234" w:dyaOrig="247">
          <v:shape id="_x0000_i1702" type="#_x0000_t75" alt="eqId76223401f248186796d5198d7a90aac8" style="width:111.5pt;height:12.5pt" o:ole="">
            <v:imagedata r:id="rId1138" o:title="eqId76223401f248186796d5198d7a90aac8"/>
          </v:shape>
          <o:OLEObject Type="Embed" ProgID="Equation.DSMT4" ShapeID="_x0000_i1702" DrawAspect="Content" ObjectID="_1842781111" r:id="rId1139"/>
        </w:object>
      </w:r>
      <w:r>
        <w:t>，得</w:t>
      </w:r>
      <w:r>
        <w:object w:dxaOrig="844" w:dyaOrig="221">
          <v:shape id="_x0000_i1703" type="#_x0000_t75" alt="eqId8efa4e9eebe76c572fbac1522085868b" style="width:42pt;height:11pt" o:ole="">
            <v:imagedata r:id="rId1140" o:title="eqId8efa4e9eebe76c572fbac1522085868b"/>
          </v:shape>
          <o:OLEObject Type="Embed" ProgID="Equation.DSMT4" ShapeID="_x0000_i1703" DrawAspect="Content" ObjectID="_1842781112" r:id="rId1141"/>
        </w:object>
      </w:r>
      <w:r>
        <w:t>．又</w:t>
      </w:r>
      <w:r>
        <w:object w:dxaOrig="1918" w:dyaOrig="245">
          <v:shape id="_x0000_i1704" type="#_x0000_t75" alt="eqIdbd9776aa108071b50b71adf181bbdaf3" style="width:96pt;height:12.5pt" o:ole="">
            <v:imagedata r:id="rId1142" o:title="eqIdbd9776aa108071b50b71adf181bbdaf3"/>
          </v:shape>
          <o:OLEObject Type="Embed" ProgID="Equation.DSMT4" ShapeID="_x0000_i1704" DrawAspect="Content" ObjectID="_1842781113" r:id="rId1143"/>
        </w:object>
      </w:r>
      <w:r>
        <w:t>，可以推理得到</w:t>
      </w:r>
      <w:r>
        <w:object w:dxaOrig="809" w:dyaOrig="246">
          <v:shape id="_x0000_i1705" type="#_x0000_t75" alt="eqIdf61c0e1d4443aa601ab63edf2a1add67" style="width:40.5pt;height:12.5pt" o:ole="">
            <v:imagedata r:id="rId1144" o:title="eqIdf61c0e1d4443aa601ab63edf2a1add67"/>
          </v:shape>
          <o:OLEObject Type="Embed" ProgID="Equation.DSMT4" ShapeID="_x0000_i1705" DrawAspect="Content" ObjectID="_1842781114" r:id="rId1145"/>
        </w:object>
      </w:r>
      <w:r>
        <w:t>_________</w:t>
      </w:r>
      <w:r>
        <w:t>，推理依据是</w:t>
      </w:r>
      <w:r>
        <w:t>___________</w:t>
      </w:r>
      <w:r>
        <w:t>．进而得到</w:t>
      </w:r>
      <w:r>
        <w:object w:dxaOrig="528" w:dyaOrig="245">
          <v:shape id="_x0000_i1706" type="#_x0000_t75" alt="eqIdae248960d8c1677cf948f8251275e863" style="width:26.5pt;height:12.5pt" o:ole="">
            <v:imagedata r:id="rId1146" o:title="eqIdae248960d8c1677cf948f8251275e863"/>
          </v:shape>
          <o:OLEObject Type="Embed" ProgID="Equation.DSMT4" ShapeID="_x0000_i1706" DrawAspect="Content" ObjectID="_1842781115" r:id="rId1147"/>
        </w:object>
      </w:r>
      <w:r>
        <w:t>_________</w:t>
      </w:r>
      <w:r>
        <w:t>，</w:t>
      </w:r>
      <w:r>
        <w:object w:dxaOrig="528" w:dyaOrig="250">
          <v:shape id="_x0000_i1707" type="#_x0000_t75" alt="eqId16ca90e8a784f990c4097eec9219908d" style="width:26.5pt;height:12.5pt" o:ole="">
            <v:imagedata r:id="rId1148" o:title="eqId16ca90e8a784f990c4097eec9219908d"/>
          </v:shape>
          <o:OLEObject Type="Embed" ProgID="Equation.DSMT4" ShapeID="_x0000_i1707" DrawAspect="Content" ObjectID="_1842781116" r:id="rId1149"/>
        </w:object>
      </w:r>
      <w:r>
        <w:t>_________</w:t>
      </w:r>
      <w:r>
        <w:t>．我们把这个数学模型称为</w:t>
      </w:r>
      <w:r>
        <w:t>“</w:t>
      </w:r>
      <w:r>
        <w:rPr>
          <w:rFonts w:ascii="Times New Roman" w:eastAsia="Times New Roman" w:hAnsi="Times New Roman"/>
          <w:i/>
        </w:rPr>
        <w:t>K</w:t>
      </w:r>
      <w:r>
        <w:t>字</w:t>
      </w:r>
      <w:r>
        <w:t>”</w:t>
      </w:r>
      <w:r>
        <w:t>模型或</w:t>
      </w:r>
      <w:r>
        <w:t>“</w:t>
      </w:r>
      <w:r>
        <w:t>一线三等角</w:t>
      </w:r>
      <w:r>
        <w:t>”</w:t>
      </w:r>
      <w:r>
        <w:t>模型；</w:t>
      </w:r>
    </w:p>
    <w:p w:rsidR="006E79BD" w:rsidRDefault="00FF26C3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</w:t>
      </w:r>
      <w:r>
        <w:object w:dxaOrig="1917" w:dyaOrig="251">
          <v:shape id="_x0000_i1708" type="#_x0000_t75" alt="eqId26891f01df7816ca874413643fff81a4" style="width:96pt;height:12.5pt" o:ole="">
            <v:imagedata r:id="rId1150" o:title="eqId26891f01df7816ca874413643fff81a4"/>
          </v:shape>
          <o:OLEObject Type="Embed" ProgID="Equation.DSMT4" ShapeID="_x0000_i1708" DrawAspect="Content" ObjectID="_1842781117" r:id="rId1151"/>
        </w:object>
      </w:r>
      <w:r>
        <w:t>，</w:t>
      </w:r>
      <w:r>
        <w:object w:dxaOrig="862" w:dyaOrig="225">
          <v:shape id="_x0000_i1709" type="#_x0000_t75" alt="eqId2e735a28578ba191da6d4f3b0f8e8729" style="width:43pt;height:11.5pt" o:ole="">
            <v:imagedata r:id="rId1132" o:title="eqId2e735a28578ba191da6d4f3b0f8e8729"/>
          </v:shape>
          <o:OLEObject Type="Embed" ProgID="Equation.DSMT4" ShapeID="_x0000_i1709" DrawAspect="Content" ObjectID="_1842781118" r:id="rId1152"/>
        </w:object>
      </w:r>
      <w:r>
        <w:t>，</w:t>
      </w:r>
      <w:r>
        <w:object w:dxaOrig="861" w:dyaOrig="251">
          <v:shape id="_x0000_i1710" type="#_x0000_t75" alt="eqId06a2ab6940dca62be1f3b2b5f8531990" style="width:43pt;height:12.5pt" o:ole="">
            <v:imagedata r:id="rId1153" o:title="eqId06a2ab6940dca62be1f3b2b5f8531990"/>
          </v:shape>
          <o:OLEObject Type="Embed" ProgID="Equation.DSMT4" ShapeID="_x0000_i1710" DrawAspect="Content" ObjectID="_1842781119" r:id="rId1154"/>
        </w:object>
      </w:r>
      <w:r>
        <w:t>，连接</w:t>
      </w:r>
      <w:r>
        <w:object w:dxaOrig="351" w:dyaOrig="241">
          <v:shape id="_x0000_i1711" type="#_x0000_t75" alt="eqId0dc5c9827dfd0be5a9c85962d6ccbfb1" style="width:17.5pt;height:12pt" o:ole="">
            <v:imagedata r:id="rId377" o:title="eqId0dc5c9827dfd0be5a9c85962d6ccbfb1"/>
          </v:shape>
          <o:OLEObject Type="Embed" ProgID="Equation.DSMT4" ShapeID="_x0000_i1711" DrawAspect="Content" ObjectID="_1842781120" r:id="rId1155"/>
        </w:object>
      </w:r>
      <w:r>
        <w:t>，</w:t>
      </w:r>
      <w:r>
        <w:object w:dxaOrig="369" w:dyaOrig="228">
          <v:shape id="_x0000_i1712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712" DrawAspect="Content" ObjectID="_1842781121" r:id="rId1156"/>
        </w:object>
      </w:r>
      <w:r>
        <w:t>，且</w:t>
      </w:r>
      <w:r>
        <w:object w:dxaOrig="879" w:dyaOrig="249">
          <v:shape id="_x0000_i1713" type="#_x0000_t75" alt="eqId31025539da369c563e8633f375146593" style="width:44pt;height:12.5pt" o:ole="">
            <v:imagedata r:id="rId1157" o:title="eqId31025539da369c563e8633f375146593"/>
          </v:shape>
          <o:OLEObject Type="Embed" ProgID="Equation.DSMT4" ShapeID="_x0000_i1713" DrawAspect="Content" ObjectID="_1842781122" r:id="rId1158"/>
        </w:object>
      </w:r>
      <w:r>
        <w:t>于点</w:t>
      </w:r>
      <w:r>
        <w:rPr>
          <w:rFonts w:ascii="Times New Roman" w:eastAsia="Times New Roman" w:hAnsi="Times New Roman"/>
          <w:i/>
        </w:rPr>
        <w:t>F</w:t>
      </w:r>
      <w:r>
        <w:t>，</w:t>
      </w:r>
      <w:r>
        <w:object w:dxaOrig="369" w:dyaOrig="228">
          <v:shape id="_x0000_i1714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714" DrawAspect="Content" ObjectID="_1842781123" r:id="rId1159"/>
        </w:object>
      </w:r>
      <w:r>
        <w:t>与直线</w:t>
      </w:r>
      <w:r>
        <w:object w:dxaOrig="334" w:dyaOrig="211">
          <v:shape id="_x0000_i1715" type="#_x0000_t75" alt="eqId6aa2b5e09f8ec785c59900a529390a02" style="width:16.5pt;height:10.5pt" o:ole="">
            <v:imagedata r:id="rId1160" o:title="eqId6aa2b5e09f8ec785c59900a529390a02"/>
          </v:shape>
          <o:OLEObject Type="Embed" ProgID="Equation.DSMT4" ShapeID="_x0000_i1715" DrawAspect="Content" ObjectID="_1842781124" r:id="rId1161"/>
        </w:object>
      </w:r>
      <w:r>
        <w:t>交于点</w:t>
      </w:r>
      <w:r>
        <w:rPr>
          <w:rFonts w:ascii="Times New Roman" w:eastAsia="Times New Roman" w:hAnsi="Times New Roman"/>
          <w:i/>
        </w:rPr>
        <w:t>G</w:t>
      </w:r>
      <w:r>
        <w:t>．求证：点</w:t>
      </w:r>
      <w:r>
        <w:rPr>
          <w:rFonts w:ascii="Times New Roman" w:eastAsia="Times New Roman" w:hAnsi="Times New Roman"/>
          <w:i/>
        </w:rPr>
        <w:t>G</w:t>
      </w:r>
      <w:r>
        <w:t>是</w:t>
      </w:r>
      <w:r>
        <w:object w:dxaOrig="369" w:dyaOrig="228">
          <v:shape id="_x0000_i1716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716" DrawAspect="Content" ObjectID="_1842781125" r:id="rId1162"/>
        </w:object>
      </w:r>
      <w:r>
        <w:t>的中点；</w:t>
      </w:r>
    </w:p>
    <w:p w:rsidR="006E79BD" w:rsidRDefault="00FF26C3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，已知四边形</w:t>
      </w:r>
      <w:r>
        <w:object w:dxaOrig="633" w:dyaOrig="245">
          <v:shape id="_x0000_i1717" type="#_x0000_t75" alt="eqId411b38a18046fea8e9fab1f9f9b80a5f" style="width:31.5pt;height:12.5pt" o:ole="">
            <v:imagedata r:id="rId1056" o:title="eqId411b38a18046fea8e9fab1f9f9b80a5f"/>
          </v:shape>
          <o:OLEObject Type="Embed" ProgID="Equation.DSMT4" ShapeID="_x0000_i1717" DrawAspect="Content" ObjectID="_1842781126" r:id="rId1163"/>
        </w:object>
      </w:r>
      <w:r>
        <w:t>和</w:t>
      </w:r>
      <w:r>
        <w:object w:dxaOrig="651" w:dyaOrig="252">
          <v:shape id="_x0000_i1718" type="#_x0000_t75" alt="eqId82901484b0b4b192cdd45a88c6163aa3" style="width:32.5pt;height:12.5pt" o:ole="">
            <v:imagedata r:id="rId1164" o:title="eqId82901484b0b4b192cdd45a88c6163aa3"/>
          </v:shape>
          <o:OLEObject Type="Embed" ProgID="Equation.DSMT4" ShapeID="_x0000_i1718" DrawAspect="Content" ObjectID="_1842781127" r:id="rId1165"/>
        </w:object>
      </w:r>
      <w:r>
        <w:t>为正方形，</w:t>
      </w:r>
      <w:r>
        <w:object w:dxaOrig="685" w:dyaOrig="250">
          <v:shape id="_x0000_i1719" type="#_x0000_t75" alt="eqIdd79c5041878c15de69253ca11a03ab1b" style="width:34.5pt;height:12.5pt" o:ole="">
            <v:imagedata r:id="rId1166" o:title="eqIdd79c5041878c15de69253ca11a03ab1b"/>
          </v:shape>
          <o:OLEObject Type="Embed" ProgID="Equation.DSMT4" ShapeID="_x0000_i1719" DrawAspect="Content" ObjectID="_1842781128" r:id="rId1167"/>
        </w:object>
      </w:r>
      <w:r>
        <w:t>的面积为</w:t>
      </w:r>
      <w:r>
        <w:object w:dxaOrig="228" w:dyaOrig="305">
          <v:shape id="_x0000_i1720" type="#_x0000_t75" alt="eqIde097c8d4c948de063796bd19f85b3a9a" style="width:11.5pt;height:15.5pt" o:ole="">
            <v:imagedata r:id="rId1168" o:title="eqIde097c8d4c948de063796bd19f85b3a9a"/>
          </v:shape>
          <o:OLEObject Type="Embed" ProgID="Equation.DSMT4" ShapeID="_x0000_i1720" DrawAspect="Content" ObjectID="_1842781129" r:id="rId1169"/>
        </w:object>
      </w:r>
      <w:r>
        <w:t>，</w:t>
      </w:r>
      <w:r>
        <w:object w:dxaOrig="704" w:dyaOrig="265">
          <v:shape id="_x0000_i1721" type="#_x0000_t75" alt="eqId3a0acc93490a6a784eb62201d93dd93d" style="width:35pt;height:13.5pt" o:ole="">
            <v:imagedata r:id="rId1170" o:title="eqId3a0acc93490a6a784eb62201d93dd93d"/>
          </v:shape>
          <o:OLEObject Type="Embed" ProgID="Equation.DSMT4" ShapeID="_x0000_i1721" DrawAspect="Content" ObjectID="_1842781130" r:id="rId1171"/>
        </w:object>
      </w:r>
      <w:r>
        <w:t>的面积为</w:t>
      </w:r>
      <w:r>
        <w:object w:dxaOrig="246" w:dyaOrig="328">
          <v:shape id="_x0000_i1722" type="#_x0000_t75" alt="eqId1e0bd63f55069a3bc870915010b39225" style="width:12.5pt;height:16.5pt" o:ole="">
            <v:imagedata r:id="rId1172" o:title="eqId1e0bd63f55069a3bc870915010b39225"/>
          </v:shape>
          <o:OLEObject Type="Embed" ProgID="Equation.DSMT4" ShapeID="_x0000_i1722" DrawAspect="Content" ObjectID="_1842781131" r:id="rId1173"/>
        </w:object>
      </w:r>
      <w:r>
        <w:t>，试猜想</w:t>
      </w:r>
      <w:r>
        <w:object w:dxaOrig="228" w:dyaOrig="322">
          <v:shape id="_x0000_i1723" type="#_x0000_t75" alt="eqId389abe04a965f4f8c9c7a692b1db77f5" style="width:11.5pt;height:16pt" o:ole="">
            <v:imagedata r:id="rId1174" o:title="eqId389abe04a965f4f8c9c7a692b1db77f5"/>
          </v:shape>
          <o:OLEObject Type="Embed" ProgID="Equation.DSMT4" ShapeID="_x0000_i1723" DrawAspect="Content" ObjectID="_1842781132" r:id="rId1175"/>
        </w:object>
      </w:r>
      <w:r>
        <w:t>和</w:t>
      </w:r>
      <w:r>
        <w:object w:dxaOrig="246" w:dyaOrig="328">
          <v:shape id="_x0000_i1724" type="#_x0000_t75" alt="eqId1e0bd63f55069a3bc870915010b39225" style="width:12.5pt;height:16.5pt" o:ole="">
            <v:imagedata r:id="rId1172" o:title="eqId1e0bd63f55069a3bc870915010b39225"/>
          </v:shape>
          <o:OLEObject Type="Embed" ProgID="Equation.DSMT4" ShapeID="_x0000_i1724" DrawAspect="Content" ObjectID="_1842781133" r:id="rId1176"/>
        </w:object>
      </w:r>
      <w:r>
        <w:t>的数量关系，并说明理由．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t>过点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作</w:t>
      </w:r>
      <w:r>
        <w:rPr>
          <w:color w:val="FF0000"/>
        </w:rPr>
        <w:object w:dxaOrig="1002" w:dyaOrig="245">
          <v:shape id="_x0000_i1725" type="#_x0000_t75" alt="eqIdd900531973c546625694146fa1509ab9" style="width:50pt;height:12.5pt" o:ole="">
            <v:imagedata r:id="rId1134" o:title="eqIdd900531973c546625694146fa1509ab9"/>
          </v:shape>
          <o:OLEObject Type="Embed" ProgID="Equation.DSMT4" ShapeID="_x0000_i1725" DrawAspect="Content" ObjectID="_1842781134" r:id="rId1177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，过点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作</w:t>
      </w:r>
      <w:r>
        <w:rPr>
          <w:color w:val="FF0000"/>
        </w:rPr>
        <w:object w:dxaOrig="914" w:dyaOrig="245">
          <v:shape id="_x0000_i1726" type="#_x0000_t75" alt="eqId68fbbd17c89f03dbb61cd6ffdb9a0344" style="width:45.5pt;height:12.5pt" o:ole="">
            <v:imagedata r:id="rId1136" o:title="eqId68fbbd17c89f03dbb61cd6ffdb9a0344"/>
          </v:shape>
          <o:OLEObject Type="Embed" ProgID="Equation.DSMT4" ShapeID="_x0000_i1726" DrawAspect="Content" ObjectID="_1842781135" r:id="rId1178"/>
        </w:object>
      </w:r>
      <w:r>
        <w:rPr>
          <w:color w:val="FF0000"/>
        </w:rPr>
        <w:t>于点</w:t>
      </w:r>
      <w:r>
        <w:rPr>
          <w:rFonts w:ascii="Times New Roman" w:eastAsia="Times New Roman" w:hAnsi="Times New Roman"/>
          <w:i/>
          <w:color w:val="FF0000"/>
        </w:rPr>
        <w:t>E</w: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390" w:dyaOrig="245">
          <v:shape id="_x0000_i1727" type="#_x0000_t75" alt="eqId336eec58e134c64d47f26ec26146c091" style="width:69.5pt;height:12.5pt" o:ole="">
            <v:imagedata r:id="rId1179" o:title="eqId336eec58e134c64d47f26ec26146c091"/>
          </v:shape>
          <o:OLEObject Type="Embed" ProgID="Equation.DSMT4" ShapeID="_x0000_i1727" DrawAspect="Content" ObjectID="_1842781136" r:id="rId118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44" w:dyaOrig="221">
          <v:shape id="_x0000_i1728" type="#_x0000_t75" alt="eqId8efa4e9eebe76c572fbac1522085868b" style="width:42pt;height:11pt" o:ole="">
            <v:imagedata r:id="rId1140" o:title="eqId8efa4e9eebe76c572fbac1522085868b"/>
          </v:shape>
          <o:OLEObject Type="Embed" ProgID="Equation.DSMT4" ShapeID="_x0000_i1728" DrawAspect="Content" ObjectID="_1842781137" r:id="rId1181"/>
        </w:object>
      </w:r>
      <w:r>
        <w:rPr>
          <w:color w:val="FF0000"/>
        </w:rPr>
        <w:t>，</w:t>
      </w:r>
      <w:r>
        <w:rPr>
          <w:color w:val="FF0000"/>
        </w:rPr>
        <w:object w:dxaOrig="862" w:dyaOrig="225">
          <v:shape id="_x0000_i1729" type="#_x0000_t75" alt="eqId2e735a28578ba191da6d4f3b0f8e8729" style="width:43pt;height:11.5pt" o:ole="">
            <v:imagedata r:id="rId1132" o:title="eqId2e735a28578ba191da6d4f3b0f8e8729"/>
          </v:shape>
          <o:OLEObject Type="Embed" ProgID="Equation.DSMT4" ShapeID="_x0000_i1729" DrawAspect="Content" ObjectID="_1842781138" r:id="rId118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35" w:dyaOrig="355">
          <v:shape id="_x0000_i1730" type="#_x0000_t75" alt="eqIdcb5a23f516a6ac4f189be89c747c3f31" style="width:97pt;height:18pt" o:ole="">
            <v:imagedata r:id="rId1183" o:title="eqIdcb5a23f516a6ac4f189be89c747c3f31"/>
          </v:shape>
          <o:OLEObject Type="Embed" ProgID="Equation.DSMT4" ShapeID="_x0000_i1730" DrawAspect="Content" ObjectID="_1842781139" r:id="rId118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07" w:dyaOrig="264">
          <v:shape id="_x0000_i1731" type="#_x0000_t75" alt="eqId752e5e15a2602dfee86a67634e1f252b" style="width:85.5pt;height:13pt" o:ole="">
            <v:imagedata r:id="rId1185" o:title="eqId752e5e15a2602dfee86a67634e1f252b"/>
          </v:shape>
          <o:OLEObject Type="Embed" ProgID="Equation.DSMT4" ShapeID="_x0000_i1731" DrawAspect="Content" ObjectID="_1842781140" r:id="rId1186"/>
        </w:object>
      </w:r>
      <w:r>
        <w:rPr>
          <w:color w:val="FF0000"/>
        </w:rPr>
        <w:t>．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598" w:dyaOrig="228">
          <v:shape id="_x0000_i1732" type="#_x0000_t75" alt="eqId63b43490ca09467a4c8cd8cfe91c94e4" style="width:30pt;height:11.5pt" o:ole="">
            <v:imagedata r:id="rId1187" o:title="eqId63b43490ca09467a4c8cd8cfe91c94e4"/>
          </v:shape>
          <o:OLEObject Type="Embed" ProgID="Equation.DSMT4" ShapeID="_x0000_i1732" DrawAspect="Content" ObjectID="_1842781141" r:id="rId1188"/>
        </w:object>
      </w:r>
      <w:r>
        <w:rPr>
          <w:color w:val="FF0000"/>
        </w:rPr>
        <w:t>，</w:t>
      </w:r>
      <w:r>
        <w:rPr>
          <w:color w:val="FF0000"/>
        </w:rPr>
        <w:object w:dxaOrig="422" w:dyaOrig="228">
          <v:shape id="_x0000_i1733" type="#_x0000_t75" alt="eqId9beb8b968744573e593ac28451c69729" style="width:21pt;height:11.5pt" o:ole="">
            <v:imagedata r:id="rId1189" o:title="eqId9beb8b968744573e593ac28451c69729"/>
          </v:shape>
          <o:OLEObject Type="Embed" ProgID="Equation.DSMT4" ShapeID="_x0000_i1733" DrawAspect="Content" ObjectID="_1842781142" r:id="rId1190"/>
        </w:object>
      </w:r>
      <w:r>
        <w:rPr>
          <w:color w:val="FF0000"/>
        </w:rPr>
        <w:t>，</w:t>
      </w:r>
      <w:r>
        <w:rPr>
          <w:color w:val="FF0000"/>
        </w:rPr>
        <w:object w:dxaOrig="369" w:dyaOrig="228">
          <v:shape id="_x0000_i1734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734" DrawAspect="Content" ObjectID="_1842781143" r:id="rId1191"/>
        </w:object>
      </w:r>
      <w:r>
        <w:rPr>
          <w:color w:val="FF0000"/>
        </w:rPr>
        <w:t>，</w:t>
      </w:r>
      <w:r>
        <w:rPr>
          <w:color w:val="FF0000"/>
        </w:rPr>
        <w:object w:dxaOrig="351" w:dyaOrig="228">
          <v:shape id="_x0000_i1735" type="#_x0000_t75" alt="eqId68a83fdd2ba72a2dba0b6b10bb3e06b9" style="width:17.5pt;height:11.5pt" o:ole="">
            <v:imagedata r:id="rId1192" o:title="eqId68a83fdd2ba72a2dba0b6b10bb3e06b9"/>
          </v:shape>
          <o:OLEObject Type="Embed" ProgID="Equation.DSMT4" ShapeID="_x0000_i1735" DrawAspect="Content" ObjectID="_1842781144" r:id="rId1193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）证明：如图：作</w:t>
      </w:r>
      <w:r>
        <w:rPr>
          <w:color w:val="FF0000"/>
        </w:rPr>
        <w:object w:dxaOrig="1970" w:dyaOrig="246">
          <v:shape id="_x0000_i1736" type="#_x0000_t75" alt="eqId2dd88da70a463f1c5bd496c9f4e30585" style="width:98.5pt;height:12.5pt" o:ole="">
            <v:imagedata r:id="rId1194" o:title="eqId2dd88da70a463f1c5bd496c9f4e30585"/>
          </v:shape>
          <o:OLEObject Type="Embed" ProgID="Equation.DSMT4" ShapeID="_x0000_i1736" DrawAspect="Content" ObjectID="_1842781145" r:id="rId1195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447800" cy="1485900"/>
            <wp:effectExtent l="0" t="0" r="0" b="0"/>
            <wp:docPr id="100055" name="图片 100055" descr="@@@30dab6a7-9b7c-4133-847b-c9b8de8e1c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30dab6a7-9b7c-4133-847b-c9b8de8e1c3f"/>
                    <pic:cNvPicPr>
                      <a:picLocks noChangeAspect="1"/>
                    </pic:cNvPicPr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color w:val="FF0000"/>
        </w:rPr>
        <w:t>“</w:t>
      </w:r>
      <w:r>
        <w:rPr>
          <w:rFonts w:ascii="Times New Roman" w:eastAsia="Times New Roman" w:hAnsi="Times New Roman"/>
          <w:i/>
          <w:color w:val="FF0000"/>
        </w:rPr>
        <w:t>K</w:t>
      </w:r>
      <w:r>
        <w:rPr>
          <w:color w:val="FF0000"/>
        </w:rPr>
        <w:t>字模型</w:t>
      </w:r>
      <w:r>
        <w:rPr>
          <w:color w:val="FF0000"/>
        </w:rPr>
        <w:t>”</w:t>
      </w:r>
      <w:r>
        <w:rPr>
          <w:color w:val="FF0000"/>
        </w:rPr>
        <w:t>可得：</w:t>
      </w:r>
      <w:r>
        <w:rPr>
          <w:color w:val="FF0000"/>
        </w:rPr>
        <w:object w:dxaOrig="2728" w:dyaOrig="247">
          <v:shape id="_x0000_i1737" type="#_x0000_t75" alt="eqId9b0778435a0137e94eb428e0f6baee1e" style="width:136.5pt;height:12.5pt" o:ole="">
            <v:imagedata r:id="rId1197" o:title="eqId9b0778435a0137e94eb428e0f6baee1e"/>
          </v:shape>
          <o:OLEObject Type="Embed" ProgID="Equation.DSMT4" ShapeID="_x0000_i1737" DrawAspect="Content" ObjectID="_1842781146" r:id="rId1198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17" w:dyaOrig="246">
          <v:shape id="_x0000_i1738" type="#_x0000_t75" alt="eqIdc8f3fe102bf22bd4283f084246db2eb8" style="width:96pt;height:12.5pt" o:ole="">
            <v:imagedata r:id="rId1199" o:title="eqIdc8f3fe102bf22bd4283f084246db2eb8"/>
          </v:shape>
          <o:OLEObject Type="Embed" ProgID="Equation.DSMT4" ShapeID="_x0000_i1738" DrawAspect="Content" ObjectID="_1842781147" r:id="rId120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08" w:dyaOrig="250">
          <v:shape id="_x0000_i1739" type="#_x0000_t75" alt="eqIdbbb2108c0d896445374793b33a5bdab9" style="width:55.5pt;height:12.5pt" o:ole="">
            <v:imagedata r:id="rId1201" o:title="eqIdbbb2108c0d896445374793b33a5bdab9"/>
          </v:shape>
          <o:OLEObject Type="Embed" ProgID="Equation.DSMT4" ShapeID="_x0000_i1739" DrawAspect="Content" ObjectID="_1842781148" r:id="rId1202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3572" w:dyaOrig="278">
          <v:shape id="_x0000_i1740" type="#_x0000_t75" alt="eqId8f74f7790846c005828ed1ebd796d8fc" style="width:178.5pt;height:14pt" o:ole="">
            <v:imagedata r:id="rId1203" o:title="eqId8f74f7790846c005828ed1ebd796d8fc"/>
          </v:shape>
          <o:OLEObject Type="Embed" ProgID="Equation.DSMT4" ShapeID="_x0000_i1740" DrawAspect="Content" ObjectID="_1842781149" r:id="rId120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601" w:dyaOrig="242">
          <v:shape id="_x0000_i1741" type="#_x0000_t75" alt="eqIdd0757330f09c1d274cd5ccf8138552cf" style="width:80pt;height:12pt" o:ole="">
            <v:imagedata r:id="rId1205" o:title="eqIdd0757330f09c1d274cd5ccf8138552cf"/>
          </v:shape>
          <o:OLEObject Type="Embed" ProgID="Equation.DSMT4" ShapeID="_x0000_i1741" DrawAspect="Content" ObjectID="_1842781150" r:id="rId120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44" w:dyaOrig="224">
          <v:shape id="_x0000_i1742" type="#_x0000_t75" alt="eqIda7c5f04a0674c5c0272ee77ba2d71749" style="width:42pt;height:11pt" o:ole="">
            <v:imagedata r:id="rId1207" o:title="eqIda7c5f04a0674c5c0272ee77ba2d71749"/>
          </v:shape>
          <o:OLEObject Type="Embed" ProgID="Equation.DSMT4" ShapeID="_x0000_i1742" DrawAspect="Content" ObjectID="_1842781151" r:id="rId1208"/>
        </w:object>
      </w:r>
      <w:r>
        <w:rPr>
          <w:color w:val="FF0000"/>
        </w:rPr>
        <w:t>，即：点</w:t>
      </w:r>
      <w:r>
        <w:rPr>
          <w:rFonts w:ascii="Times New Roman" w:eastAsia="Times New Roman" w:hAnsi="Times New Roman"/>
          <w:i/>
          <w:color w:val="FF0000"/>
        </w:rPr>
        <w:t>G</w:t>
      </w:r>
      <w:r>
        <w:rPr>
          <w:color w:val="FF0000"/>
        </w:rPr>
        <w:t>是</w:t>
      </w:r>
      <w:r>
        <w:rPr>
          <w:color w:val="FF0000"/>
        </w:rPr>
        <w:object w:dxaOrig="369" w:dyaOrig="228">
          <v:shape id="_x0000_i1743" type="#_x0000_t75" alt="eqIde6e490f703eb6c9bb1278c78ebc2d661" style="width:18.5pt;height:11.5pt" o:ole="">
            <v:imagedata r:id="rId431" o:title="eqIde6e490f703eb6c9bb1278c78ebc2d661"/>
          </v:shape>
          <o:OLEObject Type="Embed" ProgID="Equation.DSMT4" ShapeID="_x0000_i1743" DrawAspect="Content" ObjectID="_1842781152" r:id="rId1209"/>
        </w:object>
      </w:r>
      <w:r>
        <w:rPr>
          <w:color w:val="FF0000"/>
        </w:rPr>
        <w:t>的中点．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5</w:t>
      </w:r>
      <w:r>
        <w:rPr>
          <w:rFonts w:hint="eastAsia"/>
          <w:color w:val="FF0000"/>
        </w:rPr>
        <w:t>分）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</w:t>
      </w:r>
      <w:r>
        <w:rPr>
          <w:color w:val="FF0000"/>
        </w:rPr>
        <w:object w:dxaOrig="562" w:dyaOrig="271">
          <v:shape id="_x0000_i1744" type="#_x0000_t75" alt="eqId31dd78e9156dcf6db93f6cbcc5b43b14" style="width:28pt;height:13.5pt" o:ole="">
            <v:imagedata r:id="rId1210" o:title="eqId31dd78e9156dcf6db93f6cbcc5b43b14"/>
          </v:shape>
          <o:OLEObject Type="Embed" ProgID="Equation.DSMT4" ShapeID="_x0000_i1744" DrawAspect="Content" ObjectID="_1842781153" r:id="rId1211"/>
        </w:object>
      </w:r>
      <w:r>
        <w:rPr>
          <w:color w:val="FF0000"/>
        </w:rPr>
        <w:t>，理由如下：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如图：作</w:t>
      </w:r>
      <w:r>
        <w:rPr>
          <w:color w:val="FF0000"/>
        </w:rPr>
        <w:object w:dxaOrig="2833" w:dyaOrig="278">
          <v:shape id="_x0000_i1745" type="#_x0000_t75" alt="eqId78663dad43c4a95406f2c8e713e80920" style="width:141.5pt;height:14pt" o:ole="">
            <v:imagedata r:id="rId1212" o:title="eqId78663dad43c4a95406f2c8e713e80920"/>
          </v:shape>
          <o:OLEObject Type="Embed" ProgID="Equation.DSMT4" ShapeID="_x0000_i1745" DrawAspect="Content" ObjectID="_1842781154" r:id="rId1213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476375" cy="1657350"/>
            <wp:effectExtent l="0" t="0" r="9525" b="6350"/>
            <wp:docPr id="100057" name="图片 100057" descr="@@@603435ab-2139-4fd9-8604-97fe0fab4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603435ab-2139-4fd9-8604-97fe0fab4c45"/>
                    <pic:cNvPicPr>
                      <a:picLocks noChangeAspect="1"/>
                    </pic:cNvPicPr>
                  </pic:nvPicPr>
                  <pic:blipFill>
                    <a:blip r:embed="rId121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四边形</w:t>
      </w:r>
      <w:r>
        <w:rPr>
          <w:color w:val="FF0000"/>
        </w:rPr>
        <w:object w:dxaOrig="633" w:dyaOrig="245">
          <v:shape id="_x0000_i1746" type="#_x0000_t75" alt="eqId411b38a18046fea8e9fab1f9f9b80a5f" style="width:31.5pt;height:12.5pt" o:ole="">
            <v:imagedata r:id="rId1056" o:title="eqId411b38a18046fea8e9fab1f9f9b80a5f"/>
          </v:shape>
          <o:OLEObject Type="Embed" ProgID="Equation.DSMT4" ShapeID="_x0000_i1746" DrawAspect="Content" ObjectID="_1842781155" r:id="rId1215"/>
        </w:object>
      </w:r>
      <w:r>
        <w:rPr>
          <w:color w:val="FF0000"/>
        </w:rPr>
        <w:t>和</w:t>
      </w:r>
      <w:r>
        <w:rPr>
          <w:color w:val="FF0000"/>
        </w:rPr>
        <w:object w:dxaOrig="651" w:dyaOrig="252">
          <v:shape id="_x0000_i1747" type="#_x0000_t75" alt="eqId82901484b0b4b192cdd45a88c6163aa3" style="width:32.5pt;height:12.5pt" o:ole="">
            <v:imagedata r:id="rId1164" o:title="eqId82901484b0b4b192cdd45a88c6163aa3"/>
          </v:shape>
          <o:OLEObject Type="Embed" ProgID="Equation.DSMT4" ShapeID="_x0000_i1747" DrawAspect="Content" ObjectID="_1842781156" r:id="rId1216"/>
        </w:object>
      </w:r>
      <w:r>
        <w:rPr>
          <w:color w:val="FF0000"/>
        </w:rPr>
        <w:t>为正方形，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942" w:dyaOrig="250">
          <v:shape id="_x0000_i1748" type="#_x0000_t75" alt="eqIde31c523cf869d6644f79c031c92968d9" style="width:197pt;height:12.5pt" o:ole="">
            <v:imagedata r:id="rId1217" o:title="eqIde31c523cf869d6644f79c031c92968d9"/>
          </v:shape>
          <o:OLEObject Type="Embed" ProgID="Equation.DSMT4" ShapeID="_x0000_i1748" DrawAspect="Content" ObjectID="_1842781157" r:id="rId1218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color w:val="FF0000"/>
        </w:rPr>
        <w:t>“</w:t>
      </w:r>
      <w:r>
        <w:rPr>
          <w:rFonts w:ascii="Times New Roman" w:eastAsia="Times New Roman" w:hAnsi="Times New Roman"/>
          <w:i/>
          <w:color w:val="FF0000"/>
        </w:rPr>
        <w:t>K</w:t>
      </w:r>
      <w:r>
        <w:rPr>
          <w:color w:val="FF0000"/>
        </w:rPr>
        <w:t>字模型</w:t>
      </w:r>
      <w:r>
        <w:rPr>
          <w:color w:val="FF0000"/>
        </w:rPr>
        <w:t>”</w:t>
      </w:r>
      <w:r>
        <w:rPr>
          <w:color w:val="FF0000"/>
        </w:rPr>
        <w:t>可得：</w:t>
      </w:r>
      <w:r>
        <w:rPr>
          <w:color w:val="FF0000"/>
        </w:rPr>
        <w:object w:dxaOrig="2763" w:dyaOrig="279">
          <v:shape id="_x0000_i1749" type="#_x0000_t75" alt="eqIda67a2be1ff14e9291b24fe5ccd11f14c" style="width:138pt;height:14pt" o:ole="">
            <v:imagedata r:id="rId1219" o:title="eqIda67a2be1ff14e9291b24fe5ccd11f14c"/>
          </v:shape>
          <o:OLEObject Type="Embed" ProgID="Equation.DSMT4" ShapeID="_x0000_i1749" DrawAspect="Content" ObjectID="_1842781158" r:id="rId1220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10" w:dyaOrig="322">
          <v:shape id="_x0000_i1750" type="#_x0000_t75" alt="eqIdcac287807ee16161074bc528bff6b6db" style="width:135.5pt;height:16pt" o:ole="">
            <v:imagedata r:id="rId1221" o:title="eqIdcac287807ee16161074bc528bff6b6db"/>
          </v:shape>
          <o:OLEObject Type="Embed" ProgID="Equation.DSMT4" ShapeID="_x0000_i1750" DrawAspect="Content" ObjectID="_1842781159" r:id="rId1222"/>
        </w:object>
      </w:r>
      <w:r>
        <w:rPr>
          <w:color w:val="FF0000"/>
        </w:rPr>
        <w:t>，</w:t>
      </w:r>
      <w:r>
        <w:rPr>
          <w:color w:val="FF0000"/>
        </w:rPr>
        <w:object w:dxaOrig="1917" w:dyaOrig="246">
          <v:shape id="_x0000_i1751" type="#_x0000_t75" alt="eqId23309529338e7c2d0ec6d4199b60a0ca" style="width:96pt;height:12.5pt" o:ole="">
            <v:imagedata r:id="rId1223" o:title="eqId23309529338e7c2d0ec6d4199b60a0ca"/>
          </v:shape>
          <o:OLEObject Type="Embed" ProgID="Equation.DSMT4" ShapeID="_x0000_i1751" DrawAspect="Content" ObjectID="_1842781160" r:id="rId1224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696" w:dyaOrig="277">
          <v:shape id="_x0000_i1752" type="#_x0000_t75" alt="eqIdfb9b1c8d6b46d633414a1403c0d97c1f" style="width:185pt;height:14pt" o:ole="">
            <v:imagedata r:id="rId1225" o:title="eqIdfb9b1c8d6b46d633414a1403c0d97c1f"/>
          </v:shape>
          <o:OLEObject Type="Embed" ProgID="Equation.DSMT4" ShapeID="_x0000_i1752" DrawAspect="Content" ObjectID="_1842781161" r:id="rId1226"/>
        </w:object>
      </w:r>
      <w:r>
        <w:rPr>
          <w:color w:val="FF0000"/>
        </w:rPr>
        <w:t>，</w: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42" w:dyaOrig="281">
          <v:shape id="_x0000_i1753" type="#_x0000_t75" alt="eqId1fa21fd411c52512fe23e11296a3f8b5" style="width:1in;height:14pt" o:ole="">
            <v:imagedata r:id="rId1227" o:title="eqId1fa21fd411c52512fe23e11296a3f8b5"/>
          </v:shape>
          <o:OLEObject Type="Embed" ProgID="Equation.DSMT4" ShapeID="_x0000_i1753" DrawAspect="Content" ObjectID="_1842781162" r:id="rId1228"/>
        </w:object>
      </w:r>
    </w:p>
    <w:p w:rsidR="006E79BD" w:rsidRDefault="00FF26C3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C00000"/>
        </w:rPr>
      </w:pPr>
      <w:r>
        <w:rPr>
          <w:color w:val="FF0000"/>
        </w:rPr>
        <w:object w:dxaOrig="1408" w:dyaOrig="334">
          <v:shape id="_x0000_i1754" type="#_x0000_t75" alt="eqId1cf286f22f3b8bcd7954b3bfb2879310" style="width:70.5pt;height:16.5pt" o:ole="">
            <v:imagedata r:id="rId1229" o:title="eqId1cf286f22f3b8bcd7954b3bfb2879310"/>
          </v:shape>
          <o:OLEObject Type="Embed" ProgID="Equation.DSMT4" ShapeID="_x0000_i1754" DrawAspect="Content" ObjectID="_1842781163" r:id="rId1230"/>
        </w:object>
      </w:r>
      <w:r>
        <w:rPr>
          <w:color w:val="FF0000"/>
        </w:rPr>
        <w:t>，</w:t>
      </w:r>
      <w:r>
        <w:rPr>
          <w:color w:val="FF0000"/>
        </w:rPr>
        <w:t>∴</w:t>
      </w:r>
      <w:r>
        <w:rPr>
          <w:color w:val="FF0000"/>
        </w:rPr>
        <w:object w:dxaOrig="7920" w:dyaOrig="332">
          <v:shape id="_x0000_i1755" type="#_x0000_t75" alt="eqId0daac4ae3a320d77978d6a295d444ace" style="width:396pt;height:16.5pt" o:ole="">
            <v:imagedata r:id="rId1231" o:title="eqId0daac4ae3a320d77978d6a295d444ace"/>
          </v:shape>
          <o:OLEObject Type="Embed" ProgID="Equation.DSMT4" ShapeID="_x0000_i1755" DrawAspect="Content" ObjectID="_1842781164" r:id="rId1232"/>
        </w:object>
      </w:r>
      <w:r>
        <w:rPr>
          <w:color w:val="FF0000"/>
        </w:rPr>
        <w:t>∴</w:t>
      </w:r>
      <w:r>
        <w:rPr>
          <w:color w:val="FF0000"/>
        </w:rPr>
        <w:object w:dxaOrig="562" w:dyaOrig="271">
          <v:shape id="_x0000_i1756" type="#_x0000_t75" alt="eqId31dd78e9156dcf6db93f6cbcc5b43b14" style="width:28pt;height:13.5pt" o:ole="">
            <v:imagedata r:id="rId1210" o:title="eqId31dd78e9156dcf6db93f6cbcc5b43b14"/>
          </v:shape>
          <o:OLEObject Type="Embed" ProgID="Equation.DSMT4" ShapeID="_x0000_i1756" DrawAspect="Content" ObjectID="_1842781165" r:id="rId1233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9</w:t>
      </w:r>
      <w:r>
        <w:rPr>
          <w:rFonts w:hint="eastAsia"/>
          <w:color w:val="FF0000"/>
        </w:rPr>
        <w:t>分）</w:t>
      </w:r>
    </w:p>
    <w:sectPr w:rsidR="006E79BD">
      <w:headerReference w:type="even" r:id="rId1234"/>
      <w:headerReference w:type="default" r:id="rId1235"/>
      <w:footerReference w:type="even" r:id="rId1236"/>
      <w:footerReference w:type="default" r:id="rId1237"/>
      <w:headerReference w:type="first" r:id="rId1238"/>
      <w:footerReference w:type="first" r:id="rId1239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6C3" w:rsidRDefault="00FF26C3">
      <w:r>
        <w:separator/>
      </w:r>
    </w:p>
  </w:endnote>
  <w:endnote w:type="continuationSeparator" w:id="0">
    <w:p w:rsidR="00FF26C3" w:rsidRDefault="00FF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3F" w:rsidRDefault="005E383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6E79BD" w:rsidRDefault="00FF26C3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83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83F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79BD" w:rsidRDefault="006E79BD">
    <w:pPr>
      <w:pStyle w:val="ab"/>
    </w:pPr>
  </w:p>
  <w:p w:rsidR="004151FC" w:rsidRDefault="00FF26C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3F" w:rsidRDefault="005E383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6C3" w:rsidRDefault="00FF26C3">
      <w:r>
        <w:separator/>
      </w:r>
    </w:p>
  </w:footnote>
  <w:footnote w:type="continuationSeparator" w:id="0">
    <w:p w:rsidR="00FF26C3" w:rsidRDefault="00FF2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3F" w:rsidRDefault="005E383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BD" w:rsidRDefault="006E79BD">
    <w:pPr>
      <w:pStyle w:val="ad"/>
      <w:pBdr>
        <w:bottom w:val="none" w:sz="0" w:space="0" w:color="auto"/>
      </w:pBdr>
    </w:pPr>
    <w:bookmarkStart w:id="0" w:name="_GoBack"/>
    <w:bookmarkEnd w:id="0"/>
  </w:p>
  <w:p w:rsidR="004151FC" w:rsidRDefault="00FF26C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5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3F" w:rsidRDefault="005E383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83F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E79BD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26C3"/>
    <w:rsid w:val="00FF51CE"/>
    <w:rsid w:val="00FF73FF"/>
    <w:rsid w:val="0A474359"/>
    <w:rsid w:val="0E3B7409"/>
    <w:rsid w:val="0FCB4A84"/>
    <w:rsid w:val="135C0B8F"/>
    <w:rsid w:val="149C319D"/>
    <w:rsid w:val="189521FD"/>
    <w:rsid w:val="1A8B7BFC"/>
    <w:rsid w:val="1DF40C70"/>
    <w:rsid w:val="1EA25BAA"/>
    <w:rsid w:val="1EC45B21"/>
    <w:rsid w:val="20A025BE"/>
    <w:rsid w:val="23DB7460"/>
    <w:rsid w:val="274B159D"/>
    <w:rsid w:val="2A522B7B"/>
    <w:rsid w:val="2CB615AB"/>
    <w:rsid w:val="2D614E83"/>
    <w:rsid w:val="31CA60F9"/>
    <w:rsid w:val="334E1F20"/>
    <w:rsid w:val="3446128F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CE8342E"/>
    <w:rsid w:val="6D847DE4"/>
    <w:rsid w:val="71880A5E"/>
    <w:rsid w:val="73643DE1"/>
    <w:rsid w:val="798153F1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6282FEF-6D25-46F8-9420-EF196013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95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71.bin"/><Relationship Id="rId682" Type="http://schemas.openxmlformats.org/officeDocument/2006/relationships/oleObject" Target="embeddings/oleObject404.bin"/><Relationship Id="rId128" Type="http://schemas.openxmlformats.org/officeDocument/2006/relationships/oleObject" Target="embeddings/oleObject71.bin"/><Relationship Id="rId335" Type="http://schemas.openxmlformats.org/officeDocument/2006/relationships/oleObject" Target="embeddings/oleObject185.bin"/><Relationship Id="rId542" Type="http://schemas.openxmlformats.org/officeDocument/2006/relationships/image" Target="media/image223.wmf"/><Relationship Id="rId987" Type="http://schemas.openxmlformats.org/officeDocument/2006/relationships/oleObject" Target="embeddings/oleObject585.bin"/><Relationship Id="rId1172" Type="http://schemas.openxmlformats.org/officeDocument/2006/relationships/image" Target="media/image470.wmf"/><Relationship Id="rId402" Type="http://schemas.openxmlformats.org/officeDocument/2006/relationships/oleObject" Target="embeddings/oleObject228.bin"/><Relationship Id="rId847" Type="http://schemas.openxmlformats.org/officeDocument/2006/relationships/image" Target="media/image340.wmf"/><Relationship Id="rId1032" Type="http://schemas.openxmlformats.org/officeDocument/2006/relationships/image" Target="media/image414.wmf"/><Relationship Id="rId707" Type="http://schemas.openxmlformats.org/officeDocument/2006/relationships/oleObject" Target="embeddings/oleObject420.bin"/><Relationship Id="rId914" Type="http://schemas.openxmlformats.org/officeDocument/2006/relationships/oleObject" Target="embeddings/oleObject541.bin"/><Relationship Id="rId43" Type="http://schemas.openxmlformats.org/officeDocument/2006/relationships/oleObject" Target="embeddings/oleObject21.bin"/><Relationship Id="rId192" Type="http://schemas.openxmlformats.org/officeDocument/2006/relationships/image" Target="media/image81.wmf"/><Relationship Id="rId497" Type="http://schemas.openxmlformats.org/officeDocument/2006/relationships/oleObject" Target="embeddings/oleObject285.bin"/><Relationship Id="rId357" Type="http://schemas.openxmlformats.org/officeDocument/2006/relationships/image" Target="media/image151.wmf"/><Relationship Id="rId1194" Type="http://schemas.openxmlformats.org/officeDocument/2006/relationships/image" Target="media/image478.wmf"/><Relationship Id="rId217" Type="http://schemas.openxmlformats.org/officeDocument/2006/relationships/oleObject" Target="embeddings/oleObject120.bin"/><Relationship Id="rId564" Type="http://schemas.openxmlformats.org/officeDocument/2006/relationships/oleObject" Target="embeddings/oleObject327.bin"/><Relationship Id="rId771" Type="http://schemas.openxmlformats.org/officeDocument/2006/relationships/image" Target="media/image308.wmf"/><Relationship Id="rId869" Type="http://schemas.openxmlformats.org/officeDocument/2006/relationships/oleObject" Target="embeddings/oleObject515.bin"/><Relationship Id="rId424" Type="http://schemas.openxmlformats.org/officeDocument/2006/relationships/oleObject" Target="embeddings/oleObject241.bin"/><Relationship Id="rId631" Type="http://schemas.openxmlformats.org/officeDocument/2006/relationships/oleObject" Target="embeddings/oleObject368.bin"/><Relationship Id="rId729" Type="http://schemas.openxmlformats.org/officeDocument/2006/relationships/oleObject" Target="embeddings/oleObject434.bin"/><Relationship Id="rId1054" Type="http://schemas.openxmlformats.org/officeDocument/2006/relationships/image" Target="media/image423.png"/><Relationship Id="rId936" Type="http://schemas.openxmlformats.org/officeDocument/2006/relationships/oleObject" Target="embeddings/oleObject554.bin"/><Relationship Id="rId1121" Type="http://schemas.openxmlformats.org/officeDocument/2006/relationships/oleObject" Target="embeddings/oleObject670.bin"/><Relationship Id="rId1219" Type="http://schemas.openxmlformats.org/officeDocument/2006/relationships/image" Target="media/image490.wmf"/><Relationship Id="rId65" Type="http://schemas.openxmlformats.org/officeDocument/2006/relationships/image" Target="media/image24.wmf"/><Relationship Id="rId281" Type="http://schemas.openxmlformats.org/officeDocument/2006/relationships/oleObject" Target="embeddings/oleObject153.bin"/><Relationship Id="rId141" Type="http://schemas.openxmlformats.org/officeDocument/2006/relationships/image" Target="media/image59.wmf"/><Relationship Id="rId379" Type="http://schemas.openxmlformats.org/officeDocument/2006/relationships/image" Target="media/image159.wmf"/><Relationship Id="rId586" Type="http://schemas.openxmlformats.org/officeDocument/2006/relationships/oleObject" Target="embeddings/oleObject340.bin"/><Relationship Id="rId793" Type="http://schemas.openxmlformats.org/officeDocument/2006/relationships/oleObject" Target="embeddings/oleObject470.bin"/><Relationship Id="rId7" Type="http://schemas.openxmlformats.org/officeDocument/2006/relationships/image" Target="media/image2.wmf"/><Relationship Id="rId239" Type="http://schemas.openxmlformats.org/officeDocument/2006/relationships/oleObject" Target="embeddings/oleObject133.bin"/><Relationship Id="rId446" Type="http://schemas.openxmlformats.org/officeDocument/2006/relationships/image" Target="media/image187.wmf"/><Relationship Id="rId653" Type="http://schemas.openxmlformats.org/officeDocument/2006/relationships/oleObject" Target="embeddings/oleObject383.bin"/><Relationship Id="rId1076" Type="http://schemas.openxmlformats.org/officeDocument/2006/relationships/image" Target="media/image429.wmf"/><Relationship Id="rId306" Type="http://schemas.openxmlformats.org/officeDocument/2006/relationships/image" Target="media/image133.wmf"/><Relationship Id="rId860" Type="http://schemas.openxmlformats.org/officeDocument/2006/relationships/oleObject" Target="embeddings/oleObject510.bin"/><Relationship Id="rId958" Type="http://schemas.openxmlformats.org/officeDocument/2006/relationships/oleObject" Target="embeddings/oleObject569.bin"/><Relationship Id="rId1143" Type="http://schemas.openxmlformats.org/officeDocument/2006/relationships/oleObject" Target="embeddings/oleObject680.bin"/><Relationship Id="rId87" Type="http://schemas.openxmlformats.org/officeDocument/2006/relationships/image" Target="media/image33.wmf"/><Relationship Id="rId513" Type="http://schemas.openxmlformats.org/officeDocument/2006/relationships/oleObject" Target="embeddings/oleObject294.bin"/><Relationship Id="rId720" Type="http://schemas.openxmlformats.org/officeDocument/2006/relationships/image" Target="media/image286.wmf"/><Relationship Id="rId818" Type="http://schemas.openxmlformats.org/officeDocument/2006/relationships/oleObject" Target="embeddings/oleObject486.bin"/><Relationship Id="rId1003" Type="http://schemas.openxmlformats.org/officeDocument/2006/relationships/image" Target="media/image403.wmf"/><Relationship Id="rId1210" Type="http://schemas.openxmlformats.org/officeDocument/2006/relationships/image" Target="media/image486.wmf"/><Relationship Id="rId14" Type="http://schemas.openxmlformats.org/officeDocument/2006/relationships/oleObject" Target="embeddings/oleObject4.bin"/><Relationship Id="rId163" Type="http://schemas.openxmlformats.org/officeDocument/2006/relationships/image" Target="media/image68.wmf"/><Relationship Id="rId370" Type="http://schemas.openxmlformats.org/officeDocument/2006/relationships/oleObject" Target="embeddings/oleObject209.bin"/><Relationship Id="rId230" Type="http://schemas.openxmlformats.org/officeDocument/2006/relationships/image" Target="media/image99.wmf"/><Relationship Id="rId468" Type="http://schemas.openxmlformats.org/officeDocument/2006/relationships/oleObject" Target="embeddings/oleObject265.bin"/><Relationship Id="rId675" Type="http://schemas.openxmlformats.org/officeDocument/2006/relationships/oleObject" Target="embeddings/oleObject399.bin"/><Relationship Id="rId882" Type="http://schemas.openxmlformats.org/officeDocument/2006/relationships/oleObject" Target="embeddings/oleObject523.bin"/><Relationship Id="rId1098" Type="http://schemas.openxmlformats.org/officeDocument/2006/relationships/oleObject" Target="embeddings/oleObject657.bin"/><Relationship Id="rId328" Type="http://schemas.openxmlformats.org/officeDocument/2006/relationships/oleObject" Target="embeddings/oleObject181.bin"/><Relationship Id="rId535" Type="http://schemas.openxmlformats.org/officeDocument/2006/relationships/oleObject" Target="embeddings/oleObject310.bin"/><Relationship Id="rId742" Type="http://schemas.openxmlformats.org/officeDocument/2006/relationships/image" Target="media/image295.wmf"/><Relationship Id="rId1165" Type="http://schemas.openxmlformats.org/officeDocument/2006/relationships/oleObject" Target="embeddings/oleObject694.bin"/><Relationship Id="rId602" Type="http://schemas.openxmlformats.org/officeDocument/2006/relationships/oleObject" Target="embeddings/oleObject352.bin"/><Relationship Id="rId1025" Type="http://schemas.openxmlformats.org/officeDocument/2006/relationships/oleObject" Target="embeddings/oleObject608.bin"/><Relationship Id="rId1232" Type="http://schemas.openxmlformats.org/officeDocument/2006/relationships/oleObject" Target="embeddings/oleObject731.bin"/><Relationship Id="rId907" Type="http://schemas.openxmlformats.org/officeDocument/2006/relationships/image" Target="media/image366.wmf"/><Relationship Id="rId36" Type="http://schemas.openxmlformats.org/officeDocument/2006/relationships/image" Target="media/image14.wmf"/><Relationship Id="rId185" Type="http://schemas.openxmlformats.org/officeDocument/2006/relationships/oleObject" Target="embeddings/oleObject103.bin"/><Relationship Id="rId392" Type="http://schemas.openxmlformats.org/officeDocument/2006/relationships/image" Target="media/image165.wmf"/><Relationship Id="rId697" Type="http://schemas.openxmlformats.org/officeDocument/2006/relationships/oleObject" Target="embeddings/oleObject413.bin"/><Relationship Id="rId252" Type="http://schemas.openxmlformats.org/officeDocument/2006/relationships/image" Target="media/image108.png"/><Relationship Id="rId1187" Type="http://schemas.openxmlformats.org/officeDocument/2006/relationships/image" Target="media/image475.wmf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3.bin"/><Relationship Id="rId764" Type="http://schemas.openxmlformats.org/officeDocument/2006/relationships/oleObject" Target="embeddings/oleObject454.bin"/><Relationship Id="rId971" Type="http://schemas.openxmlformats.org/officeDocument/2006/relationships/oleObject" Target="embeddings/oleObject575.bin"/><Relationship Id="rId417" Type="http://schemas.openxmlformats.org/officeDocument/2006/relationships/oleObject" Target="embeddings/oleObject237.bin"/><Relationship Id="rId624" Type="http://schemas.openxmlformats.org/officeDocument/2006/relationships/oleObject" Target="embeddings/oleObject364.bin"/><Relationship Id="rId831" Type="http://schemas.openxmlformats.org/officeDocument/2006/relationships/image" Target="media/image333.wmf"/><Relationship Id="rId1047" Type="http://schemas.openxmlformats.org/officeDocument/2006/relationships/oleObject" Target="embeddings/oleObject623.bin"/><Relationship Id="rId929" Type="http://schemas.openxmlformats.org/officeDocument/2006/relationships/oleObject" Target="embeddings/oleObject550.bin"/><Relationship Id="rId1114" Type="http://schemas.openxmlformats.org/officeDocument/2006/relationships/oleObject" Target="embeddings/oleObject666.bin"/><Relationship Id="rId58" Type="http://schemas.openxmlformats.org/officeDocument/2006/relationships/oleObject" Target="embeddings/oleObject30.bin"/><Relationship Id="rId274" Type="http://schemas.openxmlformats.org/officeDocument/2006/relationships/image" Target="media/image119.png"/><Relationship Id="rId481" Type="http://schemas.openxmlformats.org/officeDocument/2006/relationships/image" Target="media/image202.wmf"/><Relationship Id="rId134" Type="http://schemas.openxmlformats.org/officeDocument/2006/relationships/oleObject" Target="embeddings/oleObject74.bin"/><Relationship Id="rId579" Type="http://schemas.openxmlformats.org/officeDocument/2006/relationships/oleObject" Target="embeddings/oleObject335.bin"/><Relationship Id="rId786" Type="http://schemas.openxmlformats.org/officeDocument/2006/relationships/image" Target="media/image315.wmf"/><Relationship Id="rId993" Type="http://schemas.openxmlformats.org/officeDocument/2006/relationships/oleObject" Target="embeddings/oleObject588.bin"/><Relationship Id="rId341" Type="http://schemas.openxmlformats.org/officeDocument/2006/relationships/oleObject" Target="embeddings/oleObject190.bin"/><Relationship Id="rId439" Type="http://schemas.openxmlformats.org/officeDocument/2006/relationships/image" Target="media/image184.wmf"/><Relationship Id="rId646" Type="http://schemas.openxmlformats.org/officeDocument/2006/relationships/oleObject" Target="embeddings/oleObject377.bin"/><Relationship Id="rId1069" Type="http://schemas.openxmlformats.org/officeDocument/2006/relationships/oleObject" Target="embeddings/oleObject637.bin"/><Relationship Id="rId201" Type="http://schemas.openxmlformats.org/officeDocument/2006/relationships/image" Target="media/image85.wmf"/><Relationship Id="rId506" Type="http://schemas.openxmlformats.org/officeDocument/2006/relationships/oleObject" Target="embeddings/oleObject290.bin"/><Relationship Id="rId853" Type="http://schemas.openxmlformats.org/officeDocument/2006/relationships/image" Target="media/image343.wmf"/><Relationship Id="rId1136" Type="http://schemas.openxmlformats.org/officeDocument/2006/relationships/image" Target="media/image455.wmf"/><Relationship Id="rId713" Type="http://schemas.openxmlformats.org/officeDocument/2006/relationships/oleObject" Target="embeddings/oleObject424.bin"/><Relationship Id="rId920" Type="http://schemas.openxmlformats.org/officeDocument/2006/relationships/oleObject" Target="embeddings/oleObject545.bin"/><Relationship Id="rId1203" Type="http://schemas.openxmlformats.org/officeDocument/2006/relationships/image" Target="media/image483.wmf"/><Relationship Id="rId296" Type="http://schemas.openxmlformats.org/officeDocument/2006/relationships/oleObject" Target="embeddings/oleObject163.bin"/><Relationship Id="rId156" Type="http://schemas.openxmlformats.org/officeDocument/2006/relationships/image" Target="media/image65.wmf"/><Relationship Id="rId363" Type="http://schemas.openxmlformats.org/officeDocument/2006/relationships/image" Target="media/image153.wmf"/><Relationship Id="rId570" Type="http://schemas.openxmlformats.org/officeDocument/2006/relationships/image" Target="media/image235.wmf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45.bin"/><Relationship Id="rId668" Type="http://schemas.openxmlformats.org/officeDocument/2006/relationships/oleObject" Target="embeddings/oleObject395.bin"/><Relationship Id="rId875" Type="http://schemas.openxmlformats.org/officeDocument/2006/relationships/oleObject" Target="embeddings/oleObject519.bin"/><Relationship Id="rId1060" Type="http://schemas.openxmlformats.org/officeDocument/2006/relationships/image" Target="media/image425.wmf"/><Relationship Id="rId528" Type="http://schemas.openxmlformats.org/officeDocument/2006/relationships/oleObject" Target="embeddings/oleObject304.bin"/><Relationship Id="rId735" Type="http://schemas.openxmlformats.org/officeDocument/2006/relationships/oleObject" Target="embeddings/oleObject438.bin"/><Relationship Id="rId942" Type="http://schemas.openxmlformats.org/officeDocument/2006/relationships/image" Target="media/image380.wmf"/><Relationship Id="rId1158" Type="http://schemas.openxmlformats.org/officeDocument/2006/relationships/oleObject" Target="embeddings/oleObject689.bin"/><Relationship Id="rId1018" Type="http://schemas.openxmlformats.org/officeDocument/2006/relationships/image" Target="media/image409.wmf"/><Relationship Id="rId1225" Type="http://schemas.openxmlformats.org/officeDocument/2006/relationships/image" Target="media/image493.wmf"/><Relationship Id="rId71" Type="http://schemas.openxmlformats.org/officeDocument/2006/relationships/image" Target="media/image26.wmf"/><Relationship Id="rId802" Type="http://schemas.openxmlformats.org/officeDocument/2006/relationships/oleObject" Target="embeddings/oleObject475.bin"/><Relationship Id="rId29" Type="http://schemas.openxmlformats.org/officeDocument/2006/relationships/oleObject" Target="embeddings/oleObject14.bin"/><Relationship Id="rId178" Type="http://schemas.openxmlformats.org/officeDocument/2006/relationships/image" Target="media/image75.wmf"/><Relationship Id="rId385" Type="http://schemas.openxmlformats.org/officeDocument/2006/relationships/image" Target="media/image162.wmf"/><Relationship Id="rId592" Type="http://schemas.openxmlformats.org/officeDocument/2006/relationships/oleObject" Target="embeddings/oleObject345.bin"/><Relationship Id="rId245" Type="http://schemas.openxmlformats.org/officeDocument/2006/relationships/oleObject" Target="embeddings/oleObject136.bin"/><Relationship Id="rId452" Type="http://schemas.openxmlformats.org/officeDocument/2006/relationships/oleObject" Target="embeddings/oleObject257.bin"/><Relationship Id="rId897" Type="http://schemas.openxmlformats.org/officeDocument/2006/relationships/image" Target="media/image361.wmf"/><Relationship Id="rId1082" Type="http://schemas.openxmlformats.org/officeDocument/2006/relationships/oleObject" Target="embeddings/oleObject647.bin"/><Relationship Id="rId105" Type="http://schemas.openxmlformats.org/officeDocument/2006/relationships/oleObject" Target="embeddings/oleObject58.bin"/><Relationship Id="rId312" Type="http://schemas.openxmlformats.org/officeDocument/2006/relationships/oleObject" Target="embeddings/oleObject171.bin"/><Relationship Id="rId757" Type="http://schemas.openxmlformats.org/officeDocument/2006/relationships/image" Target="media/image302.wmf"/><Relationship Id="rId964" Type="http://schemas.openxmlformats.org/officeDocument/2006/relationships/image" Target="media/image388.wmf"/><Relationship Id="rId93" Type="http://schemas.openxmlformats.org/officeDocument/2006/relationships/image" Target="media/image36.wmf"/><Relationship Id="rId189" Type="http://schemas.openxmlformats.org/officeDocument/2006/relationships/oleObject" Target="embeddings/oleObject105.bin"/><Relationship Id="rId396" Type="http://schemas.openxmlformats.org/officeDocument/2006/relationships/oleObject" Target="embeddings/oleObject225.bin"/><Relationship Id="rId617" Type="http://schemas.openxmlformats.org/officeDocument/2006/relationships/image" Target="media/image253.wmf"/><Relationship Id="rId824" Type="http://schemas.openxmlformats.org/officeDocument/2006/relationships/image" Target="media/image330.wmf"/><Relationship Id="rId256" Type="http://schemas.openxmlformats.org/officeDocument/2006/relationships/oleObject" Target="embeddings/oleObject141.bin"/><Relationship Id="rId463" Type="http://schemas.openxmlformats.org/officeDocument/2006/relationships/image" Target="media/image196.wmf"/><Relationship Id="rId670" Type="http://schemas.openxmlformats.org/officeDocument/2006/relationships/image" Target="media/image269.wmf"/><Relationship Id="rId1093" Type="http://schemas.openxmlformats.org/officeDocument/2006/relationships/oleObject" Target="embeddings/oleObject653.bin"/><Relationship Id="rId1107" Type="http://schemas.openxmlformats.org/officeDocument/2006/relationships/oleObject" Target="embeddings/oleObject662.bin"/><Relationship Id="rId116" Type="http://schemas.openxmlformats.org/officeDocument/2006/relationships/oleObject" Target="embeddings/oleObject65.bin"/><Relationship Id="rId323" Type="http://schemas.openxmlformats.org/officeDocument/2006/relationships/image" Target="media/image141.wmf"/><Relationship Id="rId530" Type="http://schemas.openxmlformats.org/officeDocument/2006/relationships/oleObject" Target="embeddings/oleObject306.bin"/><Relationship Id="rId768" Type="http://schemas.openxmlformats.org/officeDocument/2006/relationships/oleObject" Target="embeddings/oleObject457.bin"/><Relationship Id="rId975" Type="http://schemas.openxmlformats.org/officeDocument/2006/relationships/oleObject" Target="embeddings/oleObject577.bin"/><Relationship Id="rId1160" Type="http://schemas.openxmlformats.org/officeDocument/2006/relationships/image" Target="media/image465.wmf"/><Relationship Id="rId20" Type="http://schemas.openxmlformats.org/officeDocument/2006/relationships/oleObject" Target="embeddings/oleObject8.bin"/><Relationship Id="rId628" Type="http://schemas.openxmlformats.org/officeDocument/2006/relationships/image" Target="media/image257.wmf"/><Relationship Id="rId835" Type="http://schemas.openxmlformats.org/officeDocument/2006/relationships/oleObject" Target="embeddings/oleObject496.bin"/><Relationship Id="rId267" Type="http://schemas.openxmlformats.org/officeDocument/2006/relationships/image" Target="media/image116.wmf"/><Relationship Id="rId474" Type="http://schemas.openxmlformats.org/officeDocument/2006/relationships/oleObject" Target="embeddings/oleObject270.bin"/><Relationship Id="rId1020" Type="http://schemas.openxmlformats.org/officeDocument/2006/relationships/image" Target="media/image410.wmf"/><Relationship Id="rId1118" Type="http://schemas.openxmlformats.org/officeDocument/2006/relationships/image" Target="media/image445.wmf"/><Relationship Id="rId127" Type="http://schemas.openxmlformats.org/officeDocument/2006/relationships/image" Target="media/image52.wmf"/><Relationship Id="rId681" Type="http://schemas.openxmlformats.org/officeDocument/2006/relationships/oleObject" Target="embeddings/oleObject403.bin"/><Relationship Id="rId779" Type="http://schemas.openxmlformats.org/officeDocument/2006/relationships/oleObject" Target="embeddings/oleObject463.bin"/><Relationship Id="rId902" Type="http://schemas.openxmlformats.org/officeDocument/2006/relationships/oleObject" Target="embeddings/oleObject534.bin"/><Relationship Id="rId986" Type="http://schemas.openxmlformats.org/officeDocument/2006/relationships/image" Target="media/image397.wmf"/><Relationship Id="rId31" Type="http://schemas.openxmlformats.org/officeDocument/2006/relationships/oleObject" Target="embeddings/oleObject15.bin"/><Relationship Id="rId334" Type="http://schemas.openxmlformats.org/officeDocument/2006/relationships/image" Target="media/image145.wmf"/><Relationship Id="rId541" Type="http://schemas.openxmlformats.org/officeDocument/2006/relationships/oleObject" Target="embeddings/oleObject314.bin"/><Relationship Id="rId639" Type="http://schemas.openxmlformats.org/officeDocument/2006/relationships/oleObject" Target="embeddings/oleObject373.bin"/><Relationship Id="rId1171" Type="http://schemas.openxmlformats.org/officeDocument/2006/relationships/oleObject" Target="embeddings/oleObject697.bin"/><Relationship Id="rId180" Type="http://schemas.openxmlformats.org/officeDocument/2006/relationships/image" Target="media/image76.wmf"/><Relationship Id="rId278" Type="http://schemas.openxmlformats.org/officeDocument/2006/relationships/image" Target="media/image122.wmf"/><Relationship Id="rId401" Type="http://schemas.openxmlformats.org/officeDocument/2006/relationships/image" Target="media/image169.wmf"/><Relationship Id="rId846" Type="http://schemas.openxmlformats.org/officeDocument/2006/relationships/oleObject" Target="embeddings/oleObject502.bin"/><Relationship Id="rId1031" Type="http://schemas.openxmlformats.org/officeDocument/2006/relationships/oleObject" Target="embeddings/oleObject613.bin"/><Relationship Id="rId1129" Type="http://schemas.openxmlformats.org/officeDocument/2006/relationships/image" Target="media/image451.png"/><Relationship Id="rId485" Type="http://schemas.openxmlformats.org/officeDocument/2006/relationships/oleObject" Target="embeddings/oleObject277.bin"/><Relationship Id="rId692" Type="http://schemas.openxmlformats.org/officeDocument/2006/relationships/image" Target="media/image277.wmf"/><Relationship Id="rId706" Type="http://schemas.openxmlformats.org/officeDocument/2006/relationships/oleObject" Target="embeddings/oleObject419.bin"/><Relationship Id="rId913" Type="http://schemas.openxmlformats.org/officeDocument/2006/relationships/image" Target="media/image368.wmf"/><Relationship Id="rId42" Type="http://schemas.openxmlformats.org/officeDocument/2006/relationships/image" Target="media/image17.wmf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193.bin"/><Relationship Id="rId552" Type="http://schemas.openxmlformats.org/officeDocument/2006/relationships/oleObject" Target="embeddings/oleObject321.bin"/><Relationship Id="rId997" Type="http://schemas.openxmlformats.org/officeDocument/2006/relationships/image" Target="media/image402.wmf"/><Relationship Id="rId1182" Type="http://schemas.openxmlformats.org/officeDocument/2006/relationships/oleObject" Target="embeddings/oleObject705.bin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14.bin"/><Relationship Id="rId412" Type="http://schemas.openxmlformats.org/officeDocument/2006/relationships/image" Target="media/image174.wmf"/><Relationship Id="rId857" Type="http://schemas.openxmlformats.org/officeDocument/2006/relationships/oleObject" Target="embeddings/oleObject508.bin"/><Relationship Id="rId1042" Type="http://schemas.openxmlformats.org/officeDocument/2006/relationships/oleObject" Target="embeddings/oleObject620.bin"/><Relationship Id="rId289" Type="http://schemas.openxmlformats.org/officeDocument/2006/relationships/oleObject" Target="embeddings/oleObject158.bin"/><Relationship Id="rId496" Type="http://schemas.openxmlformats.org/officeDocument/2006/relationships/image" Target="media/image207.wmf"/><Relationship Id="rId717" Type="http://schemas.openxmlformats.org/officeDocument/2006/relationships/image" Target="media/image285.wmf"/><Relationship Id="rId924" Type="http://schemas.openxmlformats.org/officeDocument/2006/relationships/oleObject" Target="embeddings/oleObject547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83.bin"/><Relationship Id="rId356" Type="http://schemas.openxmlformats.org/officeDocument/2006/relationships/oleObject" Target="embeddings/oleObject201.bin"/><Relationship Id="rId563" Type="http://schemas.openxmlformats.org/officeDocument/2006/relationships/oleObject" Target="embeddings/oleObject326.bin"/><Relationship Id="rId770" Type="http://schemas.openxmlformats.org/officeDocument/2006/relationships/oleObject" Target="embeddings/oleObject458.bin"/><Relationship Id="rId1193" Type="http://schemas.openxmlformats.org/officeDocument/2006/relationships/oleObject" Target="embeddings/oleObject711.bin"/><Relationship Id="rId1207" Type="http://schemas.openxmlformats.org/officeDocument/2006/relationships/image" Target="media/image485.wmf"/><Relationship Id="rId216" Type="http://schemas.openxmlformats.org/officeDocument/2006/relationships/image" Target="media/image92.wmf"/><Relationship Id="rId423" Type="http://schemas.openxmlformats.org/officeDocument/2006/relationships/image" Target="media/image178.wmf"/><Relationship Id="rId868" Type="http://schemas.openxmlformats.org/officeDocument/2006/relationships/oleObject" Target="embeddings/oleObject514.bin"/><Relationship Id="rId1053" Type="http://schemas.openxmlformats.org/officeDocument/2006/relationships/image" Target="media/image422.png"/><Relationship Id="rId630" Type="http://schemas.openxmlformats.org/officeDocument/2006/relationships/image" Target="media/image258.wmf"/><Relationship Id="rId728" Type="http://schemas.openxmlformats.org/officeDocument/2006/relationships/image" Target="media/image290.wmf"/><Relationship Id="rId935" Type="http://schemas.openxmlformats.org/officeDocument/2006/relationships/image" Target="media/image377.wmf"/><Relationship Id="rId64" Type="http://schemas.openxmlformats.org/officeDocument/2006/relationships/oleObject" Target="embeddings/oleObject36.bin"/><Relationship Id="rId367" Type="http://schemas.openxmlformats.org/officeDocument/2006/relationships/image" Target="media/image155.wmf"/><Relationship Id="rId574" Type="http://schemas.openxmlformats.org/officeDocument/2006/relationships/image" Target="media/image237.wmf"/><Relationship Id="rId1120" Type="http://schemas.openxmlformats.org/officeDocument/2006/relationships/image" Target="media/image446.wmf"/><Relationship Id="rId1218" Type="http://schemas.openxmlformats.org/officeDocument/2006/relationships/oleObject" Target="embeddings/oleObject724.bin"/><Relationship Id="rId227" Type="http://schemas.openxmlformats.org/officeDocument/2006/relationships/oleObject" Target="embeddings/oleObject125.bin"/><Relationship Id="rId781" Type="http://schemas.openxmlformats.org/officeDocument/2006/relationships/oleObject" Target="embeddings/oleObject464.bin"/><Relationship Id="rId879" Type="http://schemas.openxmlformats.org/officeDocument/2006/relationships/image" Target="media/image353.wmf"/><Relationship Id="rId434" Type="http://schemas.openxmlformats.org/officeDocument/2006/relationships/image" Target="media/image182.wmf"/><Relationship Id="rId641" Type="http://schemas.openxmlformats.org/officeDocument/2006/relationships/oleObject" Target="embeddings/oleObject374.bin"/><Relationship Id="rId739" Type="http://schemas.openxmlformats.org/officeDocument/2006/relationships/oleObject" Target="embeddings/oleObject440.bin"/><Relationship Id="rId1064" Type="http://schemas.openxmlformats.org/officeDocument/2006/relationships/oleObject" Target="embeddings/oleObject633.bin"/><Relationship Id="rId280" Type="http://schemas.openxmlformats.org/officeDocument/2006/relationships/image" Target="media/image123.wmf"/><Relationship Id="rId501" Type="http://schemas.openxmlformats.org/officeDocument/2006/relationships/oleObject" Target="embeddings/oleObject287.bin"/><Relationship Id="rId946" Type="http://schemas.openxmlformats.org/officeDocument/2006/relationships/oleObject" Target="embeddings/oleObject561.bin"/><Relationship Id="rId1131" Type="http://schemas.openxmlformats.org/officeDocument/2006/relationships/oleObject" Target="embeddings/oleObject674.bin"/><Relationship Id="rId1229" Type="http://schemas.openxmlformats.org/officeDocument/2006/relationships/image" Target="media/image495.wmf"/><Relationship Id="rId75" Type="http://schemas.openxmlformats.org/officeDocument/2006/relationships/oleObject" Target="embeddings/oleObject43.bin"/><Relationship Id="rId140" Type="http://schemas.openxmlformats.org/officeDocument/2006/relationships/oleObject" Target="embeddings/oleObject77.bin"/><Relationship Id="rId378" Type="http://schemas.openxmlformats.org/officeDocument/2006/relationships/oleObject" Target="embeddings/oleObject215.bin"/><Relationship Id="rId585" Type="http://schemas.openxmlformats.org/officeDocument/2006/relationships/oleObject" Target="embeddings/oleObject339.bin"/><Relationship Id="rId792" Type="http://schemas.openxmlformats.org/officeDocument/2006/relationships/image" Target="media/image318.wmf"/><Relationship Id="rId806" Type="http://schemas.openxmlformats.org/officeDocument/2006/relationships/oleObject" Target="embeddings/oleObject478.bin"/><Relationship Id="rId6" Type="http://schemas.openxmlformats.org/officeDocument/2006/relationships/image" Target="media/image1.png"/><Relationship Id="rId238" Type="http://schemas.openxmlformats.org/officeDocument/2006/relationships/oleObject" Target="embeddings/oleObject132.bin"/><Relationship Id="rId445" Type="http://schemas.openxmlformats.org/officeDocument/2006/relationships/oleObject" Target="embeddings/oleObject254.bin"/><Relationship Id="rId652" Type="http://schemas.openxmlformats.org/officeDocument/2006/relationships/oleObject" Target="embeddings/oleObject382.bin"/><Relationship Id="rId1075" Type="http://schemas.openxmlformats.org/officeDocument/2006/relationships/oleObject" Target="embeddings/oleObject642.bin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68.bin"/><Relationship Id="rId512" Type="http://schemas.openxmlformats.org/officeDocument/2006/relationships/image" Target="media/image214.wmf"/><Relationship Id="rId957" Type="http://schemas.openxmlformats.org/officeDocument/2006/relationships/image" Target="media/image384.wmf"/><Relationship Id="rId1142" Type="http://schemas.openxmlformats.org/officeDocument/2006/relationships/image" Target="media/image458.wmf"/><Relationship Id="rId86" Type="http://schemas.openxmlformats.org/officeDocument/2006/relationships/oleObject" Target="embeddings/oleObject49.bin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21.bin"/><Relationship Id="rId596" Type="http://schemas.openxmlformats.org/officeDocument/2006/relationships/image" Target="media/image243.wmf"/><Relationship Id="rId817" Type="http://schemas.openxmlformats.org/officeDocument/2006/relationships/oleObject" Target="embeddings/oleObject485.bin"/><Relationship Id="rId1002" Type="http://schemas.openxmlformats.org/officeDocument/2006/relationships/oleObject" Target="embeddings/oleObject595.bin"/><Relationship Id="rId249" Type="http://schemas.openxmlformats.org/officeDocument/2006/relationships/oleObject" Target="embeddings/oleObject138.bin"/><Relationship Id="rId456" Type="http://schemas.openxmlformats.org/officeDocument/2006/relationships/oleObject" Target="embeddings/oleObject259.bin"/><Relationship Id="rId663" Type="http://schemas.openxmlformats.org/officeDocument/2006/relationships/oleObject" Target="embeddings/oleObject390.bin"/><Relationship Id="rId870" Type="http://schemas.openxmlformats.org/officeDocument/2006/relationships/oleObject" Target="embeddings/oleObject516.bin"/><Relationship Id="rId1086" Type="http://schemas.openxmlformats.org/officeDocument/2006/relationships/image" Target="media/image432.wmf"/><Relationship Id="rId13" Type="http://schemas.openxmlformats.org/officeDocument/2006/relationships/image" Target="media/image5.wmf"/><Relationship Id="rId109" Type="http://schemas.openxmlformats.org/officeDocument/2006/relationships/image" Target="media/image43.wmf"/><Relationship Id="rId316" Type="http://schemas.openxmlformats.org/officeDocument/2006/relationships/oleObject" Target="embeddings/oleObject173.bin"/><Relationship Id="rId523" Type="http://schemas.openxmlformats.org/officeDocument/2006/relationships/oleObject" Target="embeddings/oleObject301.bin"/><Relationship Id="rId968" Type="http://schemas.openxmlformats.org/officeDocument/2006/relationships/image" Target="media/image390.wmf"/><Relationship Id="rId1153" Type="http://schemas.openxmlformats.org/officeDocument/2006/relationships/image" Target="media/image463.wmf"/><Relationship Id="rId97" Type="http://schemas.openxmlformats.org/officeDocument/2006/relationships/image" Target="media/image38.png"/><Relationship Id="rId730" Type="http://schemas.openxmlformats.org/officeDocument/2006/relationships/oleObject" Target="embeddings/oleObject435.bin"/><Relationship Id="rId828" Type="http://schemas.openxmlformats.org/officeDocument/2006/relationships/oleObject" Target="embeddings/oleObject492.bin"/><Relationship Id="rId1013" Type="http://schemas.openxmlformats.org/officeDocument/2006/relationships/image" Target="media/image407.wmf"/><Relationship Id="rId162" Type="http://schemas.openxmlformats.org/officeDocument/2006/relationships/oleObject" Target="embeddings/oleObject90.bin"/><Relationship Id="rId467" Type="http://schemas.openxmlformats.org/officeDocument/2006/relationships/image" Target="media/image198.wmf"/><Relationship Id="rId1097" Type="http://schemas.openxmlformats.org/officeDocument/2006/relationships/oleObject" Target="embeddings/oleObject656.bin"/><Relationship Id="rId1220" Type="http://schemas.openxmlformats.org/officeDocument/2006/relationships/oleObject" Target="embeddings/oleObject725.bin"/><Relationship Id="rId674" Type="http://schemas.openxmlformats.org/officeDocument/2006/relationships/image" Target="media/image271.wmf"/><Relationship Id="rId881" Type="http://schemas.openxmlformats.org/officeDocument/2006/relationships/image" Target="media/image354.wmf"/><Relationship Id="rId979" Type="http://schemas.openxmlformats.org/officeDocument/2006/relationships/oleObject" Target="embeddings/oleObject580.bin"/><Relationship Id="rId24" Type="http://schemas.openxmlformats.org/officeDocument/2006/relationships/image" Target="media/image9.wmf"/><Relationship Id="rId327" Type="http://schemas.openxmlformats.org/officeDocument/2006/relationships/oleObject" Target="embeddings/oleObject180.bin"/><Relationship Id="rId534" Type="http://schemas.openxmlformats.org/officeDocument/2006/relationships/image" Target="media/image220.png"/><Relationship Id="rId741" Type="http://schemas.openxmlformats.org/officeDocument/2006/relationships/oleObject" Target="embeddings/oleObject442.bin"/><Relationship Id="rId839" Type="http://schemas.openxmlformats.org/officeDocument/2006/relationships/image" Target="media/image336.wmf"/><Relationship Id="rId1164" Type="http://schemas.openxmlformats.org/officeDocument/2006/relationships/image" Target="media/image466.wmf"/><Relationship Id="rId173" Type="http://schemas.openxmlformats.org/officeDocument/2006/relationships/image" Target="media/image72.wmf"/><Relationship Id="rId380" Type="http://schemas.openxmlformats.org/officeDocument/2006/relationships/oleObject" Target="embeddings/oleObject216.bin"/><Relationship Id="rId601" Type="http://schemas.openxmlformats.org/officeDocument/2006/relationships/image" Target="media/image245.wmf"/><Relationship Id="rId1024" Type="http://schemas.openxmlformats.org/officeDocument/2006/relationships/image" Target="media/image412.wmf"/><Relationship Id="rId1231" Type="http://schemas.openxmlformats.org/officeDocument/2006/relationships/image" Target="media/image496.wmf"/><Relationship Id="rId240" Type="http://schemas.openxmlformats.org/officeDocument/2006/relationships/image" Target="media/image102.wmf"/><Relationship Id="rId478" Type="http://schemas.openxmlformats.org/officeDocument/2006/relationships/oleObject" Target="embeddings/oleObject273.bin"/><Relationship Id="rId685" Type="http://schemas.openxmlformats.org/officeDocument/2006/relationships/oleObject" Target="embeddings/oleObject406.bin"/><Relationship Id="rId892" Type="http://schemas.openxmlformats.org/officeDocument/2006/relationships/oleObject" Target="embeddings/oleObject529.bin"/><Relationship Id="rId906" Type="http://schemas.openxmlformats.org/officeDocument/2006/relationships/oleObject" Target="embeddings/oleObject536.bin"/><Relationship Id="rId35" Type="http://schemas.openxmlformats.org/officeDocument/2006/relationships/oleObject" Target="embeddings/oleObject17.bin"/><Relationship Id="rId100" Type="http://schemas.openxmlformats.org/officeDocument/2006/relationships/image" Target="media/image40.wmf"/><Relationship Id="rId338" Type="http://schemas.openxmlformats.org/officeDocument/2006/relationships/oleObject" Target="embeddings/oleObject187.bin"/><Relationship Id="rId545" Type="http://schemas.openxmlformats.org/officeDocument/2006/relationships/oleObject" Target="embeddings/oleObject316.bin"/><Relationship Id="rId752" Type="http://schemas.openxmlformats.org/officeDocument/2006/relationships/oleObject" Target="embeddings/oleObject448.bin"/><Relationship Id="rId1175" Type="http://schemas.openxmlformats.org/officeDocument/2006/relationships/oleObject" Target="embeddings/oleObject699.bin"/><Relationship Id="rId184" Type="http://schemas.openxmlformats.org/officeDocument/2006/relationships/oleObject" Target="embeddings/oleObject102.bin"/><Relationship Id="rId391" Type="http://schemas.openxmlformats.org/officeDocument/2006/relationships/image" Target="media/image164.png"/><Relationship Id="rId405" Type="http://schemas.openxmlformats.org/officeDocument/2006/relationships/image" Target="media/image171.wmf"/><Relationship Id="rId612" Type="http://schemas.openxmlformats.org/officeDocument/2006/relationships/image" Target="media/image250.png"/><Relationship Id="rId1035" Type="http://schemas.openxmlformats.org/officeDocument/2006/relationships/oleObject" Target="embeddings/oleObject615.bin"/><Relationship Id="rId251" Type="http://schemas.openxmlformats.org/officeDocument/2006/relationships/oleObject" Target="embeddings/oleObject139.bin"/><Relationship Id="rId489" Type="http://schemas.openxmlformats.org/officeDocument/2006/relationships/image" Target="media/image205.wmf"/><Relationship Id="rId696" Type="http://schemas.openxmlformats.org/officeDocument/2006/relationships/image" Target="media/image279.wmf"/><Relationship Id="rId917" Type="http://schemas.openxmlformats.org/officeDocument/2006/relationships/image" Target="media/image370.wmf"/><Relationship Id="rId1102" Type="http://schemas.openxmlformats.org/officeDocument/2006/relationships/oleObject" Target="embeddings/oleObject659.bin"/><Relationship Id="rId46" Type="http://schemas.openxmlformats.org/officeDocument/2006/relationships/image" Target="media/image18.wmf"/><Relationship Id="rId349" Type="http://schemas.openxmlformats.org/officeDocument/2006/relationships/oleObject" Target="embeddings/oleObject195.bin"/><Relationship Id="rId556" Type="http://schemas.openxmlformats.org/officeDocument/2006/relationships/image" Target="media/image229.wmf"/><Relationship Id="rId763" Type="http://schemas.openxmlformats.org/officeDocument/2006/relationships/image" Target="media/image305.wmf"/><Relationship Id="rId1186" Type="http://schemas.openxmlformats.org/officeDocument/2006/relationships/oleObject" Target="embeddings/oleObject707.bin"/><Relationship Id="rId111" Type="http://schemas.openxmlformats.org/officeDocument/2006/relationships/image" Target="media/image44.wmf"/><Relationship Id="rId195" Type="http://schemas.openxmlformats.org/officeDocument/2006/relationships/oleObject" Target="embeddings/oleObject108.bin"/><Relationship Id="rId209" Type="http://schemas.openxmlformats.org/officeDocument/2006/relationships/oleObject" Target="embeddings/oleObject116.bin"/><Relationship Id="rId416" Type="http://schemas.openxmlformats.org/officeDocument/2006/relationships/oleObject" Target="embeddings/oleObject236.bin"/><Relationship Id="rId970" Type="http://schemas.openxmlformats.org/officeDocument/2006/relationships/image" Target="media/image391.wmf"/><Relationship Id="rId1046" Type="http://schemas.openxmlformats.org/officeDocument/2006/relationships/image" Target="media/image419.wmf"/><Relationship Id="rId623" Type="http://schemas.openxmlformats.org/officeDocument/2006/relationships/oleObject" Target="embeddings/oleObject363.bin"/><Relationship Id="rId830" Type="http://schemas.openxmlformats.org/officeDocument/2006/relationships/oleObject" Target="embeddings/oleObject493.bin"/><Relationship Id="rId928" Type="http://schemas.openxmlformats.org/officeDocument/2006/relationships/oleObject" Target="embeddings/oleObject549.bin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44.bin"/><Relationship Id="rId567" Type="http://schemas.openxmlformats.org/officeDocument/2006/relationships/image" Target="media/image234.wmf"/><Relationship Id="rId1113" Type="http://schemas.openxmlformats.org/officeDocument/2006/relationships/oleObject" Target="embeddings/oleObject665.bin"/><Relationship Id="rId1197" Type="http://schemas.openxmlformats.org/officeDocument/2006/relationships/image" Target="media/image480.wmf"/><Relationship Id="rId122" Type="http://schemas.openxmlformats.org/officeDocument/2006/relationships/oleObject" Target="embeddings/oleObject68.bin"/><Relationship Id="rId774" Type="http://schemas.openxmlformats.org/officeDocument/2006/relationships/oleObject" Target="embeddings/oleObject460.bin"/><Relationship Id="rId981" Type="http://schemas.openxmlformats.org/officeDocument/2006/relationships/oleObject" Target="embeddings/oleObject582.bin"/><Relationship Id="rId1057" Type="http://schemas.openxmlformats.org/officeDocument/2006/relationships/oleObject" Target="embeddings/oleObject628.bin"/><Relationship Id="rId427" Type="http://schemas.openxmlformats.org/officeDocument/2006/relationships/oleObject" Target="embeddings/oleObject243.bin"/><Relationship Id="rId634" Type="http://schemas.openxmlformats.org/officeDocument/2006/relationships/oleObject" Target="embeddings/oleObject370.bin"/><Relationship Id="rId841" Type="http://schemas.openxmlformats.org/officeDocument/2006/relationships/image" Target="media/image337.wmf"/><Relationship Id="rId273" Type="http://schemas.openxmlformats.org/officeDocument/2006/relationships/oleObject" Target="embeddings/oleObject150.bin"/><Relationship Id="rId480" Type="http://schemas.openxmlformats.org/officeDocument/2006/relationships/oleObject" Target="embeddings/oleObject274.bin"/><Relationship Id="rId701" Type="http://schemas.openxmlformats.org/officeDocument/2006/relationships/oleObject" Target="embeddings/oleObject416.bin"/><Relationship Id="rId939" Type="http://schemas.openxmlformats.org/officeDocument/2006/relationships/oleObject" Target="embeddings/oleObject556.bin"/><Relationship Id="rId1124" Type="http://schemas.openxmlformats.org/officeDocument/2006/relationships/image" Target="media/image448.wmf"/><Relationship Id="rId68" Type="http://schemas.openxmlformats.org/officeDocument/2006/relationships/oleObject" Target="embeddings/oleObject38.bin"/><Relationship Id="rId133" Type="http://schemas.openxmlformats.org/officeDocument/2006/relationships/image" Target="media/image55.wmf"/><Relationship Id="rId340" Type="http://schemas.openxmlformats.org/officeDocument/2006/relationships/oleObject" Target="embeddings/oleObject189.bin"/><Relationship Id="rId578" Type="http://schemas.openxmlformats.org/officeDocument/2006/relationships/image" Target="media/image239.wmf"/><Relationship Id="rId785" Type="http://schemas.openxmlformats.org/officeDocument/2006/relationships/oleObject" Target="embeddings/oleObject466.bin"/><Relationship Id="rId992" Type="http://schemas.openxmlformats.org/officeDocument/2006/relationships/image" Target="media/image400.wmf"/><Relationship Id="rId200" Type="http://schemas.openxmlformats.org/officeDocument/2006/relationships/oleObject" Target="embeddings/oleObject111.bin"/><Relationship Id="rId438" Type="http://schemas.openxmlformats.org/officeDocument/2006/relationships/image" Target="media/image183.png"/><Relationship Id="rId645" Type="http://schemas.openxmlformats.org/officeDocument/2006/relationships/oleObject" Target="embeddings/oleObject376.bin"/><Relationship Id="rId852" Type="http://schemas.openxmlformats.org/officeDocument/2006/relationships/oleObject" Target="embeddings/oleObject505.bin"/><Relationship Id="rId1068" Type="http://schemas.openxmlformats.org/officeDocument/2006/relationships/oleObject" Target="embeddings/oleObject636.bin"/><Relationship Id="rId284" Type="http://schemas.openxmlformats.org/officeDocument/2006/relationships/image" Target="media/image125.wmf"/><Relationship Id="rId491" Type="http://schemas.openxmlformats.org/officeDocument/2006/relationships/oleObject" Target="embeddings/oleObject281.bin"/><Relationship Id="rId505" Type="http://schemas.openxmlformats.org/officeDocument/2006/relationships/image" Target="media/image211.wmf"/><Relationship Id="rId712" Type="http://schemas.openxmlformats.org/officeDocument/2006/relationships/oleObject" Target="embeddings/oleObject423.bin"/><Relationship Id="rId1135" Type="http://schemas.openxmlformats.org/officeDocument/2006/relationships/oleObject" Target="embeddings/oleObject676.bin"/><Relationship Id="rId79" Type="http://schemas.openxmlformats.org/officeDocument/2006/relationships/image" Target="media/image29.wmf"/><Relationship Id="rId144" Type="http://schemas.openxmlformats.org/officeDocument/2006/relationships/oleObject" Target="embeddings/oleObject80.bin"/><Relationship Id="rId589" Type="http://schemas.openxmlformats.org/officeDocument/2006/relationships/oleObject" Target="embeddings/oleObject342.bin"/><Relationship Id="rId796" Type="http://schemas.openxmlformats.org/officeDocument/2006/relationships/image" Target="media/image320.wmf"/><Relationship Id="rId1202" Type="http://schemas.openxmlformats.org/officeDocument/2006/relationships/oleObject" Target="embeddings/oleObject715.bin"/><Relationship Id="rId351" Type="http://schemas.openxmlformats.org/officeDocument/2006/relationships/oleObject" Target="embeddings/oleObject197.bin"/><Relationship Id="rId449" Type="http://schemas.openxmlformats.org/officeDocument/2006/relationships/oleObject" Target="embeddings/oleObject256.bin"/><Relationship Id="rId656" Type="http://schemas.openxmlformats.org/officeDocument/2006/relationships/image" Target="media/image266.wmf"/><Relationship Id="rId863" Type="http://schemas.openxmlformats.org/officeDocument/2006/relationships/image" Target="media/image347.wmf"/><Relationship Id="rId1079" Type="http://schemas.openxmlformats.org/officeDocument/2006/relationships/image" Target="media/image430.wmf"/><Relationship Id="rId211" Type="http://schemas.openxmlformats.org/officeDocument/2006/relationships/oleObject" Target="embeddings/oleObject117.bin"/><Relationship Id="rId295" Type="http://schemas.openxmlformats.org/officeDocument/2006/relationships/oleObject" Target="embeddings/oleObject162.bin"/><Relationship Id="rId309" Type="http://schemas.openxmlformats.org/officeDocument/2006/relationships/image" Target="media/image135.wmf"/><Relationship Id="rId516" Type="http://schemas.openxmlformats.org/officeDocument/2006/relationships/image" Target="media/image215.wmf"/><Relationship Id="rId1146" Type="http://schemas.openxmlformats.org/officeDocument/2006/relationships/image" Target="media/image460.wmf"/><Relationship Id="rId723" Type="http://schemas.openxmlformats.org/officeDocument/2006/relationships/image" Target="media/image288.wmf"/><Relationship Id="rId930" Type="http://schemas.openxmlformats.org/officeDocument/2006/relationships/oleObject" Target="embeddings/oleObject551.bin"/><Relationship Id="rId1006" Type="http://schemas.openxmlformats.org/officeDocument/2006/relationships/oleObject" Target="embeddings/oleObject597.bin"/><Relationship Id="rId155" Type="http://schemas.openxmlformats.org/officeDocument/2006/relationships/oleObject" Target="embeddings/oleObject86.bin"/><Relationship Id="rId362" Type="http://schemas.openxmlformats.org/officeDocument/2006/relationships/oleObject" Target="embeddings/oleObject205.bin"/><Relationship Id="rId1213" Type="http://schemas.openxmlformats.org/officeDocument/2006/relationships/oleObject" Target="embeddings/oleObject721.bin"/><Relationship Id="rId222" Type="http://schemas.openxmlformats.org/officeDocument/2006/relationships/image" Target="media/image95.wmf"/><Relationship Id="rId667" Type="http://schemas.openxmlformats.org/officeDocument/2006/relationships/oleObject" Target="embeddings/oleObject394.bin"/><Relationship Id="rId874" Type="http://schemas.openxmlformats.org/officeDocument/2006/relationships/oleObject" Target="embeddings/oleObject518.bin"/><Relationship Id="rId17" Type="http://schemas.openxmlformats.org/officeDocument/2006/relationships/oleObject" Target="embeddings/oleObject6.bin"/><Relationship Id="rId527" Type="http://schemas.openxmlformats.org/officeDocument/2006/relationships/oleObject" Target="embeddings/oleObject303.bin"/><Relationship Id="rId734" Type="http://schemas.openxmlformats.org/officeDocument/2006/relationships/image" Target="media/image292.wmf"/><Relationship Id="rId941" Type="http://schemas.openxmlformats.org/officeDocument/2006/relationships/oleObject" Target="embeddings/oleObject557.bin"/><Relationship Id="rId1157" Type="http://schemas.openxmlformats.org/officeDocument/2006/relationships/image" Target="media/image464.wmf"/><Relationship Id="rId70" Type="http://schemas.openxmlformats.org/officeDocument/2006/relationships/oleObject" Target="embeddings/oleObject40.bin"/><Relationship Id="rId166" Type="http://schemas.openxmlformats.org/officeDocument/2006/relationships/oleObject" Target="embeddings/oleObject92.bin"/><Relationship Id="rId373" Type="http://schemas.openxmlformats.org/officeDocument/2006/relationships/oleObject" Target="embeddings/oleObject212.bin"/><Relationship Id="rId580" Type="http://schemas.openxmlformats.org/officeDocument/2006/relationships/image" Target="media/image240.wmf"/><Relationship Id="rId801" Type="http://schemas.openxmlformats.org/officeDocument/2006/relationships/image" Target="media/image322.wmf"/><Relationship Id="rId1017" Type="http://schemas.openxmlformats.org/officeDocument/2006/relationships/oleObject" Target="embeddings/oleObject604.bin"/><Relationship Id="rId1224" Type="http://schemas.openxmlformats.org/officeDocument/2006/relationships/oleObject" Target="embeddings/oleObject727.bin"/><Relationship Id="rId1" Type="http://schemas.openxmlformats.org/officeDocument/2006/relationships/styles" Target="styles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401.bin"/><Relationship Id="rId885" Type="http://schemas.openxmlformats.org/officeDocument/2006/relationships/image" Target="media/image355.wmf"/><Relationship Id="rId1070" Type="http://schemas.openxmlformats.org/officeDocument/2006/relationships/oleObject" Target="embeddings/oleObject638.bin"/><Relationship Id="rId28" Type="http://schemas.openxmlformats.org/officeDocument/2006/relationships/oleObject" Target="embeddings/oleObject13.bin"/><Relationship Id="rId300" Type="http://schemas.openxmlformats.org/officeDocument/2006/relationships/oleObject" Target="embeddings/oleObject165.bin"/><Relationship Id="rId538" Type="http://schemas.openxmlformats.org/officeDocument/2006/relationships/image" Target="media/image221.wmf"/><Relationship Id="rId745" Type="http://schemas.openxmlformats.org/officeDocument/2006/relationships/image" Target="media/image296.wmf"/><Relationship Id="rId952" Type="http://schemas.openxmlformats.org/officeDocument/2006/relationships/oleObject" Target="embeddings/oleObject566.bin"/><Relationship Id="rId1168" Type="http://schemas.openxmlformats.org/officeDocument/2006/relationships/image" Target="media/image468.wmf"/><Relationship Id="rId81" Type="http://schemas.openxmlformats.org/officeDocument/2006/relationships/image" Target="media/image30.wmf"/><Relationship Id="rId177" Type="http://schemas.openxmlformats.org/officeDocument/2006/relationships/oleObject" Target="embeddings/oleObject98.bin"/><Relationship Id="rId384" Type="http://schemas.openxmlformats.org/officeDocument/2006/relationships/image" Target="media/image161.png"/><Relationship Id="rId591" Type="http://schemas.openxmlformats.org/officeDocument/2006/relationships/oleObject" Target="embeddings/oleObject344.bin"/><Relationship Id="rId605" Type="http://schemas.openxmlformats.org/officeDocument/2006/relationships/oleObject" Target="embeddings/oleObject354.bin"/><Relationship Id="rId812" Type="http://schemas.openxmlformats.org/officeDocument/2006/relationships/image" Target="media/image326.wmf"/><Relationship Id="rId1028" Type="http://schemas.openxmlformats.org/officeDocument/2006/relationships/oleObject" Target="embeddings/oleObject611.bin"/><Relationship Id="rId1235" Type="http://schemas.openxmlformats.org/officeDocument/2006/relationships/header" Target="header2.xml"/><Relationship Id="rId244" Type="http://schemas.openxmlformats.org/officeDocument/2006/relationships/image" Target="media/image104.wmf"/><Relationship Id="rId689" Type="http://schemas.openxmlformats.org/officeDocument/2006/relationships/image" Target="media/image276.wmf"/><Relationship Id="rId896" Type="http://schemas.openxmlformats.org/officeDocument/2006/relationships/oleObject" Target="embeddings/oleObject531.bin"/><Relationship Id="rId1081" Type="http://schemas.openxmlformats.org/officeDocument/2006/relationships/oleObject" Target="embeddings/oleObject646.bin"/><Relationship Id="rId39" Type="http://schemas.openxmlformats.org/officeDocument/2006/relationships/oleObject" Target="embeddings/oleObject19.bin"/><Relationship Id="rId451" Type="http://schemas.openxmlformats.org/officeDocument/2006/relationships/image" Target="media/image190.wmf"/><Relationship Id="rId549" Type="http://schemas.openxmlformats.org/officeDocument/2006/relationships/image" Target="media/image225.wmf"/><Relationship Id="rId756" Type="http://schemas.openxmlformats.org/officeDocument/2006/relationships/oleObject" Target="embeddings/oleObject450.bin"/><Relationship Id="rId1179" Type="http://schemas.openxmlformats.org/officeDocument/2006/relationships/image" Target="media/image472.wmf"/><Relationship Id="rId104" Type="http://schemas.openxmlformats.org/officeDocument/2006/relationships/image" Target="media/image42.wmf"/><Relationship Id="rId188" Type="http://schemas.openxmlformats.org/officeDocument/2006/relationships/image" Target="media/image79.wmf"/><Relationship Id="rId311" Type="http://schemas.openxmlformats.org/officeDocument/2006/relationships/image" Target="media/image136.png"/><Relationship Id="rId395" Type="http://schemas.openxmlformats.org/officeDocument/2006/relationships/image" Target="media/image166.wmf"/><Relationship Id="rId409" Type="http://schemas.openxmlformats.org/officeDocument/2006/relationships/oleObject" Target="embeddings/oleObject232.bin"/><Relationship Id="rId963" Type="http://schemas.openxmlformats.org/officeDocument/2006/relationships/image" Target="media/image387.png"/><Relationship Id="rId1039" Type="http://schemas.openxmlformats.org/officeDocument/2006/relationships/oleObject" Target="embeddings/oleObject617.bin"/><Relationship Id="rId92" Type="http://schemas.openxmlformats.org/officeDocument/2006/relationships/oleObject" Target="embeddings/oleObject52.bin"/><Relationship Id="rId616" Type="http://schemas.openxmlformats.org/officeDocument/2006/relationships/oleObject" Target="embeddings/oleObject359.bin"/><Relationship Id="rId823" Type="http://schemas.openxmlformats.org/officeDocument/2006/relationships/oleObject" Target="embeddings/oleObject489.bin"/><Relationship Id="rId255" Type="http://schemas.openxmlformats.org/officeDocument/2006/relationships/image" Target="media/image110.wmf"/><Relationship Id="rId462" Type="http://schemas.openxmlformats.org/officeDocument/2006/relationships/oleObject" Target="embeddings/oleObject262.bin"/><Relationship Id="rId1092" Type="http://schemas.openxmlformats.org/officeDocument/2006/relationships/image" Target="media/image435.wmf"/><Relationship Id="rId1106" Type="http://schemas.openxmlformats.org/officeDocument/2006/relationships/image" Target="media/image440.wmf"/><Relationship Id="rId115" Type="http://schemas.openxmlformats.org/officeDocument/2006/relationships/image" Target="media/image46.wmf"/><Relationship Id="rId322" Type="http://schemas.openxmlformats.org/officeDocument/2006/relationships/oleObject" Target="embeddings/oleObject177.bin"/><Relationship Id="rId767" Type="http://schemas.openxmlformats.org/officeDocument/2006/relationships/oleObject" Target="embeddings/oleObject456.bin"/><Relationship Id="rId974" Type="http://schemas.openxmlformats.org/officeDocument/2006/relationships/image" Target="media/image393.wmf"/><Relationship Id="rId199" Type="http://schemas.openxmlformats.org/officeDocument/2006/relationships/image" Target="media/image84.wmf"/><Relationship Id="rId627" Type="http://schemas.openxmlformats.org/officeDocument/2006/relationships/oleObject" Target="embeddings/oleObject366.bin"/><Relationship Id="rId834" Type="http://schemas.openxmlformats.org/officeDocument/2006/relationships/image" Target="media/image334.wmf"/><Relationship Id="rId266" Type="http://schemas.openxmlformats.org/officeDocument/2006/relationships/oleObject" Target="embeddings/oleObject146.bin"/><Relationship Id="rId473" Type="http://schemas.openxmlformats.org/officeDocument/2006/relationships/image" Target="media/image199.wmf"/><Relationship Id="rId680" Type="http://schemas.openxmlformats.org/officeDocument/2006/relationships/oleObject" Target="embeddings/oleObject402.bin"/><Relationship Id="rId901" Type="http://schemas.openxmlformats.org/officeDocument/2006/relationships/image" Target="media/image363.wmf"/><Relationship Id="rId1117" Type="http://schemas.openxmlformats.org/officeDocument/2006/relationships/oleObject" Target="embeddings/oleObject668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70.bin"/><Relationship Id="rId333" Type="http://schemas.openxmlformats.org/officeDocument/2006/relationships/oleObject" Target="embeddings/oleObject184.bin"/><Relationship Id="rId540" Type="http://schemas.openxmlformats.org/officeDocument/2006/relationships/image" Target="media/image222.wmf"/><Relationship Id="rId778" Type="http://schemas.openxmlformats.org/officeDocument/2006/relationships/image" Target="media/image311.wmf"/><Relationship Id="rId985" Type="http://schemas.openxmlformats.org/officeDocument/2006/relationships/oleObject" Target="embeddings/oleObject584.bin"/><Relationship Id="rId1170" Type="http://schemas.openxmlformats.org/officeDocument/2006/relationships/image" Target="media/image469.wmf"/><Relationship Id="rId638" Type="http://schemas.openxmlformats.org/officeDocument/2006/relationships/image" Target="media/image261.wmf"/><Relationship Id="rId845" Type="http://schemas.openxmlformats.org/officeDocument/2006/relationships/image" Target="media/image339.wmf"/><Relationship Id="rId1030" Type="http://schemas.openxmlformats.org/officeDocument/2006/relationships/image" Target="media/image413.wmf"/><Relationship Id="rId277" Type="http://schemas.openxmlformats.org/officeDocument/2006/relationships/image" Target="media/image121.png"/><Relationship Id="rId400" Type="http://schemas.openxmlformats.org/officeDocument/2006/relationships/oleObject" Target="embeddings/oleObject227.bin"/><Relationship Id="rId484" Type="http://schemas.openxmlformats.org/officeDocument/2006/relationships/oleObject" Target="embeddings/oleObject276.bin"/><Relationship Id="rId705" Type="http://schemas.openxmlformats.org/officeDocument/2006/relationships/oleObject" Target="embeddings/oleObject418.bin"/><Relationship Id="rId1128" Type="http://schemas.openxmlformats.org/officeDocument/2006/relationships/image" Target="media/image450.png"/><Relationship Id="rId137" Type="http://schemas.openxmlformats.org/officeDocument/2006/relationships/image" Target="media/image57.wmf"/><Relationship Id="rId344" Type="http://schemas.openxmlformats.org/officeDocument/2006/relationships/oleObject" Target="embeddings/oleObject192.bin"/><Relationship Id="rId691" Type="http://schemas.openxmlformats.org/officeDocument/2006/relationships/oleObject" Target="embeddings/oleObject410.bin"/><Relationship Id="rId789" Type="http://schemas.openxmlformats.org/officeDocument/2006/relationships/oleObject" Target="embeddings/oleObject468.bin"/><Relationship Id="rId912" Type="http://schemas.openxmlformats.org/officeDocument/2006/relationships/oleObject" Target="embeddings/oleObject540.bin"/><Relationship Id="rId996" Type="http://schemas.openxmlformats.org/officeDocument/2006/relationships/oleObject" Target="embeddings/oleObject590.bin"/><Relationship Id="rId41" Type="http://schemas.openxmlformats.org/officeDocument/2006/relationships/oleObject" Target="embeddings/oleObject20.bin"/><Relationship Id="rId551" Type="http://schemas.openxmlformats.org/officeDocument/2006/relationships/image" Target="media/image226.wmf"/><Relationship Id="rId649" Type="http://schemas.openxmlformats.org/officeDocument/2006/relationships/oleObject" Target="embeddings/oleObject379.bin"/><Relationship Id="rId856" Type="http://schemas.openxmlformats.org/officeDocument/2006/relationships/image" Target="media/image344.wmf"/><Relationship Id="rId1181" Type="http://schemas.openxmlformats.org/officeDocument/2006/relationships/oleObject" Target="embeddings/oleObject704.bin"/><Relationship Id="rId190" Type="http://schemas.openxmlformats.org/officeDocument/2006/relationships/image" Target="media/image80.wmf"/><Relationship Id="rId204" Type="http://schemas.openxmlformats.org/officeDocument/2006/relationships/image" Target="media/image86.wmf"/><Relationship Id="rId288" Type="http://schemas.openxmlformats.org/officeDocument/2006/relationships/oleObject" Target="embeddings/oleObject157.bin"/><Relationship Id="rId411" Type="http://schemas.openxmlformats.org/officeDocument/2006/relationships/oleObject" Target="embeddings/oleObject233.bin"/><Relationship Id="rId509" Type="http://schemas.openxmlformats.org/officeDocument/2006/relationships/image" Target="media/image213.wmf"/><Relationship Id="rId1041" Type="http://schemas.openxmlformats.org/officeDocument/2006/relationships/oleObject" Target="embeddings/oleObject619.bin"/><Relationship Id="rId1139" Type="http://schemas.openxmlformats.org/officeDocument/2006/relationships/oleObject" Target="embeddings/oleObject678.bin"/><Relationship Id="rId495" Type="http://schemas.openxmlformats.org/officeDocument/2006/relationships/oleObject" Target="embeddings/oleObject284.bin"/><Relationship Id="rId716" Type="http://schemas.openxmlformats.org/officeDocument/2006/relationships/oleObject" Target="embeddings/oleObject427.bin"/><Relationship Id="rId923" Type="http://schemas.openxmlformats.org/officeDocument/2006/relationships/image" Target="media/image372.wmf"/><Relationship Id="rId52" Type="http://schemas.openxmlformats.org/officeDocument/2006/relationships/oleObject" Target="embeddings/oleObject26.bin"/><Relationship Id="rId148" Type="http://schemas.openxmlformats.org/officeDocument/2006/relationships/image" Target="media/image61.wmf"/><Relationship Id="rId355" Type="http://schemas.openxmlformats.org/officeDocument/2006/relationships/image" Target="media/image150.wmf"/><Relationship Id="rId562" Type="http://schemas.openxmlformats.org/officeDocument/2006/relationships/image" Target="media/image232.wmf"/><Relationship Id="rId1192" Type="http://schemas.openxmlformats.org/officeDocument/2006/relationships/image" Target="media/image477.wmf"/><Relationship Id="rId1206" Type="http://schemas.openxmlformats.org/officeDocument/2006/relationships/oleObject" Target="embeddings/oleObject717.bin"/><Relationship Id="rId215" Type="http://schemas.openxmlformats.org/officeDocument/2006/relationships/oleObject" Target="embeddings/oleObject119.bin"/><Relationship Id="rId422" Type="http://schemas.openxmlformats.org/officeDocument/2006/relationships/oleObject" Target="embeddings/oleObject240.bin"/><Relationship Id="rId867" Type="http://schemas.openxmlformats.org/officeDocument/2006/relationships/image" Target="media/image349.wmf"/><Relationship Id="rId1052" Type="http://schemas.openxmlformats.org/officeDocument/2006/relationships/oleObject" Target="embeddings/oleObject626.bin"/><Relationship Id="rId299" Type="http://schemas.openxmlformats.org/officeDocument/2006/relationships/image" Target="media/image130.wmf"/><Relationship Id="rId727" Type="http://schemas.openxmlformats.org/officeDocument/2006/relationships/oleObject" Target="embeddings/oleObject433.bin"/><Relationship Id="rId934" Type="http://schemas.openxmlformats.org/officeDocument/2006/relationships/oleObject" Target="embeddings/oleObject553.bin"/><Relationship Id="rId63" Type="http://schemas.openxmlformats.org/officeDocument/2006/relationships/oleObject" Target="embeddings/oleObject35.bin"/><Relationship Id="rId159" Type="http://schemas.openxmlformats.org/officeDocument/2006/relationships/image" Target="media/image66.wmf"/><Relationship Id="rId366" Type="http://schemas.openxmlformats.org/officeDocument/2006/relationships/oleObject" Target="embeddings/oleObject207.bin"/><Relationship Id="rId573" Type="http://schemas.openxmlformats.org/officeDocument/2006/relationships/oleObject" Target="embeddings/oleObject332.bin"/><Relationship Id="rId780" Type="http://schemas.openxmlformats.org/officeDocument/2006/relationships/image" Target="media/image312.wmf"/><Relationship Id="rId1217" Type="http://schemas.openxmlformats.org/officeDocument/2006/relationships/image" Target="media/image489.wmf"/><Relationship Id="rId226" Type="http://schemas.openxmlformats.org/officeDocument/2006/relationships/image" Target="media/image97.wmf"/><Relationship Id="rId433" Type="http://schemas.openxmlformats.org/officeDocument/2006/relationships/oleObject" Target="embeddings/oleObject247.bin"/><Relationship Id="rId878" Type="http://schemas.openxmlformats.org/officeDocument/2006/relationships/oleObject" Target="embeddings/oleObject521.bin"/><Relationship Id="rId1063" Type="http://schemas.openxmlformats.org/officeDocument/2006/relationships/oleObject" Target="embeddings/oleObject632.bin"/><Relationship Id="rId640" Type="http://schemas.openxmlformats.org/officeDocument/2006/relationships/image" Target="media/image262.wmf"/><Relationship Id="rId738" Type="http://schemas.openxmlformats.org/officeDocument/2006/relationships/image" Target="media/image294.wmf"/><Relationship Id="rId945" Type="http://schemas.openxmlformats.org/officeDocument/2006/relationships/oleObject" Target="embeddings/oleObject560.bin"/><Relationship Id="rId74" Type="http://schemas.openxmlformats.org/officeDocument/2006/relationships/image" Target="media/image27.wmf"/><Relationship Id="rId377" Type="http://schemas.openxmlformats.org/officeDocument/2006/relationships/image" Target="media/image158.wmf"/><Relationship Id="rId500" Type="http://schemas.openxmlformats.org/officeDocument/2006/relationships/image" Target="media/image209.wmf"/><Relationship Id="rId584" Type="http://schemas.openxmlformats.org/officeDocument/2006/relationships/oleObject" Target="embeddings/oleObject338.bin"/><Relationship Id="rId805" Type="http://schemas.openxmlformats.org/officeDocument/2006/relationships/oleObject" Target="embeddings/oleObject477.bin"/><Relationship Id="rId1130" Type="http://schemas.openxmlformats.org/officeDocument/2006/relationships/image" Target="media/image452.wmf"/><Relationship Id="rId1228" Type="http://schemas.openxmlformats.org/officeDocument/2006/relationships/oleObject" Target="embeddings/oleObject729.bin"/><Relationship Id="rId5" Type="http://schemas.openxmlformats.org/officeDocument/2006/relationships/endnotes" Target="endnotes.xml"/><Relationship Id="rId237" Type="http://schemas.openxmlformats.org/officeDocument/2006/relationships/oleObject" Target="embeddings/oleObject131.bin"/><Relationship Id="rId791" Type="http://schemas.openxmlformats.org/officeDocument/2006/relationships/oleObject" Target="embeddings/oleObject469.bin"/><Relationship Id="rId889" Type="http://schemas.openxmlformats.org/officeDocument/2006/relationships/image" Target="media/image357.wmf"/><Relationship Id="rId1074" Type="http://schemas.openxmlformats.org/officeDocument/2006/relationships/oleObject" Target="embeddings/oleObject641.bin"/><Relationship Id="rId444" Type="http://schemas.openxmlformats.org/officeDocument/2006/relationships/image" Target="media/image186.wmf"/><Relationship Id="rId651" Type="http://schemas.openxmlformats.org/officeDocument/2006/relationships/oleObject" Target="embeddings/oleObject381.bin"/><Relationship Id="rId749" Type="http://schemas.openxmlformats.org/officeDocument/2006/relationships/image" Target="media/image298.wmf"/><Relationship Id="rId290" Type="http://schemas.openxmlformats.org/officeDocument/2006/relationships/image" Target="media/image127.wmf"/><Relationship Id="rId304" Type="http://schemas.openxmlformats.org/officeDocument/2006/relationships/image" Target="media/image132.wmf"/><Relationship Id="rId388" Type="http://schemas.openxmlformats.org/officeDocument/2006/relationships/image" Target="media/image163.wmf"/><Relationship Id="rId511" Type="http://schemas.openxmlformats.org/officeDocument/2006/relationships/oleObject" Target="embeddings/oleObject293.bin"/><Relationship Id="rId609" Type="http://schemas.openxmlformats.org/officeDocument/2006/relationships/oleObject" Target="embeddings/oleObject356.bin"/><Relationship Id="rId956" Type="http://schemas.openxmlformats.org/officeDocument/2006/relationships/oleObject" Target="embeddings/oleObject568.bin"/><Relationship Id="rId1141" Type="http://schemas.openxmlformats.org/officeDocument/2006/relationships/oleObject" Target="embeddings/oleObject679.bin"/><Relationship Id="rId1239" Type="http://schemas.openxmlformats.org/officeDocument/2006/relationships/footer" Target="footer3.xml"/><Relationship Id="rId85" Type="http://schemas.openxmlformats.org/officeDocument/2006/relationships/image" Target="media/image32.wmf"/><Relationship Id="rId150" Type="http://schemas.openxmlformats.org/officeDocument/2006/relationships/image" Target="media/image62.wmf"/><Relationship Id="rId595" Type="http://schemas.openxmlformats.org/officeDocument/2006/relationships/oleObject" Target="embeddings/oleObject348.bin"/><Relationship Id="rId816" Type="http://schemas.openxmlformats.org/officeDocument/2006/relationships/oleObject" Target="embeddings/oleObject484.bin"/><Relationship Id="rId1001" Type="http://schemas.openxmlformats.org/officeDocument/2006/relationships/oleObject" Target="embeddings/oleObject594.bin"/><Relationship Id="rId248" Type="http://schemas.openxmlformats.org/officeDocument/2006/relationships/image" Target="media/image106.wmf"/><Relationship Id="rId455" Type="http://schemas.openxmlformats.org/officeDocument/2006/relationships/image" Target="media/image192.wmf"/><Relationship Id="rId662" Type="http://schemas.openxmlformats.org/officeDocument/2006/relationships/oleObject" Target="embeddings/oleObject389.bin"/><Relationship Id="rId1085" Type="http://schemas.openxmlformats.org/officeDocument/2006/relationships/oleObject" Target="embeddings/oleObject64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61.bin"/><Relationship Id="rId315" Type="http://schemas.openxmlformats.org/officeDocument/2006/relationships/image" Target="media/image138.wmf"/><Relationship Id="rId522" Type="http://schemas.openxmlformats.org/officeDocument/2006/relationships/oleObject" Target="embeddings/oleObject300.bin"/><Relationship Id="rId967" Type="http://schemas.openxmlformats.org/officeDocument/2006/relationships/oleObject" Target="embeddings/oleObject573.bin"/><Relationship Id="rId1152" Type="http://schemas.openxmlformats.org/officeDocument/2006/relationships/oleObject" Target="embeddings/oleObject685.bin"/><Relationship Id="rId96" Type="http://schemas.openxmlformats.org/officeDocument/2006/relationships/oleObject" Target="embeddings/oleObject54.bin"/><Relationship Id="rId161" Type="http://schemas.openxmlformats.org/officeDocument/2006/relationships/image" Target="media/image67.wmf"/><Relationship Id="rId399" Type="http://schemas.openxmlformats.org/officeDocument/2006/relationships/image" Target="media/image168.wmf"/><Relationship Id="rId827" Type="http://schemas.openxmlformats.org/officeDocument/2006/relationships/image" Target="media/image331.wmf"/><Relationship Id="rId1012" Type="http://schemas.openxmlformats.org/officeDocument/2006/relationships/oleObject" Target="embeddings/oleObject601.bin"/><Relationship Id="rId259" Type="http://schemas.openxmlformats.org/officeDocument/2006/relationships/image" Target="media/image112.wmf"/><Relationship Id="rId466" Type="http://schemas.openxmlformats.org/officeDocument/2006/relationships/oleObject" Target="embeddings/oleObject264.bin"/><Relationship Id="rId673" Type="http://schemas.openxmlformats.org/officeDocument/2006/relationships/image" Target="media/image270.png"/><Relationship Id="rId880" Type="http://schemas.openxmlformats.org/officeDocument/2006/relationships/oleObject" Target="embeddings/oleObject522.bin"/><Relationship Id="rId1096" Type="http://schemas.openxmlformats.org/officeDocument/2006/relationships/oleObject" Target="embeddings/oleObject655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48.wmf"/><Relationship Id="rId326" Type="http://schemas.openxmlformats.org/officeDocument/2006/relationships/image" Target="media/image142.wmf"/><Relationship Id="rId533" Type="http://schemas.openxmlformats.org/officeDocument/2006/relationships/oleObject" Target="embeddings/oleObject309.bin"/><Relationship Id="rId978" Type="http://schemas.openxmlformats.org/officeDocument/2006/relationships/image" Target="media/image394.wmf"/><Relationship Id="rId1163" Type="http://schemas.openxmlformats.org/officeDocument/2006/relationships/oleObject" Target="embeddings/oleObject693.bin"/><Relationship Id="rId740" Type="http://schemas.openxmlformats.org/officeDocument/2006/relationships/oleObject" Target="embeddings/oleObject441.bin"/><Relationship Id="rId838" Type="http://schemas.openxmlformats.org/officeDocument/2006/relationships/oleObject" Target="embeddings/oleObject498.bin"/><Relationship Id="rId1023" Type="http://schemas.openxmlformats.org/officeDocument/2006/relationships/oleObject" Target="embeddings/oleObject607.bin"/><Relationship Id="rId172" Type="http://schemas.openxmlformats.org/officeDocument/2006/relationships/oleObject" Target="embeddings/oleObject96.bin"/><Relationship Id="rId477" Type="http://schemas.openxmlformats.org/officeDocument/2006/relationships/image" Target="media/image200.wmf"/><Relationship Id="rId600" Type="http://schemas.openxmlformats.org/officeDocument/2006/relationships/oleObject" Target="embeddings/oleObject351.bin"/><Relationship Id="rId684" Type="http://schemas.openxmlformats.org/officeDocument/2006/relationships/oleObject" Target="embeddings/oleObject405.bin"/><Relationship Id="rId1230" Type="http://schemas.openxmlformats.org/officeDocument/2006/relationships/oleObject" Target="embeddings/oleObject730.bin"/><Relationship Id="rId337" Type="http://schemas.openxmlformats.org/officeDocument/2006/relationships/oleObject" Target="embeddings/oleObject186.bin"/><Relationship Id="rId891" Type="http://schemas.openxmlformats.org/officeDocument/2006/relationships/image" Target="media/image358.wmf"/><Relationship Id="rId905" Type="http://schemas.openxmlformats.org/officeDocument/2006/relationships/image" Target="media/image365.wmf"/><Relationship Id="rId989" Type="http://schemas.openxmlformats.org/officeDocument/2006/relationships/oleObject" Target="embeddings/oleObject586.bin"/><Relationship Id="rId34" Type="http://schemas.openxmlformats.org/officeDocument/2006/relationships/image" Target="media/image13.wmf"/><Relationship Id="rId544" Type="http://schemas.openxmlformats.org/officeDocument/2006/relationships/image" Target="media/image224.wmf"/><Relationship Id="rId751" Type="http://schemas.openxmlformats.org/officeDocument/2006/relationships/image" Target="media/image299.wmf"/><Relationship Id="rId849" Type="http://schemas.openxmlformats.org/officeDocument/2006/relationships/image" Target="media/image341.wmf"/><Relationship Id="rId1174" Type="http://schemas.openxmlformats.org/officeDocument/2006/relationships/image" Target="media/image471.wmf"/><Relationship Id="rId183" Type="http://schemas.openxmlformats.org/officeDocument/2006/relationships/oleObject" Target="embeddings/oleObject101.bin"/><Relationship Id="rId390" Type="http://schemas.openxmlformats.org/officeDocument/2006/relationships/oleObject" Target="embeddings/oleObject222.bin"/><Relationship Id="rId404" Type="http://schemas.openxmlformats.org/officeDocument/2006/relationships/oleObject" Target="embeddings/oleObject229.bin"/><Relationship Id="rId611" Type="http://schemas.openxmlformats.org/officeDocument/2006/relationships/oleObject" Target="embeddings/oleObject357.bin"/><Relationship Id="rId1034" Type="http://schemas.openxmlformats.org/officeDocument/2006/relationships/image" Target="media/image415.wmf"/><Relationship Id="rId1241" Type="http://schemas.openxmlformats.org/officeDocument/2006/relationships/theme" Target="theme/theme1.xml"/><Relationship Id="rId250" Type="http://schemas.openxmlformats.org/officeDocument/2006/relationships/image" Target="media/image107.wmf"/><Relationship Id="rId488" Type="http://schemas.openxmlformats.org/officeDocument/2006/relationships/oleObject" Target="embeddings/oleObject279.bin"/><Relationship Id="rId695" Type="http://schemas.openxmlformats.org/officeDocument/2006/relationships/oleObject" Target="embeddings/oleObject412.bin"/><Relationship Id="rId709" Type="http://schemas.openxmlformats.org/officeDocument/2006/relationships/oleObject" Target="embeddings/oleObject421.bin"/><Relationship Id="rId916" Type="http://schemas.openxmlformats.org/officeDocument/2006/relationships/oleObject" Target="embeddings/oleObject542.bin"/><Relationship Id="rId1101" Type="http://schemas.openxmlformats.org/officeDocument/2006/relationships/image" Target="media/image438.wmf"/><Relationship Id="rId45" Type="http://schemas.openxmlformats.org/officeDocument/2006/relationships/oleObject" Target="embeddings/oleObject23.bin"/><Relationship Id="rId110" Type="http://schemas.openxmlformats.org/officeDocument/2006/relationships/oleObject" Target="embeddings/oleObject62.bin"/><Relationship Id="rId348" Type="http://schemas.openxmlformats.org/officeDocument/2006/relationships/image" Target="media/image149.wmf"/><Relationship Id="rId555" Type="http://schemas.openxmlformats.org/officeDocument/2006/relationships/image" Target="media/image228.png"/><Relationship Id="rId762" Type="http://schemas.openxmlformats.org/officeDocument/2006/relationships/oleObject" Target="embeddings/oleObject453.bin"/><Relationship Id="rId1185" Type="http://schemas.openxmlformats.org/officeDocument/2006/relationships/image" Target="media/image474.wmf"/><Relationship Id="rId194" Type="http://schemas.openxmlformats.org/officeDocument/2006/relationships/image" Target="media/image82.wmf"/><Relationship Id="rId208" Type="http://schemas.openxmlformats.org/officeDocument/2006/relationships/image" Target="media/image88.wmf"/><Relationship Id="rId415" Type="http://schemas.openxmlformats.org/officeDocument/2006/relationships/image" Target="media/image175.wmf"/><Relationship Id="rId622" Type="http://schemas.openxmlformats.org/officeDocument/2006/relationships/oleObject" Target="embeddings/oleObject362.bin"/><Relationship Id="rId1045" Type="http://schemas.openxmlformats.org/officeDocument/2006/relationships/oleObject" Target="embeddings/oleObject622.bin"/><Relationship Id="rId261" Type="http://schemas.openxmlformats.org/officeDocument/2006/relationships/image" Target="media/image113.wmf"/><Relationship Id="rId499" Type="http://schemas.openxmlformats.org/officeDocument/2006/relationships/oleObject" Target="embeddings/oleObject286.bin"/><Relationship Id="rId927" Type="http://schemas.openxmlformats.org/officeDocument/2006/relationships/image" Target="media/image374.wmf"/><Relationship Id="rId1112" Type="http://schemas.openxmlformats.org/officeDocument/2006/relationships/image" Target="media/image443.wmf"/><Relationship Id="rId56" Type="http://schemas.openxmlformats.org/officeDocument/2006/relationships/oleObject" Target="embeddings/oleObject28.bin"/><Relationship Id="rId359" Type="http://schemas.openxmlformats.org/officeDocument/2006/relationships/image" Target="media/image152.wmf"/><Relationship Id="rId566" Type="http://schemas.openxmlformats.org/officeDocument/2006/relationships/oleObject" Target="embeddings/oleObject328.bin"/><Relationship Id="rId773" Type="http://schemas.openxmlformats.org/officeDocument/2006/relationships/image" Target="media/image309.wmf"/><Relationship Id="rId1196" Type="http://schemas.openxmlformats.org/officeDocument/2006/relationships/image" Target="media/image479.png"/><Relationship Id="rId121" Type="http://schemas.openxmlformats.org/officeDocument/2006/relationships/image" Target="media/image49.wmf"/><Relationship Id="rId219" Type="http://schemas.openxmlformats.org/officeDocument/2006/relationships/oleObject" Target="embeddings/oleObject121.bin"/><Relationship Id="rId426" Type="http://schemas.openxmlformats.org/officeDocument/2006/relationships/oleObject" Target="embeddings/oleObject242.bin"/><Relationship Id="rId633" Type="http://schemas.openxmlformats.org/officeDocument/2006/relationships/image" Target="media/image259.wmf"/><Relationship Id="rId980" Type="http://schemas.openxmlformats.org/officeDocument/2006/relationships/oleObject" Target="embeddings/oleObject581.bin"/><Relationship Id="rId1056" Type="http://schemas.openxmlformats.org/officeDocument/2006/relationships/image" Target="media/image424.wmf"/><Relationship Id="rId840" Type="http://schemas.openxmlformats.org/officeDocument/2006/relationships/oleObject" Target="embeddings/oleObject499.bin"/><Relationship Id="rId938" Type="http://schemas.openxmlformats.org/officeDocument/2006/relationships/oleObject" Target="embeddings/oleObject555.bin"/><Relationship Id="rId67" Type="http://schemas.openxmlformats.org/officeDocument/2006/relationships/image" Target="media/image25.wmf"/><Relationship Id="rId272" Type="http://schemas.openxmlformats.org/officeDocument/2006/relationships/oleObject" Target="embeddings/oleObject149.bin"/><Relationship Id="rId577" Type="http://schemas.openxmlformats.org/officeDocument/2006/relationships/oleObject" Target="embeddings/oleObject334.bin"/><Relationship Id="rId700" Type="http://schemas.openxmlformats.org/officeDocument/2006/relationships/oleObject" Target="embeddings/oleObject415.bin"/><Relationship Id="rId1123" Type="http://schemas.openxmlformats.org/officeDocument/2006/relationships/oleObject" Target="embeddings/oleObject671.bin"/><Relationship Id="rId132" Type="http://schemas.openxmlformats.org/officeDocument/2006/relationships/oleObject" Target="embeddings/oleObject73.bin"/><Relationship Id="rId784" Type="http://schemas.openxmlformats.org/officeDocument/2006/relationships/image" Target="media/image314.wmf"/><Relationship Id="rId991" Type="http://schemas.openxmlformats.org/officeDocument/2006/relationships/oleObject" Target="embeddings/oleObject587.bin"/><Relationship Id="rId1067" Type="http://schemas.openxmlformats.org/officeDocument/2006/relationships/oleObject" Target="embeddings/oleObject635.bin"/><Relationship Id="rId437" Type="http://schemas.openxmlformats.org/officeDocument/2006/relationships/oleObject" Target="embeddings/oleObject250.bin"/><Relationship Id="rId644" Type="http://schemas.openxmlformats.org/officeDocument/2006/relationships/image" Target="media/image264.wmf"/><Relationship Id="rId851" Type="http://schemas.openxmlformats.org/officeDocument/2006/relationships/image" Target="media/image342.wmf"/><Relationship Id="rId283" Type="http://schemas.openxmlformats.org/officeDocument/2006/relationships/oleObject" Target="embeddings/oleObject154.bin"/><Relationship Id="rId490" Type="http://schemas.openxmlformats.org/officeDocument/2006/relationships/oleObject" Target="embeddings/oleObject280.bin"/><Relationship Id="rId504" Type="http://schemas.openxmlformats.org/officeDocument/2006/relationships/oleObject" Target="embeddings/oleObject289.bin"/><Relationship Id="rId711" Type="http://schemas.openxmlformats.org/officeDocument/2006/relationships/image" Target="media/image284.wmf"/><Relationship Id="rId949" Type="http://schemas.openxmlformats.org/officeDocument/2006/relationships/oleObject" Target="embeddings/oleObject564.bin"/><Relationship Id="rId1134" Type="http://schemas.openxmlformats.org/officeDocument/2006/relationships/image" Target="media/image454.wmf"/><Relationship Id="rId78" Type="http://schemas.openxmlformats.org/officeDocument/2006/relationships/oleObject" Target="embeddings/oleObject45.bin"/><Relationship Id="rId143" Type="http://schemas.openxmlformats.org/officeDocument/2006/relationships/oleObject" Target="embeddings/oleObject79.bin"/><Relationship Id="rId350" Type="http://schemas.openxmlformats.org/officeDocument/2006/relationships/oleObject" Target="embeddings/oleObject196.bin"/><Relationship Id="rId588" Type="http://schemas.openxmlformats.org/officeDocument/2006/relationships/oleObject" Target="embeddings/oleObject341.bin"/><Relationship Id="rId795" Type="http://schemas.openxmlformats.org/officeDocument/2006/relationships/oleObject" Target="embeddings/oleObject471.bin"/><Relationship Id="rId809" Type="http://schemas.openxmlformats.org/officeDocument/2006/relationships/oleObject" Target="embeddings/oleObject480.bin"/><Relationship Id="rId1201" Type="http://schemas.openxmlformats.org/officeDocument/2006/relationships/image" Target="media/image482.wmf"/><Relationship Id="rId9" Type="http://schemas.openxmlformats.org/officeDocument/2006/relationships/image" Target="media/image3.wmf"/><Relationship Id="rId210" Type="http://schemas.openxmlformats.org/officeDocument/2006/relationships/image" Target="media/image89.wmf"/><Relationship Id="rId448" Type="http://schemas.openxmlformats.org/officeDocument/2006/relationships/image" Target="media/image188.wmf"/><Relationship Id="rId655" Type="http://schemas.openxmlformats.org/officeDocument/2006/relationships/oleObject" Target="embeddings/oleObject385.bin"/><Relationship Id="rId862" Type="http://schemas.openxmlformats.org/officeDocument/2006/relationships/oleObject" Target="embeddings/oleObject511.bin"/><Relationship Id="rId1078" Type="http://schemas.openxmlformats.org/officeDocument/2006/relationships/oleObject" Target="embeddings/oleObject644.bin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4.png"/><Relationship Id="rId515" Type="http://schemas.openxmlformats.org/officeDocument/2006/relationships/oleObject" Target="embeddings/oleObject296.bin"/><Relationship Id="rId722" Type="http://schemas.openxmlformats.org/officeDocument/2006/relationships/image" Target="media/image287.png"/><Relationship Id="rId1145" Type="http://schemas.openxmlformats.org/officeDocument/2006/relationships/oleObject" Target="embeddings/oleObject681.bin"/><Relationship Id="rId89" Type="http://schemas.openxmlformats.org/officeDocument/2006/relationships/image" Target="media/image34.wmf"/><Relationship Id="rId154" Type="http://schemas.openxmlformats.org/officeDocument/2006/relationships/image" Target="media/image64.wmf"/><Relationship Id="rId361" Type="http://schemas.openxmlformats.org/officeDocument/2006/relationships/oleObject" Target="embeddings/oleObject204.bin"/><Relationship Id="rId599" Type="http://schemas.openxmlformats.org/officeDocument/2006/relationships/image" Target="media/image244.wmf"/><Relationship Id="rId1005" Type="http://schemas.openxmlformats.org/officeDocument/2006/relationships/image" Target="media/image404.wmf"/><Relationship Id="rId1212" Type="http://schemas.openxmlformats.org/officeDocument/2006/relationships/image" Target="media/image487.wmf"/><Relationship Id="rId459" Type="http://schemas.openxmlformats.org/officeDocument/2006/relationships/image" Target="media/image194.wmf"/><Relationship Id="rId666" Type="http://schemas.openxmlformats.org/officeDocument/2006/relationships/oleObject" Target="embeddings/oleObject393.bin"/><Relationship Id="rId873" Type="http://schemas.openxmlformats.org/officeDocument/2006/relationships/image" Target="media/image351.wmf"/><Relationship Id="rId1089" Type="http://schemas.openxmlformats.org/officeDocument/2006/relationships/oleObject" Target="embeddings/oleObject651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2.bin"/><Relationship Id="rId319" Type="http://schemas.openxmlformats.org/officeDocument/2006/relationships/image" Target="media/image140.wmf"/><Relationship Id="rId526" Type="http://schemas.openxmlformats.org/officeDocument/2006/relationships/image" Target="media/image219.wmf"/><Relationship Id="rId1156" Type="http://schemas.openxmlformats.org/officeDocument/2006/relationships/oleObject" Target="embeddings/oleObject688.bin"/><Relationship Id="rId733" Type="http://schemas.openxmlformats.org/officeDocument/2006/relationships/oleObject" Target="embeddings/oleObject437.bin"/><Relationship Id="rId940" Type="http://schemas.openxmlformats.org/officeDocument/2006/relationships/image" Target="media/image379.wmf"/><Relationship Id="rId1016" Type="http://schemas.openxmlformats.org/officeDocument/2006/relationships/image" Target="media/image408.wmf"/><Relationship Id="rId165" Type="http://schemas.openxmlformats.org/officeDocument/2006/relationships/image" Target="media/image69.wmf"/><Relationship Id="rId372" Type="http://schemas.openxmlformats.org/officeDocument/2006/relationships/oleObject" Target="embeddings/oleObject211.bin"/><Relationship Id="rId677" Type="http://schemas.openxmlformats.org/officeDocument/2006/relationships/oleObject" Target="embeddings/oleObject400.bin"/><Relationship Id="rId800" Type="http://schemas.openxmlformats.org/officeDocument/2006/relationships/oleObject" Target="embeddings/oleObject474.bin"/><Relationship Id="rId1223" Type="http://schemas.openxmlformats.org/officeDocument/2006/relationships/image" Target="media/image492.wmf"/><Relationship Id="rId232" Type="http://schemas.openxmlformats.org/officeDocument/2006/relationships/image" Target="media/image100.wmf"/><Relationship Id="rId884" Type="http://schemas.openxmlformats.org/officeDocument/2006/relationships/oleObject" Target="embeddings/oleObject525.bin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12.bin"/><Relationship Id="rId744" Type="http://schemas.openxmlformats.org/officeDocument/2006/relationships/oleObject" Target="embeddings/oleObject444.bin"/><Relationship Id="rId951" Type="http://schemas.openxmlformats.org/officeDocument/2006/relationships/image" Target="media/image381.wmf"/><Relationship Id="rId1167" Type="http://schemas.openxmlformats.org/officeDocument/2006/relationships/oleObject" Target="embeddings/oleObject695.bin"/><Relationship Id="rId80" Type="http://schemas.openxmlformats.org/officeDocument/2006/relationships/oleObject" Target="embeddings/oleObject46.bin"/><Relationship Id="rId176" Type="http://schemas.openxmlformats.org/officeDocument/2006/relationships/image" Target="media/image74.wmf"/><Relationship Id="rId383" Type="http://schemas.openxmlformats.org/officeDocument/2006/relationships/oleObject" Target="embeddings/oleObject218.bin"/><Relationship Id="rId590" Type="http://schemas.openxmlformats.org/officeDocument/2006/relationships/oleObject" Target="embeddings/oleObject343.bin"/><Relationship Id="rId604" Type="http://schemas.openxmlformats.org/officeDocument/2006/relationships/image" Target="media/image246.wmf"/><Relationship Id="rId811" Type="http://schemas.openxmlformats.org/officeDocument/2006/relationships/oleObject" Target="embeddings/oleObject481.bin"/><Relationship Id="rId1027" Type="http://schemas.openxmlformats.org/officeDocument/2006/relationships/oleObject" Target="embeddings/oleObject610.bin"/><Relationship Id="rId1234" Type="http://schemas.openxmlformats.org/officeDocument/2006/relationships/header" Target="header1.xml"/><Relationship Id="rId243" Type="http://schemas.openxmlformats.org/officeDocument/2006/relationships/oleObject" Target="embeddings/oleObject135.bin"/><Relationship Id="rId450" Type="http://schemas.openxmlformats.org/officeDocument/2006/relationships/image" Target="media/image189.png"/><Relationship Id="rId688" Type="http://schemas.openxmlformats.org/officeDocument/2006/relationships/oleObject" Target="embeddings/oleObject408.bin"/><Relationship Id="rId895" Type="http://schemas.openxmlformats.org/officeDocument/2006/relationships/image" Target="media/image360.wmf"/><Relationship Id="rId909" Type="http://schemas.openxmlformats.org/officeDocument/2006/relationships/oleObject" Target="embeddings/oleObject538.bin"/><Relationship Id="rId1080" Type="http://schemas.openxmlformats.org/officeDocument/2006/relationships/oleObject" Target="embeddings/oleObject645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7.bin"/><Relationship Id="rId310" Type="http://schemas.openxmlformats.org/officeDocument/2006/relationships/oleObject" Target="embeddings/oleObject170.bin"/><Relationship Id="rId548" Type="http://schemas.openxmlformats.org/officeDocument/2006/relationships/oleObject" Target="embeddings/oleObject319.bin"/><Relationship Id="rId755" Type="http://schemas.openxmlformats.org/officeDocument/2006/relationships/image" Target="media/image301.wmf"/><Relationship Id="rId962" Type="http://schemas.openxmlformats.org/officeDocument/2006/relationships/oleObject" Target="embeddings/oleObject571.bin"/><Relationship Id="rId1178" Type="http://schemas.openxmlformats.org/officeDocument/2006/relationships/oleObject" Target="embeddings/oleObject702.bin"/><Relationship Id="rId91" Type="http://schemas.openxmlformats.org/officeDocument/2006/relationships/image" Target="media/image35.wmf"/><Relationship Id="rId187" Type="http://schemas.openxmlformats.org/officeDocument/2006/relationships/oleObject" Target="embeddings/oleObject104.bin"/><Relationship Id="rId394" Type="http://schemas.openxmlformats.org/officeDocument/2006/relationships/oleObject" Target="embeddings/oleObject224.bin"/><Relationship Id="rId408" Type="http://schemas.openxmlformats.org/officeDocument/2006/relationships/image" Target="media/image172.wmf"/><Relationship Id="rId615" Type="http://schemas.openxmlformats.org/officeDocument/2006/relationships/image" Target="media/image252.wmf"/><Relationship Id="rId822" Type="http://schemas.openxmlformats.org/officeDocument/2006/relationships/oleObject" Target="embeddings/oleObject488.bin"/><Relationship Id="rId1038" Type="http://schemas.openxmlformats.org/officeDocument/2006/relationships/image" Target="media/image417.wmf"/><Relationship Id="rId254" Type="http://schemas.openxmlformats.org/officeDocument/2006/relationships/oleObject" Target="embeddings/oleObject140.bin"/><Relationship Id="rId699" Type="http://schemas.openxmlformats.org/officeDocument/2006/relationships/oleObject" Target="embeddings/oleObject414.bin"/><Relationship Id="rId1091" Type="http://schemas.openxmlformats.org/officeDocument/2006/relationships/oleObject" Target="embeddings/oleObject652.bin"/><Relationship Id="rId1105" Type="http://schemas.openxmlformats.org/officeDocument/2006/relationships/oleObject" Target="embeddings/oleObject661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64.bin"/><Relationship Id="rId461" Type="http://schemas.openxmlformats.org/officeDocument/2006/relationships/image" Target="media/image195.wmf"/><Relationship Id="rId559" Type="http://schemas.openxmlformats.org/officeDocument/2006/relationships/oleObject" Target="embeddings/oleObject324.bin"/><Relationship Id="rId766" Type="http://schemas.openxmlformats.org/officeDocument/2006/relationships/image" Target="media/image306.wmf"/><Relationship Id="rId1189" Type="http://schemas.openxmlformats.org/officeDocument/2006/relationships/image" Target="media/image476.wmf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76.bin"/><Relationship Id="rId419" Type="http://schemas.openxmlformats.org/officeDocument/2006/relationships/image" Target="media/image176.wmf"/><Relationship Id="rId626" Type="http://schemas.openxmlformats.org/officeDocument/2006/relationships/image" Target="media/image256.wmf"/><Relationship Id="rId973" Type="http://schemas.openxmlformats.org/officeDocument/2006/relationships/oleObject" Target="embeddings/oleObject576.bin"/><Relationship Id="rId1049" Type="http://schemas.openxmlformats.org/officeDocument/2006/relationships/oleObject" Target="embeddings/oleObject624.bin"/><Relationship Id="rId833" Type="http://schemas.openxmlformats.org/officeDocument/2006/relationships/oleObject" Target="embeddings/oleObject495.bin"/><Relationship Id="rId1116" Type="http://schemas.openxmlformats.org/officeDocument/2006/relationships/image" Target="media/image444.wmf"/><Relationship Id="rId265" Type="http://schemas.openxmlformats.org/officeDocument/2006/relationships/image" Target="media/image115.wmf"/><Relationship Id="rId472" Type="http://schemas.openxmlformats.org/officeDocument/2006/relationships/oleObject" Target="embeddings/oleObject269.bin"/><Relationship Id="rId900" Type="http://schemas.openxmlformats.org/officeDocument/2006/relationships/oleObject" Target="embeddings/oleObject533.bin"/><Relationship Id="rId125" Type="http://schemas.openxmlformats.org/officeDocument/2006/relationships/image" Target="media/image51.wmf"/><Relationship Id="rId332" Type="http://schemas.openxmlformats.org/officeDocument/2006/relationships/image" Target="media/image144.wmf"/><Relationship Id="rId777" Type="http://schemas.openxmlformats.org/officeDocument/2006/relationships/oleObject" Target="embeddings/oleObject462.bin"/><Relationship Id="rId984" Type="http://schemas.openxmlformats.org/officeDocument/2006/relationships/image" Target="media/image396.wmf"/><Relationship Id="rId637" Type="http://schemas.openxmlformats.org/officeDocument/2006/relationships/oleObject" Target="embeddings/oleObject372.bin"/><Relationship Id="rId844" Type="http://schemas.openxmlformats.org/officeDocument/2006/relationships/oleObject" Target="embeddings/oleObject501.bin"/><Relationship Id="rId276" Type="http://schemas.openxmlformats.org/officeDocument/2006/relationships/oleObject" Target="embeddings/oleObject151.bin"/><Relationship Id="rId483" Type="http://schemas.openxmlformats.org/officeDocument/2006/relationships/image" Target="media/image203.wmf"/><Relationship Id="rId690" Type="http://schemas.openxmlformats.org/officeDocument/2006/relationships/oleObject" Target="embeddings/oleObject409.bin"/><Relationship Id="rId704" Type="http://schemas.openxmlformats.org/officeDocument/2006/relationships/image" Target="media/image282.wmf"/><Relationship Id="rId911" Type="http://schemas.openxmlformats.org/officeDocument/2006/relationships/image" Target="media/image367.wmf"/><Relationship Id="rId1127" Type="http://schemas.openxmlformats.org/officeDocument/2006/relationships/oleObject" Target="embeddings/oleObject673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191.bin"/><Relationship Id="rId550" Type="http://schemas.openxmlformats.org/officeDocument/2006/relationships/oleObject" Target="embeddings/oleObject320.bin"/><Relationship Id="rId788" Type="http://schemas.openxmlformats.org/officeDocument/2006/relationships/image" Target="media/image316.wmf"/><Relationship Id="rId995" Type="http://schemas.openxmlformats.org/officeDocument/2006/relationships/oleObject" Target="embeddings/oleObject589.bin"/><Relationship Id="rId1180" Type="http://schemas.openxmlformats.org/officeDocument/2006/relationships/oleObject" Target="embeddings/oleObject703.bin"/><Relationship Id="rId203" Type="http://schemas.openxmlformats.org/officeDocument/2006/relationships/oleObject" Target="embeddings/oleObject113.bin"/><Relationship Id="rId648" Type="http://schemas.openxmlformats.org/officeDocument/2006/relationships/image" Target="media/image265.wmf"/><Relationship Id="rId855" Type="http://schemas.openxmlformats.org/officeDocument/2006/relationships/oleObject" Target="embeddings/oleObject507.bin"/><Relationship Id="rId1040" Type="http://schemas.openxmlformats.org/officeDocument/2006/relationships/oleObject" Target="embeddings/oleObject618.bin"/><Relationship Id="rId287" Type="http://schemas.openxmlformats.org/officeDocument/2006/relationships/image" Target="media/image126.wmf"/><Relationship Id="rId410" Type="http://schemas.openxmlformats.org/officeDocument/2006/relationships/image" Target="media/image173.wmf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1.bin"/><Relationship Id="rId715" Type="http://schemas.openxmlformats.org/officeDocument/2006/relationships/oleObject" Target="embeddings/oleObject426.bin"/><Relationship Id="rId922" Type="http://schemas.openxmlformats.org/officeDocument/2006/relationships/oleObject" Target="embeddings/oleObject546.bin"/><Relationship Id="rId1138" Type="http://schemas.openxmlformats.org/officeDocument/2006/relationships/image" Target="media/image456.wmf"/><Relationship Id="rId147" Type="http://schemas.openxmlformats.org/officeDocument/2006/relationships/oleObject" Target="embeddings/oleObject82.bin"/><Relationship Id="rId354" Type="http://schemas.openxmlformats.org/officeDocument/2006/relationships/oleObject" Target="embeddings/oleObject200.bin"/><Relationship Id="rId799" Type="http://schemas.openxmlformats.org/officeDocument/2006/relationships/oleObject" Target="embeddings/oleObject473.bin"/><Relationship Id="rId1191" Type="http://schemas.openxmlformats.org/officeDocument/2006/relationships/oleObject" Target="embeddings/oleObject710.bin"/><Relationship Id="rId1205" Type="http://schemas.openxmlformats.org/officeDocument/2006/relationships/image" Target="media/image484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25.bin"/><Relationship Id="rId659" Type="http://schemas.openxmlformats.org/officeDocument/2006/relationships/oleObject" Target="embeddings/oleObject387.bin"/><Relationship Id="rId866" Type="http://schemas.openxmlformats.org/officeDocument/2006/relationships/oleObject" Target="embeddings/oleObject513.bin"/><Relationship Id="rId214" Type="http://schemas.openxmlformats.org/officeDocument/2006/relationships/image" Target="media/image91.wmf"/><Relationship Id="rId298" Type="http://schemas.openxmlformats.org/officeDocument/2006/relationships/oleObject" Target="embeddings/oleObject164.bin"/><Relationship Id="rId421" Type="http://schemas.openxmlformats.org/officeDocument/2006/relationships/image" Target="media/image177.wmf"/><Relationship Id="rId519" Type="http://schemas.openxmlformats.org/officeDocument/2006/relationships/oleObject" Target="embeddings/oleObject298.bin"/><Relationship Id="rId1051" Type="http://schemas.openxmlformats.org/officeDocument/2006/relationships/oleObject" Target="embeddings/oleObject625.bin"/><Relationship Id="rId1149" Type="http://schemas.openxmlformats.org/officeDocument/2006/relationships/oleObject" Target="embeddings/oleObject683.bin"/><Relationship Id="rId158" Type="http://schemas.openxmlformats.org/officeDocument/2006/relationships/oleObject" Target="embeddings/oleObject88.bin"/><Relationship Id="rId726" Type="http://schemas.openxmlformats.org/officeDocument/2006/relationships/oleObject" Target="embeddings/oleObject432.bin"/><Relationship Id="rId933" Type="http://schemas.openxmlformats.org/officeDocument/2006/relationships/image" Target="media/image376.wmf"/><Relationship Id="rId1009" Type="http://schemas.openxmlformats.org/officeDocument/2006/relationships/image" Target="media/image406.wmf"/><Relationship Id="rId62" Type="http://schemas.openxmlformats.org/officeDocument/2006/relationships/oleObject" Target="embeddings/oleObject34.bin"/><Relationship Id="rId365" Type="http://schemas.openxmlformats.org/officeDocument/2006/relationships/image" Target="media/image154.wmf"/><Relationship Id="rId572" Type="http://schemas.openxmlformats.org/officeDocument/2006/relationships/image" Target="media/image236.wmf"/><Relationship Id="rId1216" Type="http://schemas.openxmlformats.org/officeDocument/2006/relationships/oleObject" Target="embeddings/oleObject723.bin"/><Relationship Id="rId225" Type="http://schemas.openxmlformats.org/officeDocument/2006/relationships/oleObject" Target="embeddings/oleObject124.bin"/><Relationship Id="rId432" Type="http://schemas.openxmlformats.org/officeDocument/2006/relationships/oleObject" Target="embeddings/oleObject246.bin"/><Relationship Id="rId877" Type="http://schemas.openxmlformats.org/officeDocument/2006/relationships/image" Target="media/image352.wmf"/><Relationship Id="rId1062" Type="http://schemas.openxmlformats.org/officeDocument/2006/relationships/image" Target="media/image426.wmf"/><Relationship Id="rId737" Type="http://schemas.openxmlformats.org/officeDocument/2006/relationships/oleObject" Target="embeddings/oleObject439.bin"/><Relationship Id="rId944" Type="http://schemas.openxmlformats.org/officeDocument/2006/relationships/oleObject" Target="embeddings/oleObject559.bin"/><Relationship Id="rId73" Type="http://schemas.openxmlformats.org/officeDocument/2006/relationships/oleObject" Target="embeddings/oleObject42.bin"/><Relationship Id="rId169" Type="http://schemas.openxmlformats.org/officeDocument/2006/relationships/oleObject" Target="embeddings/oleObject94.bin"/><Relationship Id="rId376" Type="http://schemas.openxmlformats.org/officeDocument/2006/relationships/oleObject" Target="embeddings/oleObject214.bin"/><Relationship Id="rId583" Type="http://schemas.openxmlformats.org/officeDocument/2006/relationships/oleObject" Target="embeddings/oleObject337.bin"/><Relationship Id="rId790" Type="http://schemas.openxmlformats.org/officeDocument/2006/relationships/image" Target="media/image317.wmf"/><Relationship Id="rId804" Type="http://schemas.openxmlformats.org/officeDocument/2006/relationships/image" Target="media/image323.wmf"/><Relationship Id="rId1227" Type="http://schemas.openxmlformats.org/officeDocument/2006/relationships/image" Target="media/image494.wmf"/><Relationship Id="rId4" Type="http://schemas.openxmlformats.org/officeDocument/2006/relationships/footnotes" Target="footnotes.xml"/><Relationship Id="rId236" Type="http://schemas.openxmlformats.org/officeDocument/2006/relationships/image" Target="media/image101.wmf"/><Relationship Id="rId443" Type="http://schemas.openxmlformats.org/officeDocument/2006/relationships/oleObject" Target="embeddings/oleObject253.bin"/><Relationship Id="rId650" Type="http://schemas.openxmlformats.org/officeDocument/2006/relationships/oleObject" Target="embeddings/oleObject380.bin"/><Relationship Id="rId888" Type="http://schemas.openxmlformats.org/officeDocument/2006/relationships/oleObject" Target="embeddings/oleObject527.bin"/><Relationship Id="rId1073" Type="http://schemas.openxmlformats.org/officeDocument/2006/relationships/image" Target="media/image428.wmf"/><Relationship Id="rId303" Type="http://schemas.openxmlformats.org/officeDocument/2006/relationships/oleObject" Target="embeddings/oleObject167.bin"/><Relationship Id="rId748" Type="http://schemas.openxmlformats.org/officeDocument/2006/relationships/oleObject" Target="embeddings/oleObject446.bin"/><Relationship Id="rId955" Type="http://schemas.openxmlformats.org/officeDocument/2006/relationships/image" Target="media/image383.wmf"/><Relationship Id="rId1140" Type="http://schemas.openxmlformats.org/officeDocument/2006/relationships/image" Target="media/image457.wmf"/><Relationship Id="rId84" Type="http://schemas.openxmlformats.org/officeDocument/2006/relationships/oleObject" Target="embeddings/oleObject48.bin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2.bin"/><Relationship Id="rId594" Type="http://schemas.openxmlformats.org/officeDocument/2006/relationships/oleObject" Target="embeddings/oleObject347.bin"/><Relationship Id="rId608" Type="http://schemas.openxmlformats.org/officeDocument/2006/relationships/image" Target="media/image248.wmf"/><Relationship Id="rId815" Type="http://schemas.openxmlformats.org/officeDocument/2006/relationships/image" Target="media/image327.wmf"/><Relationship Id="rId1238" Type="http://schemas.openxmlformats.org/officeDocument/2006/relationships/header" Target="header3.xml"/><Relationship Id="rId247" Type="http://schemas.openxmlformats.org/officeDocument/2006/relationships/oleObject" Target="embeddings/oleObject137.bin"/><Relationship Id="rId899" Type="http://schemas.openxmlformats.org/officeDocument/2006/relationships/image" Target="media/image362.wmf"/><Relationship Id="rId1000" Type="http://schemas.openxmlformats.org/officeDocument/2006/relationships/oleObject" Target="embeddings/oleObject593.bin"/><Relationship Id="rId1084" Type="http://schemas.openxmlformats.org/officeDocument/2006/relationships/image" Target="media/image431.wmf"/><Relationship Id="rId107" Type="http://schemas.openxmlformats.org/officeDocument/2006/relationships/oleObject" Target="embeddings/oleObject60.bin"/><Relationship Id="rId454" Type="http://schemas.openxmlformats.org/officeDocument/2006/relationships/oleObject" Target="embeddings/oleObject258.bin"/><Relationship Id="rId661" Type="http://schemas.openxmlformats.org/officeDocument/2006/relationships/image" Target="media/image268.wmf"/><Relationship Id="rId759" Type="http://schemas.openxmlformats.org/officeDocument/2006/relationships/image" Target="media/image303.wmf"/><Relationship Id="rId966" Type="http://schemas.openxmlformats.org/officeDocument/2006/relationships/image" Target="media/image389.wmf"/><Relationship Id="rId11" Type="http://schemas.openxmlformats.org/officeDocument/2006/relationships/image" Target="media/image4.wmf"/><Relationship Id="rId314" Type="http://schemas.openxmlformats.org/officeDocument/2006/relationships/oleObject" Target="embeddings/oleObject172.bin"/><Relationship Id="rId398" Type="http://schemas.openxmlformats.org/officeDocument/2006/relationships/oleObject" Target="embeddings/oleObject226.bin"/><Relationship Id="rId521" Type="http://schemas.openxmlformats.org/officeDocument/2006/relationships/image" Target="media/image217.wmf"/><Relationship Id="rId619" Type="http://schemas.openxmlformats.org/officeDocument/2006/relationships/image" Target="media/image254.wmf"/><Relationship Id="rId1151" Type="http://schemas.openxmlformats.org/officeDocument/2006/relationships/oleObject" Target="embeddings/oleObject684.bin"/><Relationship Id="rId95" Type="http://schemas.openxmlformats.org/officeDocument/2006/relationships/image" Target="media/image37.wmf"/><Relationship Id="rId160" Type="http://schemas.openxmlformats.org/officeDocument/2006/relationships/oleObject" Target="embeddings/oleObject89.bin"/><Relationship Id="rId826" Type="http://schemas.openxmlformats.org/officeDocument/2006/relationships/oleObject" Target="embeddings/oleObject491.bin"/><Relationship Id="rId1011" Type="http://schemas.openxmlformats.org/officeDocument/2006/relationships/oleObject" Target="embeddings/oleObject600.bin"/><Relationship Id="rId1109" Type="http://schemas.openxmlformats.org/officeDocument/2006/relationships/oleObject" Target="embeddings/oleObject663.bin"/><Relationship Id="rId258" Type="http://schemas.openxmlformats.org/officeDocument/2006/relationships/oleObject" Target="embeddings/oleObject142.bin"/><Relationship Id="rId465" Type="http://schemas.openxmlformats.org/officeDocument/2006/relationships/image" Target="media/image197.wmf"/><Relationship Id="rId672" Type="http://schemas.openxmlformats.org/officeDocument/2006/relationships/oleObject" Target="embeddings/oleObject398.bin"/><Relationship Id="rId1095" Type="http://schemas.openxmlformats.org/officeDocument/2006/relationships/oleObject" Target="embeddings/oleObject654.bin"/><Relationship Id="rId22" Type="http://schemas.openxmlformats.org/officeDocument/2006/relationships/oleObject" Target="embeddings/oleObject9.bin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79.bin"/><Relationship Id="rId532" Type="http://schemas.openxmlformats.org/officeDocument/2006/relationships/oleObject" Target="embeddings/oleObject308.bin"/><Relationship Id="rId977" Type="http://schemas.openxmlformats.org/officeDocument/2006/relationships/oleObject" Target="embeddings/oleObject579.bin"/><Relationship Id="rId1162" Type="http://schemas.openxmlformats.org/officeDocument/2006/relationships/oleObject" Target="embeddings/oleObject692.bin"/><Relationship Id="rId171" Type="http://schemas.openxmlformats.org/officeDocument/2006/relationships/image" Target="media/image71.wmf"/><Relationship Id="rId837" Type="http://schemas.openxmlformats.org/officeDocument/2006/relationships/oleObject" Target="embeddings/oleObject497.bin"/><Relationship Id="rId1022" Type="http://schemas.openxmlformats.org/officeDocument/2006/relationships/image" Target="media/image411.wmf"/><Relationship Id="rId269" Type="http://schemas.openxmlformats.org/officeDocument/2006/relationships/image" Target="media/image117.wmf"/><Relationship Id="rId476" Type="http://schemas.openxmlformats.org/officeDocument/2006/relationships/oleObject" Target="embeddings/oleObject272.bin"/><Relationship Id="rId683" Type="http://schemas.openxmlformats.org/officeDocument/2006/relationships/image" Target="media/image274.wmf"/><Relationship Id="rId890" Type="http://schemas.openxmlformats.org/officeDocument/2006/relationships/oleObject" Target="embeddings/oleObject528.bin"/><Relationship Id="rId904" Type="http://schemas.openxmlformats.org/officeDocument/2006/relationships/oleObject" Target="embeddings/oleObject535.bin"/><Relationship Id="rId33" Type="http://schemas.openxmlformats.org/officeDocument/2006/relationships/oleObject" Target="embeddings/oleObject16.bin"/><Relationship Id="rId129" Type="http://schemas.openxmlformats.org/officeDocument/2006/relationships/image" Target="media/image53.wmf"/><Relationship Id="rId336" Type="http://schemas.openxmlformats.org/officeDocument/2006/relationships/image" Target="media/image146.wmf"/><Relationship Id="rId543" Type="http://schemas.openxmlformats.org/officeDocument/2006/relationships/oleObject" Target="embeddings/oleObject315.bin"/><Relationship Id="rId988" Type="http://schemas.openxmlformats.org/officeDocument/2006/relationships/image" Target="media/image398.wmf"/><Relationship Id="rId1173" Type="http://schemas.openxmlformats.org/officeDocument/2006/relationships/oleObject" Target="embeddings/oleObject698.bin"/><Relationship Id="rId182" Type="http://schemas.openxmlformats.org/officeDocument/2006/relationships/image" Target="media/image77.wmf"/><Relationship Id="rId403" Type="http://schemas.openxmlformats.org/officeDocument/2006/relationships/image" Target="media/image170.wmf"/><Relationship Id="rId750" Type="http://schemas.openxmlformats.org/officeDocument/2006/relationships/oleObject" Target="embeddings/oleObject447.bin"/><Relationship Id="rId848" Type="http://schemas.openxmlformats.org/officeDocument/2006/relationships/oleObject" Target="embeddings/oleObject503.bin"/><Relationship Id="rId1033" Type="http://schemas.openxmlformats.org/officeDocument/2006/relationships/oleObject" Target="embeddings/oleObject614.bin"/><Relationship Id="rId487" Type="http://schemas.openxmlformats.org/officeDocument/2006/relationships/image" Target="media/image204.wmf"/><Relationship Id="rId610" Type="http://schemas.openxmlformats.org/officeDocument/2006/relationships/image" Target="media/image249.wmf"/><Relationship Id="rId694" Type="http://schemas.openxmlformats.org/officeDocument/2006/relationships/image" Target="media/image278.wmf"/><Relationship Id="rId708" Type="http://schemas.openxmlformats.org/officeDocument/2006/relationships/image" Target="media/image283.wmf"/><Relationship Id="rId915" Type="http://schemas.openxmlformats.org/officeDocument/2006/relationships/image" Target="media/image369.wmf"/><Relationship Id="rId1240" Type="http://schemas.openxmlformats.org/officeDocument/2006/relationships/fontTable" Target="fontTable.xml"/><Relationship Id="rId347" Type="http://schemas.openxmlformats.org/officeDocument/2006/relationships/image" Target="media/image148.png"/><Relationship Id="rId999" Type="http://schemas.openxmlformats.org/officeDocument/2006/relationships/oleObject" Target="embeddings/oleObject592.bin"/><Relationship Id="rId1100" Type="http://schemas.openxmlformats.org/officeDocument/2006/relationships/oleObject" Target="embeddings/oleObject658.bin"/><Relationship Id="rId1184" Type="http://schemas.openxmlformats.org/officeDocument/2006/relationships/oleObject" Target="embeddings/oleObject706.bin"/><Relationship Id="rId44" Type="http://schemas.openxmlformats.org/officeDocument/2006/relationships/oleObject" Target="embeddings/oleObject22.bin"/><Relationship Id="rId554" Type="http://schemas.openxmlformats.org/officeDocument/2006/relationships/oleObject" Target="embeddings/oleObject322.bin"/><Relationship Id="rId761" Type="http://schemas.openxmlformats.org/officeDocument/2006/relationships/image" Target="media/image304.wmf"/><Relationship Id="rId859" Type="http://schemas.openxmlformats.org/officeDocument/2006/relationships/image" Target="media/image345.wmf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5.bin"/><Relationship Id="rId414" Type="http://schemas.openxmlformats.org/officeDocument/2006/relationships/oleObject" Target="embeddings/oleObject235.bin"/><Relationship Id="rId498" Type="http://schemas.openxmlformats.org/officeDocument/2006/relationships/image" Target="media/image208.wmf"/><Relationship Id="rId621" Type="http://schemas.openxmlformats.org/officeDocument/2006/relationships/image" Target="media/image255.wmf"/><Relationship Id="rId1044" Type="http://schemas.openxmlformats.org/officeDocument/2006/relationships/image" Target="media/image418.wmf"/><Relationship Id="rId260" Type="http://schemas.openxmlformats.org/officeDocument/2006/relationships/oleObject" Target="embeddings/oleObject143.bin"/><Relationship Id="rId719" Type="http://schemas.openxmlformats.org/officeDocument/2006/relationships/oleObject" Target="embeddings/oleObject429.bin"/><Relationship Id="rId926" Type="http://schemas.openxmlformats.org/officeDocument/2006/relationships/oleObject" Target="embeddings/oleObject548.bin"/><Relationship Id="rId1111" Type="http://schemas.openxmlformats.org/officeDocument/2006/relationships/oleObject" Target="embeddings/oleObject664.bin"/><Relationship Id="rId55" Type="http://schemas.openxmlformats.org/officeDocument/2006/relationships/image" Target="media/image23.wmf"/><Relationship Id="rId120" Type="http://schemas.openxmlformats.org/officeDocument/2006/relationships/oleObject" Target="embeddings/oleObject67.bin"/><Relationship Id="rId358" Type="http://schemas.openxmlformats.org/officeDocument/2006/relationships/oleObject" Target="embeddings/oleObject202.bin"/><Relationship Id="rId565" Type="http://schemas.openxmlformats.org/officeDocument/2006/relationships/image" Target="media/image233.wmf"/><Relationship Id="rId772" Type="http://schemas.openxmlformats.org/officeDocument/2006/relationships/oleObject" Target="embeddings/oleObject459.bin"/><Relationship Id="rId1195" Type="http://schemas.openxmlformats.org/officeDocument/2006/relationships/oleObject" Target="embeddings/oleObject712.bin"/><Relationship Id="rId1209" Type="http://schemas.openxmlformats.org/officeDocument/2006/relationships/oleObject" Target="embeddings/oleObject719.bin"/><Relationship Id="rId218" Type="http://schemas.openxmlformats.org/officeDocument/2006/relationships/image" Target="media/image93.wmf"/><Relationship Id="rId425" Type="http://schemas.openxmlformats.org/officeDocument/2006/relationships/image" Target="media/image179.wmf"/><Relationship Id="rId632" Type="http://schemas.openxmlformats.org/officeDocument/2006/relationships/oleObject" Target="embeddings/oleObject369.bin"/><Relationship Id="rId1055" Type="http://schemas.openxmlformats.org/officeDocument/2006/relationships/oleObject" Target="embeddings/oleObject627.bin"/><Relationship Id="rId271" Type="http://schemas.openxmlformats.org/officeDocument/2006/relationships/image" Target="media/image118.wmf"/><Relationship Id="rId937" Type="http://schemas.openxmlformats.org/officeDocument/2006/relationships/image" Target="media/image378.wmf"/><Relationship Id="rId1122" Type="http://schemas.openxmlformats.org/officeDocument/2006/relationships/image" Target="media/image447.wmf"/><Relationship Id="rId66" Type="http://schemas.openxmlformats.org/officeDocument/2006/relationships/oleObject" Target="embeddings/oleObject37.bin"/><Relationship Id="rId131" Type="http://schemas.openxmlformats.org/officeDocument/2006/relationships/image" Target="media/image54.wmf"/><Relationship Id="rId369" Type="http://schemas.openxmlformats.org/officeDocument/2006/relationships/image" Target="media/image156.wmf"/><Relationship Id="rId576" Type="http://schemas.openxmlformats.org/officeDocument/2006/relationships/image" Target="media/image238.wmf"/><Relationship Id="rId783" Type="http://schemas.openxmlformats.org/officeDocument/2006/relationships/oleObject" Target="embeddings/oleObject465.bin"/><Relationship Id="rId990" Type="http://schemas.openxmlformats.org/officeDocument/2006/relationships/image" Target="media/image399.wmf"/><Relationship Id="rId229" Type="http://schemas.openxmlformats.org/officeDocument/2006/relationships/oleObject" Target="embeddings/oleObject126.bin"/><Relationship Id="rId436" Type="http://schemas.openxmlformats.org/officeDocument/2006/relationships/oleObject" Target="embeddings/oleObject249.bin"/><Relationship Id="rId643" Type="http://schemas.openxmlformats.org/officeDocument/2006/relationships/oleObject" Target="embeddings/oleObject375.bin"/><Relationship Id="rId1066" Type="http://schemas.openxmlformats.org/officeDocument/2006/relationships/image" Target="media/image427.wmf"/><Relationship Id="rId850" Type="http://schemas.openxmlformats.org/officeDocument/2006/relationships/oleObject" Target="embeddings/oleObject504.bin"/><Relationship Id="rId948" Type="http://schemas.openxmlformats.org/officeDocument/2006/relationships/oleObject" Target="embeddings/oleObject563.bin"/><Relationship Id="rId1133" Type="http://schemas.openxmlformats.org/officeDocument/2006/relationships/oleObject" Target="embeddings/oleObject675.bin"/><Relationship Id="rId77" Type="http://schemas.openxmlformats.org/officeDocument/2006/relationships/image" Target="media/image28.wmf"/><Relationship Id="rId282" Type="http://schemas.openxmlformats.org/officeDocument/2006/relationships/image" Target="media/image124.wmf"/><Relationship Id="rId503" Type="http://schemas.openxmlformats.org/officeDocument/2006/relationships/image" Target="media/image210.wmf"/><Relationship Id="rId587" Type="http://schemas.openxmlformats.org/officeDocument/2006/relationships/image" Target="media/image242.wmf"/><Relationship Id="rId710" Type="http://schemas.openxmlformats.org/officeDocument/2006/relationships/oleObject" Target="embeddings/oleObject422.bin"/><Relationship Id="rId808" Type="http://schemas.openxmlformats.org/officeDocument/2006/relationships/oleObject" Target="embeddings/oleObject479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8.bin"/><Relationship Id="rId447" Type="http://schemas.openxmlformats.org/officeDocument/2006/relationships/oleObject" Target="embeddings/oleObject255.bin"/><Relationship Id="rId794" Type="http://schemas.openxmlformats.org/officeDocument/2006/relationships/image" Target="media/image319.wmf"/><Relationship Id="rId1077" Type="http://schemas.openxmlformats.org/officeDocument/2006/relationships/oleObject" Target="embeddings/oleObject643.bin"/><Relationship Id="rId1200" Type="http://schemas.openxmlformats.org/officeDocument/2006/relationships/oleObject" Target="embeddings/oleObject714.bin"/><Relationship Id="rId654" Type="http://schemas.openxmlformats.org/officeDocument/2006/relationships/oleObject" Target="embeddings/oleObject384.bin"/><Relationship Id="rId861" Type="http://schemas.openxmlformats.org/officeDocument/2006/relationships/image" Target="media/image346.wmf"/><Relationship Id="rId959" Type="http://schemas.openxmlformats.org/officeDocument/2006/relationships/image" Target="media/image385.wmf"/><Relationship Id="rId293" Type="http://schemas.openxmlformats.org/officeDocument/2006/relationships/oleObject" Target="embeddings/oleObject160.bin"/><Relationship Id="rId307" Type="http://schemas.openxmlformats.org/officeDocument/2006/relationships/oleObject" Target="embeddings/oleObject169.bin"/><Relationship Id="rId514" Type="http://schemas.openxmlformats.org/officeDocument/2006/relationships/oleObject" Target="embeddings/oleObject295.bin"/><Relationship Id="rId721" Type="http://schemas.openxmlformats.org/officeDocument/2006/relationships/oleObject" Target="embeddings/oleObject430.bin"/><Relationship Id="rId1144" Type="http://schemas.openxmlformats.org/officeDocument/2006/relationships/image" Target="media/image459.wmf"/><Relationship Id="rId88" Type="http://schemas.openxmlformats.org/officeDocument/2006/relationships/oleObject" Target="embeddings/oleObject50.bin"/><Relationship Id="rId153" Type="http://schemas.openxmlformats.org/officeDocument/2006/relationships/oleObject" Target="embeddings/oleObject85.bin"/><Relationship Id="rId360" Type="http://schemas.openxmlformats.org/officeDocument/2006/relationships/oleObject" Target="embeddings/oleObject203.bin"/><Relationship Id="rId598" Type="http://schemas.openxmlformats.org/officeDocument/2006/relationships/oleObject" Target="embeddings/oleObject350.bin"/><Relationship Id="rId819" Type="http://schemas.openxmlformats.org/officeDocument/2006/relationships/image" Target="media/image328.wmf"/><Relationship Id="rId1004" Type="http://schemas.openxmlformats.org/officeDocument/2006/relationships/oleObject" Target="embeddings/oleObject596.bin"/><Relationship Id="rId1211" Type="http://schemas.openxmlformats.org/officeDocument/2006/relationships/oleObject" Target="embeddings/oleObject720.bin"/><Relationship Id="rId220" Type="http://schemas.openxmlformats.org/officeDocument/2006/relationships/image" Target="media/image94.wmf"/><Relationship Id="rId458" Type="http://schemas.openxmlformats.org/officeDocument/2006/relationships/oleObject" Target="embeddings/oleObject260.bin"/><Relationship Id="rId665" Type="http://schemas.openxmlformats.org/officeDocument/2006/relationships/oleObject" Target="embeddings/oleObject392.bin"/><Relationship Id="rId872" Type="http://schemas.openxmlformats.org/officeDocument/2006/relationships/oleObject" Target="embeddings/oleObject517.bin"/><Relationship Id="rId1088" Type="http://schemas.openxmlformats.org/officeDocument/2006/relationships/image" Target="media/image433.wmf"/><Relationship Id="rId15" Type="http://schemas.openxmlformats.org/officeDocument/2006/relationships/image" Target="media/image6.wmf"/><Relationship Id="rId318" Type="http://schemas.openxmlformats.org/officeDocument/2006/relationships/oleObject" Target="embeddings/oleObject174.bin"/><Relationship Id="rId525" Type="http://schemas.openxmlformats.org/officeDocument/2006/relationships/oleObject" Target="embeddings/oleObject302.bin"/><Relationship Id="rId732" Type="http://schemas.openxmlformats.org/officeDocument/2006/relationships/image" Target="media/image291.wmf"/><Relationship Id="rId1155" Type="http://schemas.openxmlformats.org/officeDocument/2006/relationships/oleObject" Target="embeddings/oleObject687.bin"/><Relationship Id="rId99" Type="http://schemas.openxmlformats.org/officeDocument/2006/relationships/oleObject" Target="embeddings/oleObject55.bin"/><Relationship Id="rId164" Type="http://schemas.openxmlformats.org/officeDocument/2006/relationships/oleObject" Target="embeddings/oleObject91.bin"/><Relationship Id="rId371" Type="http://schemas.openxmlformats.org/officeDocument/2006/relationships/oleObject" Target="embeddings/oleObject210.bin"/><Relationship Id="rId1015" Type="http://schemas.openxmlformats.org/officeDocument/2006/relationships/oleObject" Target="embeddings/oleObject603.bin"/><Relationship Id="rId1222" Type="http://schemas.openxmlformats.org/officeDocument/2006/relationships/oleObject" Target="embeddings/oleObject726.bin"/><Relationship Id="rId469" Type="http://schemas.openxmlformats.org/officeDocument/2006/relationships/oleObject" Target="embeddings/oleObject266.bin"/><Relationship Id="rId676" Type="http://schemas.openxmlformats.org/officeDocument/2006/relationships/image" Target="media/image272.wmf"/><Relationship Id="rId883" Type="http://schemas.openxmlformats.org/officeDocument/2006/relationships/oleObject" Target="embeddings/oleObject524.bin"/><Relationship Id="rId1099" Type="http://schemas.openxmlformats.org/officeDocument/2006/relationships/image" Target="media/image43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7.bin"/><Relationship Id="rId329" Type="http://schemas.openxmlformats.org/officeDocument/2006/relationships/image" Target="media/image143.wmf"/><Relationship Id="rId536" Type="http://schemas.openxmlformats.org/officeDocument/2006/relationships/oleObject" Target="embeddings/oleObject311.bin"/><Relationship Id="rId1166" Type="http://schemas.openxmlformats.org/officeDocument/2006/relationships/image" Target="media/image467.wmf"/><Relationship Id="rId175" Type="http://schemas.openxmlformats.org/officeDocument/2006/relationships/image" Target="media/image73.png"/><Relationship Id="rId743" Type="http://schemas.openxmlformats.org/officeDocument/2006/relationships/oleObject" Target="embeddings/oleObject443.bin"/><Relationship Id="rId950" Type="http://schemas.openxmlformats.org/officeDocument/2006/relationships/oleObject" Target="embeddings/oleObject565.bin"/><Relationship Id="rId1026" Type="http://schemas.openxmlformats.org/officeDocument/2006/relationships/oleObject" Target="embeddings/oleObject609.bin"/><Relationship Id="rId382" Type="http://schemas.openxmlformats.org/officeDocument/2006/relationships/oleObject" Target="embeddings/oleObject217.bin"/><Relationship Id="rId603" Type="http://schemas.openxmlformats.org/officeDocument/2006/relationships/oleObject" Target="embeddings/oleObject353.bin"/><Relationship Id="rId687" Type="http://schemas.openxmlformats.org/officeDocument/2006/relationships/image" Target="media/image275.wmf"/><Relationship Id="rId810" Type="http://schemas.openxmlformats.org/officeDocument/2006/relationships/image" Target="media/image325.wmf"/><Relationship Id="rId908" Type="http://schemas.openxmlformats.org/officeDocument/2006/relationships/oleObject" Target="embeddings/oleObject537.bin"/><Relationship Id="rId1233" Type="http://schemas.openxmlformats.org/officeDocument/2006/relationships/oleObject" Target="embeddings/oleObject732.bin"/><Relationship Id="rId242" Type="http://schemas.openxmlformats.org/officeDocument/2006/relationships/image" Target="media/image103.wmf"/><Relationship Id="rId894" Type="http://schemas.openxmlformats.org/officeDocument/2006/relationships/oleObject" Target="embeddings/oleObject530.bin"/><Relationship Id="rId1177" Type="http://schemas.openxmlformats.org/officeDocument/2006/relationships/oleObject" Target="embeddings/oleObject701.bin"/><Relationship Id="rId37" Type="http://schemas.openxmlformats.org/officeDocument/2006/relationships/oleObject" Target="embeddings/oleObject18.bin"/><Relationship Id="rId102" Type="http://schemas.openxmlformats.org/officeDocument/2006/relationships/image" Target="media/image41.wmf"/><Relationship Id="rId547" Type="http://schemas.openxmlformats.org/officeDocument/2006/relationships/oleObject" Target="embeddings/oleObject318.bin"/><Relationship Id="rId754" Type="http://schemas.openxmlformats.org/officeDocument/2006/relationships/oleObject" Target="embeddings/oleObject449.bin"/><Relationship Id="rId961" Type="http://schemas.openxmlformats.org/officeDocument/2006/relationships/image" Target="media/image386.wmf"/><Relationship Id="rId90" Type="http://schemas.openxmlformats.org/officeDocument/2006/relationships/oleObject" Target="embeddings/oleObject51.bin"/><Relationship Id="rId186" Type="http://schemas.openxmlformats.org/officeDocument/2006/relationships/image" Target="media/image78.wmf"/><Relationship Id="rId393" Type="http://schemas.openxmlformats.org/officeDocument/2006/relationships/oleObject" Target="embeddings/oleObject223.bin"/><Relationship Id="rId407" Type="http://schemas.openxmlformats.org/officeDocument/2006/relationships/oleObject" Target="embeddings/oleObject231.bin"/><Relationship Id="rId614" Type="http://schemas.openxmlformats.org/officeDocument/2006/relationships/oleObject" Target="embeddings/oleObject358.bin"/><Relationship Id="rId821" Type="http://schemas.openxmlformats.org/officeDocument/2006/relationships/image" Target="media/image329.wmf"/><Relationship Id="rId1037" Type="http://schemas.openxmlformats.org/officeDocument/2006/relationships/oleObject" Target="embeddings/oleObject616.bin"/><Relationship Id="rId253" Type="http://schemas.openxmlformats.org/officeDocument/2006/relationships/image" Target="media/image109.wmf"/><Relationship Id="rId460" Type="http://schemas.openxmlformats.org/officeDocument/2006/relationships/oleObject" Target="embeddings/oleObject261.bin"/><Relationship Id="rId698" Type="http://schemas.openxmlformats.org/officeDocument/2006/relationships/image" Target="media/image280.wmf"/><Relationship Id="rId919" Type="http://schemas.openxmlformats.org/officeDocument/2006/relationships/oleObject" Target="embeddings/oleObject544.bin"/><Relationship Id="rId1090" Type="http://schemas.openxmlformats.org/officeDocument/2006/relationships/image" Target="media/image434.wmf"/><Relationship Id="rId1104" Type="http://schemas.openxmlformats.org/officeDocument/2006/relationships/oleObject" Target="embeddings/oleObject660.bin"/><Relationship Id="rId48" Type="http://schemas.openxmlformats.org/officeDocument/2006/relationships/image" Target="media/image19.png"/><Relationship Id="rId113" Type="http://schemas.openxmlformats.org/officeDocument/2006/relationships/image" Target="media/image45.wmf"/><Relationship Id="rId320" Type="http://schemas.openxmlformats.org/officeDocument/2006/relationships/oleObject" Target="embeddings/oleObject175.bin"/><Relationship Id="rId558" Type="http://schemas.openxmlformats.org/officeDocument/2006/relationships/image" Target="media/image230.wmf"/><Relationship Id="rId765" Type="http://schemas.openxmlformats.org/officeDocument/2006/relationships/oleObject" Target="embeddings/oleObject455.bin"/><Relationship Id="rId972" Type="http://schemas.openxmlformats.org/officeDocument/2006/relationships/image" Target="media/image392.wmf"/><Relationship Id="rId1188" Type="http://schemas.openxmlformats.org/officeDocument/2006/relationships/oleObject" Target="embeddings/oleObject708.bin"/><Relationship Id="rId197" Type="http://schemas.openxmlformats.org/officeDocument/2006/relationships/oleObject" Target="embeddings/oleObject109.bin"/><Relationship Id="rId418" Type="http://schemas.openxmlformats.org/officeDocument/2006/relationships/oleObject" Target="embeddings/oleObject238.bin"/><Relationship Id="rId625" Type="http://schemas.openxmlformats.org/officeDocument/2006/relationships/oleObject" Target="embeddings/oleObject365.bin"/><Relationship Id="rId832" Type="http://schemas.openxmlformats.org/officeDocument/2006/relationships/oleObject" Target="embeddings/oleObject494.bin"/><Relationship Id="rId1048" Type="http://schemas.openxmlformats.org/officeDocument/2006/relationships/image" Target="media/image420.wmf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68.bin"/><Relationship Id="rId1115" Type="http://schemas.openxmlformats.org/officeDocument/2006/relationships/oleObject" Target="embeddings/oleObject667.bin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9.bin"/><Relationship Id="rId569" Type="http://schemas.openxmlformats.org/officeDocument/2006/relationships/oleObject" Target="embeddings/oleObject330.bin"/><Relationship Id="rId776" Type="http://schemas.openxmlformats.org/officeDocument/2006/relationships/oleObject" Target="embeddings/oleObject461.bin"/><Relationship Id="rId983" Type="http://schemas.openxmlformats.org/officeDocument/2006/relationships/oleObject" Target="embeddings/oleObject583.bin"/><Relationship Id="rId1199" Type="http://schemas.openxmlformats.org/officeDocument/2006/relationships/image" Target="media/image481.wmf"/><Relationship Id="rId331" Type="http://schemas.openxmlformats.org/officeDocument/2006/relationships/oleObject" Target="embeddings/oleObject183.bin"/><Relationship Id="rId429" Type="http://schemas.openxmlformats.org/officeDocument/2006/relationships/oleObject" Target="embeddings/oleObject244.bin"/><Relationship Id="rId636" Type="http://schemas.openxmlformats.org/officeDocument/2006/relationships/oleObject" Target="embeddings/oleObject371.bin"/><Relationship Id="rId1059" Type="http://schemas.openxmlformats.org/officeDocument/2006/relationships/oleObject" Target="embeddings/oleObject630.bin"/><Relationship Id="rId843" Type="http://schemas.openxmlformats.org/officeDocument/2006/relationships/image" Target="media/image338.wmf"/><Relationship Id="rId1126" Type="http://schemas.openxmlformats.org/officeDocument/2006/relationships/image" Target="media/image449.wmf"/><Relationship Id="rId275" Type="http://schemas.openxmlformats.org/officeDocument/2006/relationships/image" Target="media/image120.wmf"/><Relationship Id="rId482" Type="http://schemas.openxmlformats.org/officeDocument/2006/relationships/oleObject" Target="embeddings/oleObject275.bin"/><Relationship Id="rId703" Type="http://schemas.openxmlformats.org/officeDocument/2006/relationships/oleObject" Target="embeddings/oleObject417.bin"/><Relationship Id="rId910" Type="http://schemas.openxmlformats.org/officeDocument/2006/relationships/oleObject" Target="embeddings/oleObject539.bin"/><Relationship Id="rId135" Type="http://schemas.openxmlformats.org/officeDocument/2006/relationships/image" Target="media/image56.wmf"/><Relationship Id="rId342" Type="http://schemas.openxmlformats.org/officeDocument/2006/relationships/image" Target="media/image147.wmf"/><Relationship Id="rId787" Type="http://schemas.openxmlformats.org/officeDocument/2006/relationships/oleObject" Target="embeddings/oleObject467.bin"/><Relationship Id="rId994" Type="http://schemas.openxmlformats.org/officeDocument/2006/relationships/image" Target="media/image401.wmf"/><Relationship Id="rId202" Type="http://schemas.openxmlformats.org/officeDocument/2006/relationships/oleObject" Target="embeddings/oleObject112.bin"/><Relationship Id="rId647" Type="http://schemas.openxmlformats.org/officeDocument/2006/relationships/oleObject" Target="embeddings/oleObject378.bin"/><Relationship Id="rId854" Type="http://schemas.openxmlformats.org/officeDocument/2006/relationships/oleObject" Target="embeddings/oleObject506.bin"/><Relationship Id="rId286" Type="http://schemas.openxmlformats.org/officeDocument/2006/relationships/oleObject" Target="embeddings/oleObject156.bin"/><Relationship Id="rId493" Type="http://schemas.openxmlformats.org/officeDocument/2006/relationships/oleObject" Target="embeddings/oleObject282.bin"/><Relationship Id="rId507" Type="http://schemas.openxmlformats.org/officeDocument/2006/relationships/image" Target="media/image212.wmf"/><Relationship Id="rId714" Type="http://schemas.openxmlformats.org/officeDocument/2006/relationships/oleObject" Target="embeddings/oleObject425.bin"/><Relationship Id="rId921" Type="http://schemas.openxmlformats.org/officeDocument/2006/relationships/image" Target="media/image371.wmf"/><Relationship Id="rId1137" Type="http://schemas.openxmlformats.org/officeDocument/2006/relationships/oleObject" Target="embeddings/oleObject677.bin"/><Relationship Id="rId50" Type="http://schemas.openxmlformats.org/officeDocument/2006/relationships/oleObject" Target="embeddings/oleObject25.bin"/><Relationship Id="rId146" Type="http://schemas.openxmlformats.org/officeDocument/2006/relationships/image" Target="media/image60.wmf"/><Relationship Id="rId353" Type="http://schemas.openxmlformats.org/officeDocument/2006/relationships/oleObject" Target="embeddings/oleObject199.bin"/><Relationship Id="rId560" Type="http://schemas.openxmlformats.org/officeDocument/2006/relationships/image" Target="media/image231.wmf"/><Relationship Id="rId798" Type="http://schemas.openxmlformats.org/officeDocument/2006/relationships/image" Target="media/image321.wmf"/><Relationship Id="rId1190" Type="http://schemas.openxmlformats.org/officeDocument/2006/relationships/oleObject" Target="embeddings/oleObject709.bin"/><Relationship Id="rId1204" Type="http://schemas.openxmlformats.org/officeDocument/2006/relationships/oleObject" Target="embeddings/oleObject716.bin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39.bin"/><Relationship Id="rId658" Type="http://schemas.openxmlformats.org/officeDocument/2006/relationships/image" Target="media/image267.wmf"/><Relationship Id="rId865" Type="http://schemas.openxmlformats.org/officeDocument/2006/relationships/image" Target="media/image348.wmf"/><Relationship Id="rId1050" Type="http://schemas.openxmlformats.org/officeDocument/2006/relationships/image" Target="media/image421.wmf"/><Relationship Id="rId297" Type="http://schemas.openxmlformats.org/officeDocument/2006/relationships/image" Target="media/image129.wmf"/><Relationship Id="rId518" Type="http://schemas.openxmlformats.org/officeDocument/2006/relationships/image" Target="media/image216.wmf"/><Relationship Id="rId725" Type="http://schemas.openxmlformats.org/officeDocument/2006/relationships/image" Target="media/image289.wmf"/><Relationship Id="rId932" Type="http://schemas.openxmlformats.org/officeDocument/2006/relationships/oleObject" Target="embeddings/oleObject552.bin"/><Relationship Id="rId1148" Type="http://schemas.openxmlformats.org/officeDocument/2006/relationships/image" Target="media/image461.wmf"/><Relationship Id="rId157" Type="http://schemas.openxmlformats.org/officeDocument/2006/relationships/oleObject" Target="embeddings/oleObject87.bin"/><Relationship Id="rId364" Type="http://schemas.openxmlformats.org/officeDocument/2006/relationships/oleObject" Target="embeddings/oleObject206.bin"/><Relationship Id="rId1008" Type="http://schemas.openxmlformats.org/officeDocument/2006/relationships/oleObject" Target="embeddings/oleObject598.bin"/><Relationship Id="rId1215" Type="http://schemas.openxmlformats.org/officeDocument/2006/relationships/oleObject" Target="embeddings/oleObject722.bin"/><Relationship Id="rId61" Type="http://schemas.openxmlformats.org/officeDocument/2006/relationships/oleObject" Target="embeddings/oleObject33.bin"/><Relationship Id="rId571" Type="http://schemas.openxmlformats.org/officeDocument/2006/relationships/oleObject" Target="embeddings/oleObject331.bin"/><Relationship Id="rId669" Type="http://schemas.openxmlformats.org/officeDocument/2006/relationships/oleObject" Target="embeddings/oleObject396.bin"/><Relationship Id="rId876" Type="http://schemas.openxmlformats.org/officeDocument/2006/relationships/oleObject" Target="embeddings/oleObject520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6.wmf"/><Relationship Id="rId431" Type="http://schemas.openxmlformats.org/officeDocument/2006/relationships/image" Target="media/image181.wmf"/><Relationship Id="rId529" Type="http://schemas.openxmlformats.org/officeDocument/2006/relationships/oleObject" Target="embeddings/oleObject305.bin"/><Relationship Id="rId736" Type="http://schemas.openxmlformats.org/officeDocument/2006/relationships/image" Target="media/image293.wmf"/><Relationship Id="rId1061" Type="http://schemas.openxmlformats.org/officeDocument/2006/relationships/oleObject" Target="embeddings/oleObject631.bin"/><Relationship Id="rId1159" Type="http://schemas.openxmlformats.org/officeDocument/2006/relationships/oleObject" Target="embeddings/oleObject690.bin"/><Relationship Id="rId168" Type="http://schemas.openxmlformats.org/officeDocument/2006/relationships/image" Target="media/image70.wmf"/><Relationship Id="rId943" Type="http://schemas.openxmlformats.org/officeDocument/2006/relationships/oleObject" Target="embeddings/oleObject558.bin"/><Relationship Id="rId1019" Type="http://schemas.openxmlformats.org/officeDocument/2006/relationships/oleObject" Target="embeddings/oleObject605.bin"/><Relationship Id="rId72" Type="http://schemas.openxmlformats.org/officeDocument/2006/relationships/oleObject" Target="embeddings/oleObject41.bin"/><Relationship Id="rId375" Type="http://schemas.openxmlformats.org/officeDocument/2006/relationships/image" Target="media/image157.wmf"/><Relationship Id="rId582" Type="http://schemas.openxmlformats.org/officeDocument/2006/relationships/image" Target="media/image241.png"/><Relationship Id="rId803" Type="http://schemas.openxmlformats.org/officeDocument/2006/relationships/oleObject" Target="embeddings/oleObject476.bin"/><Relationship Id="rId1226" Type="http://schemas.openxmlformats.org/officeDocument/2006/relationships/oleObject" Target="embeddings/oleObject728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30.bin"/><Relationship Id="rId442" Type="http://schemas.openxmlformats.org/officeDocument/2006/relationships/image" Target="media/image185.wmf"/><Relationship Id="rId887" Type="http://schemas.openxmlformats.org/officeDocument/2006/relationships/image" Target="media/image356.wmf"/><Relationship Id="rId1072" Type="http://schemas.openxmlformats.org/officeDocument/2006/relationships/oleObject" Target="embeddings/oleObject640.bin"/><Relationship Id="rId302" Type="http://schemas.openxmlformats.org/officeDocument/2006/relationships/oleObject" Target="embeddings/oleObject166.bin"/><Relationship Id="rId747" Type="http://schemas.openxmlformats.org/officeDocument/2006/relationships/image" Target="media/image297.wmf"/><Relationship Id="rId954" Type="http://schemas.openxmlformats.org/officeDocument/2006/relationships/oleObject" Target="embeddings/oleObject567.bin"/><Relationship Id="rId83" Type="http://schemas.openxmlformats.org/officeDocument/2006/relationships/image" Target="media/image31.wmf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19.bin"/><Relationship Id="rId593" Type="http://schemas.openxmlformats.org/officeDocument/2006/relationships/oleObject" Target="embeddings/oleObject346.bin"/><Relationship Id="rId607" Type="http://schemas.openxmlformats.org/officeDocument/2006/relationships/oleObject" Target="embeddings/oleObject355.bin"/><Relationship Id="rId814" Type="http://schemas.openxmlformats.org/officeDocument/2006/relationships/oleObject" Target="embeddings/oleObject483.bin"/><Relationship Id="rId1237" Type="http://schemas.openxmlformats.org/officeDocument/2006/relationships/footer" Target="footer2.xml"/><Relationship Id="rId246" Type="http://schemas.openxmlformats.org/officeDocument/2006/relationships/image" Target="media/image105.wmf"/><Relationship Id="rId453" Type="http://schemas.openxmlformats.org/officeDocument/2006/relationships/image" Target="media/image191.wmf"/><Relationship Id="rId660" Type="http://schemas.openxmlformats.org/officeDocument/2006/relationships/oleObject" Target="embeddings/oleObject388.bin"/><Relationship Id="rId898" Type="http://schemas.openxmlformats.org/officeDocument/2006/relationships/oleObject" Target="embeddings/oleObject532.bin"/><Relationship Id="rId1083" Type="http://schemas.openxmlformats.org/officeDocument/2006/relationships/oleObject" Target="embeddings/oleObject648.bin"/><Relationship Id="rId106" Type="http://schemas.openxmlformats.org/officeDocument/2006/relationships/oleObject" Target="embeddings/oleObject59.bin"/><Relationship Id="rId313" Type="http://schemas.openxmlformats.org/officeDocument/2006/relationships/image" Target="media/image137.wmf"/><Relationship Id="rId758" Type="http://schemas.openxmlformats.org/officeDocument/2006/relationships/oleObject" Target="embeddings/oleObject451.bin"/><Relationship Id="rId965" Type="http://schemas.openxmlformats.org/officeDocument/2006/relationships/oleObject" Target="embeddings/oleObject572.bin"/><Relationship Id="rId1150" Type="http://schemas.openxmlformats.org/officeDocument/2006/relationships/image" Target="media/image462.wmf"/><Relationship Id="rId10" Type="http://schemas.openxmlformats.org/officeDocument/2006/relationships/oleObject" Target="embeddings/oleObject2.bin"/><Relationship Id="rId94" Type="http://schemas.openxmlformats.org/officeDocument/2006/relationships/oleObject" Target="embeddings/oleObject53.bin"/><Relationship Id="rId397" Type="http://schemas.openxmlformats.org/officeDocument/2006/relationships/image" Target="media/image167.wmf"/><Relationship Id="rId520" Type="http://schemas.openxmlformats.org/officeDocument/2006/relationships/oleObject" Target="embeddings/oleObject299.bin"/><Relationship Id="rId618" Type="http://schemas.openxmlformats.org/officeDocument/2006/relationships/oleObject" Target="embeddings/oleObject360.bin"/><Relationship Id="rId825" Type="http://schemas.openxmlformats.org/officeDocument/2006/relationships/oleObject" Target="embeddings/oleObject490.bin"/><Relationship Id="rId257" Type="http://schemas.openxmlformats.org/officeDocument/2006/relationships/image" Target="media/image111.wmf"/><Relationship Id="rId464" Type="http://schemas.openxmlformats.org/officeDocument/2006/relationships/oleObject" Target="embeddings/oleObject263.bin"/><Relationship Id="rId1010" Type="http://schemas.openxmlformats.org/officeDocument/2006/relationships/oleObject" Target="embeddings/oleObject599.bin"/><Relationship Id="rId1094" Type="http://schemas.openxmlformats.org/officeDocument/2006/relationships/image" Target="media/image436.wmf"/><Relationship Id="rId1108" Type="http://schemas.openxmlformats.org/officeDocument/2006/relationships/image" Target="media/image441.wmf"/><Relationship Id="rId117" Type="http://schemas.openxmlformats.org/officeDocument/2006/relationships/image" Target="media/image47.wmf"/><Relationship Id="rId671" Type="http://schemas.openxmlformats.org/officeDocument/2006/relationships/oleObject" Target="embeddings/oleObject397.bin"/><Relationship Id="rId769" Type="http://schemas.openxmlformats.org/officeDocument/2006/relationships/image" Target="media/image307.wmf"/><Relationship Id="rId976" Type="http://schemas.openxmlformats.org/officeDocument/2006/relationships/oleObject" Target="embeddings/oleObject578.bin"/><Relationship Id="rId324" Type="http://schemas.openxmlformats.org/officeDocument/2006/relationships/oleObject" Target="embeddings/oleObject178.bin"/><Relationship Id="rId531" Type="http://schemas.openxmlformats.org/officeDocument/2006/relationships/oleObject" Target="embeddings/oleObject307.bin"/><Relationship Id="rId629" Type="http://schemas.openxmlformats.org/officeDocument/2006/relationships/oleObject" Target="embeddings/oleObject367.bin"/><Relationship Id="rId1161" Type="http://schemas.openxmlformats.org/officeDocument/2006/relationships/oleObject" Target="embeddings/oleObject691.bin"/><Relationship Id="rId836" Type="http://schemas.openxmlformats.org/officeDocument/2006/relationships/image" Target="media/image335.wmf"/><Relationship Id="rId1021" Type="http://schemas.openxmlformats.org/officeDocument/2006/relationships/oleObject" Target="embeddings/oleObject606.bin"/><Relationship Id="rId1119" Type="http://schemas.openxmlformats.org/officeDocument/2006/relationships/oleObject" Target="embeddings/oleObject669.bin"/><Relationship Id="rId903" Type="http://schemas.openxmlformats.org/officeDocument/2006/relationships/image" Target="media/image364.wmf"/><Relationship Id="rId32" Type="http://schemas.openxmlformats.org/officeDocument/2006/relationships/image" Target="media/image12.wmf"/><Relationship Id="rId181" Type="http://schemas.openxmlformats.org/officeDocument/2006/relationships/oleObject" Target="embeddings/oleObject100.bin"/><Relationship Id="rId279" Type="http://schemas.openxmlformats.org/officeDocument/2006/relationships/oleObject" Target="embeddings/oleObject152.bin"/><Relationship Id="rId486" Type="http://schemas.openxmlformats.org/officeDocument/2006/relationships/oleObject" Target="embeddings/oleObject278.bin"/><Relationship Id="rId693" Type="http://schemas.openxmlformats.org/officeDocument/2006/relationships/oleObject" Target="embeddings/oleObject411.bin"/><Relationship Id="rId139" Type="http://schemas.openxmlformats.org/officeDocument/2006/relationships/image" Target="media/image58.wmf"/><Relationship Id="rId346" Type="http://schemas.openxmlformats.org/officeDocument/2006/relationships/oleObject" Target="embeddings/oleObject194.bin"/><Relationship Id="rId553" Type="http://schemas.openxmlformats.org/officeDocument/2006/relationships/image" Target="media/image227.wmf"/><Relationship Id="rId760" Type="http://schemas.openxmlformats.org/officeDocument/2006/relationships/oleObject" Target="embeddings/oleObject452.bin"/><Relationship Id="rId998" Type="http://schemas.openxmlformats.org/officeDocument/2006/relationships/oleObject" Target="embeddings/oleObject591.bin"/><Relationship Id="rId1183" Type="http://schemas.openxmlformats.org/officeDocument/2006/relationships/image" Target="media/image473.wmf"/><Relationship Id="rId206" Type="http://schemas.openxmlformats.org/officeDocument/2006/relationships/image" Target="media/image87.wmf"/><Relationship Id="rId413" Type="http://schemas.openxmlformats.org/officeDocument/2006/relationships/oleObject" Target="embeddings/oleObject234.bin"/><Relationship Id="rId858" Type="http://schemas.openxmlformats.org/officeDocument/2006/relationships/oleObject" Target="embeddings/oleObject509.bin"/><Relationship Id="rId1043" Type="http://schemas.openxmlformats.org/officeDocument/2006/relationships/oleObject" Target="embeddings/oleObject621.bin"/><Relationship Id="rId620" Type="http://schemas.openxmlformats.org/officeDocument/2006/relationships/oleObject" Target="embeddings/oleObject361.bin"/><Relationship Id="rId718" Type="http://schemas.openxmlformats.org/officeDocument/2006/relationships/oleObject" Target="embeddings/oleObject428.bin"/><Relationship Id="rId925" Type="http://schemas.openxmlformats.org/officeDocument/2006/relationships/image" Target="media/image373.wmf"/><Relationship Id="rId1110" Type="http://schemas.openxmlformats.org/officeDocument/2006/relationships/image" Target="media/image442.wmf"/><Relationship Id="rId1208" Type="http://schemas.openxmlformats.org/officeDocument/2006/relationships/oleObject" Target="embeddings/oleObject718.bin"/><Relationship Id="rId54" Type="http://schemas.openxmlformats.org/officeDocument/2006/relationships/oleObject" Target="embeddings/oleObject27.bin"/><Relationship Id="rId270" Type="http://schemas.openxmlformats.org/officeDocument/2006/relationships/oleObject" Target="embeddings/oleObject148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33.bin"/><Relationship Id="rId782" Type="http://schemas.openxmlformats.org/officeDocument/2006/relationships/image" Target="media/image313.wmf"/><Relationship Id="rId228" Type="http://schemas.openxmlformats.org/officeDocument/2006/relationships/image" Target="media/image98.wmf"/><Relationship Id="rId435" Type="http://schemas.openxmlformats.org/officeDocument/2006/relationships/oleObject" Target="embeddings/oleObject248.bin"/><Relationship Id="rId642" Type="http://schemas.openxmlformats.org/officeDocument/2006/relationships/image" Target="media/image263.wmf"/><Relationship Id="rId1065" Type="http://schemas.openxmlformats.org/officeDocument/2006/relationships/oleObject" Target="embeddings/oleObject634.bin"/><Relationship Id="rId502" Type="http://schemas.openxmlformats.org/officeDocument/2006/relationships/oleObject" Target="embeddings/oleObject288.bin"/><Relationship Id="rId947" Type="http://schemas.openxmlformats.org/officeDocument/2006/relationships/oleObject" Target="embeddings/oleObject562.bin"/><Relationship Id="rId1132" Type="http://schemas.openxmlformats.org/officeDocument/2006/relationships/image" Target="media/image453.wmf"/><Relationship Id="rId76" Type="http://schemas.openxmlformats.org/officeDocument/2006/relationships/oleObject" Target="embeddings/oleObject44.bin"/><Relationship Id="rId807" Type="http://schemas.openxmlformats.org/officeDocument/2006/relationships/image" Target="media/image324.wmf"/><Relationship Id="rId292" Type="http://schemas.openxmlformats.org/officeDocument/2006/relationships/image" Target="media/image128.wmf"/><Relationship Id="rId597" Type="http://schemas.openxmlformats.org/officeDocument/2006/relationships/oleObject" Target="embeddings/oleObject349.bin"/><Relationship Id="rId152" Type="http://schemas.openxmlformats.org/officeDocument/2006/relationships/image" Target="media/image63.wmf"/><Relationship Id="rId457" Type="http://schemas.openxmlformats.org/officeDocument/2006/relationships/image" Target="media/image193.wmf"/><Relationship Id="rId1087" Type="http://schemas.openxmlformats.org/officeDocument/2006/relationships/oleObject" Target="embeddings/oleObject650.bin"/><Relationship Id="rId664" Type="http://schemas.openxmlformats.org/officeDocument/2006/relationships/oleObject" Target="embeddings/oleObject391.bin"/><Relationship Id="rId871" Type="http://schemas.openxmlformats.org/officeDocument/2006/relationships/image" Target="media/image350.wmf"/><Relationship Id="rId969" Type="http://schemas.openxmlformats.org/officeDocument/2006/relationships/oleObject" Target="embeddings/oleObject574.bin"/><Relationship Id="rId317" Type="http://schemas.openxmlformats.org/officeDocument/2006/relationships/image" Target="media/image139.wmf"/><Relationship Id="rId524" Type="http://schemas.openxmlformats.org/officeDocument/2006/relationships/image" Target="media/image218.wmf"/><Relationship Id="rId731" Type="http://schemas.openxmlformats.org/officeDocument/2006/relationships/oleObject" Target="embeddings/oleObject436.bin"/><Relationship Id="rId1154" Type="http://schemas.openxmlformats.org/officeDocument/2006/relationships/oleObject" Target="embeddings/oleObject686.bin"/><Relationship Id="rId98" Type="http://schemas.openxmlformats.org/officeDocument/2006/relationships/image" Target="media/image39.wmf"/><Relationship Id="rId829" Type="http://schemas.openxmlformats.org/officeDocument/2006/relationships/image" Target="media/image332.wmf"/><Relationship Id="rId1014" Type="http://schemas.openxmlformats.org/officeDocument/2006/relationships/oleObject" Target="embeddings/oleObject602.bin"/><Relationship Id="rId1221" Type="http://schemas.openxmlformats.org/officeDocument/2006/relationships/image" Target="media/image491.wmf"/><Relationship Id="rId25" Type="http://schemas.openxmlformats.org/officeDocument/2006/relationships/oleObject" Target="embeddings/oleObject11.bin"/><Relationship Id="rId174" Type="http://schemas.openxmlformats.org/officeDocument/2006/relationships/oleObject" Target="embeddings/oleObject97.bin"/><Relationship Id="rId381" Type="http://schemas.openxmlformats.org/officeDocument/2006/relationships/image" Target="media/image160.wmf"/><Relationship Id="rId241" Type="http://schemas.openxmlformats.org/officeDocument/2006/relationships/oleObject" Target="embeddings/oleObject134.bin"/><Relationship Id="rId479" Type="http://schemas.openxmlformats.org/officeDocument/2006/relationships/image" Target="media/image201.wmf"/><Relationship Id="rId686" Type="http://schemas.openxmlformats.org/officeDocument/2006/relationships/oleObject" Target="embeddings/oleObject407.bin"/><Relationship Id="rId893" Type="http://schemas.openxmlformats.org/officeDocument/2006/relationships/image" Target="media/image359.wmf"/><Relationship Id="rId339" Type="http://schemas.openxmlformats.org/officeDocument/2006/relationships/oleObject" Target="embeddings/oleObject188.bin"/><Relationship Id="rId546" Type="http://schemas.openxmlformats.org/officeDocument/2006/relationships/oleObject" Target="embeddings/oleObject317.bin"/><Relationship Id="rId753" Type="http://schemas.openxmlformats.org/officeDocument/2006/relationships/image" Target="media/image300.wmf"/><Relationship Id="rId1176" Type="http://schemas.openxmlformats.org/officeDocument/2006/relationships/oleObject" Target="embeddings/oleObject700.bin"/><Relationship Id="rId101" Type="http://schemas.openxmlformats.org/officeDocument/2006/relationships/oleObject" Target="embeddings/oleObject56.bin"/><Relationship Id="rId406" Type="http://schemas.openxmlformats.org/officeDocument/2006/relationships/oleObject" Target="embeddings/oleObject230.bin"/><Relationship Id="rId960" Type="http://schemas.openxmlformats.org/officeDocument/2006/relationships/oleObject" Target="embeddings/oleObject570.bin"/><Relationship Id="rId1036" Type="http://schemas.openxmlformats.org/officeDocument/2006/relationships/image" Target="media/image416.wmf"/><Relationship Id="rId613" Type="http://schemas.openxmlformats.org/officeDocument/2006/relationships/image" Target="media/image251.wmf"/><Relationship Id="rId820" Type="http://schemas.openxmlformats.org/officeDocument/2006/relationships/oleObject" Target="embeddings/oleObject487.bin"/><Relationship Id="rId918" Type="http://schemas.openxmlformats.org/officeDocument/2006/relationships/oleObject" Target="embeddings/oleObject543.bin"/><Relationship Id="rId1103" Type="http://schemas.openxmlformats.org/officeDocument/2006/relationships/image" Target="media/image439.wmf"/><Relationship Id="rId47" Type="http://schemas.openxmlformats.org/officeDocument/2006/relationships/oleObject" Target="embeddings/oleObject24.bin"/><Relationship Id="rId196" Type="http://schemas.openxmlformats.org/officeDocument/2006/relationships/image" Target="media/image83.wmf"/><Relationship Id="rId263" Type="http://schemas.openxmlformats.org/officeDocument/2006/relationships/image" Target="media/image114.wmf"/><Relationship Id="rId470" Type="http://schemas.openxmlformats.org/officeDocument/2006/relationships/oleObject" Target="embeddings/oleObject267.bin"/><Relationship Id="rId123" Type="http://schemas.openxmlformats.org/officeDocument/2006/relationships/image" Target="media/image50.wmf"/><Relationship Id="rId330" Type="http://schemas.openxmlformats.org/officeDocument/2006/relationships/oleObject" Target="embeddings/oleObject182.bin"/><Relationship Id="rId568" Type="http://schemas.openxmlformats.org/officeDocument/2006/relationships/oleObject" Target="embeddings/oleObject329.bin"/><Relationship Id="rId775" Type="http://schemas.openxmlformats.org/officeDocument/2006/relationships/image" Target="media/image310.wmf"/><Relationship Id="rId982" Type="http://schemas.openxmlformats.org/officeDocument/2006/relationships/image" Target="media/image395.wmf"/><Relationship Id="rId1198" Type="http://schemas.openxmlformats.org/officeDocument/2006/relationships/oleObject" Target="embeddings/oleObject713.bin"/><Relationship Id="rId428" Type="http://schemas.openxmlformats.org/officeDocument/2006/relationships/image" Target="media/image180.wmf"/><Relationship Id="rId635" Type="http://schemas.openxmlformats.org/officeDocument/2006/relationships/image" Target="media/image260.png"/><Relationship Id="rId842" Type="http://schemas.openxmlformats.org/officeDocument/2006/relationships/oleObject" Target="embeddings/oleObject500.bin"/><Relationship Id="rId1058" Type="http://schemas.openxmlformats.org/officeDocument/2006/relationships/oleObject" Target="embeddings/oleObject629.bin"/><Relationship Id="rId702" Type="http://schemas.openxmlformats.org/officeDocument/2006/relationships/image" Target="media/image281.wmf"/><Relationship Id="rId1125" Type="http://schemas.openxmlformats.org/officeDocument/2006/relationships/oleObject" Target="embeddings/oleObject672.bin"/><Relationship Id="rId69" Type="http://schemas.openxmlformats.org/officeDocument/2006/relationships/oleObject" Target="embeddings/oleObject39.bin"/><Relationship Id="rId285" Type="http://schemas.openxmlformats.org/officeDocument/2006/relationships/oleObject" Target="embeddings/oleObject155.bin"/><Relationship Id="rId492" Type="http://schemas.openxmlformats.org/officeDocument/2006/relationships/image" Target="media/image206.wmf"/><Relationship Id="rId797" Type="http://schemas.openxmlformats.org/officeDocument/2006/relationships/oleObject" Target="embeddings/oleObject472.bin"/><Relationship Id="rId145" Type="http://schemas.openxmlformats.org/officeDocument/2006/relationships/oleObject" Target="embeddings/oleObject81.bin"/><Relationship Id="rId352" Type="http://schemas.openxmlformats.org/officeDocument/2006/relationships/oleObject" Target="embeddings/oleObject198.bin"/><Relationship Id="rId212" Type="http://schemas.openxmlformats.org/officeDocument/2006/relationships/image" Target="media/image90.wmf"/><Relationship Id="rId657" Type="http://schemas.openxmlformats.org/officeDocument/2006/relationships/oleObject" Target="embeddings/oleObject386.bin"/><Relationship Id="rId864" Type="http://schemas.openxmlformats.org/officeDocument/2006/relationships/oleObject" Target="embeddings/oleObject512.bin"/><Relationship Id="rId517" Type="http://schemas.openxmlformats.org/officeDocument/2006/relationships/oleObject" Target="embeddings/oleObject297.bin"/><Relationship Id="rId724" Type="http://schemas.openxmlformats.org/officeDocument/2006/relationships/oleObject" Target="embeddings/oleObject431.bin"/><Relationship Id="rId931" Type="http://schemas.openxmlformats.org/officeDocument/2006/relationships/image" Target="media/image375.wmf"/><Relationship Id="rId1147" Type="http://schemas.openxmlformats.org/officeDocument/2006/relationships/oleObject" Target="embeddings/oleObject682.bin"/><Relationship Id="rId60" Type="http://schemas.openxmlformats.org/officeDocument/2006/relationships/oleObject" Target="embeddings/oleObject32.bin"/><Relationship Id="rId1007" Type="http://schemas.openxmlformats.org/officeDocument/2006/relationships/image" Target="media/image405.wmf"/><Relationship Id="rId1214" Type="http://schemas.openxmlformats.org/officeDocument/2006/relationships/image" Target="media/image488.png"/><Relationship Id="rId18" Type="http://schemas.openxmlformats.org/officeDocument/2006/relationships/image" Target="media/image7.wmf"/><Relationship Id="rId167" Type="http://schemas.openxmlformats.org/officeDocument/2006/relationships/oleObject" Target="embeddings/oleObject93.bin"/><Relationship Id="rId374" Type="http://schemas.openxmlformats.org/officeDocument/2006/relationships/oleObject" Target="embeddings/oleObject213.bin"/><Relationship Id="rId581" Type="http://schemas.openxmlformats.org/officeDocument/2006/relationships/oleObject" Target="embeddings/oleObject336.bin"/><Relationship Id="rId234" Type="http://schemas.openxmlformats.org/officeDocument/2006/relationships/oleObject" Target="embeddings/oleObject129.bin"/><Relationship Id="rId679" Type="http://schemas.openxmlformats.org/officeDocument/2006/relationships/image" Target="media/image273.wmf"/><Relationship Id="rId886" Type="http://schemas.openxmlformats.org/officeDocument/2006/relationships/oleObject" Target="embeddings/oleObject526.bin"/><Relationship Id="rId2" Type="http://schemas.openxmlformats.org/officeDocument/2006/relationships/settings" Target="settings.xml"/><Relationship Id="rId441" Type="http://schemas.openxmlformats.org/officeDocument/2006/relationships/oleObject" Target="embeddings/oleObject252.bin"/><Relationship Id="rId539" Type="http://schemas.openxmlformats.org/officeDocument/2006/relationships/oleObject" Target="embeddings/oleObject313.bin"/><Relationship Id="rId746" Type="http://schemas.openxmlformats.org/officeDocument/2006/relationships/oleObject" Target="embeddings/oleObject445.bin"/><Relationship Id="rId1071" Type="http://schemas.openxmlformats.org/officeDocument/2006/relationships/oleObject" Target="embeddings/oleObject639.bin"/><Relationship Id="rId1169" Type="http://schemas.openxmlformats.org/officeDocument/2006/relationships/oleObject" Target="embeddings/oleObject696.bin"/><Relationship Id="rId301" Type="http://schemas.openxmlformats.org/officeDocument/2006/relationships/image" Target="media/image131.wmf"/><Relationship Id="rId953" Type="http://schemas.openxmlformats.org/officeDocument/2006/relationships/image" Target="media/image382.wmf"/><Relationship Id="rId1029" Type="http://schemas.openxmlformats.org/officeDocument/2006/relationships/oleObject" Target="embeddings/oleObject612.bin"/><Relationship Id="rId1236" Type="http://schemas.openxmlformats.org/officeDocument/2006/relationships/footer" Target="footer1.xml"/><Relationship Id="rId82" Type="http://schemas.openxmlformats.org/officeDocument/2006/relationships/oleObject" Target="embeddings/oleObject47.bin"/><Relationship Id="rId606" Type="http://schemas.openxmlformats.org/officeDocument/2006/relationships/image" Target="media/image247.wmf"/><Relationship Id="rId813" Type="http://schemas.openxmlformats.org/officeDocument/2006/relationships/oleObject" Target="embeddings/oleObject48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18</TotalTime>
  <Pages>23</Pages>
  <Words>3820</Words>
  <Characters>21777</Characters>
  <Application>Microsoft Office Word</Application>
  <DocSecurity>0</DocSecurity>
  <Lines>181</Lines>
  <Paragraphs>51</Paragraphs>
  <ScaleCrop>false</ScaleCrop>
  <Company>Microsoft</Company>
  <LinksUpToDate>false</LinksUpToDate>
  <CharactersWithSpaces>25546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2017-04-20T05:31:00Z</cp:lastPrinted>
  <dcterms:created xsi:type="dcterms:W3CDTF">2024-12-04T06:13:00Z</dcterms:created>
  <dcterms:modified xsi:type="dcterms:W3CDTF">2026-06-12T06:24:00Z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