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CF" w:rsidRDefault="005B204D">
      <w:pPr>
        <w:pStyle w:val="paragraph"/>
        <w:spacing w:before="0" w:beforeAutospacing="0" w:after="240" w:afterAutospacing="0" w:line="360" w:lineRule="auto"/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eastAsia="黑体" w:hAnsi="Times New Roman"/>
          <w:noProof/>
          <w:snapToGrid w:val="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10769600</wp:posOffset>
            </wp:positionV>
            <wp:extent cx="406400" cy="279400"/>
            <wp:effectExtent l="0" t="0" r="0" b="0"/>
            <wp:wrapNone/>
            <wp:docPr id="100542" name="图片 100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2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snapToGrid w:val="0"/>
          <w:sz w:val="36"/>
          <w:szCs w:val="36"/>
        </w:rPr>
        <w:t>202</w:t>
      </w:r>
      <w:r>
        <w:rPr>
          <w:rFonts w:ascii="Times New Roman" w:eastAsia="黑体" w:hAnsi="Times New Roman" w:hint="eastAsia"/>
          <w:snapToGrid w:val="0"/>
          <w:sz w:val="36"/>
          <w:szCs w:val="36"/>
        </w:rPr>
        <w:t>5</w:t>
      </w:r>
      <w:r>
        <w:rPr>
          <w:rFonts w:ascii="Times New Roman" w:eastAsia="黑体" w:hAnsi="Times New Roman"/>
          <w:snapToGrid w:val="0"/>
          <w:sz w:val="36"/>
          <w:szCs w:val="36"/>
        </w:rPr>
        <w:t>-202</w:t>
      </w:r>
      <w:r>
        <w:rPr>
          <w:rFonts w:ascii="Times New Roman" w:eastAsia="黑体" w:hAnsi="Times New Roman" w:hint="eastAsia"/>
          <w:snapToGrid w:val="0"/>
          <w:sz w:val="36"/>
          <w:szCs w:val="36"/>
        </w:rPr>
        <w:t>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数学下学期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3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月</w:t>
      </w:r>
      <w:r>
        <w:rPr>
          <w:rFonts w:ascii="Times New Roman" w:eastAsia="黑体" w:hAnsi="Times New Roman"/>
          <w:color w:val="000000"/>
          <w:sz w:val="36"/>
          <w:szCs w:val="36"/>
        </w:rPr>
        <w:t>学情自测卷</w:t>
      </w:r>
    </w:p>
    <w:p w:rsidR="005250CF" w:rsidRDefault="005B204D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5250CF" w:rsidRDefault="005B204D">
      <w:pPr>
        <w:widowControl/>
        <w:spacing w:line="360" w:lineRule="auto"/>
        <w:textAlignment w:val="center"/>
        <w:rPr>
          <w:rFonts w:ascii="Times New Roman" w:eastAsia="黑体" w:hAnsi="Times New Roman"/>
          <w:szCs w:val="21"/>
        </w:rPr>
      </w:pPr>
      <w:r>
        <w:rPr>
          <w:rFonts w:ascii="Times New Roman" w:eastAsia="黑体" w:hAnsi="Times New Roman"/>
          <w:szCs w:val="21"/>
        </w:rPr>
        <w:t>注意事项：</w:t>
      </w:r>
    </w:p>
    <w:p w:rsidR="005250CF" w:rsidRDefault="005B204D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spacing w:val="2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1</w:t>
      </w:r>
      <w:r>
        <w:rPr>
          <w:rFonts w:ascii="Times New Roman" w:eastAsia="黑体" w:hAnsi="Times New Roman"/>
          <w:spacing w:val="2"/>
          <w:szCs w:val="21"/>
        </w:rPr>
        <w:t>．答卷前，考生务必将自己的姓名、准考证号填写在答题卡上。</w:t>
      </w:r>
    </w:p>
    <w:p w:rsidR="005250CF" w:rsidRDefault="005B204D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spacing w:val="2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2</w:t>
      </w:r>
      <w:r>
        <w:rPr>
          <w:rFonts w:ascii="Times New Roman" w:eastAsia="黑体" w:hAnsi="Times New Roman"/>
          <w:spacing w:val="2"/>
          <w:szCs w:val="21"/>
        </w:rPr>
        <w:t>．回答</w:t>
      </w:r>
      <w:r>
        <w:rPr>
          <w:rFonts w:ascii="Times New Roman" w:eastAsia="黑体" w:hAnsi="Times New Roman" w:hint="eastAsia"/>
          <w:spacing w:val="2"/>
          <w:szCs w:val="21"/>
        </w:rPr>
        <w:t>选择</w:t>
      </w:r>
      <w:r>
        <w:rPr>
          <w:rFonts w:ascii="Times New Roman" w:eastAsia="黑体" w:hAnsi="Times New Roman"/>
          <w:spacing w:val="2"/>
          <w:szCs w:val="21"/>
        </w:rPr>
        <w:t>题时，选出每小题答案后，用</w:t>
      </w:r>
      <w:r>
        <w:rPr>
          <w:rFonts w:ascii="Times New Roman" w:eastAsia="黑体" w:hAnsi="Times New Roman"/>
          <w:spacing w:val="2"/>
          <w:szCs w:val="21"/>
        </w:rPr>
        <w:t>2B</w:t>
      </w:r>
      <w:r>
        <w:rPr>
          <w:rFonts w:ascii="Times New Roman" w:eastAsia="黑体" w:hAnsi="Times New Roman"/>
          <w:spacing w:val="2"/>
          <w:szCs w:val="21"/>
        </w:rPr>
        <w:t>铅笔把答题卡上对应题目的答案标号涂黑。如需改动，用橡皮擦干净后，再选涂其他答案标号。写在本试卷上无效。回答</w:t>
      </w:r>
      <w:r>
        <w:rPr>
          <w:rFonts w:ascii="Times New Roman" w:eastAsia="黑体" w:hAnsi="Times New Roman" w:hint="eastAsia"/>
          <w:spacing w:val="2"/>
          <w:szCs w:val="21"/>
        </w:rPr>
        <w:t>非选择</w:t>
      </w:r>
      <w:r>
        <w:rPr>
          <w:rFonts w:ascii="Times New Roman" w:eastAsia="黑体" w:hAnsi="Times New Roman"/>
          <w:spacing w:val="2"/>
          <w:szCs w:val="21"/>
        </w:rPr>
        <w:t>题时，将答案写在答题卡上。写在本试卷上无效。</w:t>
      </w:r>
    </w:p>
    <w:p w:rsidR="005250CF" w:rsidRDefault="005B204D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color w:val="FF0000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3</w:t>
      </w:r>
      <w:r>
        <w:rPr>
          <w:rFonts w:ascii="Times New Roman" w:eastAsia="黑体" w:hAnsi="Times New Roman"/>
          <w:spacing w:val="2"/>
          <w:szCs w:val="21"/>
        </w:rPr>
        <w:t>．测试范围：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新教材沪教版七</w:t>
      </w:r>
      <w:r>
        <w:rPr>
          <w:rFonts w:ascii="Times New Roman" w:eastAsia="黑体" w:hAnsi="Times New Roman"/>
          <w:color w:val="C00000"/>
          <w:spacing w:val="2"/>
          <w:szCs w:val="21"/>
        </w:rPr>
        <w:t>年级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下册第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15~16.2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章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 xml:space="preserve"> 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一元一次不等式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+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相交线与平行线</w:t>
      </w:r>
      <w:r>
        <w:rPr>
          <w:rFonts w:ascii="Times New Roman" w:eastAsia="黑体" w:hAnsi="Times New Roman"/>
          <w:spacing w:val="2"/>
          <w:szCs w:val="21"/>
        </w:rPr>
        <w:t>。</w:t>
      </w:r>
    </w:p>
    <w:p w:rsidR="005250CF" w:rsidRDefault="005B204D">
      <w:pPr>
        <w:spacing w:line="336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5250CF" w:rsidRDefault="005B204D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5250CF" w:rsidRDefault="005B204D">
      <w:pPr>
        <w:spacing w:line="360" w:lineRule="auto"/>
        <w:jc w:val="left"/>
        <w:textAlignment w:val="center"/>
      </w:pPr>
      <w:r>
        <w:t>1</w:t>
      </w:r>
      <w:r>
        <w:t>．如果</w:t>
      </w:r>
      <w:r>
        <w:object w:dxaOrig="492" w:dyaOrig="2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6a46e678bf9d2df5ad4c782b3dc22f5" style="width:24.5pt;height:12pt" o:ole="">
            <v:imagedata r:id="rId7" o:title="eqIdc6a46e678bf9d2df5ad4c782b3dc22f5"/>
          </v:shape>
          <o:OLEObject Type="Embed" ProgID="Equation.DSMT4" ShapeID="_x0000_i1025" DrawAspect="Content" ObjectID="_1834902230" r:id="rId8"/>
        </w:object>
      </w:r>
      <w:r>
        <w:t>，那么下列不等式中一定正确的是（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5250CF" w:rsidRDefault="005B204D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 xml:space="preserve"> </w:t>
      </w:r>
      <w:r>
        <w:object w:dxaOrig="1002" w:dyaOrig="250">
          <v:shape id="_x0000_i1026" type="#_x0000_t75" alt="eqIdd8e07a34792ee4d4048e1cb270f1a6f7" style="width:50pt;height:12.5pt" o:ole="">
            <v:imagedata r:id="rId9" o:title="eqIdd8e07a34792ee4d4048e1cb270f1a6f7"/>
          </v:shape>
          <o:OLEObject Type="Embed" ProgID="Equation.DSMT4" ShapeID="_x0000_i1026" DrawAspect="Content" ObjectID="_1834902231" r:id="rId10"/>
        </w:object>
      </w:r>
      <w:r>
        <w:tab/>
        <w:t>B</w:t>
      </w:r>
      <w:r>
        <w:t>．</w:t>
      </w:r>
      <w:r>
        <w:object w:dxaOrig="1073" w:dyaOrig="251">
          <v:shape id="_x0000_i1027" type="#_x0000_t75" alt="eqId9259d1c49d701f960c902b4cb83e74af" style="width:53.5pt;height:12.5pt" o:ole="">
            <v:imagedata r:id="rId11" o:title="eqId9259d1c49d701f960c902b4cb83e74af"/>
          </v:shape>
          <o:OLEObject Type="Embed" ProgID="Equation.DSMT4" ShapeID="_x0000_i1027" DrawAspect="Content" ObjectID="_1834902232" r:id="rId12"/>
        </w:object>
      </w:r>
    </w:p>
    <w:p w:rsidR="005250CF" w:rsidRDefault="005B204D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337" w:dyaOrig="254">
          <v:shape id="_x0000_i1028" type="#_x0000_t75" alt="eqId5a9ec99e0c10b9477b543226952de1d0" style="width:67pt;height:12.5pt" o:ole="">
            <v:imagedata r:id="rId13" o:title="eqId5a9ec99e0c10b9477b543226952de1d0"/>
          </v:shape>
          <o:OLEObject Type="Embed" ProgID="Equation.DSMT4" ShapeID="_x0000_i1028" DrawAspect="Content" ObjectID="_1834902233" r:id="rId14"/>
        </w:object>
      </w:r>
      <w:r>
        <w:tab/>
        <w:t>D</w:t>
      </w:r>
      <w:r>
        <w:t>．</w:t>
      </w:r>
      <w:r>
        <w:object w:dxaOrig="704" w:dyaOrig="245">
          <v:shape id="_x0000_i1029" type="#_x0000_t75" alt="eqId5dfef72c6e0451005549de3032f59f84" style="width:35pt;height:12.5pt" o:ole="">
            <v:imagedata r:id="rId15" o:title="eqId5dfef72c6e0451005549de3032f59f84"/>
          </v:shape>
          <o:OLEObject Type="Embed" ProgID="Equation.DSMT4" ShapeID="_x0000_i1029" DrawAspect="Content" ObjectID="_1834902234" r:id="rId16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rPr>
          <w:color w:val="FF0000"/>
        </w:rPr>
        <w:t>A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【详解】解：如果</w:t>
      </w:r>
      <w:r>
        <w:rPr>
          <w:color w:val="FF0000"/>
        </w:rPr>
        <w:object w:dxaOrig="492" w:dyaOrig="241">
          <v:shape id="_x0000_i1030" type="#_x0000_t75" alt="eqIdc6a46e678bf9d2df5ad4c782b3dc22f5" style="width:24.5pt;height:12pt" o:ole="">
            <v:imagedata r:id="rId7" o:title="eqIdc6a46e678bf9d2df5ad4c782b3dc22f5"/>
          </v:shape>
          <o:OLEObject Type="Embed" ProgID="Equation.DSMT4" ShapeID="_x0000_i1030" DrawAspect="Content" ObjectID="_1834902235" r:id="rId1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两边同时减去</w:t>
      </w:r>
      <w:r>
        <w:rPr>
          <w:color w:val="FF0000"/>
        </w:rPr>
        <w:object w:dxaOrig="246" w:dyaOrig="220">
          <v:shape id="_x0000_i1031" type="#_x0000_t75" alt="eqId18436f0e2391b0ab7537a566fc28204c" style="width:12.5pt;height:11pt" o:ole="">
            <v:imagedata r:id="rId18" o:title="eqId18436f0e2391b0ab7537a566fc28204c"/>
          </v:shape>
          <o:OLEObject Type="Embed" ProgID="Equation.DSMT4" ShapeID="_x0000_i1031" DrawAspect="Content" ObjectID="_1834902236" r:id="rId19"/>
        </w:object>
      </w:r>
      <w:r>
        <w:rPr>
          <w:color w:val="FF0000"/>
        </w:rPr>
        <w:t>，得</w:t>
      </w:r>
      <w:r>
        <w:rPr>
          <w:color w:val="FF0000"/>
        </w:rPr>
        <w:object w:dxaOrig="1002" w:dyaOrig="250">
          <v:shape id="_x0000_i1032" type="#_x0000_t75" alt="eqIdd8e07a34792ee4d4048e1cb270f1a6f7" style="width:50pt;height:12.5pt" o:ole="">
            <v:imagedata r:id="rId9" o:title="eqIdd8e07a34792ee4d4048e1cb270f1a6f7"/>
          </v:shape>
          <o:OLEObject Type="Embed" ProgID="Equation.DSMT4" ShapeID="_x0000_i1032" DrawAspect="Content" ObjectID="_1834902237" r:id="rId20"/>
        </w:object>
      </w:r>
      <w:r>
        <w:rPr>
          <w:color w:val="FF0000"/>
        </w:rPr>
        <w:t>，则</w:t>
      </w:r>
      <w:r>
        <w:rPr>
          <w:color w:val="FF0000"/>
        </w:rPr>
        <w:t>A</w:t>
      </w:r>
      <w:r>
        <w:rPr>
          <w:color w:val="FF0000"/>
        </w:rPr>
        <w:t>符合题意，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两边同时加上</w:t>
      </w:r>
      <w:r>
        <w:rPr>
          <w:color w:val="FF0000"/>
        </w:rPr>
        <w:object w:dxaOrig="175" w:dyaOrig="229">
          <v:shape id="_x0000_i1033" type="#_x0000_t75" alt="eqId61128ab996360a038e6e64d82fcba004" style="width:9pt;height:11.5pt" o:ole="">
            <v:imagedata r:id="rId21" o:title="eqId61128ab996360a038e6e64d82fcba004"/>
          </v:shape>
          <o:OLEObject Type="Embed" ProgID="Equation.DSMT4" ShapeID="_x0000_i1033" DrawAspect="Content" ObjectID="_1834902238" r:id="rId22"/>
        </w:object>
      </w:r>
      <w:r>
        <w:rPr>
          <w:color w:val="FF0000"/>
        </w:rPr>
        <w:t>，得</w:t>
      </w:r>
      <w:r>
        <w:rPr>
          <w:color w:val="FF0000"/>
        </w:rPr>
        <w:object w:dxaOrig="1073" w:dyaOrig="251">
          <v:shape id="_x0000_i1034" type="#_x0000_t75" alt="eqId35226aea7d787b7ed2eb31fabd6538bf" style="width:53.5pt;height:12.5pt" o:ole="">
            <v:imagedata r:id="rId23" o:title="eqId35226aea7d787b7ed2eb31fabd6538bf"/>
          </v:shape>
          <o:OLEObject Type="Embed" ProgID="Equation.DSMT4" ShapeID="_x0000_i1034" DrawAspect="Content" ObjectID="_1834902239" r:id="rId24"/>
        </w:object>
      </w:r>
      <w:r>
        <w:rPr>
          <w:color w:val="FF0000"/>
        </w:rPr>
        <w:t>，则</w:t>
      </w:r>
      <w:r>
        <w:rPr>
          <w:color w:val="FF0000"/>
        </w:rPr>
        <w:t>B</w:t>
      </w:r>
      <w:r>
        <w:rPr>
          <w:color w:val="FF0000"/>
        </w:rPr>
        <w:t>不符合题意，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两边同时乘以</w:t>
      </w:r>
      <w:r>
        <w:rPr>
          <w:color w:val="FF0000"/>
        </w:rPr>
        <w:object w:dxaOrig="263" w:dyaOrig="224">
          <v:shape id="_x0000_i1035" type="#_x0000_t75" alt="eqIdacbc6a613224461ade69362d46550474" style="width:13pt;height:11pt" o:ole="">
            <v:imagedata r:id="rId25" o:title="eqIdacbc6a613224461ade69362d46550474"/>
          </v:shape>
          <o:OLEObject Type="Embed" ProgID="Equation.DSMT4" ShapeID="_x0000_i1035" DrawAspect="Content" ObjectID="_1834902240" r:id="rId26"/>
        </w:object>
      </w:r>
      <w:r>
        <w:rPr>
          <w:color w:val="FF0000"/>
        </w:rPr>
        <w:t>再同时减去</w:t>
      </w:r>
      <w:r>
        <w:rPr>
          <w:color w:val="FF0000"/>
        </w:rPr>
        <w:object w:dxaOrig="175" w:dyaOrig="229">
          <v:shape id="_x0000_i1036" type="#_x0000_t75" alt="eqId61128ab996360a038e6e64d82fcba004" style="width:9pt;height:11.5pt" o:ole="">
            <v:imagedata r:id="rId21" o:title="eqId61128ab996360a038e6e64d82fcba004"/>
          </v:shape>
          <o:OLEObject Type="Embed" ProgID="Equation.DSMT4" ShapeID="_x0000_i1036" DrawAspect="Content" ObjectID="_1834902241" r:id="rId27"/>
        </w:object>
      </w:r>
      <w:r>
        <w:rPr>
          <w:color w:val="FF0000"/>
        </w:rPr>
        <w:t>，得</w:t>
      </w:r>
      <w:r>
        <w:rPr>
          <w:color w:val="FF0000"/>
        </w:rPr>
        <w:object w:dxaOrig="1319" w:dyaOrig="250">
          <v:shape id="_x0000_i1037" type="#_x0000_t75" alt="eqId2afdfbdaf01d7012c1ee286256548219" style="width:66pt;height:12.5pt" o:ole="">
            <v:imagedata r:id="rId28" o:title="eqId2afdfbdaf01d7012c1ee286256548219"/>
          </v:shape>
          <o:OLEObject Type="Embed" ProgID="Equation.DSMT4" ShapeID="_x0000_i1037" DrawAspect="Content" ObjectID="_1834902242" r:id="rId29"/>
        </w:object>
      </w:r>
      <w:r>
        <w:rPr>
          <w:color w:val="FF0000"/>
        </w:rPr>
        <w:t>，则</w:t>
      </w:r>
      <w:r>
        <w:rPr>
          <w:color w:val="FF0000"/>
        </w:rPr>
        <w:t>C</w:t>
      </w:r>
      <w:r>
        <w:rPr>
          <w:color w:val="FF0000"/>
        </w:rPr>
        <w:t>不符合题意，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两边同时乘以</w:t>
      </w:r>
      <w:r>
        <w:rPr>
          <w:color w:val="FF0000"/>
        </w:rPr>
        <w:object w:dxaOrig="175" w:dyaOrig="229">
          <v:shape id="_x0000_i1038" type="#_x0000_t75" alt="eqId61128ab996360a038e6e64d82fcba004" style="width:9pt;height:11.5pt" o:ole="">
            <v:imagedata r:id="rId21" o:title="eqId61128ab996360a038e6e64d82fcba004"/>
          </v:shape>
          <o:OLEObject Type="Embed" ProgID="Equation.DSMT4" ShapeID="_x0000_i1038" DrawAspect="Content" ObjectID="_1834902243" r:id="rId30"/>
        </w:object>
      </w:r>
      <w:r>
        <w:rPr>
          <w:color w:val="FF0000"/>
        </w:rPr>
        <w:t>，得</w:t>
      </w:r>
      <w:r>
        <w:rPr>
          <w:color w:val="FF0000"/>
        </w:rPr>
        <w:object w:dxaOrig="704" w:dyaOrig="255">
          <v:shape id="_x0000_i1039" type="#_x0000_t75" alt="eqId9b920eeb1c7e47f8cc07f66a9e210072" style="width:35pt;height:13pt" o:ole="">
            <v:imagedata r:id="rId31" o:title="eqId9b920eeb1c7e47f8cc07f66a9e210072"/>
          </v:shape>
          <o:OLEObject Type="Embed" ProgID="Equation.DSMT4" ShapeID="_x0000_i1039" DrawAspect="Content" ObjectID="_1834902244" r:id="rId32"/>
        </w:object>
      </w:r>
      <w:r>
        <w:rPr>
          <w:color w:val="FF0000"/>
        </w:rPr>
        <w:t>，则</w:t>
      </w:r>
      <w:r>
        <w:rPr>
          <w:color w:val="FF0000"/>
        </w:rPr>
        <w:t>D</w:t>
      </w:r>
      <w:r>
        <w:rPr>
          <w:color w:val="FF0000"/>
        </w:rPr>
        <w:t>不符合题意，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故选：</w:t>
      </w:r>
      <w:r>
        <w:rPr>
          <w:color w:val="FF0000"/>
        </w:rPr>
        <w:t>A</w: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hint="eastAsia"/>
        </w:rPr>
        <w:t>2</w:t>
      </w:r>
      <w:r>
        <w:t>．如图，数轴上公共部分表示的是某个关于</w:t>
      </w:r>
      <w:r>
        <w:object w:dxaOrig="175" w:dyaOrig="190">
          <v:shape id="_x0000_i1040" type="#_x0000_t75" alt="eqId81dea63b8ce3e51adf66cf7b9982a248" style="width:9pt;height:9.5pt" o:ole="">
            <v:imagedata r:id="rId33" o:title="eqId81dea63b8ce3e51adf66cf7b9982a248"/>
          </v:shape>
          <o:OLEObject Type="Embed" ProgID="Equation.DSMT4" ShapeID="_x0000_i1040" DrawAspect="Content" ObjectID="_1834902245" r:id="rId34"/>
        </w:object>
      </w:r>
      <w:r>
        <w:t>的一元一次不等式组的解集，那么这个不等式组可以是（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714625" cy="523875"/>
            <wp:effectExtent l="0" t="0" r="3175" b="0"/>
            <wp:docPr id="100005" name="图片 100005" descr="@@@ba83d5bc-e34a-4d88-a06e-d57fb96b70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a83d5bc-e34a-4d88-a06e-d57fb96b70b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</w:p>
    <w:p w:rsidR="005250CF" w:rsidRDefault="005B204D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21" w:dyaOrig="629">
          <v:shape id="_x0000_i1041" type="#_x0000_t75" alt="eqId2b03e20c21448cd3814dcbc0a694d1b8" style="width:36pt;height:31.5pt" o:ole="">
            <v:imagedata r:id="rId36" o:title="eqId2b03e20c21448cd3814dcbc0a694d1b8"/>
          </v:shape>
          <o:OLEObject Type="Embed" ProgID="Equation.DSMT4" ShapeID="_x0000_i1041" DrawAspect="Content" ObjectID="_1834902246" r:id="rId37"/>
        </w:object>
      </w:r>
      <w:r>
        <w:tab/>
        <w:t>B</w:t>
      </w:r>
      <w:r>
        <w:t>．</w:t>
      </w:r>
      <w:r>
        <w:object w:dxaOrig="721" w:dyaOrig="629">
          <v:shape id="_x0000_i1042" type="#_x0000_t75" alt="eqIde0e15f46c3e9fd3c07d7c25ecf5f940e" style="width:36pt;height:31.5pt" o:ole="">
            <v:imagedata r:id="rId38" o:title="eqIde0e15f46c3e9fd3c07d7c25ecf5f940e"/>
          </v:shape>
          <o:OLEObject Type="Embed" ProgID="Equation.DSMT4" ShapeID="_x0000_i1042" DrawAspect="Content" ObjectID="_1834902247" r:id="rId39"/>
        </w:object>
      </w:r>
    </w:p>
    <w:p w:rsidR="005250CF" w:rsidRDefault="005B204D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721" w:dyaOrig="629">
          <v:shape id="_x0000_i1043" type="#_x0000_t75" alt="eqIdb46090cb9b117bc1cf9e723fb30e554d" style="width:36pt;height:31.5pt" o:ole="">
            <v:imagedata r:id="rId40" o:title="eqIdb46090cb9b117bc1cf9e723fb30e554d"/>
          </v:shape>
          <o:OLEObject Type="Embed" ProgID="Equation.DSMT4" ShapeID="_x0000_i1043" DrawAspect="Content" ObjectID="_1834902248" r:id="rId41"/>
        </w:object>
      </w:r>
      <w:r>
        <w:tab/>
        <w:t>D</w:t>
      </w:r>
      <w:r>
        <w:t>．</w:t>
      </w:r>
      <w:r>
        <w:object w:dxaOrig="721" w:dyaOrig="629">
          <v:shape id="_x0000_i1044" type="#_x0000_t75" alt="eqId67aa4b4175f488c90f1104fc8480bad2" style="width:36pt;height:31.5pt" o:ole="">
            <v:imagedata r:id="rId42" o:title="eqId67aa4b4175f488c90f1104fc8480bad2"/>
          </v:shape>
          <o:OLEObject Type="Embed" ProgID="Equation.DSMT4" ShapeID="_x0000_i1044" DrawAspect="Content" ObjectID="_1834902249" r:id="rId43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【答案】</w:t>
      </w:r>
      <w:r>
        <w:rPr>
          <w:color w:val="FF0000"/>
        </w:rPr>
        <w:t>B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【详解】解：由数轴知，这个不等式组可以为</w:t>
      </w:r>
      <w:r>
        <w:rPr>
          <w:color w:val="FF0000"/>
        </w:rPr>
        <w:object w:dxaOrig="721" w:dyaOrig="629">
          <v:shape id="_x0000_i1045" type="#_x0000_t75" alt="eqIdbe2c23da606094b0f2855f0c2d6cbd10" style="width:36pt;height:31.5pt" o:ole="">
            <v:imagedata r:id="rId44" o:title="eqIdbe2c23da606094b0f2855f0c2d6cbd10"/>
          </v:shape>
          <o:OLEObject Type="Embed" ProgID="Equation.DSMT4" ShapeID="_x0000_i1045" DrawAspect="Content" ObjectID="_1834902250" r:id="rId45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object w:dxaOrig="211" w:dyaOrig="226">
          <v:shape id="_x0000_i1046" type="#_x0000_t75" alt="eqIdea1e8babee63bfc889ae5a34632284bc" style="width:10.5pt;height:11.5pt" o:ole="">
            <v:imagedata r:id="rId46" o:title="eqIdea1e8babee63bfc889ae5a34632284bc"/>
          </v:shape>
          <o:OLEObject Type="Embed" ProgID="Equation.DSMT4" ShapeID="_x0000_i1046" DrawAspect="Content" ObjectID="_1834902251" r:id="rId47"/>
        </w:objec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hint="eastAsia"/>
        </w:rPr>
        <w:t>3</w:t>
      </w:r>
      <w:r>
        <w:t>．如图，直线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被直线</w:t>
      </w:r>
      <w:r>
        <w:rPr>
          <w:rFonts w:ascii="Times New Roman" w:eastAsia="Times New Roman" w:hAnsi="Times New Roman"/>
          <w:i/>
        </w:rPr>
        <w:t>c</w:t>
      </w:r>
      <w:r>
        <w:t>所截，下列选项中不一定能判定</w:t>
      </w:r>
      <w:r>
        <w:object w:dxaOrig="510" w:dyaOrig="274">
          <v:shape id="_x0000_i1047" type="#_x0000_t75" alt="eqId2bc8444d63d1ca92651c62fe9b220859" style="width:25.5pt;height:13.5pt" o:ole="">
            <v:imagedata r:id="rId48" o:title="eqId2bc8444d63d1ca92651c62fe9b220859"/>
          </v:shape>
          <o:OLEObject Type="Embed" ProgID="Equation.DSMT4" ShapeID="_x0000_i1047" DrawAspect="Content" ObjectID="_1834902252" r:id="rId49"/>
        </w:object>
      </w:r>
      <w:r>
        <w:t>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76350" cy="1123950"/>
            <wp:effectExtent l="0" t="0" r="6350" b="6350"/>
            <wp:docPr id="100003" name="图片 100003" descr="@@@27dd7b83-98f6-4370-ba3e-2a59859c0b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27dd7b83-98f6-4370-ba3e-2a59859c0bbb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56" w:dyaOrig="241">
          <v:shape id="_x0000_i1048" type="#_x0000_t75" alt="eqIde50ce9ef89a466df68124a1dccff5663" style="width:38pt;height:12pt" o:ole="">
            <v:imagedata r:id="rId51" o:title="eqIde50ce9ef89a466df68124a1dccff5663"/>
          </v:shape>
          <o:OLEObject Type="Embed" ProgID="Equation.DSMT4" ShapeID="_x0000_i1048" DrawAspect="Content" ObjectID="_1834902253" r:id="rId52"/>
        </w:object>
      </w:r>
      <w:r>
        <w:tab/>
        <w:t>B</w:t>
      </w:r>
      <w:r>
        <w:t>．</w:t>
      </w:r>
      <w:r>
        <w:object w:dxaOrig="879" w:dyaOrig="249">
          <v:shape id="_x0000_i1049" type="#_x0000_t75" alt="eqIdba02910a01689f636c71116e96dfdf33" style="width:44pt;height:12.5pt" o:ole="">
            <v:imagedata r:id="rId53" o:title="eqIdba02910a01689f636c71116e96dfdf33"/>
          </v:shape>
          <o:OLEObject Type="Embed" ProgID="Equation.DSMT4" ShapeID="_x0000_i1049" DrawAspect="Content" ObjectID="_1834902254" r:id="rId54"/>
        </w:object>
      </w:r>
      <w:r>
        <w:tab/>
        <w:t>C</w:t>
      </w:r>
      <w:r>
        <w:t>．</w:t>
      </w:r>
      <w:r>
        <w:object w:dxaOrig="897" w:dyaOrig="226">
          <v:shape id="_x0000_i1050" type="#_x0000_t75" alt="eqIdf3e656bb343181eef14d4297b84af5dd" style="width:45pt;height:11.5pt" o:ole="">
            <v:imagedata r:id="rId55" o:title="eqIdf3e656bb343181eef14d4297b84af5dd"/>
          </v:shape>
          <o:OLEObject Type="Embed" ProgID="Equation.DSMT4" ShapeID="_x0000_i1050" DrawAspect="Content" ObjectID="_1834902255" r:id="rId56"/>
        </w:object>
      </w:r>
      <w:r>
        <w:tab/>
        <w:t>D</w:t>
      </w:r>
      <w:r>
        <w:t>．</w:t>
      </w:r>
      <w:r>
        <w:object w:dxaOrig="808" w:dyaOrig="252">
          <v:shape id="_x0000_i1051" type="#_x0000_t75" alt="eqIdeee8c5a326c2bc83d09a9d4a7570df75" style="width:40.5pt;height:12.5pt" o:ole="">
            <v:imagedata r:id="rId57" o:title="eqIdeee8c5a326c2bc83d09a9d4a7570df75"/>
          </v:shape>
          <o:OLEObject Type="Embed" ProgID="Equation.DSMT4" ShapeID="_x0000_i1051" DrawAspect="Content" ObjectID="_1834902256" r:id="rId58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756" w:dyaOrig="241">
          <v:shape id="_x0000_i1052" type="#_x0000_t75" alt="eqIde50ce9ef89a466df68124a1dccff5663" style="width:38pt;height:12pt" o:ole="">
            <v:imagedata r:id="rId51" o:title="eqIde50ce9ef89a466df68124a1dccff5663"/>
          </v:shape>
          <o:OLEObject Type="Embed" ProgID="Equation.DSMT4" ShapeID="_x0000_i1052" DrawAspect="Content" ObjectID="_1834902257" r:id="rId59"/>
        </w:object>
      </w:r>
      <w:r>
        <w:rPr>
          <w:color w:val="FF0000"/>
        </w:rPr>
        <w:t>，根据同位角相等，两直线平行，可得</w:t>
      </w:r>
      <w:r>
        <w:rPr>
          <w:color w:val="FF0000"/>
        </w:rPr>
        <w:object w:dxaOrig="510" w:dyaOrig="274">
          <v:shape id="_x0000_i1053" type="#_x0000_t75" alt="eqId2bc8444d63d1ca92651c62fe9b220859" style="width:25.5pt;height:13.5pt" o:ole="">
            <v:imagedata r:id="rId48" o:title="eqId2bc8444d63d1ca92651c62fe9b220859"/>
          </v:shape>
          <o:OLEObject Type="Embed" ProgID="Equation.DSMT4" ShapeID="_x0000_i1053" DrawAspect="Content" ObjectID="_1834902258" r:id="rId60"/>
        </w:object>
      </w:r>
      <w:r>
        <w:rPr>
          <w:color w:val="FF0000"/>
        </w:rPr>
        <w:t>，故选项</w:t>
      </w:r>
      <w:r>
        <w:rPr>
          <w:color w:val="FF0000"/>
        </w:rPr>
        <w:t>A</w:t>
      </w:r>
      <w:r>
        <w:rPr>
          <w:color w:val="FF0000"/>
        </w:rPr>
        <w:t>不符合题意；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79" w:dyaOrig="249">
          <v:shape id="_x0000_i1054" type="#_x0000_t75" alt="eqIdba02910a01689f636c71116e96dfdf33" style="width:44pt;height:12.5pt" o:ole="">
            <v:imagedata r:id="rId53" o:title="eqIdba02910a01689f636c71116e96dfdf33"/>
          </v:shape>
          <o:OLEObject Type="Embed" ProgID="Equation.DSMT4" ShapeID="_x0000_i1054" DrawAspect="Content" ObjectID="_1834902259" r:id="rId61"/>
        </w:object>
      </w:r>
      <w:r>
        <w:rPr>
          <w:color w:val="FF0000"/>
        </w:rPr>
        <w:t>不一定能判定</w:t>
      </w:r>
      <w:r>
        <w:rPr>
          <w:color w:val="FF0000"/>
        </w:rPr>
        <w:object w:dxaOrig="510" w:dyaOrig="274">
          <v:shape id="_x0000_i1055" type="#_x0000_t75" alt="eqId2bc8444d63d1ca92651c62fe9b220859" style="width:25.5pt;height:13.5pt" o:ole="">
            <v:imagedata r:id="rId48" o:title="eqId2bc8444d63d1ca92651c62fe9b220859"/>
          </v:shape>
          <o:OLEObject Type="Embed" ProgID="Equation.DSMT4" ShapeID="_x0000_i1055" DrawAspect="Content" ObjectID="_1834902260" r:id="rId62"/>
        </w:object>
      </w:r>
      <w:r>
        <w:rPr>
          <w:color w:val="FF0000"/>
        </w:rPr>
        <w:t>，故选项</w:t>
      </w:r>
      <w:r>
        <w:rPr>
          <w:color w:val="FF0000"/>
        </w:rPr>
        <w:t>B</w:t>
      </w:r>
      <w:r>
        <w:rPr>
          <w:color w:val="FF0000"/>
        </w:rPr>
        <w:t>符合题意；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97" w:dyaOrig="226">
          <v:shape id="_x0000_i1056" type="#_x0000_t75" alt="eqIdf3e656bb343181eef14d4297b84af5dd" style="width:45pt;height:11.5pt" o:ole="">
            <v:imagedata r:id="rId55" o:title="eqIdf3e656bb343181eef14d4297b84af5dd"/>
          </v:shape>
          <o:OLEObject Type="Embed" ProgID="Equation.DSMT4" ShapeID="_x0000_i1056" DrawAspect="Content" ObjectID="_1834902261" r:id="rId63"/>
        </w:object>
      </w:r>
      <w:r>
        <w:rPr>
          <w:color w:val="FF0000"/>
        </w:rPr>
        <w:t>，根据同位角相等，两直线平</w:t>
      </w:r>
      <w:r>
        <w:rPr>
          <w:color w:val="FF0000"/>
        </w:rPr>
        <w:t>行，可得</w:t>
      </w:r>
      <w:r>
        <w:rPr>
          <w:color w:val="FF0000"/>
        </w:rPr>
        <w:object w:dxaOrig="510" w:dyaOrig="274">
          <v:shape id="_x0000_i1057" type="#_x0000_t75" alt="eqId2bc8444d63d1ca92651c62fe9b220859" style="width:25.5pt;height:13.5pt" o:ole="">
            <v:imagedata r:id="rId48" o:title="eqId2bc8444d63d1ca92651c62fe9b220859"/>
          </v:shape>
          <o:OLEObject Type="Embed" ProgID="Equation.DSMT4" ShapeID="_x0000_i1057" DrawAspect="Content" ObjectID="_1834902262" r:id="rId64"/>
        </w:object>
      </w:r>
      <w:r>
        <w:rPr>
          <w:color w:val="FF0000"/>
        </w:rPr>
        <w:t>，故选项</w:t>
      </w:r>
      <w:r>
        <w:rPr>
          <w:color w:val="FF0000"/>
        </w:rPr>
        <w:t>C</w:t>
      </w:r>
      <w:r>
        <w:rPr>
          <w:color w:val="FF0000"/>
        </w:rPr>
        <w:t>不符合题意；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08" w:dyaOrig="252">
          <v:shape id="_x0000_i1058" type="#_x0000_t75" alt="eqIdeee8c5a326c2bc83d09a9d4a7570df75" style="width:40.5pt;height:12.5pt" o:ole="">
            <v:imagedata r:id="rId57" o:title="eqIdeee8c5a326c2bc83d09a9d4a7570df75"/>
          </v:shape>
          <o:OLEObject Type="Embed" ProgID="Equation.DSMT4" ShapeID="_x0000_i1058" DrawAspect="Content" ObjectID="_1834902263" r:id="rId65"/>
        </w:object>
      </w:r>
      <w:r>
        <w:rPr>
          <w:color w:val="FF0000"/>
        </w:rPr>
        <w:t>，根据内错角相等，两直线平行，可得</w:t>
      </w:r>
      <w:r>
        <w:rPr>
          <w:color w:val="FF0000"/>
        </w:rPr>
        <w:object w:dxaOrig="510" w:dyaOrig="274">
          <v:shape id="_x0000_i1059" type="#_x0000_t75" alt="eqId2bc8444d63d1ca92651c62fe9b220859" style="width:25.5pt;height:13.5pt" o:ole="">
            <v:imagedata r:id="rId48" o:title="eqId2bc8444d63d1ca92651c62fe9b220859"/>
          </v:shape>
          <o:OLEObject Type="Embed" ProgID="Equation.DSMT4" ShapeID="_x0000_i1059" DrawAspect="Content" ObjectID="_1834902264" r:id="rId66"/>
        </w:object>
      </w:r>
      <w:r>
        <w:rPr>
          <w:color w:val="FF0000"/>
        </w:rPr>
        <w:t>，故选项</w:t>
      </w:r>
      <w:r>
        <w:rPr>
          <w:color w:val="FF0000"/>
        </w:rPr>
        <w:t>D</w:t>
      </w:r>
      <w:r>
        <w:rPr>
          <w:color w:val="FF0000"/>
        </w:rPr>
        <w:t>不符合题意；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hint="eastAsia"/>
        </w:rPr>
        <w:t>4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3</w:t>
      </w:r>
      <w:r>
        <w:t>月</w:t>
      </w:r>
      <w:r>
        <w:t>12</w:t>
      </w:r>
      <w:r>
        <w:t>日是我国的植树节，某校学生会组织七年级和八年级共</w:t>
      </w:r>
      <w:r>
        <w:t>65</w:t>
      </w:r>
      <w:r>
        <w:t>名同学参加植树活动，七年级学生平均每人植</w:t>
      </w:r>
      <w:r>
        <w:t>2</w:t>
      </w:r>
      <w:r>
        <w:t>棵树，八年级学生平均每人植</w:t>
      </w:r>
      <w:r>
        <w:t>4</w:t>
      </w:r>
      <w:r>
        <w:t>棵树，为了保证植树总数不少于</w:t>
      </w:r>
      <w:r>
        <w:t>220</w:t>
      </w:r>
      <w:r>
        <w:t>棵，则八年级学生参加活动的人数至少需（</w:t>
      </w:r>
      <w:r>
        <w:t xml:space="preserve">    </w:t>
      </w:r>
      <w:r>
        <w:t>）</w:t>
      </w:r>
    </w:p>
    <w:p w:rsidR="005250CF" w:rsidRDefault="005B204D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t>50</w:t>
      </w:r>
      <w:r>
        <w:t>名</w:t>
      </w:r>
      <w:r>
        <w:tab/>
        <w:t>B</w:t>
      </w:r>
      <w:r>
        <w:t>．</w:t>
      </w:r>
      <w:r>
        <w:t>45</w:t>
      </w:r>
      <w:r>
        <w:t>名</w:t>
      </w:r>
      <w:r>
        <w:tab/>
        <w:t>C</w:t>
      </w:r>
      <w:r>
        <w:t>．</w:t>
      </w:r>
      <w:r>
        <w:t>40</w:t>
      </w:r>
      <w:r>
        <w:t>名</w:t>
      </w:r>
      <w:r>
        <w:tab/>
      </w:r>
      <w:r>
        <w:t>D</w:t>
      </w:r>
      <w:r>
        <w:t>．</w:t>
      </w:r>
      <w:r>
        <w:t>35</w:t>
      </w:r>
      <w:r>
        <w:t>名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【详解】解：设需要</w:t>
      </w:r>
      <w:r>
        <w:rPr>
          <w:rFonts w:ascii="Times New Roman" w:eastAsia="Times New Roman" w:hAnsi="Times New Roman"/>
          <w:i/>
          <w:color w:val="FF0000"/>
        </w:rPr>
        <w:t>x</w:t>
      </w:r>
      <w:r>
        <w:rPr>
          <w:color w:val="FF0000"/>
        </w:rPr>
        <w:t>名八年级学生参加活动，则参加活动的七年级学生为</w:t>
      </w:r>
      <w:r>
        <w:rPr>
          <w:color w:val="FF0000"/>
        </w:rPr>
        <w:object w:dxaOrig="704" w:dyaOrig="279">
          <v:shape id="_x0000_i1060" type="#_x0000_t75" alt="eqId1e780b9d8968d28443c0b3b954b1d932" style="width:35pt;height:14pt" o:ole="">
            <v:imagedata r:id="rId68" o:title="eqId1e780b9d8968d28443c0b3b954b1d932"/>
          </v:shape>
          <o:OLEObject Type="Embed" ProgID="Equation.DSMT4" ShapeID="_x0000_i1060" DrawAspect="Content" ObjectID="_1834902265" r:id="rId69"/>
        </w:object>
      </w:r>
      <w:r>
        <w:rPr>
          <w:color w:val="FF0000"/>
        </w:rPr>
        <w:t>名，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由题意得，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object w:dxaOrig="1741" w:dyaOrig="283">
          <v:shape id="_x0000_i1061" type="#_x0000_t75" alt="eqId0e0fd81831fe1282290ca7de129253bb" style="width:87pt;height:14pt" o:ole="">
            <v:imagedata r:id="rId70" o:title="eqId0e0fd81831fe1282290ca7de129253bb"/>
          </v:shape>
          <o:OLEObject Type="Embed" ProgID="Equation.DSMT4" ShapeID="_x0000_i1061" DrawAspect="Content" ObjectID="_1834902266" r:id="rId71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解得，</w:t>
      </w:r>
      <w:r>
        <w:rPr>
          <w:color w:val="FF0000"/>
        </w:rPr>
        <w:object w:dxaOrig="598" w:dyaOrig="245">
          <v:shape id="_x0000_i1062" type="#_x0000_t75" alt="eqId900629252ef7f1887b6bbe29e1e32005" style="width:30pt;height:12.5pt" o:ole="">
            <v:imagedata r:id="rId72" o:title="eqId900629252ef7f1887b6bbe29e1e32005"/>
          </v:shape>
          <o:OLEObject Type="Embed" ProgID="Equation.DSMT4" ShapeID="_x0000_i1062" DrawAspect="Content" ObjectID="_1834902267" r:id="rId73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∴</w:t>
      </w:r>
      <w:r>
        <w:rPr>
          <w:color w:val="FF0000"/>
        </w:rPr>
        <w:t>八年级学生参加活动的人数至少需</w:t>
      </w:r>
      <w:r>
        <w:rPr>
          <w:color w:val="FF0000"/>
        </w:rPr>
        <w:t>45</w:t>
      </w:r>
      <w:r>
        <w:rPr>
          <w:color w:val="FF0000"/>
        </w:rPr>
        <w:t>名．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故选：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5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运行程序如图所示，规定：从</w:t>
      </w:r>
      <w:r>
        <w:t>“</w:t>
      </w:r>
      <w:r>
        <w:t>输入一个值</w:t>
      </w:r>
      <w:r>
        <w:rPr>
          <w:rFonts w:ascii="Times New Roman" w:eastAsia="Times New Roman" w:hAnsi="Times New Roman"/>
          <w:i/>
        </w:rPr>
        <w:t>x</w:t>
      </w:r>
      <w:r>
        <w:t>”</w:t>
      </w:r>
      <w:r>
        <w:t>到</w:t>
      </w:r>
      <w:r>
        <w:t>“</w:t>
      </w:r>
      <w:r>
        <w:t>结果是否</w:t>
      </w:r>
      <w:r>
        <w:t>&gt;75”</w:t>
      </w:r>
      <w:r>
        <w:t>为一次程序操作，如果程序操作进行了两次才停止，那么</w:t>
      </w:r>
      <w:r>
        <w:rPr>
          <w:rFonts w:ascii="Times New Roman" w:eastAsia="Times New Roman" w:hAnsi="Times New Roman"/>
          <w:i/>
        </w:rPr>
        <w:t>x</w:t>
      </w:r>
      <w:r>
        <w:t>的取值范围是（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3495675" cy="647700"/>
            <wp:effectExtent l="0" t="0" r="9525" b="0"/>
            <wp:docPr id="100007" name="图片 100007" descr="@@@fb87d142-1334-40e8-86f4-d0fe6a7edd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fb87d142-1334-40e8-86f4-d0fe6a7edd43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633" w:dyaOrig="548">
          <v:shape id="_x0000_i1063" type="#_x0000_t75" alt="eqId82b07be073307651067ae911b16db030" style="width:31.5pt;height:27.5pt" o:ole="">
            <v:imagedata r:id="rId75" o:title="eqId82b07be073307651067ae911b16db030"/>
          </v:shape>
          <o:OLEObject Type="Embed" ProgID="Equation.DSMT4" ShapeID="_x0000_i1063" DrawAspect="Content" ObjectID="_1834902268" r:id="rId76"/>
        </w:object>
      </w:r>
      <w:r>
        <w:tab/>
        <w:t>B</w:t>
      </w:r>
      <w:r>
        <w:t>．</w:t>
      </w:r>
      <w:r>
        <w:object w:dxaOrig="1038" w:dyaOrig="540">
          <v:shape id="_x0000_i1064" type="#_x0000_t75" alt="eqId2de4251f5f7386c50cc442518ca32842" style="width:52pt;height:27pt" o:ole="">
            <v:imagedata r:id="rId77" o:title="eqId2de4251f5f7386c50cc442518ca32842"/>
          </v:shape>
          <o:OLEObject Type="Embed" ProgID="Equation.DSMT4" ShapeID="_x0000_i1064" DrawAspect="Content" ObjectID="_1834902269" r:id="rId78"/>
        </w:object>
      </w:r>
      <w:r>
        <w:tab/>
        <w:t>C</w:t>
      </w:r>
      <w:r>
        <w:t>．</w:t>
      </w:r>
      <w:r>
        <w:object w:dxaOrig="1038" w:dyaOrig="540">
          <v:shape id="_x0000_i1065" type="#_x0000_t75" alt="eqId81697c6c362c7737276ca013333913d0" style="width:52pt;height:27pt" o:ole="">
            <v:imagedata r:id="rId79" o:title="eqId81697c6c362c7737276ca013333913d0"/>
          </v:shape>
          <o:OLEObject Type="Embed" ProgID="Equation.DSMT4" ShapeID="_x0000_i1065" DrawAspect="Content" ObjectID="_1834902270" r:id="rId80"/>
        </w:object>
      </w:r>
      <w:r>
        <w:tab/>
        <w:t>D</w:t>
      </w:r>
      <w:r>
        <w:t>．</w:t>
      </w:r>
      <w:r>
        <w:object w:dxaOrig="580" w:dyaOrig="253">
          <v:shape id="_x0000_i1066" type="#_x0000_t75" alt="eqId16bd0a9c8c469adaf0b6e98a4fd32f30" style="width:29pt;height:12.5pt" o:ole="">
            <v:imagedata r:id="rId81" o:title="eqId16bd0a9c8c469adaf0b6e98a4fd32f30"/>
          </v:shape>
          <o:OLEObject Type="Embed" ProgID="Equation.DSMT4" ShapeID="_x0000_i1066" DrawAspect="Content" ObjectID="_1834902271" r:id="rId82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【详解】解：根据题意得：</w:t>
      </w:r>
      <w:r>
        <w:rPr>
          <w:color w:val="FF0000"/>
        </w:rPr>
        <w:object w:dxaOrig="1566" w:dyaOrig="631">
          <v:shape id="_x0000_i1067" type="#_x0000_t75" alt="eqId0777926575f36408537425b870e8a683" style="width:78.5pt;height:31.5pt" o:ole="">
            <v:imagedata r:id="rId83" o:title="eqId0777926575f36408537425b870e8a683"/>
          </v:shape>
          <o:OLEObject Type="Embed" ProgID="Equation.DSMT4" ShapeID="_x0000_i1067" DrawAspect="Content" ObjectID="_1834902272" r:id="rId8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1038" w:dyaOrig="540">
          <v:shape id="_x0000_i1068" type="#_x0000_t75" alt="eqId2de4251f5f7386c50cc442518ca32842" style="width:52pt;height:27pt" o:ole="">
            <v:imagedata r:id="rId77" o:title="eqId2de4251f5f7386c50cc442518ca32842"/>
          </v:shape>
          <o:OLEObject Type="Embed" ProgID="Equation.DSMT4" ShapeID="_x0000_i1068" DrawAspect="Content" ObjectID="_1834902273" r:id="rId85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16" w:dyaOrig="197">
          <v:shape id="_x0000_i1069" type="#_x0000_t75" alt="eqId69399fc0aaf5128377061a7edbbd1b82" style="width:16pt;height:10pt" o:ole="">
            <v:imagedata r:id="rId86" o:title="eqId69399fc0aaf5128377061a7edbbd1b82"/>
          </v:shape>
          <o:OLEObject Type="Embed" ProgID="Equation.DSMT4" ShapeID="_x0000_i1069" DrawAspect="Content" ObjectID="_1834902274" r:id="rId87"/>
        </w:object>
      </w:r>
      <w:r>
        <w:rPr>
          <w:color w:val="FF0000"/>
        </w:rPr>
        <w:t>的取值范围是</w:t>
      </w:r>
      <w:r>
        <w:rPr>
          <w:color w:val="FF0000"/>
        </w:rPr>
        <w:object w:dxaOrig="1038" w:dyaOrig="540">
          <v:shape id="_x0000_i1070" type="#_x0000_t75" alt="eqId2de4251f5f7386c50cc442518ca32842" style="width:52pt;height:27pt" o:ole="">
            <v:imagedata r:id="rId77" o:title="eqId2de4251f5f7386c50cc442518ca32842"/>
          </v:shape>
          <o:OLEObject Type="Embed" ProgID="Equation.DSMT4" ShapeID="_x0000_i1070" DrawAspect="Content" ObjectID="_1834902275" r:id="rId88"/>
        </w:object>
      </w:r>
      <w:r>
        <w:rPr>
          <w:color w:val="FF0000"/>
        </w:rP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6</w:t>
      </w:r>
      <w:r>
        <w:t>．如图，现有一张长方形纸片</w:t>
      </w:r>
      <w:r>
        <w:object w:dxaOrig="633" w:dyaOrig="245">
          <v:shape id="_x0000_i1071" type="#_x0000_t75" alt="eqId411b38a18046fea8e9fab1f9f9b80a5f" style="width:31.5pt;height:12.5pt" o:ole="">
            <v:imagedata r:id="rId89" o:title="eqId411b38a18046fea8e9fab1f9f9b80a5f"/>
          </v:shape>
          <o:OLEObject Type="Embed" ProgID="Equation.DSMT4" ShapeID="_x0000_i1071" DrawAspect="Content" ObjectID="_1834902276" r:id="rId90"/>
        </w:object>
      </w:r>
      <w:r>
        <w:t>，点</w:t>
      </w:r>
      <w:r>
        <w:object w:dxaOrig="211" w:dyaOrig="228">
          <v:shape id="_x0000_i1072" type="#_x0000_t75" alt="eqId2a30f3a8b673cc28bd90c50cf1a35281" style="width:10.5pt;height:11.5pt" o:ole="">
            <v:imagedata r:id="rId91" o:title="eqId2a30f3a8b673cc28bd90c50cf1a35281"/>
          </v:shape>
          <o:OLEObject Type="Embed" ProgID="Equation.DSMT4" ShapeID="_x0000_i1072" DrawAspect="Content" ObjectID="_1834902277" r:id="rId92"/>
        </w:object>
      </w:r>
      <w:r>
        <w:t>，</w:t>
      </w:r>
      <w:r>
        <w:object w:dxaOrig="228" w:dyaOrig="228">
          <v:shape id="_x0000_i1073" type="#_x0000_t75" alt="eqIda0ed1ec316bc54c37c4286c208f55667" style="width:11.5pt;height:11.5pt" o:ole="">
            <v:imagedata r:id="rId93" o:title="eqIda0ed1ec316bc54c37c4286c208f55667"/>
          </v:shape>
          <o:OLEObject Type="Embed" ProgID="Equation.DSMT4" ShapeID="_x0000_i1073" DrawAspect="Content" ObjectID="_1834902278" r:id="rId94"/>
        </w:object>
      </w:r>
      <w:r>
        <w:t>在</w:t>
      </w:r>
      <w:r>
        <w:object w:dxaOrig="369" w:dyaOrig="228">
          <v:shape id="_x0000_i1074" type="#_x0000_t75" alt="eqId03902478df1a55bc99703210bccab910" style="width:18.5pt;height:11.5pt" o:ole="">
            <v:imagedata r:id="rId95" o:title="eqId03902478df1a55bc99703210bccab910"/>
          </v:shape>
          <o:OLEObject Type="Embed" ProgID="Equation.DSMT4" ShapeID="_x0000_i1074" DrawAspect="Content" ObjectID="_1834902279" r:id="rId96"/>
        </w:object>
      </w:r>
      <w:r>
        <w:t>上，点</w:t>
      </w:r>
      <w:r>
        <w:object w:dxaOrig="228" w:dyaOrig="245">
          <v:shape id="_x0000_i1075" type="#_x0000_t75" alt="eqId895dc3dc3a6606ff487a4c4863e18509" style="width:11.5pt;height:12.5pt" o:ole="">
            <v:imagedata r:id="rId97" o:title="eqId895dc3dc3a6606ff487a4c4863e18509"/>
          </v:shape>
          <o:OLEObject Type="Embed" ProgID="Equation.DSMT4" ShapeID="_x0000_i1075" DrawAspect="Content" ObjectID="_1834902280" r:id="rId98"/>
        </w:object>
      </w:r>
      <w:r>
        <w:t>，</w:t>
      </w:r>
      <w:r>
        <w:object w:dxaOrig="228" w:dyaOrig="211">
          <v:shape id="_x0000_i1076" type="#_x0000_t75" alt="eqId73465a1f9aa03481295bf6bd3c6903ac" style="width:11.5pt;height:10.5pt" o:ole="">
            <v:imagedata r:id="rId99" o:title="eqId73465a1f9aa03481295bf6bd3c6903ac"/>
          </v:shape>
          <o:OLEObject Type="Embed" ProgID="Equation.DSMT4" ShapeID="_x0000_i1076" DrawAspect="Content" ObjectID="_1834902281" r:id="rId100"/>
        </w:object>
      </w:r>
      <w:r>
        <w:t>在</w:t>
      </w:r>
      <w:r>
        <w:object w:dxaOrig="351" w:dyaOrig="241">
          <v:shape id="_x0000_i1077" type="#_x0000_t75" alt="eqId0dc5c9827dfd0be5a9c85962d6ccbfb1" style="width:17.5pt;height:12pt" o:ole="">
            <v:imagedata r:id="rId101" o:title="eqId0dc5c9827dfd0be5a9c85962d6ccbfb1"/>
          </v:shape>
          <o:OLEObject Type="Embed" ProgID="Equation.DSMT4" ShapeID="_x0000_i1077" DrawAspect="Content" ObjectID="_1834902282" r:id="rId102"/>
        </w:object>
      </w:r>
      <w:r>
        <w:t>上，分别沿</w:t>
      </w:r>
      <w:r>
        <w:object w:dxaOrig="369" w:dyaOrig="246">
          <v:shape id="_x0000_i1078" type="#_x0000_t75" alt="eqId31e55e398e8520d8a36fb5a625a085b8" style="width:18.5pt;height:12.5pt" o:ole="">
            <v:imagedata r:id="rId103" o:title="eqId31e55e398e8520d8a36fb5a625a085b8"/>
          </v:shape>
          <o:OLEObject Type="Embed" ProgID="Equation.DSMT4" ShapeID="_x0000_i1078" DrawAspect="Content" ObjectID="_1834902283" r:id="rId104"/>
        </w:object>
      </w:r>
      <w:r>
        <w:t>，</w:t>
      </w:r>
      <w:r>
        <w:object w:dxaOrig="387" w:dyaOrig="228">
          <v:shape id="_x0000_i1079" type="#_x0000_t75" alt="eqIdc83f1f880e5ffbff036953acaca90c41" style="width:19.5pt;height:11.5pt" o:ole="">
            <v:imagedata r:id="rId105" o:title="eqIdc83f1f880e5ffbff036953acaca90c41"/>
          </v:shape>
          <o:OLEObject Type="Embed" ProgID="Equation.DSMT4" ShapeID="_x0000_i1079" DrawAspect="Content" ObjectID="_1834902284" r:id="rId106"/>
        </w:object>
      </w:r>
      <w:r>
        <w:t>折叠，使点</w:t>
      </w:r>
      <w:r>
        <w:object w:dxaOrig="228" w:dyaOrig="228">
          <v:shape id="_x0000_i1080" type="#_x0000_t75" alt="eqId8455657dde27aabe6adb7b188e031c11" style="width:11.5pt;height:11.5pt" o:ole="">
            <v:imagedata r:id="rId107" o:title="eqId8455657dde27aabe6adb7b188e031c11"/>
          </v:shape>
          <o:OLEObject Type="Embed" ProgID="Equation.DSMT4" ShapeID="_x0000_i1080" DrawAspect="Content" ObjectID="_1834902285" r:id="rId108"/>
        </w:object>
      </w:r>
      <w:r>
        <w:t>和点</w:t>
      </w:r>
      <w:r>
        <w:object w:dxaOrig="211" w:dyaOrig="224">
          <v:shape id="_x0000_i1081" type="#_x0000_t75" alt="eqId5963abe8f421bd99a2aaa94831a951e9" style="width:10.5pt;height:11pt" o:ole="">
            <v:imagedata r:id="rId109" o:title="eqId5963abe8f421bd99a2aaa94831a951e9"/>
          </v:shape>
          <o:OLEObject Type="Embed" ProgID="Equation.DSMT4" ShapeID="_x0000_i1081" DrawAspect="Content" ObjectID="_1834902286" r:id="rId110"/>
        </w:object>
      </w:r>
      <w:r>
        <w:t>都落在点</w:t>
      </w:r>
      <w:r>
        <w:object w:dxaOrig="281" w:dyaOrig="228">
          <v:shape id="_x0000_i1082" type="#_x0000_t75" alt="eqIdac047e91852b91af639feec23a9598b2" style="width:14pt;height:11.5pt" o:ole="">
            <v:imagedata r:id="rId111" o:title="eqIdac047e91852b91af639feec23a9598b2"/>
          </v:shape>
          <o:OLEObject Type="Embed" ProgID="Equation.DSMT4" ShapeID="_x0000_i1082" DrawAspect="Content" ObjectID="_1834902287" r:id="rId112"/>
        </w:object>
      </w:r>
      <w:r>
        <w:t>处，点</w:t>
      </w:r>
      <w:r>
        <w:object w:dxaOrig="211" w:dyaOrig="240">
          <v:shape id="_x0000_i1083" type="#_x0000_t75" alt="eqIdc5db41a1f31d6baee7c69990811edb9f" style="width:10.5pt;height:12pt" o:ole="">
            <v:imagedata r:id="rId113" o:title="eqIdc5db41a1f31d6baee7c69990811edb9f"/>
          </v:shape>
          <o:OLEObject Type="Embed" ProgID="Equation.DSMT4" ShapeID="_x0000_i1083" DrawAspect="Content" ObjectID="_1834902288" r:id="rId114"/>
        </w:object>
      </w:r>
      <w:r>
        <w:t>的对应点为点</w:t>
      </w:r>
      <w:r>
        <w:object w:dxaOrig="263" w:dyaOrig="245">
          <v:shape id="_x0000_i1084" type="#_x0000_t75" alt="eqIdb4c8a9c4957431681ddfc77895a88508" style="width:13pt;height:12.5pt" o:ole="">
            <v:imagedata r:id="rId115" o:title="eqIdb4c8a9c4957431681ddfc77895a88508"/>
          </v:shape>
          <o:OLEObject Type="Embed" ProgID="Equation.DSMT4" ShapeID="_x0000_i1084" DrawAspect="Content" ObjectID="_1834902289" r:id="rId116"/>
        </w:object>
      </w:r>
      <w:r>
        <w:t>．点</w:t>
      </w:r>
      <w:r>
        <w:object w:dxaOrig="193" w:dyaOrig="208">
          <v:shape id="_x0000_i1085" type="#_x0000_t75" alt="eqId7f9e8449aad35c5d840a3395ea86df6d" style="width:9.5pt;height:10.5pt" o:ole="">
            <v:imagedata r:id="rId117" o:title="eqId7f9e8449aad35c5d840a3395ea86df6d"/>
          </v:shape>
          <o:OLEObject Type="Embed" ProgID="Equation.DSMT4" ShapeID="_x0000_i1085" DrawAspect="Content" ObjectID="_1834902290" r:id="rId118"/>
        </w:object>
      </w:r>
      <w:r>
        <w:t>对应点为点</w:t>
      </w:r>
      <w:r>
        <w:object w:dxaOrig="246" w:dyaOrig="229">
          <v:shape id="_x0000_i1086" type="#_x0000_t75" alt="eqId3953cec61ac602ce5eb59b7912352179" style="width:12.5pt;height:11.5pt" o:ole="">
            <v:imagedata r:id="rId119" o:title="eqId3953cec61ac602ce5eb59b7912352179"/>
          </v:shape>
          <o:OLEObject Type="Embed" ProgID="Equation.DSMT4" ShapeID="_x0000_i1086" DrawAspect="Content" ObjectID="_1834902291" r:id="rId120"/>
        </w:object>
      </w:r>
      <w:r>
        <w:t>．若</w:t>
      </w:r>
      <w:r>
        <w:object w:dxaOrig="1460" w:dyaOrig="286">
          <v:shape id="_x0000_i1087" type="#_x0000_t75" alt="eqId3de7eca631b725a4ee8cec9cce053d4b" style="width:73pt;height:14.5pt" o:ole="">
            <v:imagedata r:id="rId121" o:title="eqId3de7eca631b725a4ee8cec9cce053d4b"/>
          </v:shape>
          <o:OLEObject Type="Embed" ProgID="Equation.DSMT4" ShapeID="_x0000_i1087" DrawAspect="Content" ObjectID="_1834902292" r:id="rId122"/>
        </w:object>
      </w:r>
      <w:r>
        <w:t>.</w:t>
      </w:r>
      <w:r>
        <w:t>，则</w:t>
      </w:r>
      <w:r>
        <w:object w:dxaOrig="774" w:dyaOrig="242">
          <v:shape id="_x0000_i1088" type="#_x0000_t75" alt="eqId9f1660c423af7e3422108e6d6ea268b0" style="width:38.5pt;height:12pt" o:ole="">
            <v:imagedata r:id="rId123" o:title="eqId9f1660c423af7e3422108e6d6ea268b0"/>
          </v:shape>
          <o:OLEObject Type="Embed" ProgID="Equation.DSMT4" ShapeID="_x0000_i1088" DrawAspect="Content" ObjectID="_1834902293" r:id="rId124"/>
        </w:object>
      </w:r>
      <w:r>
        <w:t>的度数为（　　）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066925" cy="1085850"/>
            <wp:effectExtent l="0" t="0" r="3175" b="0"/>
            <wp:docPr id="100009" name="图片 100009" descr="@@@cbd92af0-8e2d-4521-813d-a56949caee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cbd92af0-8e2d-4521-813d-a56949caee3f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104°</w:t>
      </w:r>
      <w:r>
        <w:tab/>
        <w:t>B</w:t>
      </w:r>
      <w:r>
        <w:t>．</w:t>
      </w:r>
      <w:r>
        <w:t>106°</w:t>
      </w:r>
      <w:r>
        <w:tab/>
        <w:t>C</w:t>
      </w:r>
      <w:r>
        <w:t>．</w:t>
      </w:r>
      <w:r>
        <w:t>96°</w:t>
      </w:r>
      <w:r>
        <w:tab/>
        <w:t>D</w:t>
      </w:r>
      <w:r>
        <w:t>．</w:t>
      </w:r>
      <w:r>
        <w:t>132°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t>四边形</w:t>
      </w:r>
      <w:r>
        <w:rPr>
          <w:color w:val="FF0000"/>
        </w:rPr>
        <w:object w:dxaOrig="633" w:dyaOrig="245">
          <v:shape id="_x0000_i1089" type="#_x0000_t75" alt="eqId411b38a18046fea8e9fab1f9f9b80a5f" style="width:31.5pt;height:12.5pt" o:ole="">
            <v:imagedata r:id="rId89" o:title="eqId411b38a18046fea8e9fab1f9f9b80a5f"/>
          </v:shape>
          <o:OLEObject Type="Embed" ProgID="Equation.DSMT4" ShapeID="_x0000_i1089" DrawAspect="Content" ObjectID="_1834902294" r:id="rId126"/>
        </w:object>
      </w:r>
      <w:r>
        <w:rPr>
          <w:color w:val="FF0000"/>
        </w:rPr>
        <w:t>是长方形，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14" w:dyaOrig="252">
          <v:shape id="_x0000_i1090" type="#_x0000_t75" alt="eqId6dceb5cc71fc50f20649f6b9535fd914" style="width:45.5pt;height:12.5pt" o:ole="">
            <v:imagedata r:id="rId127" o:title="eqId6dceb5cc71fc50f20649f6b9535fd914"/>
          </v:shape>
          <o:OLEObject Type="Embed" ProgID="Equation.DSMT4" ShapeID="_x0000_i1090" DrawAspect="Content" ObjectID="_1834902295" r:id="rId128"/>
        </w:object>
      </w:r>
      <w:r>
        <w:rPr>
          <w:color w:val="FF0000"/>
        </w:rP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96" w:dyaOrig="249">
          <v:shape id="_x0000_i1091" type="#_x0000_t75" alt="eqId290cd0b82925267b2c694d1d9c9feb2f" style="width:60pt;height:12.5pt" o:ole="">
            <v:imagedata r:id="rId129" o:title="eqId290cd0b82925267b2c694d1d9c9feb2f"/>
          </v:shape>
          <o:OLEObject Type="Embed" ProgID="Equation.DSMT4" ShapeID="_x0000_i1091" DrawAspect="Content" ObjectID="_1834902296" r:id="rId130"/>
        </w:object>
      </w:r>
      <w:r>
        <w:rPr>
          <w:color w:val="FF0000"/>
        </w:rPr>
        <w:t>，</w:t>
      </w:r>
      <w:r>
        <w:rPr>
          <w:color w:val="FF0000"/>
        </w:rPr>
        <w:object w:dxaOrig="1178" w:dyaOrig="278">
          <v:shape id="_x0000_i1092" type="#_x0000_t75" alt="eqId6655058008ff2627d1e5512cd20c769c" style="width:59pt;height:14pt" o:ole="">
            <v:imagedata r:id="rId131" o:title="eqId6655058008ff2627d1e5512cd20c769c"/>
          </v:shape>
          <o:OLEObject Type="Embed" ProgID="Equation.DSMT4" ShapeID="_x0000_i1092" DrawAspect="Content" ObjectID="_1834902297" r:id="rId132"/>
        </w:object>
      </w:r>
      <w:r>
        <w:rPr>
          <w:color w:val="FF0000"/>
        </w:rP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062" w:dyaOrig="286">
          <v:shape id="_x0000_i1093" type="#_x0000_t75" alt="eqIda04e7a9b69a4fd7935c8c0b1f060c948" style="width:153pt;height:14.5pt" o:ole="">
            <v:imagedata r:id="rId133" o:title="eqIda04e7a9b69a4fd7935c8c0b1f060c948"/>
          </v:shape>
          <o:OLEObject Type="Embed" ProgID="Equation.DSMT4" ShapeID="_x0000_i1093" DrawAspect="Content" ObjectID="_1834902298" r:id="rId13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t>点</w:t>
      </w:r>
      <w:r>
        <w:rPr>
          <w:color w:val="FF0000"/>
        </w:rPr>
        <w:object w:dxaOrig="211" w:dyaOrig="228">
          <v:shape id="_x0000_i1094" type="#_x0000_t75" alt="eqId2a30f3a8b673cc28bd90c50cf1a35281" style="width:10.5pt;height:11.5pt" o:ole="">
            <v:imagedata r:id="rId91" o:title="eqId2a30f3a8b673cc28bd90c50cf1a35281"/>
          </v:shape>
          <o:OLEObject Type="Embed" ProgID="Equation.DSMT4" ShapeID="_x0000_i1094" DrawAspect="Content" ObjectID="_1834902299" r:id="rId135"/>
        </w:object>
      </w:r>
      <w:r>
        <w:rPr>
          <w:color w:val="FF0000"/>
        </w:rPr>
        <w:t>，</w:t>
      </w:r>
      <w:r>
        <w:rPr>
          <w:color w:val="FF0000"/>
        </w:rPr>
        <w:object w:dxaOrig="228" w:dyaOrig="228">
          <v:shape id="_x0000_i1095" type="#_x0000_t75" alt="eqIda0ed1ec316bc54c37c4286c208f55667" style="width:11.5pt;height:11.5pt" o:ole="">
            <v:imagedata r:id="rId93" o:title="eqIda0ed1ec316bc54c37c4286c208f55667"/>
          </v:shape>
          <o:OLEObject Type="Embed" ProgID="Equation.DSMT4" ShapeID="_x0000_i1095" DrawAspect="Content" ObjectID="_1834902300" r:id="rId136"/>
        </w:object>
      </w:r>
      <w:r>
        <w:rPr>
          <w:color w:val="FF0000"/>
        </w:rPr>
        <w:t>在</w:t>
      </w:r>
      <w:r>
        <w:rPr>
          <w:color w:val="FF0000"/>
        </w:rPr>
        <w:object w:dxaOrig="369" w:dyaOrig="228">
          <v:shape id="_x0000_i1096" type="#_x0000_t75" alt="eqId03902478df1a55bc99703210bccab910" style="width:18.5pt;height:11.5pt" o:ole="">
            <v:imagedata r:id="rId95" o:title="eqId03902478df1a55bc99703210bccab910"/>
          </v:shape>
          <o:OLEObject Type="Embed" ProgID="Equation.DSMT4" ShapeID="_x0000_i1096" DrawAspect="Content" ObjectID="_1834902301" r:id="rId137"/>
        </w:object>
      </w:r>
      <w:r>
        <w:rPr>
          <w:color w:val="FF0000"/>
        </w:rPr>
        <w:t>上，点</w:t>
      </w:r>
      <w:r>
        <w:rPr>
          <w:color w:val="FF0000"/>
        </w:rPr>
        <w:object w:dxaOrig="228" w:dyaOrig="245">
          <v:shape id="_x0000_i1097" type="#_x0000_t75" alt="eqId895dc3dc3a6606ff487a4c4863e18509" style="width:11.5pt;height:12.5pt" o:ole="">
            <v:imagedata r:id="rId97" o:title="eqId895dc3dc3a6606ff487a4c4863e18509"/>
          </v:shape>
          <o:OLEObject Type="Embed" ProgID="Equation.DSMT4" ShapeID="_x0000_i1097" DrawAspect="Content" ObjectID="_1834902302" r:id="rId138"/>
        </w:object>
      </w:r>
      <w:r>
        <w:rPr>
          <w:color w:val="FF0000"/>
        </w:rPr>
        <w:t>，</w:t>
      </w:r>
      <w:r>
        <w:rPr>
          <w:color w:val="FF0000"/>
        </w:rPr>
        <w:object w:dxaOrig="228" w:dyaOrig="211">
          <v:shape id="_x0000_i1098" type="#_x0000_t75" alt="eqId73465a1f9aa03481295bf6bd3c6903ac" style="width:11.5pt;height:10.5pt" o:ole="">
            <v:imagedata r:id="rId99" o:title="eqId73465a1f9aa03481295bf6bd3c6903ac"/>
          </v:shape>
          <o:OLEObject Type="Embed" ProgID="Equation.DSMT4" ShapeID="_x0000_i1098" DrawAspect="Content" ObjectID="_1834902303" r:id="rId139"/>
        </w:object>
      </w:r>
      <w:r>
        <w:rPr>
          <w:color w:val="FF0000"/>
        </w:rPr>
        <w:t>在</w:t>
      </w:r>
      <w:r>
        <w:rPr>
          <w:color w:val="FF0000"/>
        </w:rPr>
        <w:object w:dxaOrig="351" w:dyaOrig="241">
          <v:shape id="_x0000_i1099" type="#_x0000_t75" alt="eqId0dc5c9827dfd0be5a9c85962d6ccbfb1" style="width:17.5pt;height:12pt" o:ole="">
            <v:imagedata r:id="rId101" o:title="eqId0dc5c9827dfd0be5a9c85962d6ccbfb1"/>
          </v:shape>
          <o:OLEObject Type="Embed" ProgID="Equation.DSMT4" ShapeID="_x0000_i1099" DrawAspect="Content" ObjectID="_1834902304" r:id="rId140"/>
        </w:object>
      </w:r>
      <w:r>
        <w:rPr>
          <w:color w:val="FF0000"/>
        </w:rPr>
        <w:t>上，分别沿</w:t>
      </w:r>
      <w:r>
        <w:rPr>
          <w:color w:val="FF0000"/>
        </w:rPr>
        <w:object w:dxaOrig="369" w:dyaOrig="246">
          <v:shape id="_x0000_i1100" type="#_x0000_t75" alt="eqId31e55e398e8520d8a36fb5a625a085b8" style="width:18.5pt;height:12.5pt" o:ole="">
            <v:imagedata r:id="rId103" o:title="eqId31e55e398e8520d8a36fb5a625a085b8"/>
          </v:shape>
          <o:OLEObject Type="Embed" ProgID="Equation.DSMT4" ShapeID="_x0000_i1100" DrawAspect="Content" ObjectID="_1834902305" r:id="rId141"/>
        </w:object>
      </w:r>
      <w:r>
        <w:rPr>
          <w:color w:val="FF0000"/>
        </w:rPr>
        <w:t>，</w:t>
      </w:r>
      <w:r>
        <w:rPr>
          <w:color w:val="FF0000"/>
        </w:rPr>
        <w:object w:dxaOrig="387" w:dyaOrig="228">
          <v:shape id="_x0000_i1101" type="#_x0000_t75" alt="eqIdc83f1f880e5ffbff036953acaca90c41" style="width:19.5pt;height:11.5pt" o:ole="">
            <v:imagedata r:id="rId105" o:title="eqIdc83f1f880e5ffbff036953acaca90c41"/>
          </v:shape>
          <o:OLEObject Type="Embed" ProgID="Equation.DSMT4" ShapeID="_x0000_i1101" DrawAspect="Content" ObjectID="_1834902306" r:id="rId142"/>
        </w:object>
      </w:r>
      <w:r>
        <w:rPr>
          <w:color w:val="FF0000"/>
        </w:rPr>
        <w:t>折叠，使点</w:t>
      </w:r>
      <w:r>
        <w:rPr>
          <w:color w:val="FF0000"/>
        </w:rPr>
        <w:object w:dxaOrig="228" w:dyaOrig="228">
          <v:shape id="_x0000_i1102" type="#_x0000_t75" alt="eqId8455657dde27aabe6adb7b188e031c11" style="width:11.5pt;height:11.5pt" o:ole="">
            <v:imagedata r:id="rId107" o:title="eqId8455657dde27aabe6adb7b188e031c11"/>
          </v:shape>
          <o:OLEObject Type="Embed" ProgID="Equation.DSMT4" ShapeID="_x0000_i1102" DrawAspect="Content" ObjectID="_1834902307" r:id="rId143"/>
        </w:object>
      </w:r>
      <w:r>
        <w:rPr>
          <w:color w:val="FF0000"/>
        </w:rPr>
        <w:t>和点</w:t>
      </w:r>
      <w:r>
        <w:rPr>
          <w:color w:val="FF0000"/>
        </w:rPr>
        <w:object w:dxaOrig="211" w:dyaOrig="224">
          <v:shape id="_x0000_i1103" type="#_x0000_t75" alt="eqId5963abe8f421bd99a2aaa94831a951e9" style="width:10.5pt;height:11pt" o:ole="">
            <v:imagedata r:id="rId109" o:title="eqId5963abe8f421bd99a2aaa94831a951e9"/>
          </v:shape>
          <o:OLEObject Type="Embed" ProgID="Equation.DSMT4" ShapeID="_x0000_i1103" DrawAspect="Content" ObjectID="_1834902308" r:id="rId144"/>
        </w:object>
      </w:r>
      <w:r>
        <w:rPr>
          <w:color w:val="FF0000"/>
        </w:rPr>
        <w:t>都落在点</w:t>
      </w:r>
      <w:r>
        <w:rPr>
          <w:color w:val="FF0000"/>
        </w:rPr>
        <w:object w:dxaOrig="281" w:dyaOrig="228">
          <v:shape id="_x0000_i1104" type="#_x0000_t75" alt="eqIdac047e91852b91af639feec23a9598b2" style="width:14pt;height:11.5pt" o:ole="">
            <v:imagedata r:id="rId111" o:title="eqIdac047e91852b91af639feec23a9598b2"/>
          </v:shape>
          <o:OLEObject Type="Embed" ProgID="Equation.DSMT4" ShapeID="_x0000_i1104" DrawAspect="Content" ObjectID="_1834902309" r:id="rId145"/>
        </w:object>
      </w:r>
      <w:r>
        <w:rPr>
          <w:color w:val="FF0000"/>
        </w:rPr>
        <w:t>处，点</w:t>
      </w:r>
      <w:r>
        <w:rPr>
          <w:color w:val="FF0000"/>
        </w:rPr>
        <w:object w:dxaOrig="211" w:dyaOrig="240">
          <v:shape id="_x0000_i1105" type="#_x0000_t75" alt="eqIdc5db41a1f31d6baee7c69990811edb9f" style="width:10.5pt;height:12pt" o:ole="">
            <v:imagedata r:id="rId113" o:title="eqIdc5db41a1f31d6baee7c69990811edb9f"/>
          </v:shape>
          <o:OLEObject Type="Embed" ProgID="Equation.DSMT4" ShapeID="_x0000_i1105" DrawAspect="Content" ObjectID="_1834902310" r:id="rId146"/>
        </w:object>
      </w:r>
      <w:r>
        <w:rPr>
          <w:color w:val="FF0000"/>
        </w:rPr>
        <w:t>的对应点为点</w:t>
      </w:r>
      <w:r>
        <w:rPr>
          <w:color w:val="FF0000"/>
        </w:rPr>
        <w:object w:dxaOrig="263" w:dyaOrig="245">
          <v:shape id="_x0000_i1106" type="#_x0000_t75" alt="eqIdb4c8a9c4957431681ddfc77895a88508" style="width:13pt;height:12.5pt" o:ole="">
            <v:imagedata r:id="rId115" o:title="eqIdb4c8a9c4957431681ddfc77895a88508"/>
          </v:shape>
          <o:OLEObject Type="Embed" ProgID="Equation.DSMT4" ShapeID="_x0000_i1106" DrawAspect="Content" ObjectID="_1834902311" r:id="rId147"/>
        </w:object>
      </w:r>
      <w:r>
        <w:rPr>
          <w:color w:val="FF0000"/>
        </w:rPr>
        <w:t>．点</w:t>
      </w:r>
      <w:r>
        <w:rPr>
          <w:color w:val="FF0000"/>
        </w:rPr>
        <w:object w:dxaOrig="193" w:dyaOrig="208">
          <v:shape id="_x0000_i1107" type="#_x0000_t75" alt="eqId7f9e8449aad35c5d840a3395ea86df6d" style="width:9.5pt;height:10.5pt" o:ole="">
            <v:imagedata r:id="rId117" o:title="eqId7f9e8449aad35c5d840a3395ea86df6d"/>
          </v:shape>
          <o:OLEObject Type="Embed" ProgID="Equation.DSMT4" ShapeID="_x0000_i1107" DrawAspect="Content" ObjectID="_1834902312" r:id="rId148"/>
        </w:object>
      </w:r>
      <w:r>
        <w:rPr>
          <w:color w:val="FF0000"/>
        </w:rPr>
        <w:t>对应点为点</w:t>
      </w:r>
      <w:r>
        <w:rPr>
          <w:color w:val="FF0000"/>
        </w:rPr>
        <w:object w:dxaOrig="246" w:dyaOrig="229">
          <v:shape id="_x0000_i1108" type="#_x0000_t75" alt="eqId3953cec61ac602ce5eb59b7912352179" style="width:12.5pt;height:11.5pt" o:ole="">
            <v:imagedata r:id="rId119" o:title="eqId3953cec61ac602ce5eb59b7912352179"/>
          </v:shape>
          <o:OLEObject Type="Embed" ProgID="Equation.DSMT4" ShapeID="_x0000_i1108" DrawAspect="Content" ObjectID="_1834902313" r:id="rId149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636" w:dyaOrig="246">
          <v:shape id="_x0000_i1109" type="#_x0000_t75" alt="eqIdda61c13fb74dd6aad9bf35a92bd6c005" style="width:82pt;height:12.5pt" o:ole="">
            <v:imagedata r:id="rId150" o:title="eqIdda61c13fb74dd6aad9bf35a92bd6c005"/>
          </v:shape>
          <o:OLEObject Type="Embed" ProgID="Equation.DSMT4" ShapeID="_x0000_i1109" DrawAspect="Content" ObjectID="_1834902314" r:id="rId151"/>
        </w:object>
      </w:r>
      <w:r>
        <w:rPr>
          <w:color w:val="FF0000"/>
        </w:rPr>
        <w:t>，</w:t>
      </w:r>
      <w:r>
        <w:rPr>
          <w:color w:val="FF0000"/>
        </w:rPr>
        <w:object w:dxaOrig="1601" w:dyaOrig="228">
          <v:shape id="_x0000_i1110" type="#_x0000_t75" alt="eqId791234a80deca652ac7965901a4474cd" style="width:80pt;height:11.5pt" o:ole="">
            <v:imagedata r:id="rId152" o:title="eqId791234a80deca652ac7965901a4474cd"/>
          </v:shape>
          <o:OLEObject Type="Embed" ProgID="Equation.DSMT4" ShapeID="_x0000_i1110" DrawAspect="Content" ObjectID="_1834902315" r:id="rId153"/>
        </w:object>
      </w:r>
      <w:r>
        <w:rPr>
          <w:color w:val="FF0000"/>
        </w:rPr>
        <w:t>，</w:t>
      </w:r>
      <w:r>
        <w:rPr>
          <w:color w:val="FF0000"/>
        </w:rPr>
        <w:object w:dxaOrig="2094" w:dyaOrig="242">
          <v:shape id="_x0000_i1111" type="#_x0000_t75" alt="eqIddc6ce213861d111801bac9c344cfd42a" style="width:104.5pt;height:12pt" o:ole="">
            <v:imagedata r:id="rId154" o:title="eqIddc6ce213861d111801bac9c344cfd42a"/>
          </v:shape>
          <o:OLEObject Type="Embed" ProgID="Equation.DSMT4" ShapeID="_x0000_i1111" DrawAspect="Content" ObjectID="_1834902316" r:id="rId155"/>
        </w:object>
      </w:r>
      <w:r>
        <w:rPr>
          <w:color w:val="FF0000"/>
        </w:rP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4276" w:dyaOrig="249">
          <v:shape id="_x0000_i1112" type="#_x0000_t75" alt="eqId9b91e0af0b0b3ab634df4fad815b9fea" style="width:214pt;height:12.5pt" o:ole="">
            <v:imagedata r:id="rId156" o:title="eqId9b91e0af0b0b3ab634df4fad815b9fea"/>
          </v:shape>
          <o:OLEObject Type="Embed" ProgID="Equation.DSMT4" ShapeID="_x0000_i1112" DrawAspect="Content" ObjectID="_1834902317" r:id="rId157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955" w:dyaOrig="249">
          <v:shape id="_x0000_i1113" type="#_x0000_t75" alt="eqId14c3347862d213c302c02833689bdb21" style="width:148pt;height:12.5pt" o:ole="">
            <v:imagedata r:id="rId158" o:title="eqId14c3347862d213c302c02833689bdb21"/>
          </v:shape>
          <o:OLEObject Type="Embed" ProgID="Equation.DSMT4" ShapeID="_x0000_i1113" DrawAspect="Content" ObjectID="_1834902318" r:id="rId159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481" w:dyaOrig="353">
          <v:shape id="_x0000_i1114" type="#_x0000_t75" alt="eqId5d04badc518bc2a9a683db21fb626f1f" style="width:124pt;height:17.5pt" o:ole="">
            <v:imagedata r:id="rId160" o:title="eqId5d04badc518bc2a9a683db21fb626f1f"/>
          </v:shape>
          <o:OLEObject Type="Embed" ProgID="Equation.DSMT4" ShapeID="_x0000_i1114" DrawAspect="Content" ObjectID="_1834902319" r:id="rId161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460" w:dyaOrig="241">
          <v:shape id="_x0000_i1115" type="#_x0000_t75" alt="eqId50e42c02884853e56469f42d54618a63" style="width:73pt;height:12pt" o:ole="">
            <v:imagedata r:id="rId162" o:title="eqId50e42c02884853e56469f42d54618a63"/>
          </v:shape>
          <o:OLEObject Type="Embed" ProgID="Equation.DSMT4" ShapeID="_x0000_i1115" DrawAspect="Content" ObjectID="_1834902320" r:id="rId163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457" w:dyaOrig="222">
          <v:shape id="_x0000_i1116" type="#_x0000_t75" alt="eqIdf8dd1c3f5b56a7bab097edb4ef9d853c" style="width:23pt;height:11pt" o:ole="">
            <v:imagedata r:id="rId164" o:title="eqIdf8dd1c3f5b56a7bab097edb4ef9d853c"/>
          </v:shape>
          <o:OLEObject Type="Embed" ProgID="Equation.DSMT4" ShapeID="_x0000_i1116" DrawAspect="Content" ObjectID="_1834902321" r:id="rId165"/>
        </w:object>
      </w:r>
      <w:r>
        <w:rPr>
          <w:color w:val="FF0000"/>
        </w:rP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520" w:dyaOrig="353">
          <v:shape id="_x0000_i1117" type="#_x0000_t75" alt="eqIdf739db1e3187fee3d03352ab812ee81d" style="width:176pt;height:17.5pt" o:ole="">
            <v:imagedata r:id="rId166" o:title="eqIdf739db1e3187fee3d03352ab812ee81d"/>
          </v:shape>
          <o:OLEObject Type="Embed" ProgID="Equation.DSMT4" ShapeID="_x0000_i1117" DrawAspect="Content" ObjectID="_1834902322" r:id="rId16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371" w:dyaOrig="242">
          <v:shape id="_x0000_i1118" type="#_x0000_t75" alt="eqId385cffe9726c6df22a4d37f8d587c9bc" style="width:318.5pt;height:12pt" o:ole="">
            <v:imagedata r:id="rId168" o:title="eqId385cffe9726c6df22a4d37f8d587c9bc"/>
          </v:shape>
          <o:OLEObject Type="Embed" ProgID="Equation.DSMT4" ShapeID="_x0000_i1118" DrawAspect="Content" ObjectID="_1834902323" r:id="rId169"/>
        </w:object>
      </w:r>
      <w:r>
        <w:rPr>
          <w:color w:val="FF0000"/>
        </w:rP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5250CF" w:rsidRDefault="005B204D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bookmarkStart w:id="0" w:name="_Hlk155610576"/>
      <w:bookmarkStart w:id="1" w:name="_Hlk137143681"/>
      <w:bookmarkStart w:id="2" w:name="_Hlk140486017"/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5250CF" w:rsidRDefault="005B204D">
      <w:pPr>
        <w:spacing w:line="360" w:lineRule="auto"/>
        <w:jc w:val="left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  <w:bookmarkEnd w:id="0"/>
      <w:bookmarkEnd w:id="1"/>
      <w:bookmarkEnd w:id="2"/>
    </w:p>
    <w:p w:rsidR="005250CF" w:rsidRDefault="005B204D">
      <w:pPr>
        <w:spacing w:line="360" w:lineRule="auto"/>
        <w:jc w:val="left"/>
        <w:textAlignment w:val="center"/>
      </w:pPr>
      <w:r>
        <w:t>7</w:t>
      </w:r>
      <w:r>
        <w:t>．如图，</w:t>
      </w:r>
      <w:r>
        <w:object w:dxaOrig="633" w:dyaOrig="239">
          <v:shape id="_x0000_i1119" type="#_x0000_t75" alt="eqId15c0dbe3c080c4c4636c64803e5c1f76" style="width:31.5pt;height:12pt" o:ole="">
            <v:imagedata r:id="rId170" o:title="eqId15c0dbe3c080c4c4636c64803e5c1f76"/>
          </v:shape>
          <o:OLEObject Type="Embed" ProgID="Equation.DSMT4" ShapeID="_x0000_i1119" DrawAspect="Content" ObjectID="_1834902324" r:id="rId171"/>
        </w:object>
      </w:r>
      <w:r>
        <w:t>中，</w:t>
      </w:r>
      <w:r>
        <w:object w:dxaOrig="897" w:dyaOrig="250">
          <v:shape id="_x0000_i1120" type="#_x0000_t75" alt="eqIdccac546b0a2aa135b11a6f0d1f97501c" style="width:45pt;height:12.5pt" o:ole="">
            <v:imagedata r:id="rId172" o:title="eqIdccac546b0a2aa135b11a6f0d1f97501c"/>
          </v:shape>
          <o:OLEObject Type="Embed" ProgID="Equation.DSMT4" ShapeID="_x0000_i1120" DrawAspect="Content" ObjectID="_1834902325" r:id="rId173"/>
        </w:object>
      </w:r>
      <w:r>
        <w:t>，</w:t>
      </w:r>
      <w:r>
        <w:object w:dxaOrig="861" w:dyaOrig="255">
          <v:shape id="_x0000_i1121" type="#_x0000_t75" alt="eqIdf913298f0fae9f55377a8deab9f099dd" style="width:43pt;height:13pt" o:ole="">
            <v:imagedata r:id="rId174" o:title="eqIdf913298f0fae9f55377a8deab9f099dd"/>
          </v:shape>
          <o:OLEObject Type="Embed" ProgID="Equation.DSMT4" ShapeID="_x0000_i1121" DrawAspect="Content" ObjectID="_1834902326" r:id="rId175"/>
        </w:object>
      </w:r>
      <w:r>
        <w:t>，垂足分别是</w:t>
      </w:r>
      <w:r>
        <w:object w:dxaOrig="211" w:dyaOrig="240">
          <v:shape id="_x0000_i1122" type="#_x0000_t75" alt="eqIdc5db41a1f31d6baee7c69990811edb9f" style="width:10.5pt;height:12pt" o:ole="">
            <v:imagedata r:id="rId113" o:title="eqIdc5db41a1f31d6baee7c69990811edb9f"/>
          </v:shape>
          <o:OLEObject Type="Embed" ProgID="Equation.DSMT4" ShapeID="_x0000_i1122" DrawAspect="Content" ObjectID="_1834902327" r:id="rId176"/>
        </w:object>
      </w:r>
      <w:r>
        <w:t>、</w:t>
      </w:r>
      <w:r>
        <w:object w:dxaOrig="211" w:dyaOrig="228">
          <v:shape id="_x0000_i1123" type="#_x0000_t75" alt="eqId2a30f3a8b673cc28bd90c50cf1a35281" style="width:10.5pt;height:11.5pt" o:ole="">
            <v:imagedata r:id="rId91" o:title="eqId2a30f3a8b673cc28bd90c50cf1a35281"/>
          </v:shape>
          <o:OLEObject Type="Embed" ProgID="Equation.DSMT4" ShapeID="_x0000_i1123" DrawAspect="Content" ObjectID="_1834902328" r:id="rId177"/>
        </w:object>
      </w:r>
      <w:r>
        <w:t>，那么点</w:t>
      </w:r>
      <w:r>
        <w:object w:dxaOrig="211" w:dyaOrig="224">
          <v:shape id="_x0000_i1124" type="#_x0000_t75" alt="eqId5963abe8f421bd99a2aaa94831a951e9" style="width:10.5pt;height:11pt" o:ole="">
            <v:imagedata r:id="rId109" o:title="eqId5963abe8f421bd99a2aaa94831a951e9"/>
          </v:shape>
          <o:OLEObject Type="Embed" ProgID="Equation.DSMT4" ShapeID="_x0000_i1124" DrawAspect="Content" ObjectID="_1834902329" r:id="rId178"/>
        </w:object>
      </w:r>
      <w:r>
        <w:t>到</w:t>
      </w:r>
      <w:r>
        <w:object w:dxaOrig="334" w:dyaOrig="245">
          <v:shape id="_x0000_i1125" type="#_x0000_t75" alt="eqId4eedae8d316c76e3d0b451256de03fb9" style="width:16.5pt;height:12.5pt" o:ole="">
            <v:imagedata r:id="rId179" o:title="eqId4eedae8d316c76e3d0b451256de03fb9"/>
          </v:shape>
          <o:OLEObject Type="Embed" ProgID="Equation.DSMT4" ShapeID="_x0000_i1125" DrawAspect="Content" ObjectID="_1834902330" r:id="rId180"/>
        </w:object>
      </w:r>
      <w:r>
        <w:t>的距离是线段</w:t>
      </w:r>
      <w:r>
        <w:rPr>
          <w:rFonts w:ascii="Times New Roman" w:eastAsia="Times New Roman" w:hAnsi="Times New Roman"/>
        </w:rPr>
        <w:t>______</w:t>
      </w:r>
      <w:r>
        <w:t>的长度．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819275" cy="1295400"/>
            <wp:effectExtent l="0" t="0" r="9525" b="0"/>
            <wp:docPr id="100011" name="图片 100011" descr="@@@b93ed399-bf7a-487d-a20c-dcb50de10b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93ed399-bf7a-487d-a20c-dcb50de10bc1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351" w:dyaOrig="228">
          <v:shape id="_x0000_i1126" type="#_x0000_t75" alt="eqId68a83fdd2ba72a2dba0b6b10bb3e06b9" style="width:17.5pt;height:11.5pt" o:ole="">
            <v:imagedata r:id="rId182" o:title="eqId68a83fdd2ba72a2dba0b6b10bb3e06b9"/>
          </v:shape>
          <o:OLEObject Type="Embed" ProgID="Equation.DSMT4" ShapeID="_x0000_i1126" DrawAspect="Content" ObjectID="_1834902331" r:id="rId183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【详解】解：因为</w:t>
      </w:r>
      <w:r>
        <w:rPr>
          <w:color w:val="FF0000"/>
        </w:rPr>
        <w:object w:dxaOrig="861" w:dyaOrig="255">
          <v:shape id="_x0000_i1127" type="#_x0000_t75" alt="eqIdf913298f0fae9f55377a8deab9f099dd" style="width:43pt;height:13pt" o:ole="">
            <v:imagedata r:id="rId174" o:title="eqIdf913298f0fae9f55377a8deab9f099dd"/>
          </v:shape>
          <o:OLEObject Type="Embed" ProgID="Equation.DSMT4" ShapeID="_x0000_i1127" DrawAspect="Content" ObjectID="_1834902332" r:id="rId184"/>
        </w:object>
      </w:r>
      <w:r>
        <w:rPr>
          <w:color w:val="FF0000"/>
        </w:rPr>
        <w:t>，垂足是</w:t>
      </w:r>
      <w:r>
        <w:rPr>
          <w:color w:val="FF0000"/>
        </w:rPr>
        <w:object w:dxaOrig="211" w:dyaOrig="228">
          <v:shape id="_x0000_i1128" type="#_x0000_t75" alt="eqId2a30f3a8b673cc28bd90c50cf1a35281" style="width:10.5pt;height:11.5pt" o:ole="">
            <v:imagedata r:id="rId91" o:title="eqId2a30f3a8b673cc28bd90c50cf1a35281"/>
          </v:shape>
          <o:OLEObject Type="Embed" ProgID="Equation.DSMT4" ShapeID="_x0000_i1128" DrawAspect="Content" ObjectID="_1834902333" r:id="rId185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所以点</w:t>
      </w:r>
      <w:r>
        <w:rPr>
          <w:color w:val="FF0000"/>
        </w:rPr>
        <w:object w:dxaOrig="211" w:dyaOrig="224">
          <v:shape id="_x0000_i1129" type="#_x0000_t75" alt="eqId5963abe8f421bd99a2aaa94831a951e9" style="width:10.5pt;height:11pt" o:ole="">
            <v:imagedata r:id="rId109" o:title="eqId5963abe8f421bd99a2aaa94831a951e9"/>
          </v:shape>
          <o:OLEObject Type="Embed" ProgID="Equation.DSMT4" ShapeID="_x0000_i1129" DrawAspect="Content" ObjectID="_1834902334" r:id="rId186"/>
        </w:object>
      </w:r>
      <w:r>
        <w:rPr>
          <w:color w:val="FF0000"/>
        </w:rPr>
        <w:t>到线段</w:t>
      </w:r>
      <w:r>
        <w:rPr>
          <w:color w:val="FF0000"/>
        </w:rPr>
        <w:object w:dxaOrig="334" w:dyaOrig="245">
          <v:shape id="_x0000_i1130" type="#_x0000_t75" alt="eqId4eedae8d316c76e3d0b451256de03fb9" style="width:16.5pt;height:12.5pt" o:ole="">
            <v:imagedata r:id="rId179" o:title="eqId4eedae8d316c76e3d0b451256de03fb9"/>
          </v:shape>
          <o:OLEObject Type="Embed" ProgID="Equation.DSMT4" ShapeID="_x0000_i1130" DrawAspect="Content" ObjectID="_1834902335" r:id="rId187"/>
        </w:object>
      </w:r>
      <w:r>
        <w:rPr>
          <w:color w:val="FF0000"/>
        </w:rPr>
        <w:t>的距离是线段</w:t>
      </w:r>
      <w:r>
        <w:rPr>
          <w:color w:val="FF0000"/>
        </w:rPr>
        <w:object w:dxaOrig="351" w:dyaOrig="228">
          <v:shape id="_x0000_i1131" type="#_x0000_t75" alt="eqId68a83fdd2ba72a2dba0b6b10bb3e06b9" style="width:17.5pt;height:11.5pt" o:ole="">
            <v:imagedata r:id="rId182" o:title="eqId68a83fdd2ba72a2dba0b6b10bb3e06b9"/>
          </v:shape>
          <o:OLEObject Type="Embed" ProgID="Equation.DSMT4" ShapeID="_x0000_i1131" DrawAspect="Content" ObjectID="_1834902336" r:id="rId188"/>
        </w:object>
      </w:r>
      <w:r>
        <w:rPr>
          <w:color w:val="FF0000"/>
        </w:rPr>
        <w:t>的长度．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351" w:dyaOrig="228">
          <v:shape id="_x0000_i1132" type="#_x0000_t75" alt="eqId68a83fdd2ba72a2dba0b6b10bb3e06b9" style="width:17.5pt;height:11.5pt" o:ole="">
            <v:imagedata r:id="rId182" o:title="eqId68a83fdd2ba72a2dba0b6b10bb3e06b9"/>
          </v:shape>
          <o:OLEObject Type="Embed" ProgID="Equation.DSMT4" ShapeID="_x0000_i1132" DrawAspect="Content" ObjectID="_1834902337" r:id="rId189"/>
        </w:objec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8</w:t>
      </w:r>
      <w:r>
        <w:t>．如图，下列结论：</w:t>
      </w:r>
      <w:r>
        <w:t>①</w:t>
      </w:r>
      <w:r>
        <w:object w:dxaOrig="334" w:dyaOrig="232">
          <v:shape id="_x0000_i1133" type="#_x0000_t75" alt="eqId9d57899ad4774aed9ccc7bd23db72153" style="width:16.5pt;height:11.5pt" o:ole="">
            <v:imagedata r:id="rId190" o:title="eqId9d57899ad4774aed9ccc7bd23db72153"/>
          </v:shape>
          <o:OLEObject Type="Embed" ProgID="Equation.DSMT4" ShapeID="_x0000_i1133" DrawAspect="Content" ObjectID="_1834902338" r:id="rId191"/>
        </w:object>
      </w:r>
      <w:r>
        <w:t>与</w:t>
      </w:r>
      <w:r>
        <w:object w:dxaOrig="316" w:dyaOrig="241">
          <v:shape id="_x0000_i1134" type="#_x0000_t75" alt="eqId605f2976297a0deaa1602ef09d6a5afa" style="width:16pt;height:12pt" o:ole="">
            <v:imagedata r:id="rId192" o:title="eqId605f2976297a0deaa1602ef09d6a5afa"/>
          </v:shape>
          <o:OLEObject Type="Embed" ProgID="Equation.DSMT4" ShapeID="_x0000_i1134" DrawAspect="Content" ObjectID="_1834902339" r:id="rId193"/>
        </w:object>
      </w:r>
      <w:r>
        <w:t>是内错角；</w:t>
      </w:r>
      <w:r>
        <w:t>②</w:t>
      </w:r>
      <w:r>
        <w:object w:dxaOrig="334" w:dyaOrig="232">
          <v:shape id="_x0000_i1135" type="#_x0000_t75" alt="eqId9d57899ad4774aed9ccc7bd23db72153" style="width:16.5pt;height:11.5pt" o:ole="">
            <v:imagedata r:id="rId190" o:title="eqId9d57899ad4774aed9ccc7bd23db72153"/>
          </v:shape>
          <o:OLEObject Type="Embed" ProgID="Equation.DSMT4" ShapeID="_x0000_i1135" DrawAspect="Content" ObjectID="_1834902340" r:id="rId194"/>
        </w:object>
      </w:r>
      <w:r>
        <w:t>与</w:t>
      </w:r>
      <w:r>
        <w:object w:dxaOrig="404" w:dyaOrig="228">
          <v:shape id="_x0000_i1136" type="#_x0000_t75" alt="eqIdfebc9a89d0d1c97b88c0f4acd32b4e67" style="width:20pt;height:11.5pt" o:ole="">
            <v:imagedata r:id="rId195" o:title="eqIdfebc9a89d0d1c97b88c0f4acd32b4e67"/>
          </v:shape>
          <o:OLEObject Type="Embed" ProgID="Equation.DSMT4" ShapeID="_x0000_i1136" DrawAspect="Content" ObjectID="_1834902341" r:id="rId196"/>
        </w:object>
      </w:r>
      <w:r>
        <w:t>是同位角；</w:t>
      </w:r>
      <w:r>
        <w:t>③</w:t>
      </w:r>
      <w:r>
        <w:object w:dxaOrig="298" w:dyaOrig="228">
          <v:shape id="_x0000_i1137" type="#_x0000_t75" alt="eqIdd5b69d40b75d582c4b8ffa2369af1d41" style="width:15pt;height:11.5pt" o:ole="">
            <v:imagedata r:id="rId197" o:title="eqIdd5b69d40b75d582c4b8ffa2369af1d41"/>
          </v:shape>
          <o:OLEObject Type="Embed" ProgID="Equation.DSMT4" ShapeID="_x0000_i1137" DrawAspect="Content" ObjectID="_1834902342" r:id="rId198"/>
        </w:object>
      </w:r>
      <w:r>
        <w:t>与</w:t>
      </w:r>
      <w:r>
        <w:object w:dxaOrig="404" w:dyaOrig="228">
          <v:shape id="_x0000_i1138" type="#_x0000_t75" alt="eqIdfebc9a89d0d1c97b88c0f4acd32b4e67" style="width:20pt;height:11.5pt" o:ole="">
            <v:imagedata r:id="rId195" o:title="eqIdfebc9a89d0d1c97b88c0f4acd32b4e67"/>
          </v:shape>
          <o:OLEObject Type="Embed" ProgID="Equation.DSMT4" ShapeID="_x0000_i1138" DrawAspect="Content" ObjectID="_1834902343" r:id="rId199"/>
        </w:object>
      </w:r>
      <w:r>
        <w:t>是同旁内角，其中正确的有</w:t>
      </w:r>
      <w:r>
        <w:rPr>
          <w:rFonts w:ascii="Times New Roman" w:eastAsia="Times New Roman" w:hAnsi="Times New Roman"/>
        </w:rPr>
        <w:t>________</w:t>
      </w:r>
      <w:r>
        <w:t>（只填序号）．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71625" cy="1019175"/>
            <wp:effectExtent l="0" t="0" r="3175" b="9525"/>
            <wp:docPr id="100013" name="图片 100013" descr="@@@0c18645d-3b93-4c59-9605-9076913727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0c18645d-3b93-4c59-9605-9076913727a0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①②③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334" w:dyaOrig="232">
          <v:shape id="_x0000_i1139" type="#_x0000_t75" alt="eqId9d57899ad4774aed9ccc7bd23db72153" style="width:16.5pt;height:11.5pt" o:ole="">
            <v:imagedata r:id="rId190" o:title="eqId9d57899ad4774aed9ccc7bd23db72153"/>
          </v:shape>
          <o:OLEObject Type="Embed" ProgID="Equation.DSMT4" ShapeID="_x0000_i1139" DrawAspect="Content" ObjectID="_1834902344" r:id="rId201"/>
        </w:object>
      </w:r>
      <w:r>
        <w:rPr>
          <w:color w:val="FF0000"/>
        </w:rPr>
        <w:t>与</w:t>
      </w:r>
      <w:r>
        <w:rPr>
          <w:color w:val="FF0000"/>
        </w:rPr>
        <w:object w:dxaOrig="316" w:dyaOrig="241">
          <v:shape id="_x0000_i1140" type="#_x0000_t75" alt="eqId605f2976297a0deaa1602ef09d6a5afa" style="width:16pt;height:12pt" o:ole="">
            <v:imagedata r:id="rId192" o:title="eqId605f2976297a0deaa1602ef09d6a5afa"/>
          </v:shape>
          <o:OLEObject Type="Embed" ProgID="Equation.DSMT4" ShapeID="_x0000_i1140" DrawAspect="Content" ObjectID="_1834902345" r:id="rId202"/>
        </w:object>
      </w:r>
      <w:r>
        <w:rPr>
          <w:color w:val="FF0000"/>
        </w:rPr>
        <w:t>是内错角，</w:t>
      </w:r>
      <w:r>
        <w:rPr>
          <w:color w:val="FF0000"/>
        </w:rPr>
        <w:t>①</w:t>
      </w:r>
      <w:r>
        <w:rPr>
          <w:color w:val="FF0000"/>
        </w:rPr>
        <w:t>正确；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34" w:dyaOrig="232">
          <v:shape id="_x0000_i1141" type="#_x0000_t75" alt="eqId9d57899ad4774aed9ccc7bd23db72153" style="width:16.5pt;height:11.5pt" o:ole="">
            <v:imagedata r:id="rId190" o:title="eqId9d57899ad4774aed9ccc7bd23db72153"/>
          </v:shape>
          <o:OLEObject Type="Embed" ProgID="Equation.DSMT4" ShapeID="_x0000_i1141" DrawAspect="Content" ObjectID="_1834902346" r:id="rId203"/>
        </w:object>
      </w:r>
      <w:r>
        <w:rPr>
          <w:color w:val="FF0000"/>
        </w:rPr>
        <w:t>与</w:t>
      </w:r>
      <w:r>
        <w:rPr>
          <w:color w:val="FF0000"/>
        </w:rPr>
        <w:object w:dxaOrig="404" w:dyaOrig="228">
          <v:shape id="_x0000_i1142" type="#_x0000_t75" alt="eqIdfebc9a89d0d1c97b88c0f4acd32b4e67" style="width:20pt;height:11.5pt" o:ole="">
            <v:imagedata r:id="rId195" o:title="eqIdfebc9a89d0d1c97b88c0f4acd32b4e67"/>
          </v:shape>
          <o:OLEObject Type="Embed" ProgID="Equation.DSMT4" ShapeID="_x0000_i1142" DrawAspect="Content" ObjectID="_1834902347" r:id="rId204"/>
        </w:object>
      </w:r>
      <w:r>
        <w:rPr>
          <w:color w:val="FF0000"/>
        </w:rPr>
        <w:t>是同位角，</w:t>
      </w:r>
      <w:r>
        <w:rPr>
          <w:color w:val="FF0000"/>
        </w:rPr>
        <w:t>②</w:t>
      </w:r>
      <w:r>
        <w:rPr>
          <w:color w:val="FF0000"/>
        </w:rPr>
        <w:t>正确；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98" w:dyaOrig="228">
          <v:shape id="_x0000_i1143" type="#_x0000_t75" alt="eqIdd5b69d40b75d582c4b8ffa2369af1d41" style="width:15pt;height:11.5pt" o:ole="">
            <v:imagedata r:id="rId197" o:title="eqIdd5b69d40b75d582c4b8ffa2369af1d41"/>
          </v:shape>
          <o:OLEObject Type="Embed" ProgID="Equation.DSMT4" ShapeID="_x0000_i1143" DrawAspect="Content" ObjectID="_1834902348" r:id="rId205"/>
        </w:object>
      </w:r>
      <w:r>
        <w:rPr>
          <w:color w:val="FF0000"/>
        </w:rPr>
        <w:t>与</w:t>
      </w:r>
      <w:r>
        <w:rPr>
          <w:color w:val="FF0000"/>
        </w:rPr>
        <w:object w:dxaOrig="404" w:dyaOrig="228">
          <v:shape id="_x0000_i1144" type="#_x0000_t75" alt="eqIdfebc9a89d0d1c97b88c0f4acd32b4e67" style="width:20pt;height:11.5pt" o:ole="">
            <v:imagedata r:id="rId195" o:title="eqIdfebc9a89d0d1c97b88c0f4acd32b4e67"/>
          </v:shape>
          <o:OLEObject Type="Embed" ProgID="Equation.DSMT4" ShapeID="_x0000_i1144" DrawAspect="Content" ObjectID="_1834902349" r:id="rId206"/>
        </w:object>
      </w:r>
      <w:r>
        <w:rPr>
          <w:color w:val="FF0000"/>
        </w:rPr>
        <w:t>是同旁内角，</w:t>
      </w:r>
      <w:r>
        <w:rPr>
          <w:color w:val="FF0000"/>
        </w:rPr>
        <w:t>③</w:t>
      </w:r>
      <w:r>
        <w:rPr>
          <w:color w:val="FF0000"/>
        </w:rPr>
        <w:t>正确；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①②③</w: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lastRenderedPageBreak/>
        <w:t>9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3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牛顿曾说过：</w:t>
      </w:r>
      <w:r>
        <w:t>“</w:t>
      </w:r>
      <w:r>
        <w:t>反证法是数学家最精良的武器之一．</w:t>
      </w:r>
      <w:r>
        <w:t>”</w:t>
      </w:r>
      <w:r>
        <w:t>那么我们用反证法证明：如图，</w:t>
      </w:r>
      <w:r>
        <w:t>“</w:t>
      </w:r>
      <w:r>
        <w:t>已知：在同一平面内，</w:t>
      </w:r>
      <w:r>
        <w:object w:dxaOrig="298" w:dyaOrig="220">
          <v:shape id="_x0000_i1145" type="#_x0000_t75" alt="eqId4843207711bdb336b71f81c09258717c" style="width:15pt;height:11pt" o:ole="">
            <v:imagedata r:id="rId207" o:title="eqId4843207711bdb336b71f81c09258717c"/>
          </v:shape>
          <o:OLEObject Type="Embed" ProgID="Equation.DSMT4" ShapeID="_x0000_i1145" DrawAspect="Content" ObjectID="_1834902350" r:id="rId208"/>
        </w:object>
      </w:r>
      <w:r>
        <w:object w:dxaOrig="175" w:dyaOrig="175">
          <v:shape id="_x0000_i1146" type="#_x0000_t75" alt="eqId411837b4b3078d05b43cb0439259a362" style="width:9pt;height:9pt" o:ole="">
            <v:imagedata r:id="rId209" o:title="eqId411837b4b3078d05b43cb0439259a362"/>
          </v:shape>
          <o:OLEObject Type="Embed" ProgID="Equation.DSMT4" ShapeID="_x0000_i1146" DrawAspect="Content" ObjectID="_1834902351" r:id="rId210"/>
        </w:object>
      </w:r>
      <w:r>
        <w:object w:dxaOrig="334" w:dyaOrig="227">
          <v:shape id="_x0000_i1147" type="#_x0000_t75" alt="eqId651765d16c8f6415d7dc63ff6f0da6fa" style="width:16.5pt;height:11.5pt" o:ole="">
            <v:imagedata r:id="rId211" o:title="eqId651765d16c8f6415d7dc63ff6f0da6fa"/>
          </v:shape>
          <o:OLEObject Type="Embed" ProgID="Equation.DSMT4" ShapeID="_x0000_i1147" DrawAspect="Content" ObjectID="_1834902352" r:id="rId212"/>
        </w:object>
      </w:r>
      <w:r>
        <w:t>，求证：</w:t>
      </w:r>
      <w:r>
        <w:object w:dxaOrig="175" w:dyaOrig="193">
          <v:shape id="_x0000_i1148" type="#_x0000_t75" alt="eqId0a6936d370d6a238a608ca56f87198de" style="width:9pt;height:9.5pt" o:ole="">
            <v:imagedata r:id="rId213" o:title="eqId0a6936d370d6a238a608ca56f87198de"/>
          </v:shape>
          <o:OLEObject Type="Embed" ProgID="Equation.DSMT4" ShapeID="_x0000_i1148" DrawAspect="Content" ObjectID="_1834902353" r:id="rId214"/>
        </w:object>
      </w:r>
      <w:r>
        <w:t>与</w:t>
      </w:r>
      <w:r>
        <w:object w:dxaOrig="175" w:dyaOrig="247">
          <v:shape id="_x0000_i1149" type="#_x0000_t75" alt="eqId2c94bb12cee76221e13f9ef955b0aab1" style="width:9pt;height:12.5pt" o:ole="">
            <v:imagedata r:id="rId215" o:title="eqId2c94bb12cee76221e13f9ef955b0aab1"/>
          </v:shape>
          <o:OLEObject Type="Embed" ProgID="Equation.DSMT4" ShapeID="_x0000_i1149" DrawAspect="Content" ObjectID="_1834902354" r:id="rId216"/>
        </w:object>
      </w:r>
      <w:r>
        <w:t>不平行</w:t>
      </w:r>
      <w:r>
        <w:t>”</w:t>
      </w:r>
      <w:r>
        <w:t>时，应先应假设</w:t>
      </w:r>
      <w:r>
        <w:rPr>
          <w:rFonts w:ascii="Times New Roman" w:eastAsia="Times New Roman" w:hAnsi="Times New Roman"/>
        </w:rPr>
        <w:t>_________</w:t>
      </w:r>
      <w: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181100" cy="1095375"/>
            <wp:effectExtent l="0" t="0" r="0" b="9525"/>
            <wp:docPr id="100015" name="图片 100015" descr="@@@c8f63b22-3b43-426a-8a3e-2ea3170ae8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c8f63b22-3b43-426a-8a3e-2ea3170ae86c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527" w:dyaOrig="250">
          <v:shape id="_x0000_i1150" type="#_x0000_t75" alt="eqIdd8a4352562ae8aa968014fd0d931b677" style="width:26.5pt;height:12.5pt" o:ole="">
            <v:imagedata r:id="rId218" o:title="eqIdd8a4352562ae8aa968014fd0d931b677"/>
          </v:shape>
          <o:OLEObject Type="Embed" ProgID="Equation.DSMT4" ShapeID="_x0000_i1150" DrawAspect="Content" ObjectID="_1834902355" r:id="rId219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【详解】解：反证法证明命题</w:t>
      </w:r>
      <w:r>
        <w:rPr>
          <w:color w:val="FF0000"/>
        </w:rPr>
        <w:t>“</w:t>
      </w:r>
      <w:r>
        <w:rPr>
          <w:color w:val="FF0000"/>
        </w:rPr>
        <w:t>已知：在同一平面内，</w:t>
      </w:r>
      <w:r>
        <w:rPr>
          <w:color w:val="FF0000"/>
        </w:rPr>
        <w:object w:dxaOrig="298" w:dyaOrig="220">
          <v:shape id="_x0000_i1151" type="#_x0000_t75" alt="eqId4843207711bdb336b71f81c09258717c" style="width:15pt;height:11pt" o:ole="">
            <v:imagedata r:id="rId207" o:title="eqId4843207711bdb336b71f81c09258717c"/>
          </v:shape>
          <o:OLEObject Type="Embed" ProgID="Equation.DSMT4" ShapeID="_x0000_i1151" DrawAspect="Content" ObjectID="_1834902356" r:id="rId220"/>
        </w:object>
      </w:r>
      <w:r>
        <w:rPr>
          <w:color w:val="FF0000"/>
        </w:rPr>
        <w:object w:dxaOrig="175" w:dyaOrig="175">
          <v:shape id="_x0000_i1152" type="#_x0000_t75" alt="eqId411837b4b3078d05b43cb0439259a362" style="width:9pt;height:9pt" o:ole="">
            <v:imagedata r:id="rId209" o:title="eqId411837b4b3078d05b43cb0439259a362"/>
          </v:shape>
          <o:OLEObject Type="Embed" ProgID="Equation.DSMT4" ShapeID="_x0000_i1152" DrawAspect="Content" ObjectID="_1834902357" r:id="rId221"/>
        </w:object>
      </w:r>
      <w:r>
        <w:rPr>
          <w:color w:val="FF0000"/>
        </w:rPr>
        <w:object w:dxaOrig="334" w:dyaOrig="227">
          <v:shape id="_x0000_i1153" type="#_x0000_t75" alt="eqId651765d16c8f6415d7dc63ff6f0da6fa" style="width:16.5pt;height:11.5pt" o:ole="">
            <v:imagedata r:id="rId211" o:title="eqId651765d16c8f6415d7dc63ff6f0da6fa"/>
          </v:shape>
          <o:OLEObject Type="Embed" ProgID="Equation.DSMT4" ShapeID="_x0000_i1153" DrawAspect="Content" ObjectID="_1834902358" r:id="rId222"/>
        </w:object>
      </w:r>
      <w:r>
        <w:rPr>
          <w:color w:val="FF0000"/>
        </w:rPr>
        <w:t>，求证：</w:t>
      </w:r>
      <w:r>
        <w:rPr>
          <w:color w:val="FF0000"/>
        </w:rPr>
        <w:object w:dxaOrig="175" w:dyaOrig="193">
          <v:shape id="_x0000_i1154" type="#_x0000_t75" alt="eqId0a6936d370d6a238a608ca56f87198de" style="width:9pt;height:9.5pt" o:ole="">
            <v:imagedata r:id="rId213" o:title="eqId0a6936d370d6a238a608ca56f87198de"/>
          </v:shape>
          <o:OLEObject Type="Embed" ProgID="Equation.DSMT4" ShapeID="_x0000_i1154" DrawAspect="Content" ObjectID="_1834902359" r:id="rId223"/>
        </w:object>
      </w:r>
      <w:r>
        <w:rPr>
          <w:color w:val="FF0000"/>
        </w:rPr>
        <w:t>与</w:t>
      </w:r>
      <w:r>
        <w:rPr>
          <w:color w:val="FF0000"/>
        </w:rPr>
        <w:object w:dxaOrig="175" w:dyaOrig="247">
          <v:shape id="_x0000_i1155" type="#_x0000_t75" alt="eqId2c94bb12cee76221e13f9ef955b0aab1" style="width:9pt;height:12.5pt" o:ole="">
            <v:imagedata r:id="rId215" o:title="eqId2c94bb12cee76221e13f9ef955b0aab1"/>
          </v:shape>
          <o:OLEObject Type="Embed" ProgID="Equation.DSMT4" ShapeID="_x0000_i1155" DrawAspect="Content" ObjectID="_1834902360" r:id="rId224"/>
        </w:object>
      </w:r>
      <w:r>
        <w:rPr>
          <w:color w:val="FF0000"/>
        </w:rPr>
        <w:t>不平行</w:t>
      </w:r>
      <w:r>
        <w:rPr>
          <w:color w:val="FF0000"/>
        </w:rPr>
        <w:t>”</w:t>
      </w:r>
      <w:r>
        <w:rPr>
          <w:color w:val="FF0000"/>
        </w:rPr>
        <w:t>时，首先应假设</w:t>
      </w:r>
      <w:r>
        <w:rPr>
          <w:color w:val="FF0000"/>
        </w:rPr>
        <w:object w:dxaOrig="175" w:dyaOrig="193">
          <v:shape id="_x0000_i1156" type="#_x0000_t75" alt="eqId0a6936d370d6a238a608ca56f87198de" style="width:9pt;height:9.5pt" o:ole="">
            <v:imagedata r:id="rId213" o:title="eqId0a6936d370d6a238a608ca56f87198de"/>
          </v:shape>
          <o:OLEObject Type="Embed" ProgID="Equation.DSMT4" ShapeID="_x0000_i1156" DrawAspect="Content" ObjectID="_1834902361" r:id="rId225"/>
        </w:object>
      </w:r>
      <w:r>
        <w:rPr>
          <w:color w:val="FF0000"/>
        </w:rPr>
        <w:t>与</w:t>
      </w:r>
      <w:r>
        <w:rPr>
          <w:color w:val="FF0000"/>
        </w:rPr>
        <w:object w:dxaOrig="175" w:dyaOrig="247">
          <v:shape id="_x0000_i1157" type="#_x0000_t75" alt="eqId2c94bb12cee76221e13f9ef955b0aab1" style="width:9pt;height:12.5pt" o:ole="">
            <v:imagedata r:id="rId215" o:title="eqId2c94bb12cee76221e13f9ef955b0aab1"/>
          </v:shape>
          <o:OLEObject Type="Embed" ProgID="Equation.DSMT4" ShapeID="_x0000_i1157" DrawAspect="Content" ObjectID="_1834902362" r:id="rId226"/>
        </w:object>
      </w:r>
      <w:r>
        <w:rPr>
          <w:color w:val="FF0000"/>
        </w:rPr>
        <w:t>平行，即</w:t>
      </w:r>
      <w:r>
        <w:rPr>
          <w:color w:val="FF0000"/>
        </w:rPr>
        <w:object w:dxaOrig="527" w:dyaOrig="250">
          <v:shape id="_x0000_i1158" type="#_x0000_t75" alt="eqIdd8a4352562ae8aa968014fd0d931b677" style="width:26.5pt;height:12.5pt" o:ole="">
            <v:imagedata r:id="rId218" o:title="eqIdd8a4352562ae8aa968014fd0d931b677"/>
          </v:shape>
          <o:OLEObject Type="Embed" ProgID="Equation.DSMT4" ShapeID="_x0000_i1158" DrawAspect="Content" ObjectID="_1834902363" r:id="rId227"/>
        </w:object>
      </w:r>
      <w:r>
        <w:rPr>
          <w:color w:val="FF0000"/>
        </w:rP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527" w:dyaOrig="250">
          <v:shape id="_x0000_i1159" type="#_x0000_t75" alt="eqIdd8a4352562ae8aa968014fd0d931b677" style="width:26.5pt;height:12.5pt" o:ole="">
            <v:imagedata r:id="rId218" o:title="eqIdd8a4352562ae8aa968014fd0d931b677"/>
          </v:shape>
          <o:OLEObject Type="Embed" ProgID="Equation.DSMT4" ShapeID="_x0000_i1159" DrawAspect="Content" ObjectID="_1834902364" r:id="rId228"/>
        </w:objec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10</w:t>
      </w:r>
      <w:r>
        <w:t>．如图，直线</w:t>
      </w:r>
      <w:r>
        <w:object w:dxaOrig="826" w:dyaOrig="253">
          <v:shape id="_x0000_i1160" type="#_x0000_t75" alt="eqIdc28d2790a97390935125aa897417f970" style="width:41.5pt;height:12.5pt" o:ole="">
            <v:imagedata r:id="rId229" o:title="eqIdc28d2790a97390935125aa897417f970"/>
          </v:shape>
          <o:OLEObject Type="Embed" ProgID="Equation.DSMT4" ShapeID="_x0000_i1160" DrawAspect="Content" ObjectID="_1834902365" r:id="rId230"/>
        </w:object>
      </w:r>
      <w:r>
        <w:t>相交于点</w:t>
      </w:r>
      <w:r>
        <w:rPr>
          <w:rFonts w:ascii="Times New Roman" w:eastAsia="Times New Roman" w:hAnsi="Times New Roman"/>
          <w:i/>
        </w:rPr>
        <w:t>O</w:t>
      </w:r>
      <w:r>
        <w:t>，</w:t>
      </w:r>
      <w:r>
        <w:object w:dxaOrig="369" w:dyaOrig="246">
          <v:shape id="_x0000_i1161" type="#_x0000_t75" alt="eqId683c590673eece14fea3319c4fd5eb55" style="width:18.5pt;height:12.5pt" o:ole="">
            <v:imagedata r:id="rId231" o:title="eqId683c590673eece14fea3319c4fd5eb55"/>
          </v:shape>
          <o:OLEObject Type="Embed" ProgID="Equation.DSMT4" ShapeID="_x0000_i1161" DrawAspect="Content" ObjectID="_1834902366" r:id="rId232"/>
        </w:object>
      </w:r>
      <w:r>
        <w:t>平分</w:t>
      </w:r>
      <w:r>
        <w:object w:dxaOrig="651" w:dyaOrig="241">
          <v:shape id="_x0000_i1162" type="#_x0000_t75" alt="eqId2b2557547eecdc826b8282058802d217" style="width:32.5pt;height:12pt" o:ole="">
            <v:imagedata r:id="rId233" o:title="eqId2b2557547eecdc826b8282058802d217"/>
          </v:shape>
          <o:OLEObject Type="Embed" ProgID="Equation.DSMT4" ShapeID="_x0000_i1162" DrawAspect="Content" ObjectID="_1834902367" r:id="rId234"/>
        </w:object>
      </w:r>
      <w:r>
        <w:t>，</w:t>
      </w:r>
      <w:r>
        <w:object w:dxaOrig="861" w:dyaOrig="251">
          <v:shape id="_x0000_i1163" type="#_x0000_t75" alt="eqId178e3fa2e4de57a4c067e79be7d798e7" style="width:43pt;height:12.5pt" o:ole="">
            <v:imagedata r:id="rId235" o:title="eqId178e3fa2e4de57a4c067e79be7d798e7"/>
          </v:shape>
          <o:OLEObject Type="Embed" ProgID="Equation.DSMT4" ShapeID="_x0000_i1163" DrawAspect="Content" ObjectID="_1834902368" r:id="rId236"/>
        </w:object>
      </w:r>
      <w:r>
        <w:t>．如果</w:t>
      </w:r>
      <w:r>
        <w:object w:dxaOrig="1161" w:dyaOrig="246">
          <v:shape id="_x0000_i1164" type="#_x0000_t75" alt="eqIdf0ba0e3c52bde88f4eb286a6bfd1f1ef" style="width:58pt;height:12.5pt" o:ole="">
            <v:imagedata r:id="rId237" o:title="eqIdf0ba0e3c52bde88f4eb286a6bfd1f1ef"/>
          </v:shape>
          <o:OLEObject Type="Embed" ProgID="Equation.DSMT4" ShapeID="_x0000_i1164" DrawAspect="Content" ObjectID="_1834902369" r:id="rId238"/>
        </w:object>
      </w:r>
      <w:r>
        <w:t>，那么</w:t>
      </w:r>
      <w:r>
        <w:object w:dxaOrig="827" w:dyaOrig="245">
          <v:shape id="_x0000_i1165" type="#_x0000_t75" alt="eqId0ac531260d402dae49cb801a514fce6a" style="width:41.5pt;height:12.5pt" o:ole="">
            <v:imagedata r:id="rId239" o:title="eqId0ac531260d402dae49cb801a514fce6a"/>
          </v:shape>
          <o:OLEObject Type="Embed" ProgID="Equation.DSMT4" ShapeID="_x0000_i1165" DrawAspect="Content" ObjectID="_1834902370" r:id="rId240"/>
        </w:object>
      </w:r>
      <w:r>
        <w:rPr>
          <w:rFonts w:ascii="Times New Roman" w:eastAsia="Times New Roman" w:hAnsi="Times New Roman"/>
        </w:rPr>
        <w:t>______</w:t>
      </w:r>
      <w:r>
        <w:object w:dxaOrig="140" w:dyaOrig="211">
          <v:shape id="_x0000_i1166" type="#_x0000_t75" alt="eqId83873a9d782f2588c5eedbfe73f9bc2f" style="width:7pt;height:10.5pt" o:ole="">
            <v:imagedata r:id="rId241" o:title="eqId83873a9d782f2588c5eedbfe73f9bc2f"/>
          </v:shape>
          <o:OLEObject Type="Embed" ProgID="Equation.DSMT4" ShapeID="_x0000_i1166" DrawAspect="Content" ObjectID="_1834902371" r:id="rId242"/>
        </w:object>
      </w:r>
      <w:r>
        <w:t>．</w:t>
      </w:r>
    </w:p>
    <w:p w:rsidR="005250CF" w:rsidRDefault="005B204D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314450" cy="1190625"/>
            <wp:effectExtent l="0" t="0" r="6350" b="0"/>
            <wp:docPr id="100017" name="图片 100017" descr="@@@59f7fb2a-16d0-43e1-bbce-e24d5171af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59f7fb2a-16d0-43e1-bbce-e24d5171afc7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334" w:dyaOrig="227">
          <v:shape id="_x0000_i1167" type="#_x0000_t75" alt="eqId954a2802eb5dd8d0f92c15cdf0698d57" style="width:16.5pt;height:11.5pt" o:ole="">
            <v:imagedata r:id="rId244" o:title="eqId954a2802eb5dd8d0f92c15cdf0698d57"/>
          </v:shape>
          <o:OLEObject Type="Embed" ProgID="Equation.DSMT4" ShapeID="_x0000_i1167" DrawAspect="Content" ObjectID="_1834902372" r:id="rId245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object w:dxaOrig="861" w:dyaOrig="251">
          <v:shape id="_x0000_i1168" type="#_x0000_t75" alt="eqId178e3fa2e4de57a4c067e79be7d798e7" style="width:43pt;height:12.5pt" o:ole="">
            <v:imagedata r:id="rId235" o:title="eqId178e3fa2e4de57a4c067e79be7d798e7"/>
          </v:shape>
          <o:OLEObject Type="Embed" ProgID="Equation.DSMT4" ShapeID="_x0000_i1168" DrawAspect="Content" ObjectID="_1834902373" r:id="rId246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43" w:dyaOrig="249">
          <v:shape id="_x0000_i1169" type="#_x0000_t75" alt="eqId2a9040b58b6ddb09b6b79350fbae4311" style="width:57pt;height:12.5pt" o:ole="">
            <v:imagedata r:id="rId247" o:title="eqId2a9040b58b6ddb09b6b79350fbae4311"/>
          </v:shape>
          <o:OLEObject Type="Embed" ProgID="Equation.DSMT4" ShapeID="_x0000_i1169" DrawAspect="Content" ObjectID="_1834902374" r:id="rId24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1161" w:dyaOrig="246">
          <v:shape id="_x0000_i1170" type="#_x0000_t75" alt="eqIdf0ba0e3c52bde88f4eb286a6bfd1f1ef" style="width:58pt;height:12.5pt" o:ole="">
            <v:imagedata r:id="rId237" o:title="eqIdf0ba0e3c52bde88f4eb286a6bfd1f1ef"/>
          </v:shape>
          <o:OLEObject Type="Embed" ProgID="Equation.DSMT4" ShapeID="_x0000_i1170" DrawAspect="Content" ObjectID="_1834902375" r:id="rId249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902" w:dyaOrig="249">
          <v:shape id="_x0000_i1171" type="#_x0000_t75" alt="eqId25083a0d9228a41cef8dae0821fb2504" style="width:145pt;height:12.5pt" o:ole="">
            <v:imagedata r:id="rId250" o:title="eqId25083a0d9228a41cef8dae0821fb2504"/>
          </v:shape>
          <o:OLEObject Type="Embed" ProgID="Equation.DSMT4" ShapeID="_x0000_i1171" DrawAspect="Content" ObjectID="_1834902376" r:id="rId251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369" w:dyaOrig="246">
          <v:shape id="_x0000_i1172" type="#_x0000_t75" alt="eqId683c590673eece14fea3319c4fd5eb55" style="width:18.5pt;height:12.5pt" o:ole="">
            <v:imagedata r:id="rId231" o:title="eqId683c590673eece14fea3319c4fd5eb55"/>
          </v:shape>
          <o:OLEObject Type="Embed" ProgID="Equation.DSMT4" ShapeID="_x0000_i1172" DrawAspect="Content" ObjectID="_1834902377" r:id="rId252"/>
        </w:object>
      </w:r>
      <w:r>
        <w:rPr>
          <w:color w:val="FF0000"/>
        </w:rPr>
        <w:t>平分</w:t>
      </w:r>
      <w:r>
        <w:rPr>
          <w:color w:val="FF0000"/>
        </w:rPr>
        <w:object w:dxaOrig="651" w:dyaOrig="241">
          <v:shape id="_x0000_i1173" type="#_x0000_t75" alt="eqId2b2557547eecdc826b8282058802d217" style="width:32.5pt;height:12pt" o:ole="">
            <v:imagedata r:id="rId233" o:title="eqId2b2557547eecdc826b8282058802d217"/>
          </v:shape>
          <o:OLEObject Type="Embed" ProgID="Equation.DSMT4" ShapeID="_x0000_i1173" DrawAspect="Content" ObjectID="_1834902378" r:id="rId253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217" w:dyaOrig="547">
          <v:shape id="_x0000_i1174" type="#_x0000_t75" alt="eqId5fc66770805a3352e19939dee5481792" style="width:111pt;height:27.5pt" o:ole="">
            <v:imagedata r:id="rId254" o:title="eqId5fc66770805a3352e19939dee5481792"/>
          </v:shape>
          <o:OLEObject Type="Embed" ProgID="Equation.DSMT4" ShapeID="_x0000_i1174" DrawAspect="Content" ObjectID="_1834902379" r:id="rId255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691" w:dyaOrig="249">
          <v:shape id="_x0000_i1175" type="#_x0000_t75" alt="eqId25638ef7615e6b2cf59bdbd4bc39c25f" style="width:134.5pt;height:12.5pt" o:ole="">
            <v:imagedata r:id="rId256" o:title="eqId25638ef7615e6b2cf59bdbd4bc39c25f"/>
          </v:shape>
          <o:OLEObject Type="Embed" ProgID="Equation.DSMT4" ShapeID="_x0000_i1175" DrawAspect="Content" ObjectID="_1834902380" r:id="rId25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334" w:dyaOrig="227">
          <v:shape id="_x0000_i1176" type="#_x0000_t75" alt="eqId954a2802eb5dd8d0f92c15cdf0698d57" style="width:16.5pt;height:11.5pt" o:ole="">
            <v:imagedata r:id="rId244" o:title="eqId954a2802eb5dd8d0f92c15cdf0698d57"/>
          </v:shape>
          <o:OLEObject Type="Embed" ProgID="Equation.DSMT4" ShapeID="_x0000_i1176" DrawAspect="Content" ObjectID="_1834902381" r:id="rId258"/>
        </w:objec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11</w:t>
      </w:r>
      <w:r>
        <w:t>．如图，已知</w:t>
      </w:r>
      <w:r>
        <w:object w:dxaOrig="1178" w:dyaOrig="238">
          <v:shape id="_x0000_i1177" type="#_x0000_t75" alt="eqId109c591d0ec9c52d4bc7716ba68fd45e" style="width:59pt;height:12pt" o:ole="">
            <v:imagedata r:id="rId259" o:title="eqId109c591d0ec9c52d4bc7716ba68fd45e"/>
          </v:shape>
          <o:OLEObject Type="Embed" ProgID="Equation.DSMT4" ShapeID="_x0000_i1177" DrawAspect="Content" ObjectID="_1834902382" r:id="rId260"/>
        </w:object>
      </w:r>
      <w:r>
        <w:t>，</w:t>
      </w:r>
      <w:r>
        <w:object w:dxaOrig="369" w:dyaOrig="245">
          <v:shape id="_x0000_i1178" type="#_x0000_t75" alt="eqId60ef95894ceebaf236170e8832dcf7e3" style="width:18.5pt;height:12.5pt" o:ole="">
            <v:imagedata r:id="rId261" o:title="eqId60ef95894ceebaf236170e8832dcf7e3"/>
          </v:shape>
          <o:OLEObject Type="Embed" ProgID="Equation.DSMT4" ShapeID="_x0000_i1178" DrawAspect="Content" ObjectID="_1834902383" r:id="rId262"/>
        </w:object>
      </w:r>
      <w:r>
        <w:t>平分</w:t>
      </w:r>
      <w:r>
        <w:object w:dxaOrig="685" w:dyaOrig="228">
          <v:shape id="_x0000_i1179" type="#_x0000_t75" alt="eqId4189a0821a0ffab9dc171ecd279ba442" style="width:34.5pt;height:11.5pt" o:ole="">
            <v:imagedata r:id="rId263" o:title="eqId4189a0821a0ffab9dc171ecd279ba442"/>
          </v:shape>
          <o:OLEObject Type="Embed" ProgID="Equation.DSMT4" ShapeID="_x0000_i1179" DrawAspect="Content" ObjectID="_1834902384" r:id="rId264"/>
        </w:object>
      </w:r>
      <w:r>
        <w:t>，如果</w:t>
      </w:r>
      <w:r>
        <w:object w:dxaOrig="862" w:dyaOrig="252">
          <v:shape id="_x0000_i1180" type="#_x0000_t75" alt="eqId7013cc4303c7ac5d0f03c85423f0c258" style="width:43pt;height:12.5pt" o:ole="">
            <v:imagedata r:id="rId265" o:title="eqId7013cc4303c7ac5d0f03c85423f0c258"/>
          </v:shape>
          <o:OLEObject Type="Embed" ProgID="Equation.DSMT4" ShapeID="_x0000_i1180" DrawAspect="Content" ObjectID="_1834902385" r:id="rId266"/>
        </w:object>
      </w:r>
      <w:r>
        <w:t>，那么</w:t>
      </w:r>
      <w:r>
        <w:object w:dxaOrig="808" w:dyaOrig="252">
          <v:shape id="_x0000_i1181" type="#_x0000_t75" alt="eqIdba2db07d8bce6d25363557b626d40b17" style="width:40.5pt;height:12.5pt" o:ole="">
            <v:imagedata r:id="rId267" o:title="eqIdba2db07d8bce6d25363557b626d40b17"/>
          </v:shape>
          <o:OLEObject Type="Embed" ProgID="Equation.DSMT4" ShapeID="_x0000_i1181" DrawAspect="Content" ObjectID="_1834902386" r:id="rId268"/>
        </w:object>
      </w:r>
      <w:r>
        <w:rPr>
          <w:rFonts w:ascii="Times New Roman" w:eastAsia="Times New Roman" w:hAnsi="Times New Roman"/>
        </w:rPr>
        <w:t>_________</w:t>
      </w:r>
      <w:r>
        <w:t>°</w:t>
      </w:r>
      <w: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333500" cy="1181100"/>
            <wp:effectExtent l="0" t="0" r="0" b="0"/>
            <wp:docPr id="100019" name="图片 100019" descr="@@@3a395a40-988e-4ce2-8f8e-6d8e4a13f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3a395a40-988e-4ce2-8f8e-6d8e4a13f011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50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rFonts w:ascii="新宋体" w:eastAsia="新宋体" w:hAnsi="新宋体" w:cs="新宋体"/>
          <w:color w:val="FF0000"/>
        </w:rPr>
        <w:t>解：</w:t>
      </w:r>
      <w:r>
        <w:rPr>
          <w:color w:val="FF0000"/>
        </w:rPr>
        <w:object w:dxaOrig="1196" w:dyaOrig="220">
          <v:shape id="_x0000_i1182" type="#_x0000_t75" alt="eqId5f9f581806e3380fee319488faaf414d" style="width:60pt;height:11pt" o:ole="">
            <v:imagedata r:id="rId270" o:title="eqId5f9f581806e3380fee319488faaf414d"/>
          </v:shape>
          <o:OLEObject Type="Embed" ProgID="Equation.DSMT4" ShapeID="_x0000_i1182" DrawAspect="Content" ObjectID="_1834902387" r:id="rId271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72" w:dyaOrig="246">
          <v:shape id="_x0000_i1183" type="#_x0000_t75" alt="eqId783fcf5332eea67e81498764012b586f" style="width:53.5pt;height:12.5pt" o:ole="">
            <v:imagedata r:id="rId272" o:title="eqId783fcf5332eea67e81498764012b586f"/>
          </v:shape>
          <o:OLEObject Type="Embed" ProgID="Equation.DSMT4" ShapeID="_x0000_i1183" DrawAspect="Content" ObjectID="_1834902388" r:id="rId273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55" w:dyaOrig="245">
          <v:shape id="_x0000_i1184" type="#_x0000_t75" alt="eqId2b7a967d92771c20533429785eddfff6" style="width:68pt;height:12.5pt" o:ole="">
            <v:imagedata r:id="rId274" o:title="eqId2b7a967d92771c20533429785eddfff6"/>
          </v:shape>
          <o:OLEObject Type="Embed" ProgID="Equation.DSMT4" ShapeID="_x0000_i1184" DrawAspect="Content" ObjectID="_1834902389" r:id="rId275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527" w:dyaOrig="250">
          <v:shape id="_x0000_i1185" type="#_x0000_t75" alt="eqId8803896848b5a6a0b592f43f01fddddc" style="width:26.5pt;height:12.5pt" o:ole="">
            <v:imagedata r:id="rId276" o:title="eqId8803896848b5a6a0b592f43f01fddddc"/>
          </v:shape>
          <o:OLEObject Type="Embed" ProgID="Equation.DSMT4" ShapeID="_x0000_i1185" DrawAspect="Content" ObjectID="_1834902390" r:id="rId277"/>
        </w:object>
      </w:r>
      <w:r>
        <w:rPr>
          <w:rFonts w:ascii="新宋体" w:eastAsia="新宋体" w:hAnsi="新宋体" w:cs="新宋体"/>
          <w:color w:val="FF0000"/>
        </w:rPr>
        <w:t>平分</w:t>
      </w:r>
      <w:r>
        <w:rPr>
          <w:color w:val="FF0000"/>
        </w:rPr>
        <w:object w:dxaOrig="685" w:dyaOrig="228">
          <v:shape id="_x0000_i1186" type="#_x0000_t75" alt="eqId4189a0821a0ffab9dc171ecd279ba442" style="width:34.5pt;height:11.5pt" o:ole="">
            <v:imagedata r:id="rId263" o:title="eqId4189a0821a0ffab9dc171ecd279ba442"/>
          </v:shape>
          <o:OLEObject Type="Embed" ProgID="Equation.DSMT4" ShapeID="_x0000_i1186" DrawAspect="Content" ObjectID="_1834902391" r:id="rId278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01" w:dyaOrig="251">
          <v:shape id="_x0000_i1187" type="#_x0000_t75" alt="eqId674bf62d1ec20c9b83400f61c7a9a00d" style="width:80pt;height:12.5pt" o:ole="">
            <v:imagedata r:id="rId279" o:title="eqId674bf62d1ec20c9b83400f61c7a9a00d"/>
          </v:shape>
          <o:OLEObject Type="Embed" ProgID="Equation.DSMT4" ShapeID="_x0000_i1187" DrawAspect="Content" ObjectID="_1834902392" r:id="rId280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37" w:dyaOrig="251">
          <v:shape id="_x0000_i1188" type="#_x0000_t75" alt="eqId4c33b10f54844a45ae8f2bc4fb19e725" style="width:67pt;height:12.5pt" o:ole="">
            <v:imagedata r:id="rId281" o:title="eqId4c33b10f54844a45ae8f2bc4fb19e725"/>
          </v:shape>
          <o:OLEObject Type="Embed" ProgID="Equation.DSMT4" ShapeID="_x0000_i1188" DrawAspect="Content" ObjectID="_1834902393" r:id="rId282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376" w:dyaOrig="245">
          <v:shape id="_x0000_i1189" type="#_x0000_t75" alt="eqId860ab59fd8f57ae596c6167945033c2e" style="width:119pt;height:12.5pt" o:ole="">
            <v:imagedata r:id="rId283" o:title="eqId860ab59fd8f57ae596c6167945033c2e"/>
          </v:shape>
          <o:OLEObject Type="Embed" ProgID="Equation.DSMT4" ShapeID="_x0000_i1189" DrawAspect="Content" ObjectID="_1834902394" r:id="rId284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62" w:dyaOrig="252">
          <v:shape id="_x0000_i1190" type="#_x0000_t75" alt="eqId7013cc4303c7ac5d0f03c85423f0c258" style="width:43pt;height:12.5pt" o:ole="">
            <v:imagedata r:id="rId265" o:title="eqId7013cc4303c7ac5d0f03c85423f0c258"/>
          </v:shape>
          <o:OLEObject Type="Embed" ProgID="Equation.DSMT4" ShapeID="_x0000_i1190" DrawAspect="Content" ObjectID="_1834902395" r:id="rId285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322" w:dyaOrig="230">
          <v:shape id="_x0000_i1191" type="#_x0000_t75" alt="eqId6dc78ab4cfa834a5c25dabfd5a6f5753" style="width:116pt;height:11.5pt" o:ole="">
            <v:imagedata r:id="rId286" o:title="eqId6dc78ab4cfa834a5c25dabfd5a6f5753"/>
          </v:shape>
          <o:OLEObject Type="Embed" ProgID="Equation.DSMT4" ShapeID="_x0000_i1191" DrawAspect="Content" ObjectID="_1834902396" r:id="rId287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/>
          <w:color w:val="FF0000"/>
        </w:rPr>
        <w:t>解得</w:t>
      </w:r>
      <w:r>
        <w:rPr>
          <w:color w:val="FF0000"/>
        </w:rPr>
        <w:object w:dxaOrig="1126" w:dyaOrig="245">
          <v:shape id="_x0000_i1192" type="#_x0000_t75" alt="eqId456e0f77d83975fdbdb60b499cb5b521" style="width:56.5pt;height:12.5pt" o:ole="">
            <v:imagedata r:id="rId288" o:title="eqId456e0f77d83975fdbdb60b499cb5b521"/>
          </v:shape>
          <o:OLEObject Type="Embed" ProgID="Equation.DSMT4" ShapeID="_x0000_i1192" DrawAspect="Content" ObjectID="_1834902397" r:id="rId289"/>
        </w:object>
      </w:r>
      <w:r>
        <w:rPr>
          <w:rFonts w:ascii="新宋体" w:eastAsia="新宋体" w:hAnsi="新宋体" w:cs="新宋体"/>
          <w:color w:val="FF0000"/>
        </w:rP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/>
          <w:color w:val="FF0000"/>
        </w:rPr>
        <w:t>故答案为：</w:t>
      </w:r>
      <w:r>
        <w:rPr>
          <w:color w:val="FF0000"/>
        </w:rPr>
        <w:t>50</w:t>
      </w:r>
      <w:r>
        <w:rPr>
          <w:rFonts w:ascii="新宋体" w:eastAsia="新宋体" w:hAnsi="新宋体" w:cs="新宋体"/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12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5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近几年中学生近视的现象越来越严重，为保护视力，某公司推出了护眼灯，其侧面示意图（台灯底座高度忽略不计）如图所示，其中</w:t>
      </w:r>
      <w:r>
        <w:object w:dxaOrig="861" w:dyaOrig="251">
          <v:shape id="_x0000_i1193" type="#_x0000_t75" alt="eqId8af620f6d204d310d8e3f267fdd6c3f8" style="width:43pt;height:12.5pt" o:ole="">
            <v:imagedata r:id="rId290" o:title="eqId8af620f6d204d310d8e3f267fdd6c3f8"/>
          </v:shape>
          <o:OLEObject Type="Embed" ProgID="Equation.DSMT4" ShapeID="_x0000_i1193" DrawAspect="Content" ObjectID="_1834902398" r:id="rId291"/>
        </w:object>
      </w:r>
      <w:r>
        <w:t>，</w:t>
      </w:r>
      <w:r>
        <w:object w:dxaOrig="808" w:dyaOrig="225">
          <v:shape id="_x0000_i1194" type="#_x0000_t75" alt="eqId066cd386723885c535ea720f5817847a" style="width:40.5pt;height:11.5pt" o:ole="">
            <v:imagedata r:id="rId292" o:title="eqId066cd386723885c535ea720f5817847a"/>
          </v:shape>
          <o:OLEObject Type="Embed" ProgID="Equation.DSMT4" ShapeID="_x0000_i1194" DrawAspect="Content" ObjectID="_1834902399" r:id="rId293"/>
        </w:object>
      </w:r>
      <w:r>
        <w:t>，经使用发现，当</w:t>
      </w:r>
      <w:r>
        <w:object w:dxaOrig="1249" w:dyaOrig="239">
          <v:shape id="_x0000_i1195" type="#_x0000_t75" alt="eqIdc4f83872fae6d3543b37c1e5f80c5ade" style="width:62.5pt;height:12pt" o:ole="">
            <v:imagedata r:id="rId294" o:title="eqIdc4f83872fae6d3543b37c1e5f80c5ade"/>
          </v:shape>
          <o:OLEObject Type="Embed" ProgID="Equation.DSMT4" ShapeID="_x0000_i1195" DrawAspect="Content" ObjectID="_1834902400" r:id="rId295"/>
        </w:object>
      </w:r>
      <w:r>
        <w:t>时，台灯光线最佳，则此时</w:t>
      </w:r>
      <w:r>
        <w:object w:dxaOrig="651" w:dyaOrig="245">
          <v:shape id="_x0000_i1196" type="#_x0000_t75" alt="eqIde7d19f963f7c803bcfcbb265ec6d4304" style="width:32.5pt;height:12.5pt" o:ole="">
            <v:imagedata r:id="rId296" o:title="eqIde7d19f963f7c803bcfcbb265ec6d4304"/>
          </v:shape>
          <o:OLEObject Type="Embed" ProgID="Equation.DSMT4" ShapeID="_x0000_i1196" DrawAspect="Content" ObjectID="_1834902401" r:id="rId297"/>
        </w:object>
      </w:r>
      <w:r>
        <w:t>的度数为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381250" cy="1038225"/>
            <wp:effectExtent l="0" t="0" r="6350" b="3175"/>
            <wp:docPr id="100021" name="图片 100021" descr="@@@66c1b760-5b85-459f-9aeb-abff12d454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66c1b760-5b85-459f-9aeb-abff12d4547d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39" w:dyaOrig="253">
          <v:shape id="_x0000_i1197" type="#_x0000_t75" alt="eqId664ad508a49276d62a6ca9b7012578f2" style="width:22pt;height:12.5pt" o:ole="">
            <v:imagedata r:id="rId299" o:title="eqId664ad508a49276d62a6ca9b7012578f2"/>
          </v:shape>
          <o:OLEObject Type="Embed" ProgID="Equation.DSMT4" ShapeID="_x0000_i1197" DrawAspect="Content" ObjectID="_1834902402" r:id="rId300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【详解】解：如图所示，过点</w:t>
      </w:r>
      <w:r>
        <w:rPr>
          <w:rFonts w:ascii="Times New Roman" w:eastAsia="Times New Roman" w:hAnsi="Times New Roman"/>
          <w:i/>
          <w:color w:val="FF0000"/>
        </w:rPr>
        <w:t>C</w:t>
      </w:r>
      <w:r>
        <w:rPr>
          <w:color w:val="FF0000"/>
        </w:rPr>
        <w:t>作</w:t>
      </w:r>
      <w:r>
        <w:rPr>
          <w:color w:val="FF0000"/>
        </w:rPr>
        <w:object w:dxaOrig="879" w:dyaOrig="242">
          <v:shape id="_x0000_i1198" type="#_x0000_t75" alt="eqIdb00a5239269d72d6f9632e7d77347106" style="width:44pt;height:12pt" o:ole="">
            <v:imagedata r:id="rId301" o:title="eqIdb00a5239269d72d6f9632e7d77347106"/>
          </v:shape>
          <o:OLEObject Type="Embed" ProgID="Equation.DSMT4" ShapeID="_x0000_i1198" DrawAspect="Content" ObjectID="_1834902403" r:id="rId302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219200" cy="1095375"/>
            <wp:effectExtent l="0" t="0" r="0" b="9525"/>
            <wp:docPr id="100023" name="图片 100023" descr="@@@3d930db0-1946-42de-9a03-6a3aa49ea4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d930db0-1946-42de-9a03-6a3aa49ea4f3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∵</w:t>
      </w:r>
      <w:r>
        <w:rPr>
          <w:color w:val="FF0000"/>
        </w:rPr>
        <w:object w:dxaOrig="861" w:dyaOrig="251">
          <v:shape id="_x0000_i1199" type="#_x0000_t75" alt="eqId8af620f6d204d310d8e3f267fdd6c3f8" style="width:43pt;height:12.5pt" o:ole="">
            <v:imagedata r:id="rId290" o:title="eqId8af620f6d204d310d8e3f267fdd6c3f8"/>
          </v:shape>
          <o:OLEObject Type="Embed" ProgID="Equation.DSMT4" ShapeID="_x0000_i1199" DrawAspect="Content" ObjectID="_1834902404" r:id="rId30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26" w:dyaOrig="251">
          <v:shape id="_x0000_i1200" type="#_x0000_t75" alt="eqId45acdbac251ca6b76a166c1242e71df9" style="width:56.5pt;height:12.5pt" o:ole="">
            <v:imagedata r:id="rId305" o:title="eqId45acdbac251ca6b76a166c1242e71df9"/>
          </v:shape>
          <o:OLEObject Type="Embed" ProgID="Equation.DSMT4" ShapeID="_x0000_i1200" DrawAspect="Content" ObjectID="_1834902405" r:id="rId306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97" w:dyaOrig="228">
          <v:shape id="_x0000_i1201" type="#_x0000_t75" alt="eqId6c0aa4c793921fdaa5d430cb90d78ca6" style="width:45pt;height:11.5pt" o:ole="">
            <v:imagedata r:id="rId307" o:title="eqId6c0aa4c793921fdaa5d430cb90d78ca6"/>
          </v:shape>
          <o:OLEObject Type="Embed" ProgID="Equation.DSMT4" ShapeID="_x0000_i1201" DrawAspect="Content" ObjectID="_1834902406" r:id="rId30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267" w:dyaOrig="277">
          <v:shape id="_x0000_i1202" type="#_x0000_t75" alt="eqIdfa5be9932508809eef109a4cb7962d5e" style="width:63.5pt;height:14pt" o:ole="">
            <v:imagedata r:id="rId309" o:title="eqIdfa5be9932508809eef109a4cb7962d5e"/>
          </v:shape>
          <o:OLEObject Type="Embed" ProgID="Equation.DSMT4" ShapeID="_x0000_i1202" DrawAspect="Content" ObjectID="_1834902407" r:id="rId310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4752" w:dyaOrig="247">
          <v:shape id="_x0000_i1203" type="#_x0000_t75" alt="eqIdc2f028f2444e77f147fb845f20c4e622" style="width:237.5pt;height:12.5pt" o:ole="">
            <v:imagedata r:id="rId311" o:title="eqIdc2f028f2444e77f147fb845f20c4e622"/>
          </v:shape>
          <o:OLEObject Type="Embed" ProgID="Equation.DSMT4" ShapeID="_x0000_i1203" DrawAspect="Content" ObjectID="_1834902408" r:id="rId312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2921" w:dyaOrig="242">
          <v:shape id="_x0000_i1204" type="#_x0000_t75" alt="eqIdcb5a9e5e03bd4c0cdad585c9e856ed7b" style="width:146pt;height:12pt" o:ole="">
            <v:imagedata r:id="rId313" o:title="eqIdcb5a9e5e03bd4c0cdad585c9e856ed7b"/>
          </v:shape>
          <o:OLEObject Type="Embed" ProgID="Equation.DSMT4" ShapeID="_x0000_i1204" DrawAspect="Content" ObjectID="_1834902409" r:id="rId31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4417" w:dyaOrig="350">
          <v:shape id="_x0000_i1205" type="#_x0000_t75" alt="eqIdb31d3057de1bdac4fcdaeb69414e68b7" style="width:221pt;height:17.5pt" o:ole="">
            <v:imagedata r:id="rId315" o:title="eqIdb31d3057de1bdac4fcdaeb69414e68b7"/>
          </v:shape>
          <o:OLEObject Type="Embed" ProgID="Equation.DSMT4" ShapeID="_x0000_i1205" DrawAspect="Content" ObjectID="_1834902410" r:id="rId316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439" w:dyaOrig="257">
          <v:shape id="_x0000_i1206" type="#_x0000_t75" alt="eqId6ee6e9272380b8f02c3f1e6eb3e97036" style="width:22pt;height:13pt" o:ole="">
            <v:imagedata r:id="rId317" o:title="eqId6ee6e9272380b8f02c3f1e6eb3e97036"/>
          </v:shape>
          <o:OLEObject Type="Embed" ProgID="Equation.DSMT4" ShapeID="_x0000_i1206" DrawAspect="Content" ObjectID="_1834902411" r:id="rId318"/>
        </w:objec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13</w:t>
      </w:r>
      <w:r>
        <w:t>．如图，如果</w:t>
      </w:r>
      <w:r>
        <w:object w:dxaOrig="1425" w:dyaOrig="257">
          <v:shape id="_x0000_i1207" type="#_x0000_t75" alt="eqId33d40e403b138555d6a6fe99b26ee7eb" style="width:71.5pt;height:13pt" o:ole="">
            <v:imagedata r:id="rId319" o:title="eqId33d40e403b138555d6a6fe99b26ee7eb"/>
          </v:shape>
          <o:OLEObject Type="Embed" ProgID="Equation.DSMT4" ShapeID="_x0000_i1207" DrawAspect="Content" ObjectID="_1834902412" r:id="rId320"/>
        </w:object>
      </w:r>
      <w:r>
        <w:t>，那么</w:t>
      </w:r>
      <w:r>
        <w:rPr>
          <w:rFonts w:ascii="Times New Roman" w:eastAsia="Times New Roman" w:hAnsi="Times New Roman"/>
          <w:i/>
        </w:rPr>
        <w:t>x</w:t>
      </w:r>
      <w:r>
        <w:t>、</w:t>
      </w:r>
      <w:r>
        <w:rPr>
          <w:rFonts w:ascii="Times New Roman" w:eastAsia="Times New Roman" w:hAnsi="Times New Roman"/>
          <w:i/>
        </w:rPr>
        <w:t>y</w:t>
      </w:r>
      <w:r>
        <w:t>、</w:t>
      </w:r>
      <w:r>
        <w:rPr>
          <w:rFonts w:ascii="Times New Roman" w:eastAsia="Times New Roman" w:hAnsi="Times New Roman"/>
          <w:i/>
        </w:rPr>
        <w:t>z</w:t>
      </w:r>
      <w:r>
        <w:t>之间的数量关系是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5250CF" w:rsidRDefault="005B204D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85900" cy="1152525"/>
            <wp:effectExtent l="0" t="0" r="0" b="3175"/>
            <wp:docPr id="100025" name="图片 100025" descr="@@@46ea7fc7-e7e6-44e6-9b54-64c2821d54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46ea7fc7-e7e6-44e6-9b54-64c2821d54a9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791" w:dyaOrig="242">
          <v:shape id="_x0000_i1208" type="#_x0000_t75" alt="eqId8b254340285a072cab352ceb8a4783fa" style="width:39.5pt;height:12pt" o:ole="">
            <v:imagedata r:id="rId322" o:title="eqId8b254340285a072cab352ceb8a4783fa"/>
          </v:shape>
          <o:OLEObject Type="Embed" ProgID="Equation.DSMT4" ShapeID="_x0000_i1208" DrawAspect="Content" ObjectID="_1834902413" r:id="rId323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object w:dxaOrig="1425" w:dyaOrig="257">
          <v:shape id="_x0000_i1209" type="#_x0000_t75" alt="eqId33d40e403b138555d6a6fe99b26ee7eb" style="width:71.5pt;height:13pt" o:ole="">
            <v:imagedata r:id="rId319" o:title="eqId33d40e403b138555d6a6fe99b26ee7eb"/>
          </v:shape>
          <o:OLEObject Type="Embed" ProgID="Equation.DSMT4" ShapeID="_x0000_i1209" DrawAspect="Content" ObjectID="_1834902414" r:id="rId32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812" w:dyaOrig="250">
          <v:shape id="_x0000_i1210" type="#_x0000_t75" alt="eqIde5ffce5c459513d97d481a3962967a7a" style="width:90.5pt;height:12.5pt" o:ole="">
            <v:imagedata r:id="rId325" o:title="eqIde5ffce5c459513d97d481a3962967a7a"/>
          </v:shape>
          <o:OLEObject Type="Embed" ProgID="Equation.DSMT4" ShapeID="_x0000_i1210" DrawAspect="Content" ObjectID="_1834902415" r:id="rId326"/>
        </w:object>
      </w:r>
      <w:r>
        <w:rPr>
          <w:color w:val="FF0000"/>
        </w:rPr>
        <w:t>，</w:t>
      </w:r>
      <w:r>
        <w:rPr>
          <w:color w:val="FF0000"/>
        </w:rPr>
        <w:object w:dxaOrig="1548" w:dyaOrig="285">
          <v:shape id="_x0000_i1211" type="#_x0000_t75" alt="eqIdb7d79259ee7c6ddb4a38e90d74917b32" style="width:77.5pt;height:14.5pt" o:ole="">
            <v:imagedata r:id="rId327" o:title="eqIdb7d79259ee7c6ddb4a38e90d74917b32"/>
          </v:shape>
          <o:OLEObject Type="Embed" ProgID="Equation.DSMT4" ShapeID="_x0000_i1211" DrawAspect="Content" ObjectID="_1834902416" r:id="rId32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70" w:dyaOrig="249">
          <v:shape id="_x0000_i1212" type="#_x0000_t75" alt="eqIdeabe00eb67107379bde95fa31a29d25d" style="width:98.5pt;height:12.5pt" o:ole="">
            <v:imagedata r:id="rId329" o:title="eqIdeabe00eb67107379bde95fa31a29d25d"/>
          </v:shape>
          <o:OLEObject Type="Embed" ProgID="Equation.DSMT4" ShapeID="_x0000_i1212" DrawAspect="Content" ObjectID="_1834902417" r:id="rId330"/>
        </w:object>
      </w:r>
      <w:r>
        <w:rPr>
          <w:color w:val="FF0000"/>
        </w:rPr>
        <w:t>，</w:t>
      </w:r>
      <w:r>
        <w:rPr>
          <w:color w:val="FF0000"/>
        </w:rPr>
        <w:object w:dxaOrig="1548" w:dyaOrig="288">
          <v:shape id="_x0000_i1213" type="#_x0000_t75" alt="eqId3f732d2db6c201eb77c3f4cc5228582f" style="width:77.5pt;height:14.5pt" o:ole="">
            <v:imagedata r:id="rId331" o:title="eqId3f732d2db6c201eb77c3f4cc5228582f"/>
          </v:shape>
          <o:OLEObject Type="Embed" ProgID="Equation.DSMT4" ShapeID="_x0000_i1213" DrawAspect="Content" ObjectID="_1834902418" r:id="rId332"/>
        </w:object>
      </w:r>
      <w:r>
        <w:rPr>
          <w:color w:val="FF0000"/>
        </w:rPr>
        <w:t>，</w:t>
      </w:r>
      <w:r>
        <w:rPr>
          <w:color w:val="FF0000"/>
        </w:rPr>
        <w:t xml:space="preserve"> 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791" w:dyaOrig="242">
          <v:shape id="_x0000_i1214" type="#_x0000_t75" alt="eqId8b254340285a072cab352ceb8a4783fa" style="width:39.5pt;height:12pt" o:ole="">
            <v:imagedata r:id="rId322" o:title="eqId8b254340285a072cab352ceb8a4783fa"/>
          </v:shape>
          <o:OLEObject Type="Embed" ProgID="Equation.DSMT4" ShapeID="_x0000_i1214" DrawAspect="Content" ObjectID="_1834902419" r:id="rId333"/>
        </w:object>
      </w:r>
      <w:r>
        <w:rPr>
          <w:color w:val="FF0000"/>
        </w:rPr>
        <w:t>．</w:t>
      </w:r>
      <w:r>
        <w:rPr>
          <w:color w:val="FF0000"/>
        </w:rPr>
        <w:t xml:space="preserve"> 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故答案为：</w:t>
      </w:r>
      <w:r>
        <w:rPr>
          <w:color w:val="FF0000"/>
        </w:rPr>
        <w:object w:dxaOrig="791" w:dyaOrig="242">
          <v:shape id="_x0000_i1215" type="#_x0000_t75" alt="eqId8b254340285a072cab352ceb8a4783fa" style="width:39.5pt;height:12pt" o:ole="">
            <v:imagedata r:id="rId322" o:title="eqId8b254340285a072cab352ceb8a4783fa"/>
          </v:shape>
          <o:OLEObject Type="Embed" ProgID="Equation.DSMT4" ShapeID="_x0000_i1215" DrawAspect="Content" ObjectID="_1834902420" r:id="rId334"/>
        </w:objec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14</w:t>
      </w:r>
      <w:r>
        <w:t>．关于</w:t>
      </w:r>
      <w:r>
        <w:object w:dxaOrig="175" w:dyaOrig="190">
          <v:shape id="_x0000_i1216" type="#_x0000_t75" alt="eqId81dea63b8ce3e51adf66cf7b9982a248" style="width:9pt;height:9.5pt" o:ole="">
            <v:imagedata r:id="rId33" o:title="eqId81dea63b8ce3e51adf66cf7b9982a248"/>
          </v:shape>
          <o:OLEObject Type="Embed" ProgID="Equation.DSMT4" ShapeID="_x0000_i1216" DrawAspect="Content" ObjectID="_1834902421" r:id="rId335"/>
        </w:object>
      </w:r>
      <w:r>
        <w:t>的不等式组</w:t>
      </w:r>
      <w:r>
        <w:object w:dxaOrig="1002" w:dyaOrig="633">
          <v:shape id="_x0000_i1217" type="#_x0000_t75" alt="eqIdef1eb6eb1b58e3c4b3f06e48f29d1f38" style="width:50pt;height:31.5pt" o:ole="">
            <v:imagedata r:id="rId336" o:title="eqIdef1eb6eb1b58e3c4b3f06e48f29d1f38"/>
          </v:shape>
          <o:OLEObject Type="Embed" ProgID="Equation.DSMT4" ShapeID="_x0000_i1217" DrawAspect="Content" ObjectID="_1834902422" r:id="rId337"/>
        </w:object>
      </w:r>
      <w:r>
        <w:t>有</w:t>
      </w:r>
      <w:r>
        <w:object w:dxaOrig="175" w:dyaOrig="225">
          <v:shape id="_x0000_i1218" type="#_x0000_t75" alt="eqIdb8860d9787671b53b1ab68b3d526f5ca" style="width:9pt;height:11.5pt" o:ole="">
            <v:imagedata r:id="rId338" o:title="eqIdb8860d9787671b53b1ab68b3d526f5ca"/>
          </v:shape>
          <o:OLEObject Type="Embed" ProgID="Equation.DSMT4" ShapeID="_x0000_i1218" DrawAspect="Content" ObjectID="_1834902423" r:id="rId339"/>
        </w:object>
      </w:r>
      <w:r>
        <w:t>个整数解，那么</w:t>
      </w:r>
      <w:r>
        <w:object w:dxaOrig="228" w:dyaOrig="198">
          <v:shape id="_x0000_i1219" type="#_x0000_t75" alt="eqId294f5ba74cdf695fc9a8a8e52f421328" style="width:11.5pt;height:10pt" o:ole="">
            <v:imagedata r:id="rId340" o:title="eqId294f5ba74cdf695fc9a8a8e52f421328"/>
          </v:shape>
          <o:OLEObject Type="Embed" ProgID="Equation.DSMT4" ShapeID="_x0000_i1219" DrawAspect="Content" ObjectID="_1834902424" r:id="rId341"/>
        </w:object>
      </w:r>
      <w:r>
        <w:t>的取值范围是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231" w:dyaOrig="251">
          <v:shape id="_x0000_i1220" type="#_x0000_t75" alt="eqId7ddf9b4dd936b493a33bcc6871ce7c9d" style="width:61.5pt;height:12.5pt" o:ole="">
            <v:imagedata r:id="rId342" o:title="eqId7ddf9b4dd936b493a33bcc6871ce7c9d"/>
          </v:shape>
          <o:OLEObject Type="Embed" ProgID="Equation.DSMT4" ShapeID="_x0000_i1220" DrawAspect="Content" ObjectID="_1834902425" r:id="rId343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【详解】解：解不等式</w:t>
      </w:r>
      <w:r>
        <w:rPr>
          <w:color w:val="FF0000"/>
        </w:rPr>
        <w:object w:dxaOrig="861" w:dyaOrig="251">
          <v:shape id="_x0000_i1221" type="#_x0000_t75" alt="eqIdc2fc2def5e8b0279be5ab21b1efb2242" style="width:43pt;height:12.5pt" o:ole="">
            <v:imagedata r:id="rId344" o:title="eqIdc2fc2def5e8b0279be5ab21b1efb2242"/>
          </v:shape>
          <o:OLEObject Type="Embed" ProgID="Equation.DSMT4" ShapeID="_x0000_i1221" DrawAspect="Content" ObjectID="_1834902426" r:id="rId345"/>
        </w:object>
      </w:r>
      <w:r>
        <w:rPr>
          <w:color w:val="FF0000"/>
        </w:rPr>
        <w:t>得，</w:t>
      </w:r>
      <w:r>
        <w:rPr>
          <w:color w:val="FF0000"/>
        </w:rPr>
        <w:object w:dxaOrig="439" w:dyaOrig="253">
          <v:shape id="_x0000_i1222" type="#_x0000_t75" alt="eqId748418a963bdd8e32da4bab4e4abb7ba" style="width:22pt;height:12.5pt" o:ole="">
            <v:imagedata r:id="rId346" o:title="eqId748418a963bdd8e32da4bab4e4abb7ba"/>
          </v:shape>
          <o:OLEObject Type="Embed" ProgID="Equation.DSMT4" ShapeID="_x0000_i1222" DrawAspect="Content" ObjectID="_1834902427" r:id="rId34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解不等式</w:t>
      </w:r>
      <w:r>
        <w:rPr>
          <w:color w:val="FF0000"/>
        </w:rPr>
        <w:object w:dxaOrig="897" w:dyaOrig="250">
          <v:shape id="_x0000_i1223" type="#_x0000_t75" alt="eqIdf1c32055e85a056d57c09012442f1c15" style="width:45pt;height:12.5pt" o:ole="">
            <v:imagedata r:id="rId348" o:title="eqIdf1c32055e85a056d57c09012442f1c15"/>
          </v:shape>
          <o:OLEObject Type="Embed" ProgID="Equation.DSMT4" ShapeID="_x0000_i1223" DrawAspect="Content" ObjectID="_1834902428" r:id="rId349"/>
        </w:object>
      </w:r>
      <w:r>
        <w:rPr>
          <w:color w:val="FF0000"/>
        </w:rPr>
        <w:t>得，</w:t>
      </w:r>
      <w:r>
        <w:rPr>
          <w:color w:val="FF0000"/>
        </w:rPr>
        <w:object w:dxaOrig="897" w:dyaOrig="250">
          <v:shape id="_x0000_i1224" type="#_x0000_t75" alt="eqId7aa27c601b5a2e9d5a7380cb89c56e2b" style="width:45pt;height:12.5pt" o:ole="">
            <v:imagedata r:id="rId350" o:title="eqId7aa27c601b5a2e9d5a7380cb89c56e2b"/>
          </v:shape>
          <o:OLEObject Type="Embed" ProgID="Equation.DSMT4" ShapeID="_x0000_i1224" DrawAspect="Content" ObjectID="_1834902429" r:id="rId351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因为此不等式组有</w:t>
      </w:r>
      <w:r>
        <w:rPr>
          <w:color w:val="FF0000"/>
        </w:rPr>
        <w:object w:dxaOrig="175" w:dyaOrig="225">
          <v:shape id="_x0000_i1225" type="#_x0000_t75" alt="eqIdb8860d9787671b53b1ab68b3d526f5ca" style="width:9pt;height:11.5pt" o:ole="">
            <v:imagedata r:id="rId338" o:title="eqIdb8860d9787671b53b1ab68b3d526f5ca"/>
          </v:shape>
          <o:OLEObject Type="Embed" ProgID="Equation.DSMT4" ShapeID="_x0000_i1225" DrawAspect="Content" ObjectID="_1834902430" r:id="rId352"/>
        </w:object>
      </w:r>
      <w:r>
        <w:rPr>
          <w:color w:val="FF0000"/>
        </w:rPr>
        <w:t>个整数解，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 w:dxaOrig="1442" w:dyaOrig="251">
          <v:shape id="_x0000_i1226" type="#_x0000_t75" alt="eqIdb17f3785f0892cf49054834ca34e7b3c" style="width:1in;height:12.5pt" o:ole="">
            <v:imagedata r:id="rId353" o:title="eqIdb17f3785f0892cf49054834ca34e7b3c"/>
          </v:shape>
          <o:OLEObject Type="Embed" ProgID="Equation.DSMT4" ShapeID="_x0000_i1226" DrawAspect="Content" ObjectID="_1834902431" r:id="rId35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1231" w:dyaOrig="251">
          <v:shape id="_x0000_i1227" type="#_x0000_t75" alt="eqId7ddf9b4dd936b493a33bcc6871ce7c9d" style="width:61.5pt;height:12.5pt" o:ole="">
            <v:imagedata r:id="rId342" o:title="eqId7ddf9b4dd936b493a33bcc6871ce7c9d"/>
          </v:shape>
          <o:OLEObject Type="Embed" ProgID="Equation.DSMT4" ShapeID="_x0000_i1227" DrawAspect="Content" ObjectID="_1834902432" r:id="rId355"/>
        </w:object>
      </w:r>
      <w:r>
        <w:rPr>
          <w:color w:val="FF0000"/>
        </w:rP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231" w:dyaOrig="251">
          <v:shape id="_x0000_i1228" type="#_x0000_t75" alt="eqId7ddf9b4dd936b493a33bcc6871ce7c9d" style="width:61.5pt;height:12.5pt" o:ole="">
            <v:imagedata r:id="rId342" o:title="eqId7ddf9b4dd936b493a33bcc6871ce7c9d"/>
          </v:shape>
          <o:OLEObject Type="Embed" ProgID="Equation.DSMT4" ShapeID="_x0000_i1228" DrawAspect="Content" ObjectID="_1834902433" r:id="rId356"/>
        </w:objec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15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6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抖空竹是我国的传统体育，也是国家级非物质文化遗产之一，明代《帝京景物略》一书中就有</w:t>
      </w:r>
      <w:r>
        <w:lastRenderedPageBreak/>
        <w:t>空竹玩法和制作方法的记述，明定陵亦有出土的文物</w:t>
      </w:r>
      <w:r>
        <w:t>为证，可见抖空竹在民间流行的历史至少在</w:t>
      </w:r>
      <w:r>
        <w:t>600</w:t>
      </w:r>
      <w:r>
        <w:t>年以上．如图，通过观察抖空竹发现，可以将某一时刻的情形抽象成数学问题：</w:t>
      </w:r>
      <w:r>
        <w:object w:dxaOrig="826" w:dyaOrig="249">
          <v:shape id="_x0000_i1229" type="#_x0000_t75" alt="eqId8a11029ca6b4b9e7f777af0280cf163c" style="width:41.5pt;height:12.5pt" o:ole="">
            <v:imagedata r:id="rId357" o:title="eqId8a11029ca6b4b9e7f777af0280cf163c"/>
          </v:shape>
          <o:OLEObject Type="Embed" ProgID="Equation.DSMT4" ShapeID="_x0000_i1229" DrawAspect="Content" ObjectID="_1834902434" r:id="rId358"/>
        </w:object>
      </w:r>
      <w:r>
        <w:t>，</w:t>
      </w:r>
      <w:r>
        <w:object w:dxaOrig="1126" w:dyaOrig="255">
          <v:shape id="_x0000_i1230" type="#_x0000_t75" alt="eqId7f32621ea0b76bf47a83a5f00e8c0389" style="width:56.5pt;height:13pt" o:ole="">
            <v:imagedata r:id="rId359" o:title="eqId7f32621ea0b76bf47a83a5f00e8c0389"/>
          </v:shape>
          <o:OLEObject Type="Embed" ProgID="Equation.DSMT4" ShapeID="_x0000_i1230" DrawAspect="Content" ObjectID="_1834902435" r:id="rId360"/>
        </w:object>
      </w:r>
      <w:r>
        <w:t>，</w:t>
      </w:r>
      <w:r>
        <w:object w:dxaOrig="879" w:dyaOrig="249">
          <v:shape id="_x0000_i1231" type="#_x0000_t75" alt="eqId73a00f2502ca114d4c263d7028f5e40e" style="width:44pt;height:12.5pt" o:ole="">
            <v:imagedata r:id="rId361" o:title="eqId73a00f2502ca114d4c263d7028f5e40e"/>
          </v:shape>
          <o:OLEObject Type="Embed" ProgID="Equation.DSMT4" ShapeID="_x0000_i1231" DrawAspect="Content" ObjectID="_1834902436" r:id="rId362"/>
        </w:object>
      </w:r>
      <w:r>
        <w:t>，则</w:t>
      </w:r>
      <w:r>
        <w:object w:dxaOrig="703" w:dyaOrig="252">
          <v:shape id="_x0000_i1232" type="#_x0000_t75" alt="eqId1384d0a02d097ac7aa8a19e8da6f9767" style="width:35pt;height:12.5pt" o:ole="">
            <v:imagedata r:id="rId363" o:title="eqId1384d0a02d097ac7aa8a19e8da6f9767"/>
          </v:shape>
          <o:OLEObject Type="Embed" ProgID="Equation.DSMT4" ShapeID="_x0000_i1232" DrawAspect="Content" ObjectID="_1834902437" r:id="rId364"/>
        </w:object>
      </w:r>
      <w:r>
        <w:t>的度数为</w:t>
      </w:r>
      <w:r>
        <w:rPr>
          <w:rFonts w:ascii="Times New Roman" w:eastAsia="Times New Roman" w:hAnsi="Times New Roman"/>
        </w:rPr>
        <w:t>_______</w:t>
      </w:r>
      <w:r>
        <w:t>．</w:t>
      </w:r>
    </w:p>
    <w:p w:rsidR="005250CF" w:rsidRDefault="005B204D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476500" cy="1266825"/>
            <wp:effectExtent l="0" t="0" r="0" b="3175"/>
            <wp:docPr id="100027" name="图片 100027" descr="@@@1a7d7b32-11f6-4a5b-b792-89c021ce7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1a7d7b32-11f6-4a5b-b792-89c021ce7582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39" w:dyaOrig="226">
          <v:shape id="_x0000_i1233" type="#_x0000_t75" alt="eqIdc48be115cc619b47357ecb3e93b16da4" style="width:22pt;height:11.5pt" o:ole="">
            <v:imagedata r:id="rId366" o:title="eqIdc48be115cc619b47357ecb3e93b16da4"/>
          </v:shape>
          <o:OLEObject Type="Embed" ProgID="Equation.DSMT4" ShapeID="_x0000_i1233" DrawAspect="Content" ObjectID="_1834902438" r:id="rId367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【详解】解：过点</w:t>
      </w:r>
      <w:r>
        <w:rPr>
          <w:color w:val="FF0000"/>
        </w:rPr>
        <w:object w:dxaOrig="211" w:dyaOrig="228">
          <v:shape id="_x0000_i1234" type="#_x0000_t75" alt="eqId2a30f3a8b673cc28bd90c50cf1a35281" style="width:10.5pt;height:11.5pt" o:ole="">
            <v:imagedata r:id="rId91" o:title="eqId2a30f3a8b673cc28bd90c50cf1a35281"/>
          </v:shape>
          <o:OLEObject Type="Embed" ProgID="Equation.DSMT4" ShapeID="_x0000_i1234" DrawAspect="Content" ObjectID="_1834902439" r:id="rId368"/>
        </w:object>
      </w:r>
      <w:r>
        <w:rPr>
          <w:color w:val="FF0000"/>
        </w:rPr>
        <w:t>作</w:t>
      </w:r>
      <w:r>
        <w:rPr>
          <w:color w:val="FF0000"/>
        </w:rPr>
        <w:object w:dxaOrig="897" w:dyaOrig="242">
          <v:shape id="_x0000_i1235" type="#_x0000_t75" alt="eqId117878cbd8c00f2aabcdf62b487e2dc7" style="width:45pt;height:12pt" o:ole="">
            <v:imagedata r:id="rId369" o:title="eqId117878cbd8c00f2aabcdf62b487e2dc7"/>
          </v:shape>
          <o:OLEObject Type="Embed" ProgID="Equation.DSMT4" ShapeID="_x0000_i1235" DrawAspect="Content" ObjectID="_1834902440" r:id="rId370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600200" cy="1162050"/>
            <wp:effectExtent l="0" t="0" r="0" b="0"/>
            <wp:docPr id="100029" name="图片 100029" descr="@@@7ee70458-a927-4cbb-b635-9a34f1aa2b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7ee70458-a927-4cbb-b635-9a34f1aa2b74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26" w:dyaOrig="249">
          <v:shape id="_x0000_i1236" type="#_x0000_t75" alt="eqId8a11029ca6b4b9e7f777af0280cf163c" style="width:41.5pt;height:12.5pt" o:ole="">
            <v:imagedata r:id="rId357" o:title="eqId8a11029ca6b4b9e7f777af0280cf163c"/>
          </v:shape>
          <o:OLEObject Type="Embed" ProgID="Equation.DSMT4" ShapeID="_x0000_i1236" DrawAspect="Content" ObjectID="_1834902441" r:id="rId372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284" w:dyaOrig="251">
          <v:shape id="_x0000_i1237" type="#_x0000_t75" alt="eqIdc28feac8715d164444e183a7ef55aae7" style="width:64pt;height:12.5pt" o:ole="">
            <v:imagedata r:id="rId373" o:title="eqIdc28feac8715d164444e183a7ef55aae7"/>
          </v:shape>
          <o:OLEObject Type="Embed" ProgID="Equation.DSMT4" ShapeID="_x0000_i1237" DrawAspect="Content" ObjectID="_1834902442" r:id="rId374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977" w:dyaOrig="283">
          <v:shape id="_x0000_i1238" type="#_x0000_t75" alt="eqId0eda3562db1434c7a01f56d74ad7b3f0" style="width:199pt;height:14pt" o:ole="">
            <v:imagedata r:id="rId375" o:title="eqId0eda3562db1434c7a01f56d74ad7b3f0"/>
          </v:shape>
          <o:OLEObject Type="Embed" ProgID="Equation.DSMT4" ShapeID="_x0000_i1238" DrawAspect="Content" ObjectID="_1834902443" r:id="rId376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1126" w:dyaOrig="255">
          <v:shape id="_x0000_i1239" type="#_x0000_t75" alt="eqId7f32621ea0b76bf47a83a5f00e8c0389" style="width:56.5pt;height:13pt" o:ole="">
            <v:imagedata r:id="rId359" o:title="eqId7f32621ea0b76bf47a83a5f00e8c0389"/>
          </v:shape>
          <o:OLEObject Type="Embed" ProgID="Equation.DSMT4" ShapeID="_x0000_i1239" DrawAspect="Content" ObjectID="_1834902444" r:id="rId377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463" w:dyaOrig="244">
          <v:shape id="_x0000_i1240" type="#_x0000_t75" alt="eqIdde148995abcb4c44a7cb9fdb654e1d76" style="width:123pt;height:12pt" o:ole="">
            <v:imagedata r:id="rId378" o:title="eqIdde148995abcb4c44a7cb9fdb654e1d76"/>
          </v:shape>
          <o:OLEObject Type="Embed" ProgID="Equation.DSMT4" ShapeID="_x0000_i1240" DrawAspect="Content" ObjectID="_1834902445" r:id="rId379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656" w:dyaOrig="256">
          <v:shape id="_x0000_i1241" type="#_x0000_t75" alt="eqId5f99075ee6956db7fa251ba8238b7aa5" style="width:133pt;height:13pt" o:ole="">
            <v:imagedata r:id="rId380" o:title="eqId5f99075ee6956db7fa251ba8238b7aa5"/>
          </v:shape>
          <o:OLEObject Type="Embed" ProgID="Equation.DSMT4" ShapeID="_x0000_i1241" DrawAspect="Content" ObjectID="_1834902446" r:id="rId381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586" w:dyaOrig="245">
          <v:shape id="_x0000_i1242" type="#_x0000_t75" alt="eqId2a3ff06a340d917d23330d10612975a0" style="width:129.5pt;height:12.5pt" o:ole="">
            <v:imagedata r:id="rId382" o:title="eqId2a3ff06a340d917d23330d10612975a0"/>
          </v:shape>
          <o:OLEObject Type="Embed" ProgID="Equation.DSMT4" ShapeID="_x0000_i1242" DrawAspect="Content" ObjectID="_1834902447" r:id="rId383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439" w:dyaOrig="226">
          <v:shape id="_x0000_i1243" type="#_x0000_t75" alt="eqId15fd474c6d7d831b306bcdd5a4a05360" style="width:22pt;height:11.5pt" o:ole="">
            <v:imagedata r:id="rId384" o:title="eqId15fd474c6d7d831b306bcdd5a4a05360"/>
          </v:shape>
          <o:OLEObject Type="Embed" ProgID="Equation.DSMT4" ShapeID="_x0000_i1243" DrawAspect="Content" ObjectID="_1834902448" r:id="rId385"/>
        </w:objec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6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7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若关于</w:t>
      </w:r>
      <w:r>
        <w:rPr>
          <w:rFonts w:ascii="Times New Roman" w:eastAsia="Times New Roman" w:hAnsi="Times New Roman"/>
          <w:i/>
        </w:rPr>
        <w:t>x</w:t>
      </w:r>
      <w:r>
        <w:t>的分式方程</w:t>
      </w:r>
      <w:r>
        <w:object w:dxaOrig="1654" w:dyaOrig="551">
          <v:shape id="_x0000_i1244" type="#_x0000_t75" alt="eqId08d76a8027226a8cb2084f7acf4ba005" style="width:82.5pt;height:27.5pt" o:ole="">
            <v:imagedata r:id="rId386" o:title="eqId08d76a8027226a8cb2084f7acf4ba005"/>
          </v:shape>
          <o:OLEObject Type="Embed" ProgID="Equation.DSMT4" ShapeID="_x0000_i1244" DrawAspect="Content" ObjectID="_1834902449" r:id="rId387"/>
        </w:object>
      </w:r>
      <w:r>
        <w:t>的解是非负数，则</w:t>
      </w:r>
      <w:r>
        <w:rPr>
          <w:rFonts w:ascii="Times New Roman" w:eastAsia="Times New Roman" w:hAnsi="Times New Roman"/>
          <w:i/>
        </w:rPr>
        <w:t>m</w:t>
      </w:r>
      <w:r>
        <w:t>的取值范围是</w:t>
      </w:r>
      <w:r>
        <w:rPr>
          <w:rFonts w:ascii="Times New Roman" w:eastAsia="Times New Roman" w:hAnsi="Times New Roman"/>
        </w:rPr>
        <w:t>_________</w:t>
      </w:r>
      <w: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651" w:dyaOrig="256">
          <v:shape id="_x0000_i1245" type="#_x0000_t75" alt="eqId9821a9453a5583dbf492fb6ab6c0a0b1" style="width:32.5pt;height:13pt" o:ole="">
            <v:imagedata r:id="rId388" o:title="eqId9821a9453a5583dbf492fb6ab6c0a0b1"/>
          </v:shape>
          <o:OLEObject Type="Embed" ProgID="Equation.DSMT4" ShapeID="_x0000_i1245" DrawAspect="Content" ObjectID="_1834902450" r:id="rId389"/>
        </w:object>
      </w:r>
      <w:r>
        <w:rPr>
          <w:color w:val="FF0000"/>
        </w:rPr>
        <w:t>且</w:t>
      </w:r>
      <w:r>
        <w:rPr>
          <w:color w:val="FF0000"/>
        </w:rPr>
        <w:object w:dxaOrig="492" w:dyaOrig="252">
          <v:shape id="_x0000_i1246" type="#_x0000_t75" alt="eqId060e7930731eddbcfac592b808e9b698" style="width:24.5pt;height:12.5pt" o:ole="">
            <v:imagedata r:id="rId390" o:title="eqId060e7930731eddbcfac592b808e9b698"/>
          </v:shape>
          <o:OLEObject Type="Embed" ProgID="Equation.DSMT4" ShapeID="_x0000_i1246" DrawAspect="Content" ObjectID="_1834902451" r:id="rId391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【详解】解：解</w:t>
      </w:r>
      <w:r>
        <w:rPr>
          <w:color w:val="FF0000"/>
        </w:rPr>
        <w:object w:dxaOrig="1654" w:dyaOrig="551">
          <v:shape id="_x0000_i1247" type="#_x0000_t75" alt="eqId08d76a8027226a8cb2084f7acf4ba005" style="width:82.5pt;height:27.5pt" o:ole="">
            <v:imagedata r:id="rId386" o:title="eqId08d76a8027226a8cb2084f7acf4ba005"/>
          </v:shape>
          <o:OLEObject Type="Embed" ProgID="Equation.DSMT4" ShapeID="_x0000_i1247" DrawAspect="Content" ObjectID="_1834902452" r:id="rId392"/>
        </w:object>
      </w:r>
      <w:r>
        <w:rPr>
          <w:color w:val="FF0000"/>
        </w:rPr>
        <w:t>，得：</w:t>
      </w:r>
      <w:r>
        <w:rPr>
          <w:color w:val="FF0000"/>
        </w:rPr>
        <w:object w:dxaOrig="862" w:dyaOrig="546">
          <v:shape id="_x0000_i1248" type="#_x0000_t75" alt="eqId88bd5dc9ec911bffd6df16f90873d0b9" style="width:43pt;height:27.5pt" o:ole="">
            <v:imagedata r:id="rId393" o:title="eqId88bd5dc9ec911bffd6df16f90873d0b9"/>
          </v:shape>
          <o:OLEObject Type="Embed" ProgID="Equation.DSMT4" ShapeID="_x0000_i1248" DrawAspect="Content" ObjectID="_1834902453" r:id="rId39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t>分式方程</w:t>
      </w:r>
      <w:r>
        <w:rPr>
          <w:color w:val="FF0000"/>
        </w:rPr>
        <w:object w:dxaOrig="1654" w:dyaOrig="551">
          <v:shape id="_x0000_i1249" type="#_x0000_t75" alt="eqId08d76a8027226a8cb2084f7acf4ba005" style="width:82.5pt;height:27.5pt" o:ole="">
            <v:imagedata r:id="rId386" o:title="eqId08d76a8027226a8cb2084f7acf4ba005"/>
          </v:shape>
          <o:OLEObject Type="Embed" ProgID="Equation.DSMT4" ShapeID="_x0000_i1249" DrawAspect="Content" ObjectID="_1834902454" r:id="rId395"/>
        </w:object>
      </w:r>
      <w:r>
        <w:rPr>
          <w:color w:val="FF0000"/>
        </w:rPr>
        <w:t>的解是非负数，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777" w:dyaOrig="1158">
          <v:shape id="_x0000_i1250" type="#_x0000_t75" alt="eqId8113d35c7ed01991910e806fa7ea8bdb" style="width:89pt;height:58pt" o:ole="">
            <v:imagedata r:id="rId396" o:title="eqId8113d35c7ed01991910e806fa7ea8bdb"/>
          </v:shape>
          <o:OLEObject Type="Embed" ProgID="Equation.DSMT4" ShapeID="_x0000_i1250" DrawAspect="Content" ObjectID="_1834902455" r:id="rId397"/>
        </w:object>
      </w:r>
      <w:r>
        <w:rPr>
          <w:color w:val="FF0000"/>
        </w:rPr>
        <w:t>，解得：</w:t>
      </w:r>
      <w:r>
        <w:rPr>
          <w:color w:val="FF0000"/>
        </w:rPr>
        <w:object w:dxaOrig="651" w:dyaOrig="256">
          <v:shape id="_x0000_i1251" type="#_x0000_t75" alt="eqId9821a9453a5583dbf492fb6ab6c0a0b1" style="width:32.5pt;height:13pt" o:ole="">
            <v:imagedata r:id="rId388" o:title="eqId9821a9453a5583dbf492fb6ab6c0a0b1"/>
          </v:shape>
          <o:OLEObject Type="Embed" ProgID="Equation.DSMT4" ShapeID="_x0000_i1251" DrawAspect="Content" ObjectID="_1834902456" r:id="rId398"/>
        </w:object>
      </w:r>
      <w:r>
        <w:rPr>
          <w:color w:val="FF0000"/>
        </w:rPr>
        <w:t>且</w:t>
      </w:r>
      <w:r>
        <w:rPr>
          <w:color w:val="FF0000"/>
        </w:rPr>
        <w:object w:dxaOrig="492" w:dyaOrig="252">
          <v:shape id="_x0000_i1252" type="#_x0000_t75" alt="eqId060e7930731eddbcfac592b808e9b698" style="width:24.5pt;height:12.5pt" o:ole="">
            <v:imagedata r:id="rId390" o:title="eqId060e7930731eddbcfac592b808e9b698"/>
          </v:shape>
          <o:OLEObject Type="Embed" ProgID="Equation.DSMT4" ShapeID="_x0000_i1252" DrawAspect="Content" ObjectID="_1834902457" r:id="rId399"/>
        </w:object>
      </w:r>
      <w:r>
        <w:rPr>
          <w:color w:val="FF0000"/>
        </w:rPr>
        <w:t>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故答案为：</w:t>
      </w:r>
      <w:r>
        <w:rPr>
          <w:color w:val="FF0000"/>
        </w:rPr>
        <w:object w:dxaOrig="651" w:dyaOrig="256">
          <v:shape id="_x0000_i1253" type="#_x0000_t75" alt="eqId9821a9453a5583dbf492fb6ab6c0a0b1" style="width:32.5pt;height:13pt" o:ole="">
            <v:imagedata r:id="rId388" o:title="eqId9821a9453a5583dbf492fb6ab6c0a0b1"/>
          </v:shape>
          <o:OLEObject Type="Embed" ProgID="Equation.DSMT4" ShapeID="_x0000_i1253" DrawAspect="Content" ObjectID="_1834902458" r:id="rId400"/>
        </w:object>
      </w:r>
      <w:r>
        <w:rPr>
          <w:color w:val="FF0000"/>
        </w:rPr>
        <w:t>且</w:t>
      </w:r>
      <w:r>
        <w:rPr>
          <w:color w:val="FF0000"/>
        </w:rPr>
        <w:object w:dxaOrig="492" w:dyaOrig="252">
          <v:shape id="_x0000_i1254" type="#_x0000_t75" alt="eqId060e7930731eddbcfac592b808e9b698" style="width:24.5pt;height:12.5pt" o:ole="">
            <v:imagedata r:id="rId390" o:title="eqId060e7930731eddbcfac592b808e9b698"/>
          </v:shape>
          <o:OLEObject Type="Embed" ProgID="Equation.DSMT4" ShapeID="_x0000_i1254" DrawAspect="Content" ObjectID="_1834902459" r:id="rId401"/>
        </w:object>
      </w:r>
      <w:r>
        <w:rPr>
          <w:color w:val="FF0000"/>
        </w:rP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7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已知关于</w:t>
      </w:r>
      <w:r>
        <w:object w:dxaOrig="175" w:dyaOrig="190">
          <v:shape id="_x0000_i1255" type="#_x0000_t75" alt="eqId81dea63b8ce3e51adf66cf7b9982a248" style="width:9pt;height:9.5pt" o:ole="">
            <v:imagedata r:id="rId33" o:title="eqId81dea63b8ce3e51adf66cf7b9982a248"/>
          </v:shape>
          <o:OLEObject Type="Embed" ProgID="Equation.DSMT4" ShapeID="_x0000_i1255" DrawAspect="Content" ObjectID="_1834902460" r:id="rId402"/>
        </w:object>
      </w:r>
      <w:r>
        <w:t>、</w:t>
      </w:r>
      <w:r>
        <w:object w:dxaOrig="193" w:dyaOrig="238">
          <v:shape id="_x0000_i1256" type="#_x0000_t75" alt="eqIdd053b14c8588eee2acbbe44fc37a6886" style="width:9.5pt;height:12pt" o:ole="">
            <v:imagedata r:id="rId403" o:title="eqIdd053b14c8588eee2acbbe44fc37a6886"/>
          </v:shape>
          <o:OLEObject Type="Embed" ProgID="Equation.DSMT4" ShapeID="_x0000_i1256" DrawAspect="Content" ObjectID="_1834902461" r:id="rId404"/>
        </w:object>
      </w:r>
      <w:r>
        <w:t>的方程组</w:t>
      </w:r>
      <w:r>
        <w:object w:dxaOrig="1408" w:dyaOrig="631">
          <v:shape id="_x0000_i1257" type="#_x0000_t75" alt="eqId9a707610af63f9aaf40db498c6c513bb" style="width:70.5pt;height:31.5pt" o:ole="">
            <v:imagedata r:id="rId405" o:title="eqId9a707610af63f9aaf40db498c6c513bb"/>
          </v:shape>
          <o:OLEObject Type="Embed" ProgID="Equation.DSMT4" ShapeID="_x0000_i1257" DrawAspect="Content" ObjectID="_1834902462" r:id="rId406"/>
        </w:object>
      </w:r>
      <w:r>
        <w:t>的解是一对异号的数，则</w:t>
      </w:r>
      <w:r>
        <w:object w:dxaOrig="175" w:dyaOrig="250">
          <v:shape id="_x0000_i1258" type="#_x0000_t75" alt="eqIdf0a532e15e232cb4b99a8d4d07c89575" style="width:9pt;height:12.5pt" o:ole="">
            <v:imagedata r:id="rId407" o:title="eqIdf0a532e15e232cb4b99a8d4d07c89575"/>
          </v:shape>
          <o:OLEObject Type="Embed" ProgID="Equation.DSMT4" ShapeID="_x0000_i1258" DrawAspect="Content" ObjectID="_1834902463" r:id="rId408"/>
        </w:object>
      </w:r>
      <w:r>
        <w:t>的取值范围是</w:t>
      </w:r>
      <w:r>
        <w:rPr>
          <w:rFonts w:ascii="Times New Roman" w:eastAsia="Times New Roman" w:hAnsi="Times New Roman"/>
        </w:rPr>
        <w:t>__________</w:t>
      </w:r>
      <w: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879" w:dyaOrig="249">
          <v:shape id="_x0000_i1259" type="#_x0000_t75" alt="eqIdec1fc1e392d9f5051066bce71d08866b" style="width:44pt;height:12.5pt" o:ole="">
            <v:imagedata r:id="rId409" o:title="eqIdec1fc1e392d9f5051066bce71d08866b"/>
          </v:shape>
          <o:OLEObject Type="Embed" ProgID="Equation.DSMT4" ShapeID="_x0000_i1259" DrawAspect="Content" ObjectID="_1834902464" r:id="rId410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636" w:dyaOrig="673">
          <v:shape id="_x0000_i1260" type="#_x0000_t75" alt="eqIdec20eaf83bb49ebcf84c50f3c71e2172" style="width:82pt;height:33.5pt" o:ole="">
            <v:imagedata r:id="rId411" o:title="eqIdec20eaf83bb49ebcf84c50f3c71e2172"/>
          </v:shape>
          <o:OLEObject Type="Embed" ProgID="Equation.DSMT4" ShapeID="_x0000_i1260" DrawAspect="Content" ObjectID="_1834902465" r:id="rId412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</w:t>
      </w:r>
      <w:r>
        <w:rPr>
          <w:color w:val="FF0000"/>
        </w:rPr>
        <w:object w:dxaOrig="668" w:dyaOrig="264">
          <v:shape id="_x0000_i1261" type="#_x0000_t75" alt="eqId65b6223f2470db94b885fd2fac76f0cf" style="width:33.5pt;height:13pt" o:ole="">
            <v:imagedata r:id="rId413" o:title="eqId65b6223f2470db94b885fd2fac76f0cf"/>
          </v:shape>
          <o:OLEObject Type="Embed" ProgID="Equation.DSMT4" ShapeID="_x0000_i1261" DrawAspect="Content" ObjectID="_1834902466" r:id="rId414"/>
        </w:object>
      </w:r>
      <w:r>
        <w:rPr>
          <w:color w:val="FF0000"/>
        </w:rPr>
        <w:t>得：</w:t>
      </w:r>
      <w:r>
        <w:rPr>
          <w:color w:val="FF0000"/>
        </w:rPr>
        <w:object w:dxaOrig="897" w:dyaOrig="264">
          <v:shape id="_x0000_i1262" type="#_x0000_t75" alt="eqId433c4c361c4785b34536c741fa6cc9e9" style="width:45pt;height:13pt" o:ole="">
            <v:imagedata r:id="rId415" o:title="eqId433c4c361c4785b34536c741fa6cc9e9"/>
          </v:shape>
          <o:OLEObject Type="Embed" ProgID="Equation.DSMT4" ShapeID="_x0000_i1262" DrawAspect="Content" ObjectID="_1834902467" r:id="rId416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914" w:dyaOrig="278">
          <v:shape id="_x0000_i1263" type="#_x0000_t75" alt="eqId45d4af2d3fd8fa4690b3f2d77f9c954d" style="width:45.5pt;height:14pt" o:ole="">
            <v:imagedata r:id="rId417" o:title="eqId45d4af2d3fd8fa4690b3f2d77f9c954d"/>
          </v:shape>
          <o:OLEObject Type="Embed" ProgID="Equation.DSMT4" ShapeID="_x0000_i1263" DrawAspect="Content" ObjectID="_1834902468" r:id="rId41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将</w:t>
      </w:r>
      <w:r>
        <w:rPr>
          <w:color w:val="FF0000"/>
        </w:rPr>
        <w:object w:dxaOrig="914" w:dyaOrig="278">
          <v:shape id="_x0000_i1264" type="#_x0000_t75" alt="eqId45d4af2d3fd8fa4690b3f2d77f9c954d" style="width:45.5pt;height:14pt" o:ole="">
            <v:imagedata r:id="rId417" o:title="eqId45d4af2d3fd8fa4690b3f2d77f9c954d"/>
          </v:shape>
          <o:OLEObject Type="Embed" ProgID="Equation.DSMT4" ShapeID="_x0000_i1264" DrawAspect="Content" ObjectID="_1834902469" r:id="rId419"/>
        </w:object>
      </w:r>
      <w:r>
        <w:rPr>
          <w:color w:val="FF0000"/>
        </w:rPr>
        <w:t>代入</w:t>
      </w:r>
      <w:r>
        <w:rPr>
          <w:color w:val="FF0000"/>
        </w:rPr>
        <w:t>②</w:t>
      </w:r>
      <w:r>
        <w:rPr>
          <w:color w:val="FF0000"/>
        </w:rPr>
        <w:t>得：</w:t>
      </w:r>
      <w:r>
        <w:rPr>
          <w:color w:val="FF0000"/>
        </w:rPr>
        <w:object w:dxaOrig="1601" w:dyaOrig="304">
          <v:shape id="_x0000_i1265" type="#_x0000_t75" alt="eqId46bc4e563bf213111560179aae02ef0b" style="width:80pt;height:15pt" o:ole="">
            <v:imagedata r:id="rId420" o:title="eqId46bc4e563bf213111560179aae02ef0b"/>
          </v:shape>
          <o:OLEObject Type="Embed" ProgID="Equation.DSMT4" ShapeID="_x0000_i1265" DrawAspect="Content" ObjectID="_1834902470" r:id="rId421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791" w:dyaOrig="250">
          <v:shape id="_x0000_i1266" type="#_x0000_t75" alt="eqIde0fa82159aaed295de3de361abd7b8d3" style="width:39.5pt;height:12.5pt" o:ole="">
            <v:imagedata r:id="rId422" o:title="eqIde0fa82159aaed295de3de361abd7b8d3"/>
          </v:shape>
          <o:OLEObject Type="Embed" ProgID="Equation.DSMT4" ShapeID="_x0000_i1266" DrawAspect="Content" ObjectID="_1834902471" r:id="rId423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267" type="#_x0000_t75" alt="eqId2de0d10ef8b748d4531250c37c5d3f9e" style="width:9.5pt;height:9pt" o:ole="">
            <v:imagedata r:id="rId424" o:title="eqId2de0d10ef8b748d4531250c37c5d3f9e"/>
          </v:shape>
          <o:OLEObject Type="Embed" ProgID="Equation.DSMT4" ShapeID="_x0000_i1267" DrawAspect="Content" ObjectID="_1834902472" r:id="rId425"/>
        </w:object>
      </w:r>
      <w:r>
        <w:rPr>
          <w:color w:val="FF0000"/>
        </w:rPr>
        <w:t>方程组的解为</w:t>
      </w:r>
      <w:r>
        <w:rPr>
          <w:color w:val="FF0000"/>
        </w:rPr>
        <w:object w:dxaOrig="1020" w:dyaOrig="636">
          <v:shape id="_x0000_i1268" type="#_x0000_t75" alt="eqId5119cf037bf8ff9872d2e6332df1b73d" style="width:51pt;height:32pt" o:ole="">
            <v:imagedata r:id="rId426" o:title="eqId5119cf037bf8ff9872d2e6332df1b73d"/>
          </v:shape>
          <o:OLEObject Type="Embed" ProgID="Equation.DSMT4" ShapeID="_x0000_i1268" DrawAspect="Content" ObjectID="_1834902473" r:id="rId42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269" type="#_x0000_t75" alt="eqId16f3d198e76391779fa3badc848c8ac8" style="width:9.5pt;height:9pt" o:ole="">
            <v:imagedata r:id="rId428" o:title="eqId16f3d198e76391779fa3badc848c8ac8"/>
          </v:shape>
          <o:OLEObject Type="Embed" ProgID="Equation.DSMT4" ShapeID="_x0000_i1269" DrawAspect="Content" ObjectID="_1834902474" r:id="rId429"/>
        </w:object>
      </w:r>
      <w:r>
        <w:rPr>
          <w:color w:val="FF0000"/>
        </w:rPr>
        <w:t>关于</w:t>
      </w:r>
      <w:r>
        <w:rPr>
          <w:color w:val="FF0000"/>
        </w:rPr>
        <w:object w:dxaOrig="175" w:dyaOrig="190">
          <v:shape id="_x0000_i1270" type="#_x0000_t75" alt="eqId81dea63b8ce3e51adf66cf7b9982a248" style="width:9pt;height:9.5pt" o:ole="">
            <v:imagedata r:id="rId33" o:title="eqId81dea63b8ce3e51adf66cf7b9982a248"/>
          </v:shape>
          <o:OLEObject Type="Embed" ProgID="Equation.DSMT4" ShapeID="_x0000_i1270" DrawAspect="Content" ObjectID="_1834902475" r:id="rId430"/>
        </w:object>
      </w:r>
      <w:r>
        <w:rPr>
          <w:color w:val="FF0000"/>
        </w:rPr>
        <w:t>、</w:t>
      </w:r>
      <w:r>
        <w:rPr>
          <w:color w:val="FF0000"/>
        </w:rPr>
        <w:object w:dxaOrig="193" w:dyaOrig="238">
          <v:shape id="_x0000_i1271" type="#_x0000_t75" alt="eqIdd053b14c8588eee2acbbe44fc37a6886" style="width:9.5pt;height:12pt" o:ole="">
            <v:imagedata r:id="rId403" o:title="eqIdd053b14c8588eee2acbbe44fc37a6886"/>
          </v:shape>
          <o:OLEObject Type="Embed" ProgID="Equation.DSMT4" ShapeID="_x0000_i1271" DrawAspect="Content" ObjectID="_1834902476" r:id="rId431"/>
        </w:object>
      </w:r>
      <w:r>
        <w:rPr>
          <w:color w:val="FF0000"/>
        </w:rPr>
        <w:t>的方程组</w:t>
      </w:r>
      <w:r>
        <w:rPr>
          <w:color w:val="FF0000"/>
        </w:rPr>
        <w:object w:dxaOrig="1408" w:dyaOrig="631">
          <v:shape id="_x0000_i1272" type="#_x0000_t75" alt="eqId9a707610af63f9aaf40db498c6c513bb" style="width:70.5pt;height:31.5pt" o:ole="">
            <v:imagedata r:id="rId405" o:title="eqId9a707610af63f9aaf40db498c6c513bb"/>
          </v:shape>
          <o:OLEObject Type="Embed" ProgID="Equation.DSMT4" ShapeID="_x0000_i1272" DrawAspect="Content" ObjectID="_1834902477" r:id="rId432"/>
        </w:object>
      </w:r>
      <w:r>
        <w:rPr>
          <w:color w:val="FF0000"/>
        </w:rPr>
        <w:t>的解是一对异号的数，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61" w:dyaOrig="633">
          <v:shape id="_x0000_i1273" type="#_x0000_t75" alt="eqId8ebdc1d411ac61427523430e10056506" style="width:58pt;height:31.5pt" o:ole="">
            <v:imagedata r:id="rId433" o:title="eqId8ebdc1d411ac61427523430e10056506"/>
          </v:shape>
          <o:OLEObject Type="Embed" ProgID="Equation.DSMT4" ShapeID="_x0000_i1273" DrawAspect="Content" ObjectID="_1834902478" r:id="rId434"/>
        </w:object>
      </w:r>
      <w:r>
        <w:rPr>
          <w:color w:val="FF0000"/>
        </w:rPr>
        <w:t>或</w:t>
      </w:r>
      <w:r>
        <w:rPr>
          <w:color w:val="FF0000"/>
        </w:rPr>
        <w:object w:dxaOrig="1002" w:dyaOrig="633">
          <v:shape id="_x0000_i1274" type="#_x0000_t75" alt="eqIda024ce3eadc451b38ee35ac95d3d01ad" style="width:50pt;height:31.5pt" o:ole="">
            <v:imagedata r:id="rId435" o:title="eqIda024ce3eadc451b38ee35ac95d3d01ad"/>
          </v:shape>
          <o:OLEObject Type="Embed" ProgID="Equation.DSMT4" ShapeID="_x0000_i1274" DrawAspect="Content" ObjectID="_1834902479" r:id="rId436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879" w:dyaOrig="249">
          <v:shape id="_x0000_i1275" type="#_x0000_t75" alt="eqIdec1fc1e392d9f5051066bce71d08866b" style="width:44pt;height:12.5pt" o:ole="">
            <v:imagedata r:id="rId409" o:title="eqIdec1fc1e392d9f5051066bce71d08866b"/>
          </v:shape>
          <o:OLEObject Type="Embed" ProgID="Equation.DSMT4" ShapeID="_x0000_i1275" DrawAspect="Content" ObjectID="_1834902480" r:id="rId43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276" type="#_x0000_t75" alt="eqId2de0d10ef8b748d4531250c37c5d3f9e" style="width:9.5pt;height:9pt" o:ole="">
            <v:imagedata r:id="rId424" o:title="eqId2de0d10ef8b748d4531250c37c5d3f9e"/>
          </v:shape>
          <o:OLEObject Type="Embed" ProgID="Equation.DSMT4" ShapeID="_x0000_i1276" DrawAspect="Content" ObjectID="_1834902481" r:id="rId438"/>
        </w:object>
      </w:r>
      <w:r>
        <w:rPr>
          <w:color w:val="FF0000"/>
        </w:rPr>
        <w:object w:dxaOrig="175" w:dyaOrig="250">
          <v:shape id="_x0000_i1277" type="#_x0000_t75" alt="eqIdf0a532e15e232cb4b99a8d4d07c89575" style="width:9pt;height:12.5pt" o:ole="">
            <v:imagedata r:id="rId407" o:title="eqIdf0a532e15e232cb4b99a8d4d07c89575"/>
          </v:shape>
          <o:OLEObject Type="Embed" ProgID="Equation.DSMT4" ShapeID="_x0000_i1277" DrawAspect="Content" ObjectID="_1834902482" r:id="rId439"/>
        </w:object>
      </w:r>
      <w:r>
        <w:rPr>
          <w:color w:val="FF0000"/>
        </w:rPr>
        <w:t>的取值范围是</w:t>
      </w:r>
      <w:r>
        <w:rPr>
          <w:color w:val="FF0000"/>
        </w:rPr>
        <w:object w:dxaOrig="879" w:dyaOrig="249">
          <v:shape id="_x0000_i1278" type="#_x0000_t75" alt="eqIdec1fc1e392d9f5051066bce71d08866b" style="width:44pt;height:12.5pt" o:ole="">
            <v:imagedata r:id="rId409" o:title="eqIdec1fc1e392d9f5051066bce71d08866b"/>
          </v:shape>
          <o:OLEObject Type="Embed" ProgID="Equation.DSMT4" ShapeID="_x0000_i1278" DrawAspect="Content" ObjectID="_1834902483" r:id="rId440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879" w:dyaOrig="249">
          <v:shape id="_x0000_i1279" type="#_x0000_t75" alt="eqIdec1fc1e392d9f5051066bce71d08866b" style="width:44pt;height:12.5pt" o:ole="">
            <v:imagedata r:id="rId409" o:title="eqIdec1fc1e392d9f5051066bce71d08866b"/>
          </v:shape>
          <o:OLEObject Type="Embed" ProgID="Equation.DSMT4" ShapeID="_x0000_i1279" DrawAspect="Content" ObjectID="_1834902484" r:id="rId441"/>
        </w:objec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hint="eastAsia"/>
        </w:rPr>
        <w:t>18.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9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如图，在</w:t>
      </w:r>
      <w:r>
        <w:object w:dxaOrig="633" w:dyaOrig="239">
          <v:shape id="_x0000_i1280" type="#_x0000_t75" alt="eqId15c0dbe3c080c4c4636c64803e5c1f76" style="width:31.5pt;height:12pt" o:ole="">
            <v:imagedata r:id="rId442" o:title="eqId15c0dbe3c080c4c4636c64803e5c1f76"/>
          </v:shape>
          <o:OLEObject Type="Embed" ProgID="Equation.DSMT4" ShapeID="_x0000_i1280" DrawAspect="Content" ObjectID="_1834902485" r:id="rId443"/>
        </w:object>
      </w:r>
      <w:r>
        <w:t>中，</w:t>
      </w:r>
      <w:r>
        <w:object w:dxaOrig="1847" w:dyaOrig="242">
          <v:shape id="_x0000_i1281" type="#_x0000_t75" alt="eqIdd2af69a2cfbb08735a163a25bf5c6a5a" style="width:92.5pt;height:12pt" o:ole="">
            <v:imagedata r:id="rId444" o:title="eqIdd2af69a2cfbb08735a163a25bf5c6a5a"/>
          </v:shape>
          <o:OLEObject Type="Embed" ProgID="Equation.DSMT4" ShapeID="_x0000_i1281" DrawAspect="Content" ObjectID="_1834902486" r:id="rId445"/>
        </w:object>
      </w:r>
      <w:r>
        <w:t>，将</w:t>
      </w:r>
      <w:r>
        <w:object w:dxaOrig="633" w:dyaOrig="239">
          <v:shape id="_x0000_i1282" type="#_x0000_t75" alt="eqId15c0dbe3c080c4c4636c64803e5c1f76" style="width:31.5pt;height:12pt" o:ole="">
            <v:imagedata r:id="rId442" o:title="eqId15c0dbe3c080c4c4636c64803e5c1f76"/>
          </v:shape>
          <o:OLEObject Type="Embed" ProgID="Equation.DSMT4" ShapeID="_x0000_i1282" DrawAspect="Content" ObjectID="_1834902487" r:id="rId446"/>
        </w:object>
      </w:r>
      <w:r>
        <w:t>沿</w:t>
      </w:r>
      <w:r>
        <w:object w:dxaOrig="369" w:dyaOrig="228">
          <v:shape id="_x0000_i1283" type="#_x0000_t75" alt="eqIde6e490f703eb6c9bb1278c78ebc2d661" style="width:18.5pt;height:11.5pt" o:ole="">
            <v:imagedata r:id="rId447" o:title="eqIde6e490f703eb6c9bb1278c78ebc2d661"/>
          </v:shape>
          <o:OLEObject Type="Embed" ProgID="Equation.DSMT4" ShapeID="_x0000_i1283" DrawAspect="Content" ObjectID="_1834902488" r:id="rId448"/>
        </w:object>
      </w:r>
      <w:r>
        <w:t>折叠，点</w:t>
      </w:r>
      <w:r>
        <w:rPr>
          <w:rFonts w:ascii="Times New Roman" w:eastAsia="Times New Roman" w:hAnsi="Times New Roman"/>
          <w:i/>
        </w:rPr>
        <w:t>A</w:t>
      </w:r>
      <w:r>
        <w:t>落在点</w:t>
      </w:r>
      <w:r>
        <w:object w:dxaOrig="228" w:dyaOrig="211">
          <v:shape id="_x0000_i1284" type="#_x0000_t75" alt="eqIde7c314398e26ffc7164b82946eeb4273" style="width:11.5pt;height:10.5pt" o:ole="">
            <v:imagedata r:id="rId449" o:title="eqIde7c314398e26ffc7164b82946eeb4273"/>
          </v:shape>
          <o:OLEObject Type="Embed" ProgID="Equation.DSMT4" ShapeID="_x0000_i1284" DrawAspect="Content" ObjectID="_1834902489" r:id="rId450"/>
        </w:object>
      </w:r>
      <w:r>
        <w:t>处，</w:t>
      </w:r>
      <w:r>
        <w:object w:dxaOrig="1143" w:dyaOrig="249">
          <v:shape id="_x0000_i1285" type="#_x0000_t75" alt="eqIde354d88c9886d3ad27b30455db918913" style="width:57pt;height:12.5pt" o:ole="">
            <v:imagedata r:id="rId451" o:title="eqIde354d88c9886d3ad27b30455db918913"/>
          </v:shape>
          <o:OLEObject Type="Embed" ProgID="Equation.DSMT4" ShapeID="_x0000_i1285" DrawAspect="Content" ObjectID="_1834902490" r:id="rId452"/>
        </w:object>
      </w:r>
      <w:r>
        <w:t>，再将</w:t>
      </w:r>
      <w:r>
        <w:object w:dxaOrig="668" w:dyaOrig="222">
          <v:shape id="_x0000_i1286" type="#_x0000_t75" alt="eqId34dbf33492e5223df78dea34a24ae015" style="width:33.5pt;height:11pt" o:ole="">
            <v:imagedata r:id="rId453" o:title="eqId34dbf33492e5223df78dea34a24ae015"/>
          </v:shape>
          <o:OLEObject Type="Embed" ProgID="Equation.DSMT4" ShapeID="_x0000_i1286" DrawAspect="Content" ObjectID="_1834902491" r:id="rId454"/>
        </w:object>
      </w:r>
      <w:r>
        <w:t>绕点</w:t>
      </w:r>
      <w:r>
        <w:rPr>
          <w:rFonts w:ascii="Times New Roman" w:eastAsia="Times New Roman" w:hAnsi="Times New Roman"/>
          <w:i/>
        </w:rPr>
        <w:t>D</w:t>
      </w:r>
      <w:r>
        <w:t>顺时针旋转，旋转角为</w:t>
      </w:r>
      <w:r>
        <w:object w:dxaOrig="1513" w:dyaOrig="355">
          <v:shape id="_x0000_i1287" type="#_x0000_t75" alt="eqIda1110033382e192b1bc24e9682a2e73c" style="width:75.5pt;height:18pt" o:ole="">
            <v:imagedata r:id="rId455" o:title="eqIda1110033382e192b1bc24e9682a2e73c"/>
          </v:shape>
          <o:OLEObject Type="Embed" ProgID="Equation.DSMT4" ShapeID="_x0000_i1287" DrawAspect="Content" ObjectID="_1834902492" r:id="rId456"/>
        </w:object>
      </w:r>
      <w:r>
        <w:t>，当</w:t>
      </w:r>
      <w:r>
        <w:object w:dxaOrig="422" w:dyaOrig="224">
          <v:shape id="_x0000_i1288" type="#_x0000_t75" alt="eqId6a21897349d3d7c94419692106887153" style="width:21pt;height:11pt" o:ole="">
            <v:imagedata r:id="rId457" o:title="eqId6a21897349d3d7c94419692106887153"/>
          </v:shape>
          <o:OLEObject Type="Embed" ProgID="Equation.DSMT4" ShapeID="_x0000_i1288" DrawAspect="Content" ObjectID="_1834902493" r:id="rId458"/>
        </w:object>
      </w:r>
      <w:r>
        <w:t>旋转至与</w:t>
      </w:r>
      <w:r>
        <w:object w:dxaOrig="633" w:dyaOrig="239">
          <v:shape id="_x0000_i1289" type="#_x0000_t75" alt="eqId15c0dbe3c080c4c4636c64803e5c1f76" style="width:31.5pt;height:12pt" o:ole="">
            <v:imagedata r:id="rId442" o:title="eqId15c0dbe3c080c4c4636c64803e5c1f76"/>
          </v:shape>
          <o:OLEObject Type="Embed" ProgID="Equation.DSMT4" ShapeID="_x0000_i1289" DrawAspect="Content" ObjectID="_1834902494" r:id="rId459"/>
        </w:object>
      </w:r>
      <w:r>
        <w:t>的一边平行时，</w:t>
      </w:r>
      <w:r>
        <w:object w:dxaOrig="211" w:dyaOrig="193">
          <v:shape id="_x0000_i1290" type="#_x0000_t75" alt="eqIde170f206fdbbd834aad7580c727e2cc6" style="width:10.5pt;height:9.5pt" o:ole="">
            <v:imagedata r:id="rId460" o:title="eqIde170f206fdbbd834aad7580c727e2cc6"/>
          </v:shape>
          <o:OLEObject Type="Embed" ProgID="Equation.DSMT4" ShapeID="_x0000_i1290" DrawAspect="Content" ObjectID="_1834902495" r:id="rId461"/>
        </w:object>
      </w:r>
      <w:r>
        <w:t>的度数为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904875" cy="1247775"/>
            <wp:effectExtent l="0" t="0" r="9525" b="0"/>
            <wp:docPr id="37" name="图片 37" descr="@@@3d20b557-744d-43f9-bb08-a9c5de2df4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@@@3d20b557-744d-43f9-bb08-a9c5de2df4cd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351" w:dyaOrig="242">
          <v:shape id="_x0000_i1291" type="#_x0000_t75" alt="eqId6466699a6dc23646f0906e0f97a613c0" style="width:17.5pt;height:12pt" o:ole="">
            <v:imagedata r:id="rId463" o:title="eqId6466699a6dc23646f0906e0f97a613c0"/>
          </v:shape>
          <o:OLEObject Type="Embed" ProgID="Equation.DSMT4" ShapeID="_x0000_i1291" DrawAspect="Content" ObjectID="_1834902496" r:id="rId464"/>
        </w:object>
      </w:r>
      <w:r>
        <w:rPr>
          <w:color w:val="FF0000"/>
        </w:rPr>
        <w:t>或</w:t>
      </w:r>
      <w:r>
        <w:rPr>
          <w:color w:val="FF0000"/>
        </w:rPr>
        <w:object w:dxaOrig="439" w:dyaOrig="246">
          <v:shape id="_x0000_i1292" type="#_x0000_t75" alt="eqIdd5e50c2b09513057faddfa256225b572" style="width:22pt;height:12.5pt" o:ole="">
            <v:imagedata r:id="rId465" o:title="eqIdd5e50c2b09513057faddfa256225b572"/>
          </v:shape>
          <o:OLEObject Type="Embed" ProgID="Equation.DSMT4" ShapeID="_x0000_i1292" DrawAspect="Content" ObjectID="_1834902497" r:id="rId466"/>
        </w:objec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【详解】解：如图</w:t>
      </w:r>
      <w:r>
        <w:rPr>
          <w:color w:val="FF0000"/>
        </w:rPr>
        <w:t>1</w:t>
      </w:r>
      <w:r>
        <w:rPr>
          <w:color w:val="FF0000"/>
        </w:rPr>
        <w:t>所示，由折叠的性质可得</w:t>
      </w:r>
      <w:r>
        <w:rPr>
          <w:color w:val="FF0000"/>
        </w:rPr>
        <w:object w:dxaOrig="2023" w:dyaOrig="242">
          <v:shape id="_x0000_i1293" type="#_x0000_t75" alt="eqIdfa88eb6cf3888787fccca6f8c31f199a" style="width:101pt;height:12pt" o:ole="">
            <v:imagedata r:id="rId467" o:title="eqIdfa88eb6cf3888787fccca6f8c31f199a"/>
          </v:shape>
          <o:OLEObject Type="Embed" ProgID="Equation.DSMT4" ShapeID="_x0000_i1293" DrawAspect="Content" ObjectID="_1834902498" r:id="rId46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∴</w:t>
      </w:r>
      <w:r>
        <w:rPr>
          <w:color w:val="FF0000"/>
        </w:rPr>
        <w:object w:dxaOrig="3432" w:dyaOrig="242">
          <v:shape id="_x0000_i1294" type="#_x0000_t75" alt="eqId0e031928034d8a3e8c73b853935e2af5" style="width:171.5pt;height:12pt" o:ole="">
            <v:imagedata r:id="rId469" o:title="eqId0e031928034d8a3e8c73b853935e2af5"/>
          </v:shape>
          <o:OLEObject Type="Embed" ProgID="Equation.DSMT4" ShapeID="_x0000_i1294" DrawAspect="Content" ObjectID="_1834902499" r:id="rId470"/>
        </w:object>
      </w:r>
      <w:r>
        <w:rPr>
          <w:color w:val="FF0000"/>
        </w:rPr>
        <w:t>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933450" cy="1438275"/>
            <wp:effectExtent l="0" t="0" r="6350" b="9525"/>
            <wp:docPr id="38" name="图片 38" descr="@@@2e1a109d-35f2-439e-aca1-4d80a494a6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@@@2e1a109d-35f2-439e-aca1-4d80a494a6bb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</w:t>
      </w:r>
      <w:r>
        <w:rPr>
          <w:color w:val="FF0000"/>
        </w:rPr>
        <w:t>2</w:t>
      </w:r>
      <w:r>
        <w:rPr>
          <w:color w:val="FF0000"/>
        </w:rPr>
        <w:t>所示，当</w:t>
      </w:r>
      <w:r>
        <w:rPr>
          <w:color w:val="FF0000"/>
        </w:rPr>
        <w:object w:dxaOrig="897" w:dyaOrig="277">
          <v:shape id="_x0000_i1295" type="#_x0000_t75" alt="eqId60f8d2959a69fbae6dc391a8b09392d7" style="width:45pt;height:14pt" o:ole="">
            <v:imagedata r:id="rId472" o:title="eqId60f8d2959a69fbae6dc391a8b09392d7"/>
          </v:shape>
          <o:OLEObject Type="Embed" ProgID="Equation.DSMT4" ShapeID="_x0000_i1295" DrawAspect="Content" ObjectID="_1834902500" r:id="rId473"/>
        </w:object>
      </w:r>
      <w:r>
        <w:rPr>
          <w:color w:val="FF0000"/>
        </w:rPr>
        <w:t>时，则</w:t>
      </w:r>
      <w:r>
        <w:rPr>
          <w:color w:val="FF0000"/>
        </w:rPr>
        <w:object w:dxaOrig="1741" w:dyaOrig="242">
          <v:shape id="_x0000_i1296" type="#_x0000_t75" alt="eqIdb6574e550e350cb4ad4b7c810adb2ee0" style="width:87pt;height:12pt" o:ole="">
            <v:imagedata r:id="rId474" o:title="eqIdb6574e550e350cb4ad4b7c810adb2ee0"/>
          </v:shape>
          <o:OLEObject Type="Embed" ProgID="Equation.DSMT4" ShapeID="_x0000_i1296" DrawAspect="Content" ObjectID="_1834902501" r:id="rId475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688" w:dyaOrig="242">
          <v:shape id="_x0000_i1297" type="#_x0000_t75" alt="eqIdfae1f2c5bccec71504b5da2da3553bd5" style="width:84.5pt;height:12pt" o:ole="">
            <v:imagedata r:id="rId476" o:title="eqIdfae1f2c5bccec71504b5da2da3553bd5"/>
          </v:shape>
          <o:OLEObject Type="Embed" ProgID="Equation.DSMT4" ShapeID="_x0000_i1297" DrawAspect="Content" ObjectID="_1834902502" r:id="rId477"/>
        </w:object>
      </w:r>
      <w:r>
        <w:rPr>
          <w:color w:val="FF0000"/>
        </w:rPr>
        <w:t>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819150" cy="1562100"/>
            <wp:effectExtent l="0" t="0" r="6350" b="0"/>
            <wp:docPr id="39" name="图片 39" descr="@@@c7892e8b-fdfe-4e34-a9e4-abdc4e9e07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@@@c7892e8b-fdfe-4e34-a9e4-abdc4e9e07e4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</w:t>
      </w:r>
      <w:r>
        <w:rPr>
          <w:color w:val="FF0000"/>
        </w:rPr>
        <w:t>3</w:t>
      </w:r>
      <w:r>
        <w:rPr>
          <w:color w:val="FF0000"/>
        </w:rPr>
        <w:t>所示，当</w:t>
      </w:r>
      <w:r>
        <w:rPr>
          <w:color w:val="FF0000"/>
        </w:rPr>
        <w:object w:dxaOrig="950" w:dyaOrig="242">
          <v:shape id="_x0000_i1298" type="#_x0000_t75" alt="eqId449b9ebeb43b02aed909f2f27e07524e" style="width:47.5pt;height:12pt" o:ole="">
            <v:imagedata r:id="rId479" o:title="eqId449b9ebeb43b02aed909f2f27e07524e"/>
          </v:shape>
          <o:OLEObject Type="Embed" ProgID="Equation.DSMT4" ShapeID="_x0000_i1298" DrawAspect="Content" ObjectID="_1834902503" r:id="rId480"/>
        </w:object>
      </w:r>
      <w:r>
        <w:rPr>
          <w:color w:val="FF0000"/>
        </w:rPr>
        <w:t>时，则</w:t>
      </w:r>
      <w:r>
        <w:rPr>
          <w:color w:val="FF0000"/>
        </w:rPr>
        <w:object w:dxaOrig="1759" w:dyaOrig="242">
          <v:shape id="_x0000_i1299" type="#_x0000_t75" alt="eqId81264d9b0ecb970c810526481e0e1fb0" style="width:88pt;height:12pt" o:ole="">
            <v:imagedata r:id="rId481" o:title="eqId81264d9b0ecb970c810526481e0e1fb0"/>
          </v:shape>
          <o:OLEObject Type="Embed" ProgID="Equation.DSMT4" ShapeID="_x0000_i1299" DrawAspect="Content" ObjectID="_1834902504" r:id="rId482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794" w:dyaOrig="242">
          <v:shape id="_x0000_i1300" type="#_x0000_t75" alt="eqIdac7bbe5bcd9206826ca914037301bbc1" style="width:89.5pt;height:12pt" o:ole="">
            <v:imagedata r:id="rId483" o:title="eqIdac7bbe5bcd9206826ca914037301bbc1"/>
          </v:shape>
          <o:OLEObject Type="Embed" ProgID="Equation.DSMT4" ShapeID="_x0000_i1300" DrawAspect="Content" ObjectID="_1834902505" r:id="rId484"/>
        </w:object>
      </w:r>
      <w:r>
        <w:rPr>
          <w:color w:val="FF0000"/>
        </w:rPr>
        <w:t>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009650" cy="1514475"/>
            <wp:effectExtent l="0" t="0" r="6350" b="9525"/>
            <wp:docPr id="40" name="图片 40" descr="@@@ee06aaef-42cc-4371-8a66-703fb82396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@@@ee06aaef-42cc-4371-8a66-703fb82396f9"/>
                    <pic:cNvPicPr>
                      <a:picLocks noChangeAspect="1"/>
                    </pic:cNvPicPr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综上所述，</w:t>
      </w:r>
      <w:r>
        <w:rPr>
          <w:color w:val="FF0000"/>
        </w:rPr>
        <w:object w:dxaOrig="211" w:dyaOrig="193">
          <v:shape id="_x0000_i1301" type="#_x0000_t75" alt="eqIde170f206fdbbd834aad7580c727e2cc6" style="width:10.5pt;height:9.5pt" o:ole="">
            <v:imagedata r:id="rId460" o:title="eqIde170f206fdbbd834aad7580c727e2cc6"/>
          </v:shape>
          <o:OLEObject Type="Embed" ProgID="Equation.DSMT4" ShapeID="_x0000_i1301" DrawAspect="Content" ObjectID="_1834902506" r:id="rId486"/>
        </w:object>
      </w:r>
      <w:r>
        <w:rPr>
          <w:color w:val="FF0000"/>
        </w:rPr>
        <w:t>的度数为</w:t>
      </w:r>
      <w:r>
        <w:rPr>
          <w:color w:val="FF0000"/>
        </w:rPr>
        <w:object w:dxaOrig="351" w:dyaOrig="242">
          <v:shape id="_x0000_i1302" type="#_x0000_t75" alt="eqId6466699a6dc23646f0906e0f97a613c0" style="width:17.5pt;height:12pt" o:ole="">
            <v:imagedata r:id="rId463" o:title="eqId6466699a6dc23646f0906e0f97a613c0"/>
          </v:shape>
          <o:OLEObject Type="Embed" ProgID="Equation.DSMT4" ShapeID="_x0000_i1302" DrawAspect="Content" ObjectID="_1834902507" r:id="rId487"/>
        </w:object>
      </w:r>
      <w:r>
        <w:rPr>
          <w:color w:val="FF0000"/>
        </w:rPr>
        <w:t>或</w:t>
      </w:r>
      <w:r>
        <w:rPr>
          <w:color w:val="FF0000"/>
        </w:rPr>
        <w:object w:dxaOrig="439" w:dyaOrig="246">
          <v:shape id="_x0000_i1303" type="#_x0000_t75" alt="eqIdd5e50c2b09513057faddfa256225b572" style="width:22pt;height:12.5pt" o:ole="">
            <v:imagedata r:id="rId465" o:title="eqIdd5e50c2b09513057faddfa256225b572"/>
          </v:shape>
          <o:OLEObject Type="Embed" ProgID="Equation.DSMT4" ShapeID="_x0000_i1303" DrawAspect="Content" ObjectID="_1834902508" r:id="rId48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rFonts w:ascii="黑体" w:eastAsia="黑体" w:hAnsi="黑体" w:cs="黑体"/>
          <w:bCs/>
          <w:color w:val="FF0000"/>
          <w:kern w:val="0"/>
        </w:rPr>
      </w:pPr>
      <w:r>
        <w:rPr>
          <w:color w:val="FF0000"/>
        </w:rPr>
        <w:t>故答案为：</w:t>
      </w:r>
      <w:r>
        <w:rPr>
          <w:color w:val="FF0000"/>
        </w:rPr>
        <w:object w:dxaOrig="351" w:dyaOrig="242">
          <v:shape id="_x0000_i1304" type="#_x0000_t75" alt="eqId6466699a6dc23646f0906e0f97a613c0" style="width:17.5pt;height:12pt" o:ole="">
            <v:imagedata r:id="rId463" o:title="eqId6466699a6dc23646f0906e0f97a613c0"/>
          </v:shape>
          <o:OLEObject Type="Embed" ProgID="Equation.DSMT4" ShapeID="_x0000_i1304" DrawAspect="Content" ObjectID="_1834902509" r:id="rId489"/>
        </w:object>
      </w:r>
      <w:r>
        <w:rPr>
          <w:color w:val="FF0000"/>
        </w:rPr>
        <w:t>或</w:t>
      </w:r>
      <w:r>
        <w:rPr>
          <w:color w:val="FF0000"/>
        </w:rPr>
        <w:object w:dxaOrig="439" w:dyaOrig="246">
          <v:shape id="_x0000_i1305" type="#_x0000_t75" alt="eqIdd5e50c2b09513057faddfa256225b572" style="width:22pt;height:12.5pt" o:ole="">
            <v:imagedata r:id="rId465" o:title="eqIdd5e50c2b09513057faddfa256225b572"/>
          </v:shape>
          <o:OLEObject Type="Embed" ProgID="Equation.DSMT4" ShapeID="_x0000_i1305" DrawAspect="Content" ObjectID="_1834902510" r:id="rId490"/>
        </w:object>
      </w:r>
      <w:r>
        <w:rPr>
          <w:color w:val="FF0000"/>
        </w:rPr>
        <w:t>．</w:t>
      </w:r>
    </w:p>
    <w:p w:rsidR="005250CF" w:rsidRDefault="005B204D">
      <w:pPr>
        <w:textAlignment w:val="center"/>
        <w:rPr>
          <w:rFonts w:ascii="黑体" w:eastAsia="黑体" w:hAnsi="黑体" w:cs="黑体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.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hint="eastAsia"/>
        </w:rP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如图，已知点</w:t>
      </w:r>
      <w:r>
        <w:object w:dxaOrig="193" w:dyaOrig="208">
          <v:shape id="_x0000_i1306" type="#_x0000_t75" alt="eqIddad2a36927223bd70f426ba06aea4b45" style="width:9.5pt;height:10.5pt" o:ole="">
            <v:imagedata r:id="rId491" o:title="eqIddad2a36927223bd70f426ba06aea4b45"/>
          </v:shape>
          <o:OLEObject Type="Embed" ProgID="Equation.DSMT4" ShapeID="_x0000_i1306" DrawAspect="Content" ObjectID="_1834902511" r:id="rId492"/>
        </w:object>
      </w:r>
      <w:r>
        <w:t>在</w:t>
      </w:r>
      <w:r>
        <w:object w:dxaOrig="685" w:dyaOrig="245">
          <v:shape id="_x0000_i1307" type="#_x0000_t75" alt="eqId6d7b2fe01a33c4825f9974ed9663a99c" style="width:34.5pt;height:12.5pt" o:ole="">
            <v:imagedata r:id="rId493" o:title="eqId6d7b2fe01a33c4825f9974ed9663a99c"/>
          </v:shape>
          <o:OLEObject Type="Embed" ProgID="Equation.DSMT4" ShapeID="_x0000_i1307" DrawAspect="Content" ObjectID="_1834902512" r:id="rId494"/>
        </w:object>
      </w:r>
      <w:r>
        <w:t>的边</w:t>
      </w:r>
      <w:r>
        <w:object w:dxaOrig="334" w:dyaOrig="254">
          <v:shape id="_x0000_i1308" type="#_x0000_t75" alt="eqIdef4113c492885ba7c47fe42ac792578f" style="width:16.5pt;height:12.5pt" o:ole="">
            <v:imagedata r:id="rId495" o:title="eqIdef4113c492885ba7c47fe42ac792578f"/>
          </v:shape>
          <o:OLEObject Type="Embed" ProgID="Equation.DSMT4" ShapeID="_x0000_i1308" DrawAspect="Content" ObjectID="_1834902513" r:id="rId496"/>
        </w:object>
      </w:r>
      <w:r>
        <w:t>上，按下列语句画图．</w:t>
      </w:r>
    </w:p>
    <w:p w:rsidR="005250CF" w:rsidRDefault="005B204D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43050" cy="1114425"/>
            <wp:effectExtent l="0" t="0" r="6350" b="0"/>
            <wp:docPr id="100035" name="图片 100035" descr="@@@ea3b6a7b-8b14-4d6b-a793-0c41bd2f87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ea3b6a7b-8b14-4d6b-a793-0c41bd2f87dc"/>
                    <pic:cNvPicPr>
                      <a:picLocks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pacing w:line="360" w:lineRule="auto"/>
        <w:jc w:val="left"/>
        <w:textAlignment w:val="center"/>
      </w:pPr>
      <w:r>
        <w:t>(1)</w:t>
      </w:r>
      <w:r>
        <w:t>过点</w:t>
      </w:r>
      <w:r>
        <w:object w:dxaOrig="193" w:dyaOrig="208">
          <v:shape id="_x0000_i1309" type="#_x0000_t75" alt="eqIddad2a36927223bd70f426ba06aea4b45" style="width:9.5pt;height:10.5pt" o:ole="">
            <v:imagedata r:id="rId491" o:title="eqIddad2a36927223bd70f426ba06aea4b45"/>
          </v:shape>
          <o:OLEObject Type="Embed" ProgID="Equation.DSMT4" ShapeID="_x0000_i1309" DrawAspect="Content" ObjectID="_1834902514" r:id="rId498"/>
        </w:object>
      </w:r>
      <w:r>
        <w:t>画边</w:t>
      </w:r>
      <w:r>
        <w:object w:dxaOrig="334" w:dyaOrig="254">
          <v:shape id="_x0000_i1310" type="#_x0000_t75" alt="eqIdef4113c492885ba7c47fe42ac792578f" style="width:16.5pt;height:12.5pt" o:ole="">
            <v:imagedata r:id="rId495" o:title="eqIdef4113c492885ba7c47fe42ac792578f"/>
          </v:shape>
          <o:OLEObject Type="Embed" ProgID="Equation.DSMT4" ShapeID="_x0000_i1310" DrawAspect="Content" ObjectID="_1834902515" r:id="rId499"/>
        </w:object>
      </w:r>
      <w:r>
        <w:t>的垂线，交边</w:t>
      </w:r>
      <w:r>
        <w:object w:dxaOrig="351" w:dyaOrig="245">
          <v:shape id="_x0000_i1311" type="#_x0000_t75" alt="eqIdb90e0f35eda1a729fed485f83da5ea9d" style="width:17.5pt;height:12.5pt" o:ole="">
            <v:imagedata r:id="rId500" o:title="eqIdb90e0f35eda1a729fed485f83da5ea9d"/>
          </v:shape>
          <o:OLEObject Type="Embed" ProgID="Equation.DSMT4" ShapeID="_x0000_i1311" DrawAspect="Content" ObjectID="_1834902516" r:id="rId501"/>
        </w:object>
      </w:r>
      <w:r>
        <w:t>于点</w:t>
      </w:r>
      <w:r>
        <w:object w:dxaOrig="281" w:dyaOrig="228">
          <v:shape id="_x0000_i1312" type="#_x0000_t75" alt="eqIdac047e91852b91af639feec23a9598b2" style="width:14pt;height:11.5pt" o:ole="">
            <v:imagedata r:id="rId111" o:title="eqIdac047e91852b91af639feec23a9598b2"/>
          </v:shape>
          <o:OLEObject Type="Embed" ProgID="Equation.DSMT4" ShapeID="_x0000_i1312" DrawAspect="Content" ObjectID="_1834902517" r:id="rId502"/>
        </w:object>
      </w:r>
      <w:r>
        <w:t>；</w:t>
      </w:r>
    </w:p>
    <w:p w:rsidR="005250CF" w:rsidRDefault="005B204D">
      <w:pPr>
        <w:spacing w:line="360" w:lineRule="auto"/>
        <w:jc w:val="left"/>
        <w:textAlignment w:val="center"/>
      </w:pPr>
      <w:r>
        <w:lastRenderedPageBreak/>
        <w:t>(2)</w:t>
      </w:r>
      <w:r>
        <w:t>过点</w:t>
      </w:r>
      <w:r>
        <w:object w:dxaOrig="193" w:dyaOrig="208">
          <v:shape id="_x0000_i1313" type="#_x0000_t75" alt="eqIddad2a36927223bd70f426ba06aea4b45" style="width:9.5pt;height:10.5pt" o:ole="">
            <v:imagedata r:id="rId491" o:title="eqIddad2a36927223bd70f426ba06aea4b45"/>
          </v:shape>
          <o:OLEObject Type="Embed" ProgID="Equation.DSMT4" ShapeID="_x0000_i1313" DrawAspect="Content" ObjectID="_1834902518" r:id="rId503"/>
        </w:object>
      </w:r>
      <w:r>
        <w:t>画边</w:t>
      </w:r>
      <w:r>
        <w:object w:dxaOrig="351" w:dyaOrig="245">
          <v:shape id="_x0000_i1314" type="#_x0000_t75" alt="eqIdb90e0f35eda1a729fed485f83da5ea9d" style="width:17.5pt;height:12.5pt" o:ole="">
            <v:imagedata r:id="rId500" o:title="eqIdb90e0f35eda1a729fed485f83da5ea9d"/>
          </v:shape>
          <o:OLEObject Type="Embed" ProgID="Equation.DSMT4" ShapeID="_x0000_i1314" DrawAspect="Content" ObjectID="_1834902519" r:id="rId504"/>
        </w:object>
      </w:r>
      <w:r>
        <w:t>的垂线，垂足为点</w:t>
      </w:r>
      <w:r>
        <w:object w:dxaOrig="246" w:dyaOrig="246">
          <v:shape id="_x0000_i1315" type="#_x0000_t75" alt="eqId54a5d7d3b6b63fe5c24c3907b7a8eaa3" style="width:12.5pt;height:12.5pt" o:ole="">
            <v:imagedata r:id="rId505" o:title="eqId54a5d7d3b6b63fe5c24c3907b7a8eaa3"/>
          </v:shape>
          <o:OLEObject Type="Embed" ProgID="Equation.DSMT4" ShapeID="_x0000_i1315" DrawAspect="Content" ObjectID="_1834902520" r:id="rId506"/>
        </w:object>
      </w:r>
      <w: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）解：如图，直线</w:t>
      </w:r>
      <w:r>
        <w:rPr>
          <w:color w:val="FF0000"/>
        </w:rPr>
        <w:object w:dxaOrig="404" w:dyaOrig="221">
          <v:shape id="_x0000_i1316" type="#_x0000_t75" alt="eqIdb3d9792485ccd1ba479ceba6397c15ff" style="width:20pt;height:11pt" o:ole="">
            <v:imagedata r:id="rId507" o:title="eqIdb3d9792485ccd1ba479ceba6397c15ff"/>
          </v:shape>
          <o:OLEObject Type="Embed" ProgID="Equation.DSMT4" ShapeID="_x0000_i1316" DrawAspect="Content" ObjectID="_1834902521" r:id="rId508"/>
        </w:object>
      </w:r>
      <w:r>
        <w:rPr>
          <w:color w:val="FF0000"/>
        </w:rPr>
        <w:t>即为所求；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）解：如图，直线</w:t>
      </w:r>
      <w:r>
        <w:rPr>
          <w:color w:val="FF0000"/>
        </w:rPr>
        <w:object w:dxaOrig="369" w:dyaOrig="250">
          <v:shape id="_x0000_i1317" type="#_x0000_t75" alt="eqIded1b418d67b301ebfd7db583aa176e28" style="width:18.5pt;height:12.5pt" o:ole="">
            <v:imagedata r:id="rId509" o:title="eqIded1b418d67b301ebfd7db583aa176e28"/>
          </v:shape>
          <o:OLEObject Type="Embed" ProgID="Equation.DSMT4" ShapeID="_x0000_i1317" DrawAspect="Content" ObjectID="_1834902522" r:id="rId510"/>
        </w:object>
      </w:r>
      <w:r>
        <w:rPr>
          <w:color w:val="FF0000"/>
        </w:rPr>
        <w:t>即为所求．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362075" cy="1066800"/>
            <wp:effectExtent l="0" t="0" r="9525" b="0"/>
            <wp:docPr id="100037" name="图片 100037" descr="@@@7aebd5bf-518c-420b-be38-cb4bab8d3b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7aebd5bf-518c-420b-be38-cb4bab8d3bac"/>
                    <pic:cNvPicPr>
                      <a:picLocks noChangeAspect="1"/>
                    </pic:cNvPicPr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hint="eastAsia"/>
        </w:rPr>
        <w:t>20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解下列不等式（组）：</w:t>
      </w:r>
    </w:p>
    <w:p w:rsidR="005250CF" w:rsidRDefault="005B204D">
      <w:pPr>
        <w:spacing w:line="360" w:lineRule="auto"/>
        <w:jc w:val="left"/>
        <w:textAlignment w:val="center"/>
      </w:pPr>
      <w:r>
        <w:t>(1)</w:t>
      </w:r>
      <w:r>
        <w:object w:dxaOrig="1231" w:dyaOrig="251">
          <v:shape id="_x0000_i1318" type="#_x0000_t75" alt="eqId37065f173d0db84abfee9bfcb8a00c58" style="width:61.5pt;height:12.5pt" o:ole="">
            <v:imagedata r:id="rId512" o:title="eqId37065f173d0db84abfee9bfcb8a00c58"/>
          </v:shape>
          <o:OLEObject Type="Embed" ProgID="Equation.DSMT4" ShapeID="_x0000_i1318" DrawAspect="Content" ObjectID="_1834902523" r:id="rId513"/>
        </w:object>
      </w:r>
      <w:r>
        <w:t>（解集在数轴上表示出来）．</w:t>
      </w:r>
    </w:p>
    <w:p w:rsidR="005250CF" w:rsidRDefault="005B204D">
      <w:pPr>
        <w:spacing w:line="360" w:lineRule="auto"/>
        <w:jc w:val="left"/>
        <w:textAlignment w:val="center"/>
      </w:pPr>
      <w:r>
        <w:t>(2)</w:t>
      </w:r>
      <w:r>
        <w:object w:dxaOrig="1267" w:dyaOrig="910">
          <v:shape id="_x0000_i1319" type="#_x0000_t75" alt="eqIdac5260be040fede77c602ddbd3da0033" style="width:63.5pt;height:45.5pt" o:ole="">
            <v:imagedata r:id="rId514" o:title="eqIdac5260be040fede77c602ddbd3da0033"/>
          </v:shape>
          <o:OLEObject Type="Embed" ProgID="Equation.DSMT4" ShapeID="_x0000_i1319" DrawAspect="Content" ObjectID="_1834902524" r:id="rId515"/>
        </w:object>
      </w:r>
      <w: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</w:t>
      </w:r>
      <w:r>
        <w:rPr>
          <w:color w:val="FF0000"/>
        </w:rPr>
        <w:object w:dxaOrig="1231" w:dyaOrig="251">
          <v:shape id="_x0000_i1320" type="#_x0000_t75" alt="eqId37065f173d0db84abfee9bfcb8a00c58" style="width:61.5pt;height:12.5pt" o:ole="">
            <v:imagedata r:id="rId512" o:title="eqId37065f173d0db84abfee9bfcb8a00c58"/>
          </v:shape>
          <o:OLEObject Type="Embed" ProgID="Equation.DSMT4" ShapeID="_x0000_i1320" DrawAspect="Content" ObjectID="_1834902525" r:id="rId516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移项得，</w:t>
      </w:r>
      <w:r>
        <w:rPr>
          <w:color w:val="FF0000"/>
        </w:rPr>
        <w:object w:dxaOrig="1231" w:dyaOrig="251">
          <v:shape id="_x0000_i1321" type="#_x0000_t75" alt="eqIdbb3dfae4e8f421914ad1b8c7c1fae2f4" style="width:61.5pt;height:12.5pt" o:ole="">
            <v:imagedata r:id="rId517" o:title="eqIdbb3dfae4e8f421914ad1b8c7c1fae2f4"/>
          </v:shape>
          <o:OLEObject Type="Embed" ProgID="Equation.DSMT4" ShapeID="_x0000_i1321" DrawAspect="Content" ObjectID="_1834902526" r:id="rId51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合并同类项得，</w:t>
      </w:r>
      <w:r>
        <w:rPr>
          <w:color w:val="FF0000"/>
        </w:rPr>
        <w:object w:dxaOrig="668" w:dyaOrig="244">
          <v:shape id="_x0000_i1322" type="#_x0000_t75" alt="eqIdc5547b784f798f2e677633fc1e06c606" style="width:33.5pt;height:12pt" o:ole="">
            <v:imagedata r:id="rId519" o:title="eqIdc5547b784f798f2e677633fc1e06c606"/>
          </v:shape>
          <o:OLEObject Type="Embed" ProgID="Equation.DSMT4" ShapeID="_x0000_i1322" DrawAspect="Content" ObjectID="_1834902527" r:id="rId520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系数化为</w:t>
      </w:r>
      <w:r>
        <w:rPr>
          <w:color w:val="FF0000"/>
        </w:rPr>
        <w:object w:dxaOrig="123" w:dyaOrig="232">
          <v:shape id="_x0000_i1323" type="#_x0000_t75" alt="eqIdbdaa19de263700a15fcf213d64a8cd57" style="width:6pt;height:11.5pt" o:ole="">
            <v:imagedata r:id="rId521" o:title="eqIdbdaa19de263700a15fcf213d64a8cd57"/>
          </v:shape>
          <o:OLEObject Type="Embed" ProgID="Equation.DSMT4" ShapeID="_x0000_i1323" DrawAspect="Content" ObjectID="_1834902528" r:id="rId522"/>
        </w:object>
      </w:r>
      <w:r>
        <w:rPr>
          <w:color w:val="FF0000"/>
        </w:rPr>
        <w:t>得，</w:t>
      </w:r>
      <w:r>
        <w:rPr>
          <w:color w:val="FF0000"/>
        </w:rPr>
        <w:object w:dxaOrig="492" w:dyaOrig="239">
          <v:shape id="_x0000_i1324" type="#_x0000_t75" alt="eqId200849ce71f53c0321506e27de437b8d" style="width:24.5pt;height:12pt" o:ole="">
            <v:imagedata r:id="rId523" o:title="eqId200849ce71f53c0321506e27de437b8d"/>
          </v:shape>
          <o:OLEObject Type="Embed" ProgID="Equation.DSMT4" ShapeID="_x0000_i1324" DrawAspect="Content" ObjectID="_1834902529" r:id="rId52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把解集表示在数轴上，如图所示：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828925" cy="371475"/>
            <wp:effectExtent l="0" t="0" r="3175" b="9525"/>
            <wp:docPr id="100033" name="图片 100033" descr="@@@f41fd1b6-c3c1-439f-a390-ffded907a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f41fd1b6-c3c1-439f-a390-ffded907ab11"/>
                    <pic:cNvPicPr>
                      <a:picLocks noChangeAspect="1"/>
                    </pic:cNvPicPr>
                  </pic:nvPicPr>
                  <pic:blipFill>
                    <a:blip r:embed="rId52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</w:t>
      </w:r>
      <w:r>
        <w:rPr>
          <w:color w:val="FF0000"/>
        </w:rPr>
        <w:object w:dxaOrig="1513" w:dyaOrig="907">
          <v:shape id="_x0000_i1325" type="#_x0000_t75" alt="eqIde04cf5d0154bd0a99341df3e1a837dad" style="width:75.5pt;height:45.5pt" o:ole="">
            <v:imagedata r:id="rId526" o:title="eqIde04cf5d0154bd0a99341df3e1a837dad"/>
          </v:shape>
          <o:OLEObject Type="Embed" ProgID="Equation.DSMT4" ShapeID="_x0000_i1325" DrawAspect="Content" ObjectID="_1834902530" r:id="rId52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解不等式</w:t>
      </w:r>
      <w:r>
        <w:rPr>
          <w:color w:val="FF0000"/>
        </w:rPr>
        <w:object w:dxaOrig="281" w:dyaOrig="281">
          <v:shape id="_x0000_i1326" type="#_x0000_t75" alt="eqId6e1c9ae241fd78126274c65e17990c88" style="width:14pt;height:14pt" o:ole="">
            <v:imagedata r:id="rId528" o:title="eqId6e1c9ae241fd78126274c65e17990c88"/>
          </v:shape>
          <o:OLEObject Type="Embed" ProgID="Equation.DSMT4" ShapeID="_x0000_i1326" DrawAspect="Content" ObjectID="_1834902531" r:id="rId529"/>
        </w:object>
      </w:r>
      <w:r>
        <w:rPr>
          <w:color w:val="FF0000"/>
        </w:rPr>
        <w:t>得，</w:t>
      </w:r>
      <w:r>
        <w:rPr>
          <w:color w:val="FF0000"/>
        </w:rPr>
        <w:object w:dxaOrig="597" w:dyaOrig="244">
          <v:shape id="_x0000_i1327" type="#_x0000_t75" alt="eqIdadc3e5be1796493161a4df7e28a6f6b7" style="width:30pt;height:12pt" o:ole="">
            <v:imagedata r:id="rId530" o:title="eqIdadc3e5be1796493161a4df7e28a6f6b7"/>
          </v:shape>
          <o:OLEObject Type="Embed" ProgID="Equation.DSMT4" ShapeID="_x0000_i1327" DrawAspect="Content" ObjectID="_1834902532" r:id="rId531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解不等式</w:t>
      </w:r>
      <w:r>
        <w:rPr>
          <w:color w:val="FF0000"/>
        </w:rPr>
        <w:object w:dxaOrig="281" w:dyaOrig="281">
          <v:shape id="_x0000_i1328" type="#_x0000_t75" alt="eqId5c650fe55b7603f106c53ca2423451c6" style="width:14pt;height:14pt" o:ole="">
            <v:imagedata r:id="rId532" o:title="eqId5c650fe55b7603f106c53ca2423451c6"/>
          </v:shape>
          <o:OLEObject Type="Embed" ProgID="Equation.DSMT4" ShapeID="_x0000_i1328" DrawAspect="Content" ObjectID="_1834902533" r:id="rId533"/>
        </w:object>
      </w:r>
      <w:r>
        <w:rPr>
          <w:color w:val="FF0000"/>
        </w:rPr>
        <w:t>得，</w:t>
      </w:r>
      <w:r>
        <w:rPr>
          <w:color w:val="FF0000"/>
        </w:rPr>
        <w:object w:dxaOrig="527" w:dyaOrig="228">
          <v:shape id="_x0000_i1329" type="#_x0000_t75" alt="eqId8ea78382a8ec4bc981cdeb89b6dcdfd7" style="width:26.5pt;height:11.5pt" o:ole="">
            <v:imagedata r:id="rId534" o:title="eqId8ea78382a8ec4bc981cdeb89b6dcdfd7"/>
          </v:shape>
          <o:OLEObject Type="Embed" ProgID="Equation.DSMT4" ShapeID="_x0000_i1329" DrawAspect="Content" ObjectID="_1834902534" r:id="rId535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330" type="#_x0000_t75" alt="eqId2de0d10ef8b748d4531250c37c5d3f9e" style="width:9.5pt;height:9pt" o:ole="">
            <v:imagedata r:id="rId424" o:title="eqId2de0d10ef8b748d4531250c37c5d3f9e"/>
          </v:shape>
          <o:OLEObject Type="Embed" ProgID="Equation.DSMT4" ShapeID="_x0000_i1330" DrawAspect="Content" ObjectID="_1834902535" r:id="rId536"/>
        </w:object>
      </w:r>
      <w:r>
        <w:rPr>
          <w:color w:val="FF0000"/>
        </w:rPr>
        <w:t>不等式组的解集为</w:t>
      </w:r>
      <w:r>
        <w:rPr>
          <w:color w:val="FF0000"/>
        </w:rPr>
        <w:object w:dxaOrig="597" w:dyaOrig="244">
          <v:shape id="_x0000_i1331" type="#_x0000_t75" alt="eqIdadc3e5be1796493161a4df7e28a6f6b7" style="width:30pt;height:12pt" o:ole="">
            <v:imagedata r:id="rId530" o:title="eqIdadc3e5be1796493161a4df7e28a6f6b7"/>
          </v:shape>
          <o:OLEObject Type="Embed" ProgID="Equation.DSMT4" ShapeID="_x0000_i1331" DrawAspect="Content" ObjectID="_1834902536" r:id="rId537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5250CF" w:rsidRDefault="005B204D">
      <w:pPr>
        <w:spacing w:line="360" w:lineRule="auto"/>
        <w:jc w:val="left"/>
        <w:textAlignment w:val="center"/>
      </w:pPr>
      <w:r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如图，在四边形</w:t>
      </w:r>
      <w:r>
        <w:object w:dxaOrig="633" w:dyaOrig="245">
          <v:shape id="_x0000_i1332" type="#_x0000_t75" alt="eqId411b38a18046fea8e9fab1f9f9b80a5f" style="width:31.5pt;height:12.5pt" o:ole="">
            <v:imagedata r:id="rId89" o:title="eqId411b38a18046fea8e9fab1f9f9b80a5f"/>
          </v:shape>
          <o:OLEObject Type="Embed" ProgID="Equation.DSMT4" ShapeID="_x0000_i1332" DrawAspect="Content" ObjectID="_1834902537" r:id="rId538"/>
        </w:object>
      </w:r>
      <w:r>
        <w:t>中，</w:t>
      </w:r>
      <w:r>
        <w:object w:dxaOrig="1882" w:dyaOrig="276">
          <v:shape id="_x0000_i1333" type="#_x0000_t75" alt="eqIdf61ad071c095cdde5087899f3082a7a7" style="width:94pt;height:14pt" o:ole="">
            <v:imagedata r:id="rId539" o:title="eqIdf61ad071c095cdde5087899f3082a7a7"/>
          </v:shape>
          <o:OLEObject Type="Embed" ProgID="Equation.DSMT4" ShapeID="_x0000_i1333" DrawAspect="Content" ObjectID="_1834902538" r:id="rId540"/>
        </w:object>
      </w:r>
      <w:r>
        <w:t>，</w:t>
      </w:r>
      <w:r>
        <w:object w:dxaOrig="369" w:dyaOrig="245">
          <v:shape id="_x0000_i1334" type="#_x0000_t75" alt="eqId60ef95894ceebaf236170e8832dcf7e3" style="width:18.5pt;height:12.5pt" o:ole="">
            <v:imagedata r:id="rId261" o:title="eqId60ef95894ceebaf236170e8832dcf7e3"/>
          </v:shape>
          <o:OLEObject Type="Embed" ProgID="Equation.DSMT4" ShapeID="_x0000_i1334" DrawAspect="Content" ObjectID="_1834902539" r:id="rId541"/>
        </w:object>
      </w:r>
      <w:r>
        <w:t>平分</w:t>
      </w:r>
      <w:r>
        <w:object w:dxaOrig="651" w:dyaOrig="252">
          <v:shape id="_x0000_i1335" type="#_x0000_t75" alt="eqId727ad3e630a224303d6d3b8ad5c114ba" style="width:32.5pt;height:12.5pt" o:ole="">
            <v:imagedata r:id="rId542" o:title="eqId727ad3e630a224303d6d3b8ad5c114ba"/>
          </v:shape>
          <o:OLEObject Type="Embed" ProgID="Equation.DSMT4" ShapeID="_x0000_i1335" DrawAspect="Content" ObjectID="_1834902540" r:id="rId543"/>
        </w:object>
      </w:r>
      <w:r>
        <w:t>，</w:t>
      </w:r>
      <w:r>
        <w:rPr>
          <w:rFonts w:ascii="Times New Roman" w:eastAsia="Times New Roman" w:hAnsi="Times New Roman"/>
          <w:i/>
        </w:rPr>
        <w:t>E</w:t>
      </w:r>
      <w:r>
        <w:t>是</w:t>
      </w:r>
      <w:r>
        <w:object w:dxaOrig="351" w:dyaOrig="241">
          <v:shape id="_x0000_i1336" type="#_x0000_t75" alt="eqId0dc5c9827dfd0be5a9c85962d6ccbfb1" style="width:17.5pt;height:12pt" o:ole="">
            <v:imagedata r:id="rId101" o:title="eqId0dc5c9827dfd0be5a9c85962d6ccbfb1"/>
          </v:shape>
          <o:OLEObject Type="Embed" ProgID="Equation.DSMT4" ShapeID="_x0000_i1336" DrawAspect="Content" ObjectID="_1834902541" r:id="rId544"/>
        </w:object>
      </w:r>
      <w:r>
        <w:t>上一点，</w:t>
      </w:r>
      <w:r>
        <w:object w:dxaOrig="861" w:dyaOrig="247">
          <v:shape id="_x0000_i1337" type="#_x0000_t75" alt="eqIda24ee04b7e461c045431ce83d15a91de" style="width:43pt;height:12.5pt" o:ole="">
            <v:imagedata r:id="rId545" o:title="eqIda24ee04b7e461c045431ce83d15a91de"/>
          </v:shape>
          <o:OLEObject Type="Embed" ProgID="Equation.DSMT4" ShapeID="_x0000_i1337" DrawAspect="Content" ObjectID="_1834902542" r:id="rId546"/>
        </w:object>
      </w:r>
      <w:r>
        <w:t>交</w:t>
      </w:r>
      <w:r>
        <w:object w:dxaOrig="351" w:dyaOrig="229">
          <v:shape id="_x0000_i1338" type="#_x0000_t75" alt="eqIdf52a58fbaf4fea03567e88a9f0f6e37e" style="width:17.5pt;height:11.5pt" o:ole="">
            <v:imagedata r:id="rId547" o:title="eqIdf52a58fbaf4fea03567e88a9f0f6e37e"/>
          </v:shape>
          <o:OLEObject Type="Embed" ProgID="Equation.DSMT4" ShapeID="_x0000_i1338" DrawAspect="Content" ObjectID="_1834902543" r:id="rId548"/>
        </w:object>
      </w:r>
      <w:r>
        <w:t>于点</w:t>
      </w:r>
      <w:r>
        <w:rPr>
          <w:rFonts w:ascii="Times New Roman" w:eastAsia="Times New Roman" w:hAnsi="Times New Roman"/>
          <w:i/>
        </w:rPr>
        <w:t>F</w:t>
      </w:r>
      <w: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876425" cy="1076325"/>
            <wp:effectExtent l="0" t="0" r="3175" b="3175"/>
            <wp:docPr id="100039" name="图片 100039" descr="@@@cf8bc6fc-ea4f-437e-b19e-f89c818e8c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cf8bc6fc-ea4f-437e-b19e-f89c818e8c11"/>
                    <pic:cNvPicPr>
                      <a:picLocks noChangeAspect="1"/>
                    </pic:cNvPicPr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</w:p>
    <w:p w:rsidR="005250CF" w:rsidRDefault="005B204D">
      <w:pPr>
        <w:spacing w:line="360" w:lineRule="auto"/>
        <w:jc w:val="left"/>
        <w:textAlignment w:val="center"/>
      </w:pPr>
      <w:r>
        <w:t>(1)</w:t>
      </w:r>
      <w:r>
        <w:t>求</w:t>
      </w:r>
      <w:r>
        <w:object w:dxaOrig="703" w:dyaOrig="252">
          <v:shape id="_x0000_i1339" type="#_x0000_t75" alt="eqId721c75fcd58d3d54260aad0f82e09e37" style="width:35pt;height:12.5pt" o:ole="">
            <v:imagedata r:id="rId550" o:title="eqId721c75fcd58d3d54260aad0f82e09e37"/>
          </v:shape>
          <o:OLEObject Type="Embed" ProgID="Equation.DSMT4" ShapeID="_x0000_i1339" DrawAspect="Content" ObjectID="_1834902544" r:id="rId551"/>
        </w:object>
      </w:r>
      <w:r>
        <w:t>的大小；</w:t>
      </w:r>
    </w:p>
    <w:p w:rsidR="005250CF" w:rsidRDefault="005B204D">
      <w:pPr>
        <w:spacing w:line="360" w:lineRule="auto"/>
        <w:jc w:val="left"/>
        <w:textAlignment w:val="center"/>
      </w:pPr>
      <w:r>
        <w:lastRenderedPageBreak/>
        <w:t>(2)</w:t>
      </w:r>
      <w:r>
        <w:t>若</w:t>
      </w:r>
      <w:r>
        <w:object w:dxaOrig="1231" w:dyaOrig="242">
          <v:shape id="_x0000_i1340" type="#_x0000_t75" alt="eqId2de30c97b9e954dd5375725910bf0c10" style="width:61.5pt;height:12pt" o:ole="">
            <v:imagedata r:id="rId552" o:title="eqId2de30c97b9e954dd5375725910bf0c10"/>
          </v:shape>
          <o:OLEObject Type="Embed" ProgID="Equation.DSMT4" ShapeID="_x0000_i1340" DrawAspect="Content" ObjectID="_1834902545" r:id="rId553"/>
        </w:object>
      </w:r>
      <w:r>
        <w:t>，求</w:t>
      </w:r>
      <w:r>
        <w:object w:dxaOrig="685" w:dyaOrig="245">
          <v:shape id="_x0000_i1341" type="#_x0000_t75" alt="eqId7cbce11aa19b8bd2bf6ee5a834e005de" style="width:34.5pt;height:12.5pt" o:ole="">
            <v:imagedata r:id="rId554" o:title="eqId7cbce11aa19b8bd2bf6ee5a834e005de"/>
          </v:shape>
          <o:OLEObject Type="Embed" ProgID="Equation.DSMT4" ShapeID="_x0000_i1341" DrawAspect="Content" ObjectID="_1834902546" r:id="rId555"/>
        </w:object>
      </w:r>
      <w:r>
        <w:t>的大小．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object w:dxaOrig="914" w:dyaOrig="252">
          <v:shape id="_x0000_i1342" type="#_x0000_t75" alt="eqId6dceb5cc71fc50f20649f6b9535fd914" style="width:45.5pt;height:12.5pt" o:ole="">
            <v:imagedata r:id="rId127" o:title="eqId6dceb5cc71fc50f20649f6b9535fd914"/>
          </v:shape>
          <o:OLEObject Type="Embed" ProgID="Equation.DSMT4" ShapeID="_x0000_i1342" DrawAspect="Content" ObjectID="_1834902547" r:id="rId556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308" w:dyaOrig="250">
          <v:shape id="_x0000_i1343" type="#_x0000_t75" alt="eqIdfcfff6e83a06a481a44b5223e16df509" style="width:165.5pt;height:12.5pt" o:ole="">
            <v:imagedata r:id="rId557" o:title="eqIdfcfff6e83a06a481a44b5223e16df509"/>
          </v:shape>
          <o:OLEObject Type="Embed" ProgID="Equation.DSMT4" ShapeID="_x0000_i1343" DrawAspect="Content" ObjectID="_1834902548" r:id="rId55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304" w:dyaOrig="250">
          <v:shape id="_x0000_i1344" type="#_x0000_t75" alt="eqIdd60c00e425bf5650ff34f2264edc7bc6" style="width:115pt;height:12.5pt" o:ole="">
            <v:imagedata r:id="rId559" o:title="eqIdd60c00e425bf5650ff34f2264edc7bc6"/>
          </v:shape>
          <o:OLEObject Type="Embed" ProgID="Equation.DSMT4" ShapeID="_x0000_i1344" DrawAspect="Content" ObjectID="_1834902549" r:id="rId560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369" w:dyaOrig="245">
          <v:shape id="_x0000_i1345" type="#_x0000_t75" alt="eqId60ef95894ceebaf236170e8832dcf7e3" style="width:18.5pt;height:12.5pt" o:ole="">
            <v:imagedata r:id="rId261" o:title="eqId60ef95894ceebaf236170e8832dcf7e3"/>
          </v:shape>
          <o:OLEObject Type="Embed" ProgID="Equation.DSMT4" ShapeID="_x0000_i1345" DrawAspect="Content" ObjectID="_1834902550" r:id="rId561"/>
        </w:object>
      </w:r>
      <w:r>
        <w:rPr>
          <w:color w:val="FF0000"/>
        </w:rPr>
        <w:t>平分</w:t>
      </w:r>
      <w:r>
        <w:rPr>
          <w:color w:val="FF0000"/>
        </w:rPr>
        <w:object w:dxaOrig="651" w:dyaOrig="252">
          <v:shape id="_x0000_i1346" type="#_x0000_t75" alt="eqId727ad3e630a224303d6d3b8ad5c114ba" style="width:32.5pt;height:12.5pt" o:ole="">
            <v:imagedata r:id="rId542" o:title="eqId727ad3e630a224303d6d3b8ad5c114ba"/>
          </v:shape>
          <o:OLEObject Type="Embed" ProgID="Equation.DSMT4" ShapeID="_x0000_i1346" DrawAspect="Content" ObjectID="_1834902551" r:id="rId562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921" w:dyaOrig="542">
          <v:shape id="_x0000_i1347" type="#_x0000_t75" alt="eqId4a20b7fc88efd5b5c0b8a840a1a94cfb" style="width:146pt;height:27pt" o:ole="">
            <v:imagedata r:id="rId563" o:title="eqId4a20b7fc88efd5b5c0b8a840a1a94cfb"/>
          </v:shape>
          <o:OLEObject Type="Embed" ProgID="Equation.DSMT4" ShapeID="_x0000_i1347" DrawAspect="Content" ObjectID="_1834902552" r:id="rId56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040" w:dyaOrig="250">
          <v:shape id="_x0000_i1348" type="#_x0000_t75" alt="eqId3e397f80b33dc078385458b03765c059" style="width:102pt;height:12.5pt" o:ole="">
            <v:imagedata r:id="rId565" o:title="eqId3e397f80b33dc078385458b03765c059"/>
          </v:shape>
          <o:OLEObject Type="Embed" ProgID="Equation.DSMT4" ShapeID="_x0000_i1348" DrawAspect="Content" ObjectID="_1834902553" r:id="rId566"/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</w:t>
      </w:r>
      <w:r>
        <w:rPr>
          <w:color w:val="FF0000"/>
        </w:rPr>
        <w:t>∵</w:t>
      </w:r>
      <w:r>
        <w:rPr>
          <w:color w:val="FF0000"/>
        </w:rPr>
        <w:object w:dxaOrig="861" w:dyaOrig="247">
          <v:shape id="_x0000_i1349" type="#_x0000_t75" alt="eqIda24ee04b7e461c045431ce83d15a91de" style="width:43pt;height:12.5pt" o:ole="">
            <v:imagedata r:id="rId545" o:title="eqIda24ee04b7e461c045431ce83d15a91de"/>
          </v:shape>
          <o:OLEObject Type="Embed" ProgID="Equation.DSMT4" ShapeID="_x0000_i1349" DrawAspect="Content" ObjectID="_1834902554" r:id="rId56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449" w:dyaOrig="251">
          <v:shape id="_x0000_i1350" type="#_x0000_t75" alt="eqId2b1f2c63767f63b0050e7903a2528ddb" style="width:172.5pt;height:12.5pt" o:ole="">
            <v:imagedata r:id="rId568" o:title="eqId2b1f2c63767f63b0050e7903a2528ddb"/>
          </v:shape>
          <o:OLEObject Type="Embed" ProgID="Equation.DSMT4" ShapeID="_x0000_i1350" DrawAspect="Content" ObjectID="_1834902555" r:id="rId569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3678" w:dyaOrig="276">
          <v:shape id="_x0000_i1351" type="#_x0000_t75" alt="eqId788b28741825a836456825649858d5ea" style="width:184pt;height:14pt" o:ole="">
            <v:imagedata r:id="rId570" o:title="eqId788b28741825a836456825649858d5ea"/>
          </v:shape>
          <o:OLEObject Type="Embed" ProgID="Equation.DSMT4" ShapeID="_x0000_i1351" DrawAspect="Content" ObjectID="_1834902556" r:id="rId571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005" w:dyaOrig="250">
          <v:shape id="_x0000_i1352" type="#_x0000_t75" alt="eqIdc31ab479be47c7e8bfa7fdeb97018ddb" style="width:100.5pt;height:12.5pt" o:ole="">
            <v:imagedata r:id="rId572" o:title="eqIdc31ab479be47c7e8bfa7fdeb97018ddb"/>
          </v:shape>
          <o:OLEObject Type="Embed" ProgID="Equation.DSMT4" ShapeID="_x0000_i1352" DrawAspect="Content" ObjectID="_1834902557" r:id="rId573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61" w:dyaOrig="258">
          <v:shape id="_x0000_i1353" type="#_x0000_t75" alt="eqId2507d3a2e1344315f80237c91e5c4c34" style="width:43pt;height:13pt" o:ole="">
            <v:imagedata r:id="rId574" o:title="eqId2507d3a2e1344315f80237c91e5c4c34"/>
          </v:shape>
          <o:OLEObject Type="Embed" ProgID="Equation.DSMT4" ShapeID="_x0000_i1353" DrawAspect="Content" ObjectID="_1834902558" r:id="rId575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745" w:dyaOrig="250">
          <v:shape id="_x0000_i1354" type="#_x0000_t75" alt="eqId1873adb967cef5621b29a3a3d7143d7c" style="width:137.5pt;height:12.5pt" o:ole="">
            <v:imagedata r:id="rId576" o:title="eqId1873adb967cef5621b29a3a3d7143d7c"/>
          </v:shape>
          <o:OLEObject Type="Embed" ProgID="Equation.DSMT4" ShapeID="_x0000_i1354" DrawAspect="Content" ObjectID="_1834902559" r:id="rId577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5250CF" w:rsidRDefault="005B204D">
      <w:pPr>
        <w:spacing w:line="360" w:lineRule="auto"/>
        <w:jc w:val="left"/>
        <w:textAlignment w:val="center"/>
      </w:pPr>
      <w:r>
        <w:t>22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完成下列证明：</w:t>
      </w:r>
    </w:p>
    <w:p w:rsidR="005250CF" w:rsidRDefault="005B204D">
      <w:pPr>
        <w:spacing w:line="360" w:lineRule="auto"/>
        <w:jc w:val="left"/>
        <w:textAlignment w:val="center"/>
      </w:pPr>
      <w:r>
        <w:t>已知：</w:t>
      </w:r>
      <w:r>
        <w:object w:dxaOrig="1724" w:dyaOrig="238">
          <v:shape id="_x0000_i1355" type="#_x0000_t75" alt="eqId7338856efe43dac491864dc1e9bdde90" style="width:86pt;height:12pt" o:ole="">
            <v:imagedata r:id="rId578" o:title="eqId7338856efe43dac491864dc1e9bdde90"/>
          </v:shape>
          <o:OLEObject Type="Embed" ProgID="Equation.DSMT4" ShapeID="_x0000_i1355" DrawAspect="Content" ObjectID="_1834902560" r:id="rId579"/>
        </w:object>
      </w:r>
      <w:r>
        <w:t>，</w:t>
      </w:r>
      <w:r>
        <w:object w:dxaOrig="774" w:dyaOrig="223">
          <v:shape id="_x0000_i1356" type="#_x0000_t75" alt="eqId0e53497af8899cb299d762f1a4f46a55" style="width:38.5pt;height:11pt" o:ole="">
            <v:imagedata r:id="rId580" o:title="eqId0e53497af8899cb299d762f1a4f46a55"/>
          </v:shape>
          <o:OLEObject Type="Embed" ProgID="Equation.DSMT4" ShapeID="_x0000_i1356" DrawAspect="Content" ObjectID="_1834902561" r:id="rId581"/>
        </w:object>
      </w:r>
      <w:r>
        <w:t>，求证：</w:t>
      </w:r>
      <w:r>
        <w:object w:dxaOrig="809" w:dyaOrig="278">
          <v:shape id="_x0000_i1357" type="#_x0000_t75" alt="eqIdd83b661b59be667c8deaea83a6969e4e" style="width:40.5pt;height:14pt" o:ole="">
            <v:imagedata r:id="rId582" o:title="eqIdd83b661b59be667c8deaea83a6969e4e"/>
          </v:shape>
          <o:OLEObject Type="Embed" ProgID="Equation.DSMT4" ShapeID="_x0000_i1357" DrawAspect="Content" ObjectID="_1834902562" r:id="rId583"/>
        </w:object>
      </w:r>
      <w:r>
        <w:t>．</w:t>
      </w:r>
    </w:p>
    <w:p w:rsidR="005250CF" w:rsidRDefault="005B204D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00175" cy="1314450"/>
            <wp:effectExtent l="0" t="0" r="9525" b="0"/>
            <wp:docPr id="100041" name="图片 100041" descr="@@@a9f0dc90-3125-44cc-9eec-cb22d44fe7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a9f0dc90-3125-44cc-9eec-cb22d44fe7b4"/>
                    <pic:cNvPicPr>
                      <a:picLocks noChangeAspect="1"/>
                    </pic:cNvPicPr>
                  </pic:nvPicPr>
                  <pic:blipFill>
                    <a:blip r:embed="rId58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pacing w:line="360" w:lineRule="auto"/>
        <w:jc w:val="left"/>
        <w:textAlignment w:val="center"/>
      </w:pPr>
      <w:r>
        <w:t>证明：</w:t>
      </w:r>
      <w:r>
        <w:object w:dxaOrig="1161" w:dyaOrig="263">
          <v:shape id="_x0000_i1358" type="#_x0000_t75" alt="eqId0c947ed27bb8f16be37d1fa4cdf877ef" style="width:58pt;height:13pt" o:ole="">
            <v:imagedata r:id="rId585" o:title="eqId0c947ed27bb8f16be37d1fa4cdf877ef"/>
          </v:shape>
          <o:OLEObject Type="Embed" ProgID="Equation.DSMT4" ShapeID="_x0000_i1358" DrawAspect="Content" ObjectID="_1834902563" r:id="rId586"/>
        </w:object>
      </w:r>
      <w:r>
        <w:t>①</w:t>
      </w:r>
      <w:r>
        <w:rPr>
          <w:u w:val="single"/>
        </w:rPr>
        <w:t xml:space="preserve">　　</w:t>
      </w:r>
      <w:r>
        <w:object w:dxaOrig="140" w:dyaOrig="264">
          <v:shape id="_x0000_i1359" type="#_x0000_t75" alt="eqId04582116cd765fcc5a52f44279ad6c94" style="width:7pt;height:13pt" o:ole="">
            <v:imagedata r:id="rId587" o:title="eqId04582116cd765fcc5a52f44279ad6c94"/>
          </v:shape>
          <o:OLEObject Type="Embed" ProgID="Equation.DSMT4" ShapeID="_x0000_i1359" DrawAspect="Content" ObjectID="_1834902564" r:id="rId588"/>
        </w:object>
      </w:r>
      <w:r>
        <w:t>，</w:t>
      </w:r>
    </w:p>
    <w:p w:rsidR="005250CF" w:rsidRDefault="005B204D">
      <w:pPr>
        <w:spacing w:line="360" w:lineRule="auto"/>
        <w:jc w:val="left"/>
        <w:textAlignment w:val="center"/>
      </w:pPr>
      <w:r>
        <w:t>又</w:t>
      </w:r>
      <w:r>
        <w:object w:dxaOrig="932" w:dyaOrig="223">
          <v:shape id="_x0000_i1360" type="#_x0000_t75" alt="eqId7c08980b6afedc04aa04f385791f0163" style="width:46.5pt;height:11pt" o:ole="">
            <v:imagedata r:id="rId589" o:title="eqId7c08980b6afedc04aa04f385791f0163"/>
          </v:shape>
          <o:OLEObject Type="Embed" ProgID="Equation.DSMT4" ShapeID="_x0000_i1360" DrawAspect="Content" ObjectID="_1834902565" r:id="rId590"/>
        </w:object>
      </w:r>
      <w:r>
        <w:t>，</w:t>
      </w:r>
    </w:p>
    <w:p w:rsidR="005250CF" w:rsidRDefault="005B204D">
      <w:pPr>
        <w:spacing w:line="360" w:lineRule="auto"/>
        <w:jc w:val="left"/>
        <w:textAlignment w:val="center"/>
      </w:pPr>
      <w:r>
        <w:t>∴</w:t>
      </w:r>
      <w:r>
        <w:object w:dxaOrig="1126" w:dyaOrig="231">
          <v:shape id="_x0000_i1361" type="#_x0000_t75" alt="eqId91468aa8289eb6d36bd5991b5daddb94" style="width:56.5pt;height:11.5pt" o:ole="">
            <v:imagedata r:id="rId591" o:title="eqId91468aa8289eb6d36bd5991b5daddb94"/>
          </v:shape>
          <o:OLEObject Type="Embed" ProgID="Equation.DSMT4" ShapeID="_x0000_i1361" DrawAspect="Content" ObjectID="_1834902566" r:id="rId592"/>
        </w:object>
      </w:r>
      <w:r>
        <w:t>，</w:t>
      </w:r>
    </w:p>
    <w:p w:rsidR="005250CF" w:rsidRDefault="005B204D">
      <w:pPr>
        <w:spacing w:line="360" w:lineRule="auto"/>
        <w:jc w:val="left"/>
        <w:textAlignment w:val="center"/>
      </w:pPr>
      <w:r>
        <w:object w:dxaOrig="651" w:dyaOrig="279">
          <v:shape id="_x0000_i1362" type="#_x0000_t75" alt="eqId2f183facd485c9e5d6e505236134fed1" style="width:32.5pt;height:14pt" o:ole="">
            <v:imagedata r:id="rId593" o:title="eqId2f183facd485c9e5d6e505236134fed1"/>
          </v:shape>
          <o:OLEObject Type="Embed" ProgID="Equation.DSMT4" ShapeID="_x0000_i1362" DrawAspect="Content" ObjectID="_1834902567" r:id="rId594"/>
        </w:object>
      </w:r>
      <w:r>
        <w:t>②</w:t>
      </w:r>
      <w:r>
        <w:rPr>
          <w:u w:val="single"/>
        </w:rPr>
        <w:t xml:space="preserve">　　</w:t>
      </w:r>
      <w:r>
        <w:object w:dxaOrig="140" w:dyaOrig="289">
          <v:shape id="_x0000_i1363" type="#_x0000_t75" alt="eqIdfd995178601c2ad7b40f973d268c7bb7" style="width:7pt;height:14.5pt" o:ole="">
            <v:imagedata r:id="rId595" o:title="eqIdfd995178601c2ad7b40f973d268c7bb7"/>
          </v:shape>
          <o:OLEObject Type="Embed" ProgID="Equation.DSMT4" ShapeID="_x0000_i1363" DrawAspect="Content" ObjectID="_1834902568" r:id="rId596"/>
        </w:object>
      </w:r>
      <w:r>
        <w:t>③</w:t>
      </w:r>
      <w:r>
        <w:rPr>
          <w:u w:val="single"/>
        </w:rPr>
        <w:t xml:space="preserve">　　</w:t>
      </w:r>
      <w:r>
        <w:object w:dxaOrig="140" w:dyaOrig="264">
          <v:shape id="_x0000_i1364" type="#_x0000_t75" alt="eqId04582116cd765fcc5a52f44279ad6c94" style="width:7pt;height:13pt" o:ole="">
            <v:imagedata r:id="rId587" o:title="eqId04582116cd765fcc5a52f44279ad6c94"/>
          </v:shape>
          <o:OLEObject Type="Embed" ProgID="Equation.DSMT4" ShapeID="_x0000_i1364" DrawAspect="Content" ObjectID="_1834902569" r:id="rId597"/>
        </w:object>
      </w:r>
      <w: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t>∴</w:t>
      </w:r>
      <w:r>
        <w:object w:dxaOrig="527" w:dyaOrig="242">
          <v:shape id="_x0000_i1365" type="#_x0000_t75" alt="eqIdc145919ebf3657c5e5682b9a78eb1ab1" style="width:26.5pt;height:12pt" o:ole="">
            <v:imagedata r:id="rId598" o:title="eqIdc145919ebf3657c5e5682b9a78eb1ab1"/>
          </v:shape>
          <o:OLEObject Type="Embed" ProgID="Equation.DSMT4" ShapeID="_x0000_i1365" DrawAspect="Content" ObjectID="_1834902570" r:id="rId599"/>
        </w:object>
      </w:r>
      <w:r>
        <w:t>④</w:t>
      </w:r>
      <w:r>
        <w:rPr>
          <w:u w:val="single"/>
        </w:rPr>
        <w:t xml:space="preserve">　　</w:t>
      </w:r>
      <w:r>
        <w:object w:dxaOrig="685" w:dyaOrig="276">
          <v:shape id="_x0000_i1366" type="#_x0000_t75" alt="eqIdc4805cd8369996fb4b56e33694601be6" style="width:34.5pt;height:14pt" o:ole="">
            <v:imagedata r:id="rId600" o:title="eqIdc4805cd8369996fb4b56e33694601be6"/>
          </v:shape>
          <o:OLEObject Type="Embed" ProgID="Equation.DSMT4" ShapeID="_x0000_i1366" DrawAspect="Content" ObjectID="_1834902571" r:id="rId601"/>
        </w:object>
      </w:r>
      <w:r>
        <w:t>⑤</w:t>
      </w:r>
      <w:r>
        <w:rPr>
          <w:u w:val="single"/>
        </w:rPr>
        <w:t xml:space="preserve">　　</w:t>
      </w:r>
      <w:r>
        <w:object w:dxaOrig="140" w:dyaOrig="264">
          <v:shape id="_x0000_i1367" type="#_x0000_t75" alt="eqId04582116cd765fcc5a52f44279ad6c94" style="width:7pt;height:13pt" o:ole="">
            <v:imagedata r:id="rId587" o:title="eqId04582116cd765fcc5a52f44279ad6c94"/>
          </v:shape>
          <o:OLEObject Type="Embed" ProgID="Equation.DSMT4" ShapeID="_x0000_i1367" DrawAspect="Content" ObjectID="_1834902572" r:id="rId602"/>
        </w:object>
      </w:r>
      <w: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object w:dxaOrig="1900" w:dyaOrig="237">
          <v:shape id="_x0000_i1368" type="#_x0000_t75" alt="eqId3d9f1d8bcb98e37937c26c60dce899ca" style="width:95pt;height:12pt" o:ole="">
            <v:imagedata r:id="rId603" o:title="eqId3d9f1d8bcb98e37937c26c60dce899ca"/>
          </v:shape>
          <o:OLEObject Type="Embed" ProgID="Equation.DSMT4" ShapeID="_x0000_i1368" DrawAspect="Content" ObjectID="_1834902573" r:id="rId604"/>
        </w:object>
      </w:r>
      <w:r>
        <w:t>（已知），</w:t>
      </w:r>
    </w:p>
    <w:p w:rsidR="005250CF" w:rsidRDefault="005B204D">
      <w:pPr>
        <w:spacing w:line="360" w:lineRule="auto"/>
        <w:jc w:val="left"/>
        <w:textAlignment w:val="center"/>
      </w:pPr>
      <w:r>
        <w:t>∴</w:t>
      </w:r>
      <w:r>
        <w:object w:dxaOrig="879" w:dyaOrig="249">
          <v:shape id="_x0000_i1369" type="#_x0000_t75" alt="eqIde4354365ca0929f8a606ed0bf341e4ca" style="width:44pt;height:12.5pt" o:ole="">
            <v:imagedata r:id="rId605" o:title="eqIde4354365ca0929f8a606ed0bf341e4ca"/>
          </v:shape>
          <o:OLEObject Type="Embed" ProgID="Equation.DSMT4" ShapeID="_x0000_i1369" DrawAspect="Content" ObjectID="_1834902574" r:id="rId606"/>
        </w:object>
      </w:r>
      <w: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object w:dxaOrig="1073" w:dyaOrig="284">
          <v:shape id="_x0000_i1370" type="#_x0000_t75" alt="eqIde4a29f9ec13f173381eee14dca56929f" style="width:53.5pt;height:14pt" o:ole="">
            <v:imagedata r:id="rId607" o:title="eqIde4a29f9ec13f173381eee14dca56929f"/>
          </v:shape>
          <o:OLEObject Type="Embed" ProgID="Equation.DSMT4" ShapeID="_x0000_i1370" DrawAspect="Content" ObjectID="_1834902575" r:id="rId608"/>
        </w:object>
      </w:r>
      <w:r>
        <w:t>⑥</w:t>
      </w:r>
      <w:r>
        <w:rPr>
          <w:u w:val="single"/>
        </w:rPr>
        <w:t xml:space="preserve">　　</w:t>
      </w:r>
      <w:r>
        <w:object w:dxaOrig="140" w:dyaOrig="264">
          <v:shape id="_x0000_i1371" type="#_x0000_t75" alt="eqId04582116cd765fcc5a52f44279ad6c94" style="width:7pt;height:13pt" o:ole="">
            <v:imagedata r:id="rId587" o:title="eqId04582116cd765fcc5a52f44279ad6c94"/>
          </v:shape>
          <o:OLEObject Type="Embed" ProgID="Equation.DSMT4" ShapeID="_x0000_i1371" DrawAspect="Content" ObjectID="_1834902576" r:id="rId609"/>
        </w:object>
      </w:r>
      <w: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【详解】证明：</w:t>
      </w:r>
      <w:r>
        <w:rPr>
          <w:color w:val="FF0000"/>
        </w:rPr>
        <w:object w:dxaOrig="1161" w:dyaOrig="263">
          <v:shape id="_x0000_i1372" type="#_x0000_t75" alt="eqId0c947ed27bb8f16be37d1fa4cdf877ef" style="width:58pt;height:13pt" o:ole="">
            <v:imagedata r:id="rId585" o:title="eqId0c947ed27bb8f16be37d1fa4cdf877ef"/>
          </v:shape>
          <o:OLEObject Type="Embed" ProgID="Equation.DSMT4" ShapeID="_x0000_i1372" DrawAspect="Content" ObjectID="_1834902577" r:id="rId610"/>
        </w:object>
      </w:r>
      <w:r>
        <w:rPr>
          <w:color w:val="FF0000"/>
        </w:rPr>
        <w:t>对顶角相等），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object w:dxaOrig="932" w:dyaOrig="223">
          <v:shape id="_x0000_i1373" type="#_x0000_t75" alt="eqId7c08980b6afedc04aa04f385791f0163" style="width:46.5pt;height:11pt" o:ole="">
            <v:imagedata r:id="rId589" o:title="eqId7c08980b6afedc04aa04f385791f0163"/>
          </v:shape>
          <o:OLEObject Type="Embed" ProgID="Equation.DSMT4" ShapeID="_x0000_i1373" DrawAspect="Content" ObjectID="_1834902578" r:id="rId611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284" w:dyaOrig="235">
          <v:shape id="_x0000_i1374" type="#_x0000_t75" alt="eqIdba4175770186b94c2dad9a89742ea72e" style="width:64pt;height:12pt" o:ole="">
            <v:imagedata r:id="rId612" o:title="eqIdba4175770186b94c2dad9a89742ea72e"/>
          </v:shape>
          <o:OLEObject Type="Embed" ProgID="Equation.DSMT4" ShapeID="_x0000_i1374" DrawAspect="Content" ObjectID="_1834902579" r:id="rId613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985" w:dyaOrig="275">
          <v:shape id="_x0000_i1375" type="#_x0000_t75" alt="eqId6e4af1d0c9bf07f1fd9405ddd3a7f6f5" style="width:49.5pt;height:14pt" o:ole="">
            <v:imagedata r:id="rId614" o:title="eqId6e4af1d0c9bf07f1fd9405ddd3a7f6f5"/>
          </v:shape>
          <o:OLEObject Type="Embed" ProgID="Equation.DSMT4" ShapeID="_x0000_i1375" DrawAspect="Content" ObjectID="_1834902580" r:id="rId615"/>
        </w:object>
      </w:r>
      <w:r>
        <w:rPr>
          <w:color w:val="FF0000"/>
        </w:rPr>
        <w:t>（同位角相等，两直线平行），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703" w:dyaOrig="234">
          <v:shape id="_x0000_i1376" type="#_x0000_t75" alt="eqId39681f4995dc582a47459607cc6bbb64" style="width:35pt;height:11.5pt" o:ole="">
            <v:imagedata r:id="rId616" o:title="eqId39681f4995dc582a47459607cc6bbb64"/>
          </v:shape>
          <o:OLEObject Type="Embed" ProgID="Equation.DSMT4" ShapeID="_x0000_i1376" DrawAspect="Content" ObjectID="_1834902581" r:id="rId617"/>
        </w:object>
      </w:r>
      <w:r>
        <w:rPr>
          <w:color w:val="FF0000"/>
        </w:rPr>
        <w:object w:dxaOrig="1161" w:dyaOrig="263">
          <v:shape id="_x0000_i1377" type="#_x0000_t75" alt="eqId118087b9ac39ae04bbdc3cf1ecaad904" style="width:58pt;height:13pt" o:ole="">
            <v:imagedata r:id="rId618" o:title="eqId118087b9ac39ae04bbdc3cf1ecaad904"/>
          </v:shape>
          <o:OLEObject Type="Embed" ProgID="Equation.DSMT4" ShapeID="_x0000_i1377" DrawAspect="Content" ObjectID="_1834902582" r:id="rId619"/>
        </w:object>
      </w:r>
      <w:r>
        <w:rPr>
          <w:color w:val="FF0000"/>
        </w:rPr>
        <w:t>两直线平行，同旁内角互补），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5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00" w:dyaOrig="237">
          <v:shape id="_x0000_i1378" type="#_x0000_t75" alt="eqId3d9f1d8bcb98e37937c26c60dce899ca" style="width:95pt;height:12pt" o:ole="">
            <v:imagedata r:id="rId603" o:title="eqId3d9f1d8bcb98e37937c26c60dce899ca"/>
          </v:shape>
          <o:OLEObject Type="Embed" ProgID="Equation.DSMT4" ShapeID="_x0000_i1378" DrawAspect="Content" ObjectID="_1834902583" r:id="rId620"/>
        </w:object>
      </w:r>
      <w:r>
        <w:rPr>
          <w:color w:val="FF0000"/>
        </w:rPr>
        <w:t>（已知），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55" w:dyaOrig="245">
          <v:shape id="_x0000_i1379" type="#_x0000_t75" alt="eqId0bda281982119ab3bdc8abfc05ad2f5a" style="width:53pt;height:12.5pt" o:ole="">
            <v:imagedata r:id="rId621" o:title="eqId0bda281982119ab3bdc8abfc05ad2f5a"/>
          </v:shape>
          <o:OLEObject Type="Embed" ProgID="Equation.DSMT4" ShapeID="_x0000_i1379" DrawAspect="Content" ObjectID="_1834902584" r:id="rId622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73" w:dyaOrig="284">
          <v:shape id="_x0000_i1380" type="#_x0000_t75" alt="eqIde4a29f9ec13f173381eee14dca56929f" style="width:53.5pt;height:14pt" o:ole="">
            <v:imagedata r:id="rId607" o:title="eqIde4a29f9ec13f173381eee14dca56929f"/>
          </v:shape>
          <o:OLEObject Type="Embed" ProgID="Equation.DSMT4" ShapeID="_x0000_i1380" DrawAspect="Content" ObjectID="_1834902585" r:id="rId623"/>
        </w:object>
      </w:r>
      <w:r>
        <w:rPr>
          <w:color w:val="FF0000"/>
        </w:rPr>
        <w:t>内错角相等，两直线平行）．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5250CF" w:rsidRDefault="005B204D">
      <w:pPr>
        <w:spacing w:line="360" w:lineRule="auto"/>
        <w:jc w:val="left"/>
        <w:textAlignment w:val="center"/>
      </w:pPr>
      <w:r>
        <w:t>23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343025" cy="247650"/>
            <wp:effectExtent l="0" t="0" r="3175" b="6350"/>
            <wp:docPr id="100043" name="图片 100043" descr="@@@53f77dcd841548fea41564826dfcd8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53f77dcd841548fea41564826dfcd8d5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观察系列图形，补全探究过程．</w:t>
      </w:r>
    </w:p>
    <w:p w:rsidR="005250CF" w:rsidRDefault="005B204D">
      <w:pPr>
        <w:spacing w:line="360" w:lineRule="auto"/>
        <w:jc w:val="left"/>
        <w:textAlignment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762500" cy="1247775"/>
            <wp:effectExtent l="0" t="0" r="0" b="0"/>
            <wp:docPr id="100045" name="图片 100045" descr="@@@f6fe8d11-68d5-454a-81b4-8afee4189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f6fe8d11-68d5-454a-81b4-8afee4189158"/>
                    <pic:cNvPicPr>
                      <a:picLocks noChangeAspect="1"/>
                    </pic:cNvPicPr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pacing w:line="360" w:lineRule="auto"/>
        <w:jc w:val="left"/>
        <w:textAlignment w:val="center"/>
      </w:pPr>
      <w:r>
        <w:rPr>
          <w:b/>
        </w:rPr>
        <w:t>【规律探究】</w:t>
      </w:r>
      <w:r>
        <w:t>如图</w:t>
      </w:r>
      <w:r>
        <w:t>1</w:t>
      </w:r>
      <w:r>
        <w:t>，有</w:t>
      </w:r>
      <w:r>
        <w:t>2</w:t>
      </w:r>
      <w:r>
        <w:t>条直线相交于一点，则图中共有</w:t>
      </w:r>
      <w:r>
        <w:t>____________</w:t>
      </w:r>
      <w:r>
        <w:t>对对顶角；如图</w:t>
      </w:r>
      <w:r>
        <w:t>2</w:t>
      </w:r>
      <w:r>
        <w:t>，有</w:t>
      </w:r>
      <w:r>
        <w:t>3</w:t>
      </w:r>
      <w:r>
        <w:t>条直线相交于一点，则图中共有</w:t>
      </w:r>
      <w:r>
        <w:t>____________</w:t>
      </w:r>
      <w:r>
        <w:t>对对顶角；如图</w:t>
      </w:r>
      <w:r>
        <w:t>3</w:t>
      </w:r>
      <w:r>
        <w:t>，有</w:t>
      </w:r>
      <w:r>
        <w:t>4</w:t>
      </w:r>
      <w:r>
        <w:t>条直线相交于一点，则图中共有</w:t>
      </w:r>
      <w:r>
        <w:t>____________</w:t>
      </w:r>
      <w:r>
        <w:t>对对顶角．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b/>
        </w:rPr>
        <w:t>【归纳总结】</w:t>
      </w:r>
      <w:r>
        <w:t>若有</w:t>
      </w:r>
      <w:r>
        <w:rPr>
          <w:rFonts w:ascii="Times New Roman" w:eastAsia="Times New Roman" w:hAnsi="Times New Roman"/>
          <w:i/>
        </w:rPr>
        <w:t>n</w:t>
      </w:r>
      <w:r>
        <w:t>条直线相交于一点，则可形成</w:t>
      </w:r>
      <w:r>
        <w:t>____________</w:t>
      </w:r>
      <w:r>
        <w:t>对对顶角．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b/>
        </w:rPr>
        <w:t>【规律应用】</w:t>
      </w:r>
      <w:r>
        <w:t>若有</w:t>
      </w:r>
      <w:r>
        <w:t>40</w:t>
      </w:r>
      <w:r>
        <w:t>条直线相交于一点，则可形成几对对顶角．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【详解】解：（</w:t>
      </w:r>
      <w:r>
        <w:rPr>
          <w:color w:val="FF0000"/>
        </w:rPr>
        <w:t>1</w:t>
      </w:r>
      <w:r>
        <w:rPr>
          <w:color w:val="FF0000"/>
        </w:rPr>
        <w:t>）对图形进行点标注．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color w:val="FF0000"/>
          <w:kern w:val="0"/>
          <w:sz w:val="24"/>
          <w:szCs w:val="24"/>
        </w:rPr>
        <w:t>  </w:t>
      </w: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4552950" cy="1038225"/>
            <wp:effectExtent l="0" t="0" r="6350" b="3175"/>
            <wp:docPr id="100047" name="图片 100047" descr="@@@652d27d2-ffe4-48fa-9c02-6681780c5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652d27d2-ffe4-48fa-9c02-6681780c5029"/>
                    <pic:cNvPicPr>
                      <a:picLocks noChangeAspect="1"/>
                    </pic:cNvPicPr>
                  </pic:nvPicPr>
                  <pic:blipFill>
                    <a:blip r:embed="rId626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图</w:t>
      </w:r>
      <w:r>
        <w:rPr>
          <w:color w:val="FF0000"/>
        </w:rPr>
        <w:t>①</w:t>
      </w:r>
      <w:r>
        <w:rPr>
          <w:color w:val="FF0000"/>
        </w:rPr>
        <w:t>中对顶角有</w:t>
      </w:r>
      <w:r>
        <w:rPr>
          <w:color w:val="FF0000"/>
        </w:rPr>
        <w:object w:dxaOrig="721" w:dyaOrig="246">
          <v:shape id="_x0000_i1381" type="#_x0000_t75" alt="eqId9fed1f57a835af4e9022e27603d12d31" style="width:36pt;height:12.5pt" o:ole="">
            <v:imagedata r:id="rId627" o:title="eqId9fed1f57a835af4e9022e27603d12d31"/>
          </v:shape>
          <o:OLEObject Type="Embed" ProgID="Equation.DSMT4" ShapeID="_x0000_i1381" DrawAspect="Content" ObjectID="_1834902586" r:id="rId628"/>
        </w:object>
      </w:r>
      <w:r>
        <w:rPr>
          <w:color w:val="FF0000"/>
        </w:rPr>
        <w:t>与</w:t>
      </w:r>
      <w:r>
        <w:rPr>
          <w:color w:val="FF0000"/>
        </w:rPr>
        <w:object w:dxaOrig="668" w:dyaOrig="249">
          <v:shape id="_x0000_i1382" type="#_x0000_t75" alt="eqIddc9f91270ddbe1cf3c1362e1b95aee14" style="width:33.5pt;height:12.5pt" o:ole="">
            <v:imagedata r:id="rId629" o:title="eqIddc9f91270ddbe1cf3c1362e1b95aee14"/>
          </v:shape>
          <o:OLEObject Type="Embed" ProgID="Equation.DSMT4" ShapeID="_x0000_i1382" DrawAspect="Content" ObjectID="_1834902587" r:id="rId630"/>
        </w:object>
      </w:r>
      <w:r>
        <w:rPr>
          <w:color w:val="FF0000"/>
        </w:rPr>
        <w:t>，</w:t>
      </w:r>
      <w:r>
        <w:rPr>
          <w:color w:val="FF0000"/>
        </w:rPr>
        <w:object w:dxaOrig="668" w:dyaOrig="249">
          <v:shape id="_x0000_i1383" type="#_x0000_t75" alt="eqId42e7b8a59f8d66176463f3d71f882a26" style="width:33.5pt;height:12.5pt" o:ole="">
            <v:imagedata r:id="rId631" o:title="eqId42e7b8a59f8d66176463f3d71f882a26"/>
          </v:shape>
          <o:OLEObject Type="Embed" ProgID="Equation.DSMT4" ShapeID="_x0000_i1383" DrawAspect="Content" ObjectID="_1834902588" r:id="rId632"/>
        </w:object>
      </w:r>
      <w:r>
        <w:rPr>
          <w:color w:val="FF0000"/>
        </w:rPr>
        <w:t>与</w:t>
      </w:r>
      <w:r>
        <w:rPr>
          <w:color w:val="FF0000"/>
        </w:rPr>
        <w:object w:dxaOrig="703" w:dyaOrig="246">
          <v:shape id="_x0000_i1384" type="#_x0000_t75" alt="eqIdd22df2977de56cc69be0c1e847653d7a" style="width:35pt;height:12.5pt" o:ole="">
            <v:imagedata r:id="rId633" o:title="eqIdd22df2977de56cc69be0c1e847653d7a"/>
          </v:shape>
          <o:OLEObject Type="Embed" ProgID="Equation.DSMT4" ShapeID="_x0000_i1384" DrawAspect="Content" ObjectID="_1834902589" r:id="rId634"/>
        </w:object>
      </w:r>
      <w:r>
        <w:rPr>
          <w:color w:val="FF0000"/>
        </w:rPr>
        <w:t>，共</w:t>
      </w:r>
      <w:r>
        <w:rPr>
          <w:color w:val="FF0000"/>
        </w:rPr>
        <w:t>2</w:t>
      </w:r>
      <w:r>
        <w:rPr>
          <w:color w:val="FF0000"/>
        </w:rPr>
        <w:t>对；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图</w:t>
      </w:r>
      <w:r>
        <w:rPr>
          <w:color w:val="FF0000"/>
        </w:rPr>
        <w:t>②</w:t>
      </w:r>
      <w:r>
        <w:rPr>
          <w:color w:val="FF0000"/>
        </w:rPr>
        <w:t>中对顶角有</w:t>
      </w:r>
      <w:r>
        <w:rPr>
          <w:color w:val="FF0000"/>
        </w:rPr>
        <w:object w:dxaOrig="721" w:dyaOrig="246">
          <v:shape id="_x0000_i1385" type="#_x0000_t75" alt="eqId9fed1f57a835af4e9022e27603d12d31" style="width:36pt;height:12.5pt" o:ole="">
            <v:imagedata r:id="rId627" o:title="eqId9fed1f57a835af4e9022e27603d12d31"/>
          </v:shape>
          <o:OLEObject Type="Embed" ProgID="Equation.DSMT4" ShapeID="_x0000_i1385" DrawAspect="Content" ObjectID="_1834902590" r:id="rId635"/>
        </w:object>
      </w:r>
      <w:r>
        <w:rPr>
          <w:color w:val="FF0000"/>
        </w:rPr>
        <w:t>与</w:t>
      </w:r>
      <w:r>
        <w:rPr>
          <w:color w:val="FF0000"/>
        </w:rPr>
        <w:object w:dxaOrig="668" w:dyaOrig="249">
          <v:shape id="_x0000_i1386" type="#_x0000_t75" alt="eqIddc9f91270ddbe1cf3c1362e1b95aee14" style="width:33.5pt;height:12.5pt" o:ole="">
            <v:imagedata r:id="rId629" o:title="eqIddc9f91270ddbe1cf3c1362e1b95aee14"/>
          </v:shape>
          <o:OLEObject Type="Embed" ProgID="Equation.DSMT4" ShapeID="_x0000_i1386" DrawAspect="Content" ObjectID="_1834902591" r:id="rId636"/>
        </w:object>
      </w:r>
      <w:r>
        <w:rPr>
          <w:color w:val="FF0000"/>
        </w:rPr>
        <w:t>，</w:t>
      </w:r>
      <w:r>
        <w:rPr>
          <w:color w:val="FF0000"/>
        </w:rPr>
        <w:object w:dxaOrig="668" w:dyaOrig="249">
          <v:shape id="_x0000_i1387" type="#_x0000_t75" alt="eqId83b723421b10b3735be77e1c79fa1425" style="width:33.5pt;height:12.5pt" o:ole="">
            <v:imagedata r:id="rId637" o:title="eqId83b723421b10b3735be77e1c79fa1425"/>
          </v:shape>
          <o:OLEObject Type="Embed" ProgID="Equation.DSMT4" ShapeID="_x0000_i1387" DrawAspect="Content" ObjectID="_1834902592" r:id="rId638"/>
        </w:object>
      </w:r>
      <w:r>
        <w:rPr>
          <w:color w:val="FF0000"/>
        </w:rPr>
        <w:t>与</w:t>
      </w:r>
      <w:r>
        <w:rPr>
          <w:color w:val="FF0000"/>
        </w:rPr>
        <w:object w:dxaOrig="668" w:dyaOrig="245">
          <v:shape id="_x0000_i1388" type="#_x0000_t75" alt="eqId4cbee6d5731d6f4bb1e4f2ba3d89b7dc" style="width:33.5pt;height:12.5pt" o:ole="">
            <v:imagedata r:id="rId639" o:title="eqId4cbee6d5731d6f4bb1e4f2ba3d89b7dc"/>
          </v:shape>
          <o:OLEObject Type="Embed" ProgID="Equation.DSMT4" ShapeID="_x0000_i1388" DrawAspect="Content" ObjectID="_1834902593" r:id="rId640"/>
        </w:object>
      </w:r>
      <w:r>
        <w:rPr>
          <w:color w:val="FF0000"/>
        </w:rPr>
        <w:t>，</w:t>
      </w:r>
      <w:r>
        <w:rPr>
          <w:color w:val="FF0000"/>
        </w:rPr>
        <w:object w:dxaOrig="651" w:dyaOrig="241">
          <v:shape id="_x0000_i1389" type="#_x0000_t75" alt="eqId843adec8fba1741ccb81a9017cfb815f" style="width:32.5pt;height:12pt" o:ole="">
            <v:imagedata r:id="rId641" o:title="eqId843adec8fba1741ccb81a9017cfb815f"/>
          </v:shape>
          <o:OLEObject Type="Embed" ProgID="Equation.DSMT4" ShapeID="_x0000_i1389" DrawAspect="Content" ObjectID="_1834902594" r:id="rId642"/>
        </w:object>
      </w:r>
      <w:r>
        <w:rPr>
          <w:color w:val="FF0000"/>
        </w:rPr>
        <w:t>与</w:t>
      </w:r>
      <w:r>
        <w:rPr>
          <w:color w:val="FF0000"/>
        </w:rPr>
        <w:object w:dxaOrig="703" w:dyaOrig="252">
          <v:shape id="_x0000_i1390" type="#_x0000_t75" alt="eqId418ebb89d29f4f631b055c911e8d178a" style="width:35pt;height:12.5pt" o:ole="">
            <v:imagedata r:id="rId643" o:title="eqId418ebb89d29f4f631b055c911e8d178a"/>
          </v:shape>
          <o:OLEObject Type="Embed" ProgID="Equation.DSMT4" ShapeID="_x0000_i1390" DrawAspect="Content" ObjectID="_1834902595" r:id="rId644"/>
        </w:object>
      </w:r>
      <w:r>
        <w:rPr>
          <w:color w:val="FF0000"/>
        </w:rPr>
        <w:t>，</w:t>
      </w:r>
      <w:r>
        <w:rPr>
          <w:color w:val="FF0000"/>
        </w:rPr>
        <w:object w:dxaOrig="651" w:dyaOrig="252">
          <v:shape id="_x0000_i1391" type="#_x0000_t75" alt="eqId778d3556c2454a733a15629af5c2444f" style="width:32.5pt;height:12.5pt" o:ole="">
            <v:imagedata r:id="rId645" o:title="eqId778d3556c2454a733a15629af5c2444f"/>
          </v:shape>
          <o:OLEObject Type="Embed" ProgID="Equation.DSMT4" ShapeID="_x0000_i1391" DrawAspect="Content" ObjectID="_1834902596" r:id="rId646"/>
        </w:object>
      </w:r>
      <w:r>
        <w:rPr>
          <w:color w:val="FF0000"/>
        </w:rPr>
        <w:t>与</w:t>
      </w:r>
      <w:r>
        <w:rPr>
          <w:color w:val="FF0000"/>
        </w:rPr>
        <w:object w:dxaOrig="651" w:dyaOrig="252">
          <v:shape id="_x0000_i1392" type="#_x0000_t75" alt="eqId7307ac7510cf35f74337d368b94da4e5" style="width:32.5pt;height:12.5pt" o:ole="">
            <v:imagedata r:id="rId647" o:title="eqId7307ac7510cf35f74337d368b94da4e5"/>
          </v:shape>
          <o:OLEObject Type="Embed" ProgID="Equation.DSMT4" ShapeID="_x0000_i1392" DrawAspect="Content" ObjectID="_1834902597" r:id="rId648"/>
        </w:object>
      </w:r>
      <w:r>
        <w:rPr>
          <w:color w:val="FF0000"/>
        </w:rPr>
        <w:t>，</w:t>
      </w:r>
      <w:r>
        <w:rPr>
          <w:color w:val="FF0000"/>
        </w:rPr>
        <w:object w:dxaOrig="651" w:dyaOrig="241">
          <v:shape id="_x0000_i1393" type="#_x0000_t75" alt="eqIdd0e1e2a60c37ebc303d4fc2bf3d6a234" style="width:32.5pt;height:12pt" o:ole="">
            <v:imagedata r:id="rId649" o:title="eqIdd0e1e2a60c37ebc303d4fc2bf3d6a234"/>
          </v:shape>
          <o:OLEObject Type="Embed" ProgID="Equation.DSMT4" ShapeID="_x0000_i1393" DrawAspect="Content" ObjectID="_1834902598" r:id="rId650"/>
        </w:object>
      </w:r>
      <w:r>
        <w:rPr>
          <w:color w:val="FF0000"/>
        </w:rPr>
        <w:t>与</w:t>
      </w:r>
      <w:r>
        <w:rPr>
          <w:color w:val="FF0000"/>
        </w:rPr>
        <w:object w:dxaOrig="668" w:dyaOrig="249">
          <v:shape id="_x0000_i1394" type="#_x0000_t75" alt="eqId42e7b8a59f8d66176463f3d71f882a26" style="width:33.5pt;height:12.5pt" o:ole="">
            <v:imagedata r:id="rId631" o:title="eqId42e7b8a59f8d66176463f3d71f882a26"/>
          </v:shape>
          <o:OLEObject Type="Embed" ProgID="Equation.DSMT4" ShapeID="_x0000_i1394" DrawAspect="Content" ObjectID="_1834902599" r:id="rId651"/>
        </w:object>
      </w:r>
      <w:r>
        <w:rPr>
          <w:color w:val="FF0000"/>
        </w:rPr>
        <w:t>，</w:t>
      </w:r>
      <w:r>
        <w:rPr>
          <w:color w:val="FF0000"/>
        </w:rPr>
        <w:object w:dxaOrig="703" w:dyaOrig="245">
          <v:shape id="_x0000_i1395" type="#_x0000_t75" alt="eqId21a52e349973e2c589b48066c9068a8e" style="width:35pt;height:12.5pt" o:ole="">
            <v:imagedata r:id="rId652" o:title="eqId21a52e349973e2c589b48066c9068a8e"/>
          </v:shape>
          <o:OLEObject Type="Embed" ProgID="Equation.DSMT4" ShapeID="_x0000_i1395" DrawAspect="Content" ObjectID="_1834902600" r:id="rId653"/>
        </w:object>
      </w:r>
      <w:r>
        <w:rPr>
          <w:color w:val="FF0000"/>
        </w:rPr>
        <w:t>与</w:t>
      </w:r>
      <w:r>
        <w:rPr>
          <w:color w:val="FF0000"/>
        </w:rPr>
        <w:object w:dxaOrig="651" w:dyaOrig="252">
          <v:shape id="_x0000_i1396" type="#_x0000_t75" alt="eqId75f55c6ac896ab4277fae2230a6e10b0" style="width:32.5pt;height:12.5pt" o:ole="">
            <v:imagedata r:id="rId654" o:title="eqId75f55c6ac896ab4277fae2230a6e10b0"/>
          </v:shape>
          <o:OLEObject Type="Embed" ProgID="Equation.DSMT4" ShapeID="_x0000_i1396" DrawAspect="Content" ObjectID="_1834902601" r:id="rId655"/>
        </w:object>
      </w:r>
      <w:r>
        <w:rPr>
          <w:color w:val="FF0000"/>
        </w:rPr>
        <w:t>，共</w:t>
      </w:r>
      <w:r>
        <w:rPr>
          <w:color w:val="FF0000"/>
        </w:rPr>
        <w:t>6</w:t>
      </w:r>
      <w:r>
        <w:rPr>
          <w:color w:val="FF0000"/>
        </w:rPr>
        <w:t>对；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图</w:t>
      </w:r>
      <w:r>
        <w:rPr>
          <w:color w:val="FF0000"/>
        </w:rPr>
        <w:t>③</w:t>
      </w:r>
      <w:r>
        <w:rPr>
          <w:color w:val="FF0000"/>
        </w:rPr>
        <w:t>中对顶角有</w:t>
      </w:r>
      <w:r>
        <w:rPr>
          <w:color w:val="FF0000"/>
        </w:rPr>
        <w:object w:dxaOrig="721" w:dyaOrig="246">
          <v:shape id="_x0000_i1397" type="#_x0000_t75" alt="eqId9fed1f57a835af4e9022e27603d12d31" style="width:36pt;height:12.5pt" o:ole="">
            <v:imagedata r:id="rId627" o:title="eqId9fed1f57a835af4e9022e27603d12d31"/>
          </v:shape>
          <o:OLEObject Type="Embed" ProgID="Equation.DSMT4" ShapeID="_x0000_i1397" DrawAspect="Content" ObjectID="_1834902602" r:id="rId656"/>
        </w:object>
      </w:r>
      <w:r>
        <w:rPr>
          <w:color w:val="FF0000"/>
        </w:rPr>
        <w:t>与</w:t>
      </w:r>
      <w:r>
        <w:rPr>
          <w:color w:val="FF0000"/>
        </w:rPr>
        <w:object w:dxaOrig="668" w:dyaOrig="249">
          <v:shape id="_x0000_i1398" type="#_x0000_t75" alt="eqIddc9f91270ddbe1cf3c1362e1b95aee14" style="width:33.5pt;height:12.5pt" o:ole="">
            <v:imagedata r:id="rId629" o:title="eqIddc9f91270ddbe1cf3c1362e1b95aee14"/>
          </v:shape>
          <o:OLEObject Type="Embed" ProgID="Equation.DSMT4" ShapeID="_x0000_i1398" DrawAspect="Content" ObjectID="_1834902603" r:id="rId657"/>
        </w:object>
      </w:r>
      <w:r>
        <w:rPr>
          <w:color w:val="FF0000"/>
        </w:rPr>
        <w:t>，</w:t>
      </w:r>
      <w:r>
        <w:rPr>
          <w:color w:val="FF0000"/>
        </w:rPr>
        <w:object w:dxaOrig="668" w:dyaOrig="249">
          <v:shape id="_x0000_i1399" type="#_x0000_t75" alt="eqId83b723421b10b3735be77e1c79fa1425" style="width:33.5pt;height:12.5pt" o:ole="">
            <v:imagedata r:id="rId637" o:title="eqId83b723421b10b3735be77e1c79fa1425"/>
          </v:shape>
          <o:OLEObject Type="Embed" ProgID="Equation.DSMT4" ShapeID="_x0000_i1399" DrawAspect="Content" ObjectID="_1834902604" r:id="rId658"/>
        </w:object>
      </w:r>
      <w:r>
        <w:rPr>
          <w:color w:val="FF0000"/>
        </w:rPr>
        <w:t>与</w:t>
      </w:r>
      <w:r>
        <w:rPr>
          <w:color w:val="FF0000"/>
        </w:rPr>
        <w:object w:dxaOrig="668" w:dyaOrig="245">
          <v:shape id="_x0000_i1400" type="#_x0000_t75" alt="eqId4cbee6d5731d6f4bb1e4f2ba3d89b7dc" style="width:33.5pt;height:12.5pt" o:ole="">
            <v:imagedata r:id="rId639" o:title="eqId4cbee6d5731d6f4bb1e4f2ba3d89b7dc"/>
          </v:shape>
          <o:OLEObject Type="Embed" ProgID="Equation.DSMT4" ShapeID="_x0000_i1400" DrawAspect="Content" ObjectID="_1834902605" r:id="rId659"/>
        </w:object>
      </w:r>
      <w:r>
        <w:rPr>
          <w:color w:val="FF0000"/>
        </w:rPr>
        <w:t>，</w:t>
      </w:r>
      <w:r>
        <w:rPr>
          <w:color w:val="FF0000"/>
        </w:rPr>
        <w:object w:dxaOrig="651" w:dyaOrig="245">
          <v:shape id="_x0000_i1401" type="#_x0000_t75" alt="eqId7cc1e0e0576df17df3a65d3b73a6d2ed" style="width:32.5pt;height:12.5pt" o:ole="">
            <v:imagedata r:id="rId660" o:title="eqId7cc1e0e0576df17df3a65d3b73a6d2ed"/>
          </v:shape>
          <o:OLEObject Type="Embed" ProgID="Equation.DSMT4" ShapeID="_x0000_i1401" DrawAspect="Content" ObjectID="_1834902606" r:id="rId661"/>
        </w:object>
      </w:r>
      <w:r>
        <w:rPr>
          <w:color w:val="FF0000"/>
        </w:rPr>
        <w:t>与</w:t>
      </w:r>
      <w:r>
        <w:rPr>
          <w:color w:val="FF0000"/>
        </w:rPr>
        <w:object w:dxaOrig="668" w:dyaOrig="235">
          <v:shape id="_x0000_i1402" type="#_x0000_t75" alt="eqId5765a3609f5c72a32f270e70a691a1a8" style="width:33.5pt;height:12pt" o:ole="">
            <v:imagedata r:id="rId662" o:title="eqId5765a3609f5c72a32f270e70a691a1a8"/>
          </v:shape>
          <o:OLEObject Type="Embed" ProgID="Equation.DSMT4" ShapeID="_x0000_i1402" DrawAspect="Content" ObjectID="_1834902607" r:id="rId663"/>
        </w:object>
      </w:r>
      <w:r>
        <w:rPr>
          <w:color w:val="FF0000"/>
        </w:rPr>
        <w:t>，</w:t>
      </w:r>
      <w:r>
        <w:rPr>
          <w:color w:val="FF0000"/>
        </w:rPr>
        <w:object w:dxaOrig="668" w:dyaOrig="243">
          <v:shape id="_x0000_i1403" type="#_x0000_t75" alt="eqId41e8e1663967289c72cc04db30048ff3" style="width:33.5pt;height:12pt" o:ole="">
            <v:imagedata r:id="rId664" o:title="eqId41e8e1663967289c72cc04db30048ff3"/>
          </v:shape>
          <o:OLEObject Type="Embed" ProgID="Equation.DSMT4" ShapeID="_x0000_i1403" DrawAspect="Content" ObjectID="_1834902608" r:id="rId665"/>
        </w:object>
      </w:r>
      <w:r>
        <w:rPr>
          <w:color w:val="FF0000"/>
        </w:rPr>
        <w:t>与</w:t>
      </w:r>
      <w:r>
        <w:rPr>
          <w:color w:val="FF0000"/>
        </w:rPr>
        <w:object w:dxaOrig="685" w:dyaOrig="255">
          <v:shape id="_x0000_i1404" type="#_x0000_t75" alt="eqIdba2ae013da1dd0be0563490877b5e98e" style="width:34.5pt;height:13pt" o:ole="">
            <v:imagedata r:id="rId666" o:title="eqIdba2ae013da1dd0be0563490877b5e98e"/>
          </v:shape>
          <o:OLEObject Type="Embed" ProgID="Equation.DSMT4" ShapeID="_x0000_i1404" DrawAspect="Content" ObjectID="_1834902609" r:id="rId667"/>
        </w:object>
      </w:r>
      <w:r>
        <w:rPr>
          <w:color w:val="FF0000"/>
        </w:rPr>
        <w:t>，</w:t>
      </w:r>
      <w:r>
        <w:rPr>
          <w:color w:val="FF0000"/>
        </w:rPr>
        <w:object w:dxaOrig="651" w:dyaOrig="241">
          <v:shape id="_x0000_i1405" type="#_x0000_t75" alt="eqId843adec8fba1741ccb81a9017cfb815f" style="width:32.5pt;height:12pt" o:ole="">
            <v:imagedata r:id="rId641" o:title="eqId843adec8fba1741ccb81a9017cfb815f"/>
          </v:shape>
          <o:OLEObject Type="Embed" ProgID="Equation.DSMT4" ShapeID="_x0000_i1405" DrawAspect="Content" ObjectID="_1834902610" r:id="rId668"/>
        </w:object>
      </w:r>
      <w:r>
        <w:rPr>
          <w:color w:val="FF0000"/>
        </w:rPr>
        <w:t>与</w:t>
      </w:r>
      <w:r>
        <w:rPr>
          <w:color w:val="FF0000"/>
        </w:rPr>
        <w:object w:dxaOrig="651" w:dyaOrig="252">
          <v:shape id="_x0000_i1406" type="#_x0000_t75" alt="eqId6a3e5097c14b0452ee66476c78b37e85" style="width:32.5pt;height:12.5pt" o:ole="">
            <v:imagedata r:id="rId669" o:title="eqId6a3e5097c14b0452ee66476c78b37e85"/>
          </v:shape>
          <o:OLEObject Type="Embed" ProgID="Equation.DSMT4" ShapeID="_x0000_i1406" DrawAspect="Content" ObjectID="_1834902611" r:id="rId670"/>
        </w:object>
      </w:r>
      <w:r>
        <w:rPr>
          <w:color w:val="FF0000"/>
        </w:rPr>
        <w:t>，</w:t>
      </w:r>
      <w:r>
        <w:rPr>
          <w:color w:val="FF0000"/>
        </w:rPr>
        <w:object w:dxaOrig="651" w:dyaOrig="241">
          <v:shape id="_x0000_i1407" type="#_x0000_t75" alt="eqIddd83534f258bba6ed13a247daa49bda4" style="width:32.5pt;height:12pt" o:ole="">
            <v:imagedata r:id="rId671" o:title="eqIddd83534f258bba6ed13a247daa49bda4"/>
          </v:shape>
          <o:OLEObject Type="Embed" ProgID="Equation.DSMT4" ShapeID="_x0000_i1407" DrawAspect="Content" ObjectID="_1834902612" r:id="rId672"/>
        </w:object>
      </w:r>
      <w:r>
        <w:rPr>
          <w:color w:val="FF0000"/>
        </w:rPr>
        <w:t>与</w:t>
      </w:r>
      <w:r>
        <w:rPr>
          <w:color w:val="FF0000"/>
        </w:rPr>
        <w:object w:dxaOrig="685" w:dyaOrig="250">
          <v:shape id="_x0000_i1408" type="#_x0000_t75" alt="eqIdad944945029b438e22e1709bcf8be55d" style="width:34.5pt;height:12.5pt" o:ole="">
            <v:imagedata r:id="rId673" o:title="eqIdad944945029b438e22e1709bcf8be55d"/>
          </v:shape>
          <o:OLEObject Type="Embed" ProgID="Equation.DSMT4" ShapeID="_x0000_i1408" DrawAspect="Content" ObjectID="_1834902613" r:id="rId674"/>
        </w:object>
      </w:r>
      <w:r>
        <w:rPr>
          <w:color w:val="FF0000"/>
        </w:rPr>
        <w:t>，</w:t>
      </w:r>
      <w:r>
        <w:rPr>
          <w:color w:val="FF0000"/>
        </w:rPr>
        <w:object w:dxaOrig="633" w:dyaOrig="242">
          <v:shape id="_x0000_i1409" type="#_x0000_t75" alt="eqIdebf3ab62bb1858737155a2c2606f5637" style="width:31.5pt;height:12pt" o:ole="">
            <v:imagedata r:id="rId675" o:title="eqIdebf3ab62bb1858737155a2c2606f5637"/>
          </v:shape>
          <o:OLEObject Type="Embed" ProgID="Equation.DSMT4" ShapeID="_x0000_i1409" DrawAspect="Content" ObjectID="_1834902614" r:id="rId676"/>
        </w:object>
      </w:r>
      <w:r>
        <w:rPr>
          <w:color w:val="FF0000"/>
        </w:rPr>
        <w:t>与</w:t>
      </w:r>
      <w:r>
        <w:rPr>
          <w:color w:val="FF0000"/>
        </w:rPr>
        <w:object w:dxaOrig="633" w:dyaOrig="250">
          <v:shape id="_x0000_i1410" type="#_x0000_t75" alt="eqIdb2460507a462453e084eaf70a7d867e9" style="width:31.5pt;height:12.5pt" o:ole="">
            <v:imagedata r:id="rId677" o:title="eqIdb2460507a462453e084eaf70a7d867e9"/>
          </v:shape>
          <o:OLEObject Type="Embed" ProgID="Equation.DSMT4" ShapeID="_x0000_i1410" DrawAspect="Content" ObjectID="_1834902615" r:id="rId678"/>
        </w:object>
      </w:r>
      <w:r>
        <w:rPr>
          <w:color w:val="FF0000"/>
        </w:rPr>
        <w:t>，</w:t>
      </w:r>
      <w:r>
        <w:rPr>
          <w:color w:val="FF0000"/>
        </w:rPr>
        <w:object w:dxaOrig="686" w:dyaOrig="245">
          <v:shape id="_x0000_i1411" type="#_x0000_t75" alt="eqId5872ef44ce364d04622e28e1d6f9e39f" style="width:34.5pt;height:12.5pt" o:ole="">
            <v:imagedata r:id="rId679" o:title="eqId5872ef44ce364d04622e28e1d6f9e39f"/>
          </v:shape>
          <o:OLEObject Type="Embed" ProgID="Equation.DSMT4" ShapeID="_x0000_i1411" DrawAspect="Content" ObjectID="_1834902616" r:id="rId680"/>
        </w:object>
      </w:r>
      <w:r>
        <w:rPr>
          <w:color w:val="FF0000"/>
        </w:rPr>
        <w:t>与</w:t>
      </w:r>
      <w:r>
        <w:rPr>
          <w:color w:val="FF0000"/>
        </w:rPr>
        <w:object w:dxaOrig="703" w:dyaOrig="252">
          <v:shape id="_x0000_i1412" type="#_x0000_t75" alt="eqId880d24d3aebaa2590fd43f55196c06ca" style="width:35pt;height:12.5pt" o:ole="">
            <v:imagedata r:id="rId681" o:title="eqId880d24d3aebaa2590fd43f55196c06ca"/>
          </v:shape>
          <o:OLEObject Type="Embed" ProgID="Equation.DSMT4" ShapeID="_x0000_i1412" DrawAspect="Content" ObjectID="_1834902617" r:id="rId682"/>
        </w:object>
      </w:r>
      <w:r>
        <w:rPr>
          <w:color w:val="FF0000"/>
        </w:rPr>
        <w:t>，</w:t>
      </w:r>
      <w:r>
        <w:rPr>
          <w:color w:val="FF0000"/>
        </w:rPr>
        <w:object w:dxaOrig="703" w:dyaOrig="246">
          <v:shape id="_x0000_i1413" type="#_x0000_t75" alt="eqIdd22df2977de56cc69be0c1e847653d7a" style="width:35pt;height:12.5pt" o:ole="">
            <v:imagedata r:id="rId633" o:title="eqIdd22df2977de56cc69be0c1e847653d7a"/>
          </v:shape>
          <o:OLEObject Type="Embed" ProgID="Equation.DSMT4" ShapeID="_x0000_i1413" DrawAspect="Content" ObjectID="_1834902618" r:id="rId683"/>
        </w:object>
      </w:r>
      <w:r>
        <w:rPr>
          <w:color w:val="FF0000"/>
        </w:rPr>
        <w:t>与</w:t>
      </w:r>
      <w:r>
        <w:rPr>
          <w:color w:val="FF0000"/>
        </w:rPr>
        <w:object w:dxaOrig="668" w:dyaOrig="249">
          <v:shape id="_x0000_i1414" type="#_x0000_t75" alt="eqId42e7b8a59f8d66176463f3d71f882a26" style="width:33.5pt;height:12.5pt" o:ole="">
            <v:imagedata r:id="rId631" o:title="eqId42e7b8a59f8d66176463f3d71f882a26"/>
          </v:shape>
          <o:OLEObject Type="Embed" ProgID="Equation.DSMT4" ShapeID="_x0000_i1414" DrawAspect="Content" ObjectID="_1834902619" r:id="rId684"/>
        </w:object>
      </w:r>
      <w:r>
        <w:rPr>
          <w:color w:val="FF0000"/>
        </w:rPr>
        <w:t>，</w:t>
      </w:r>
      <w:r>
        <w:rPr>
          <w:color w:val="FF0000"/>
        </w:rPr>
        <w:object w:dxaOrig="651" w:dyaOrig="239">
          <v:shape id="_x0000_i1415" type="#_x0000_t75" alt="eqId89d9b4e3d965c88f9f7c3b8c97129649" style="width:32.5pt;height:12pt" o:ole="">
            <v:imagedata r:id="rId685" o:title="eqId89d9b4e3d965c88f9f7c3b8c97129649"/>
          </v:shape>
          <o:OLEObject Type="Embed" ProgID="Equation.DSMT4" ShapeID="_x0000_i1415" DrawAspect="Content" ObjectID="_1834902620" r:id="rId686"/>
        </w:object>
      </w:r>
      <w:r>
        <w:rPr>
          <w:color w:val="FF0000"/>
        </w:rPr>
        <w:t>与</w:t>
      </w:r>
      <w:r>
        <w:rPr>
          <w:color w:val="FF0000"/>
        </w:rPr>
        <w:object w:dxaOrig="668" w:dyaOrig="249">
          <v:shape id="_x0000_i1416" type="#_x0000_t75" alt="eqId145e9c4ff91f2b6ce0aaaf7ff31f0558" style="width:33.5pt;height:12.5pt" o:ole="">
            <v:imagedata r:id="rId687" o:title="eqId145e9c4ff91f2b6ce0aaaf7ff31f0558"/>
          </v:shape>
          <o:OLEObject Type="Embed" ProgID="Equation.DSMT4" ShapeID="_x0000_i1416" DrawAspect="Content" ObjectID="_1834902621" r:id="rId688"/>
        </w:object>
      </w:r>
      <w:r>
        <w:rPr>
          <w:color w:val="FF0000"/>
        </w:rPr>
        <w:t>，</w:t>
      </w:r>
      <w:r>
        <w:rPr>
          <w:color w:val="FF0000"/>
        </w:rPr>
        <w:object w:dxaOrig="668" w:dyaOrig="245">
          <v:shape id="_x0000_i1417" type="#_x0000_t75" alt="eqId861d02330f6bad86f5bcdfd8141ca626" style="width:33.5pt;height:12.5pt" o:ole="">
            <v:imagedata r:id="rId689" o:title="eqId861d02330f6bad86f5bcdfd8141ca626"/>
          </v:shape>
          <o:OLEObject Type="Embed" ProgID="Equation.DSMT4" ShapeID="_x0000_i1417" DrawAspect="Content" ObjectID="_1834902622" r:id="rId690"/>
        </w:object>
      </w:r>
      <w:r>
        <w:rPr>
          <w:color w:val="FF0000"/>
        </w:rPr>
        <w:t>与</w:t>
      </w:r>
      <w:r>
        <w:rPr>
          <w:color w:val="FF0000"/>
        </w:rPr>
        <w:object w:dxaOrig="685" w:dyaOrig="249">
          <v:shape id="_x0000_i1418" type="#_x0000_t75" alt="eqIdf4fe4e735689d82b9d4c2403ef712fbf" style="width:34.5pt;height:12.5pt" o:ole="">
            <v:imagedata r:id="rId691" o:title="eqIdf4fe4e735689d82b9d4c2403ef712fbf"/>
          </v:shape>
          <o:OLEObject Type="Embed" ProgID="Equation.DSMT4" ShapeID="_x0000_i1418" DrawAspect="Content" ObjectID="_1834902623" r:id="rId692"/>
        </w:object>
      </w:r>
      <w:r>
        <w:rPr>
          <w:color w:val="FF0000"/>
        </w:rPr>
        <w:t>，</w:t>
      </w:r>
      <w:r>
        <w:rPr>
          <w:color w:val="FF0000"/>
        </w:rPr>
        <w:object w:dxaOrig="651" w:dyaOrig="252">
          <v:shape id="_x0000_i1419" type="#_x0000_t75" alt="eqId75f55c6ac896ab4277fae2230a6e10b0" style="width:32.5pt;height:12.5pt" o:ole="">
            <v:imagedata r:id="rId654" o:title="eqId75f55c6ac896ab4277fae2230a6e10b0"/>
          </v:shape>
          <o:OLEObject Type="Embed" ProgID="Equation.DSMT4" ShapeID="_x0000_i1419" DrawAspect="Content" ObjectID="_1834902624" r:id="rId693"/>
        </w:object>
      </w:r>
      <w:r>
        <w:rPr>
          <w:color w:val="FF0000"/>
        </w:rPr>
        <w:t>与</w:t>
      </w:r>
      <w:r>
        <w:rPr>
          <w:color w:val="FF0000"/>
        </w:rPr>
        <w:object w:dxaOrig="703" w:dyaOrig="245">
          <v:shape id="_x0000_i1420" type="#_x0000_t75" alt="eqId21a52e349973e2c589b48066c9068a8e" style="width:35pt;height:12.5pt" o:ole="">
            <v:imagedata r:id="rId652" o:title="eqId21a52e349973e2c589b48066c9068a8e"/>
          </v:shape>
          <o:OLEObject Type="Embed" ProgID="Equation.DSMT4" ShapeID="_x0000_i1420" DrawAspect="Content" ObjectID="_1834902625" r:id="rId694"/>
        </w:object>
      </w:r>
      <w:r>
        <w:rPr>
          <w:color w:val="FF0000"/>
        </w:rPr>
        <w:t>，共</w:t>
      </w:r>
      <w:r>
        <w:rPr>
          <w:color w:val="FF0000"/>
        </w:rPr>
        <w:t>12</w:t>
      </w:r>
      <w:r>
        <w:rPr>
          <w:color w:val="FF0000"/>
        </w:rPr>
        <w:t>对；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</w:t>
      </w:r>
      <w:r>
        <w:rPr>
          <w:color w:val="FF0000"/>
        </w:rPr>
        <w:t>①</w:t>
      </w:r>
      <w:r>
        <w:rPr>
          <w:color w:val="FF0000"/>
        </w:rPr>
        <w:object w:dxaOrig="1161" w:dyaOrig="277">
          <v:shape id="_x0000_i1421" type="#_x0000_t75" alt="eqId5ace3a389e921f377b5e851c2ca82c3e" style="width:58pt;height:14pt" o:ole="">
            <v:imagedata r:id="rId695" o:title="eqId5ace3a389e921f377b5e851c2ca82c3e"/>
          </v:shape>
          <o:OLEObject Type="Embed" ProgID="Equation.DSMT4" ShapeID="_x0000_i1421" DrawAspect="Content" ObjectID="_1834902626" r:id="rId696"/>
        </w:object>
      </w:r>
      <w:r>
        <w:rPr>
          <w:color w:val="FF0000"/>
        </w:rPr>
        <w:t>，</w:t>
      </w:r>
      <w:r>
        <w:rPr>
          <w:color w:val="FF0000"/>
        </w:rPr>
        <w:t>②</w:t>
      </w:r>
      <w:r>
        <w:rPr>
          <w:color w:val="FF0000"/>
        </w:rPr>
        <w:object w:dxaOrig="1020" w:dyaOrig="265">
          <v:shape id="_x0000_i1422" type="#_x0000_t75" alt="eqIddc1feda0e497e1f754a8b0f4f69cfc07" style="width:51pt;height:13.5pt" o:ole="">
            <v:imagedata r:id="rId697" o:title="eqIddc1feda0e497e1f754a8b0f4f69cfc07"/>
          </v:shape>
          <o:OLEObject Type="Embed" ProgID="Equation.DSMT4" ShapeID="_x0000_i1422" DrawAspect="Content" ObjectID="_1834902627" r:id="rId698"/>
        </w:object>
      </w:r>
      <w:r>
        <w:rPr>
          <w:color w:val="FF0000"/>
        </w:rPr>
        <w:t>，</w:t>
      </w:r>
      <w:r>
        <w:rPr>
          <w:color w:val="FF0000"/>
        </w:rPr>
        <w:t>③</w:t>
      </w:r>
      <w:r>
        <w:rPr>
          <w:color w:val="FF0000"/>
        </w:rPr>
        <w:object w:dxaOrig="1231" w:dyaOrig="284">
          <v:shape id="_x0000_i1423" type="#_x0000_t75" alt="eqId58f0f2bda29608503b67bae41cf7efb0" style="width:61.5pt;height:14pt" o:ole="">
            <v:imagedata r:id="rId699" o:title="eqId58f0f2bda29608503b67bae41cf7efb0"/>
          </v:shape>
          <o:OLEObject Type="Embed" ProgID="Equation.DSMT4" ShapeID="_x0000_i1423" DrawAspect="Content" ObjectID="_1834902628" r:id="rId700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则可以推理得到</w:t>
      </w:r>
      <w:r>
        <w:rPr>
          <w:color w:val="FF0000"/>
        </w:rPr>
        <w:object w:dxaOrig="175" w:dyaOrig="186">
          <v:shape id="_x0000_i1424" type="#_x0000_t75" alt="eqIdb6a24198bd04c29321ae5dc5a28fe421" style="width:9pt;height:9.5pt" o:ole="">
            <v:imagedata r:id="rId701" o:title="eqIdb6a24198bd04c29321ae5dc5a28fe421"/>
          </v:shape>
          <o:OLEObject Type="Embed" ProgID="Equation.DSMT4" ShapeID="_x0000_i1424" DrawAspect="Content" ObjectID="_1834902629" r:id="rId702"/>
        </w:object>
      </w:r>
      <w:r>
        <w:rPr>
          <w:color w:val="FF0000"/>
        </w:rPr>
        <w:t>条直线相交于一点共有</w:t>
      </w:r>
      <w:r>
        <w:rPr>
          <w:color w:val="FF0000"/>
        </w:rPr>
        <w:object w:dxaOrig="686" w:dyaOrig="281">
          <v:shape id="_x0000_i1425" type="#_x0000_t75" alt="eqIdfda36d8375181477fad9a35d95a1ab24" style="width:34.5pt;height:14pt" o:ole="">
            <v:imagedata r:id="rId703" o:title="eqIdfda36d8375181477fad9a35d95a1ab24"/>
          </v:shape>
          <o:OLEObject Type="Embed" ProgID="Equation.DSMT4" ShapeID="_x0000_i1425" DrawAspect="Content" ObjectID="_1834902630" r:id="rId704"/>
        </w:object>
      </w:r>
      <w:r>
        <w:rPr>
          <w:color w:val="FF0000"/>
        </w:rPr>
        <w:t>对对顶角，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故答案为：</w:t>
      </w:r>
      <w:r>
        <w:rPr>
          <w:color w:val="FF0000"/>
        </w:rPr>
        <w:object w:dxaOrig="721" w:dyaOrig="354">
          <v:shape id="_x0000_i1426" type="#_x0000_t75" alt="eqIdcc7a40dfb2725b7013d89844b4597f93" style="width:36pt;height:17.5pt" o:ole="">
            <v:imagedata r:id="rId705" o:title="eqIdcc7a40dfb2725b7013d89844b4597f93"/>
          </v:shape>
          <o:OLEObject Type="Embed" ProgID="Equation.DSMT4" ShapeID="_x0000_i1426" DrawAspect="Content" ObjectID="_1834902631" r:id="rId706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）由归纳总结可知</w:t>
      </w:r>
      <w:r>
        <w:rPr>
          <w:color w:val="FF0000"/>
        </w:rPr>
        <w:object w:dxaOrig="175" w:dyaOrig="186">
          <v:shape id="_x0000_i1427" type="#_x0000_t75" alt="eqIdb6a24198bd04c29321ae5dc5a28fe421" style="width:9pt;height:9.5pt" o:ole="">
            <v:imagedata r:id="rId701" o:title="eqIdb6a24198bd04c29321ae5dc5a28fe421"/>
          </v:shape>
          <o:OLEObject Type="Embed" ProgID="Equation.DSMT4" ShapeID="_x0000_i1427" DrawAspect="Content" ObjectID="_1834902632" r:id="rId707"/>
        </w:object>
      </w:r>
      <w:r>
        <w:rPr>
          <w:color w:val="FF0000"/>
        </w:rPr>
        <w:t>条直线相交于一点共有</w:t>
      </w:r>
      <w:r>
        <w:rPr>
          <w:color w:val="FF0000"/>
        </w:rPr>
        <w:object w:dxaOrig="686" w:dyaOrig="281">
          <v:shape id="_x0000_i1428" type="#_x0000_t75" alt="eqIdfda36d8375181477fad9a35d95a1ab24" style="width:34.5pt;height:14pt" o:ole="">
            <v:imagedata r:id="rId703" o:title="eqIdfda36d8375181477fad9a35d95a1ab24"/>
          </v:shape>
          <o:OLEObject Type="Embed" ProgID="Equation.DSMT4" ShapeID="_x0000_i1428" DrawAspect="Content" ObjectID="_1834902633" r:id="rId708"/>
        </w:object>
      </w:r>
      <w:r>
        <w:rPr>
          <w:color w:val="FF0000"/>
        </w:rPr>
        <w:t>对对顶角，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598" w:dyaOrig="252">
          <v:shape id="_x0000_i1429" type="#_x0000_t75" alt="eqIdce50b0ca62651a14c8bad39ca44bc134" style="width:30pt;height:12.5pt" o:ole="">
            <v:imagedata r:id="rId709" o:title="eqIdce50b0ca62651a14c8bad39ca44bc134"/>
          </v:shape>
          <o:OLEObject Type="Embed" ProgID="Equation.DSMT4" ShapeID="_x0000_i1429" DrawAspect="Content" ObjectID="_1834902634" r:id="rId710"/>
        </w:object>
      </w:r>
      <w:r>
        <w:rPr>
          <w:color w:val="FF0000"/>
        </w:rPr>
        <w:t>时，共有</w:t>
      </w:r>
      <w:r>
        <w:rPr>
          <w:color w:val="FF0000"/>
        </w:rPr>
        <w:object w:dxaOrig="1249" w:dyaOrig="250">
          <v:shape id="_x0000_i1430" type="#_x0000_t75" alt="eqId71906e612b9e2f84c20b22f23628a788" style="width:62.5pt;height:12.5pt" o:ole="">
            <v:imagedata r:id="rId711" o:title="eqId71906e612b9e2f84c20b22f23628a788"/>
          </v:shape>
          <o:OLEObject Type="Embed" ProgID="Equation.DSMT4" ShapeID="_x0000_i1430" DrawAspect="Content" ObjectID="_1834902635" r:id="rId712"/>
        </w:object>
      </w:r>
      <w:r>
        <w:rPr>
          <w:color w:val="FF0000"/>
        </w:rPr>
        <w:t>条对顶角．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8</w:t>
      </w:r>
      <w:r>
        <w:rPr>
          <w:rFonts w:hint="eastAsia"/>
          <w:color w:val="FF0000"/>
        </w:rPr>
        <w:t>分）</w:t>
      </w:r>
    </w:p>
    <w:p w:rsidR="005250CF" w:rsidRDefault="005B204D">
      <w:pPr>
        <w:spacing w:line="360" w:lineRule="auto"/>
        <w:jc w:val="left"/>
        <w:textAlignment w:val="center"/>
      </w:pPr>
      <w:r>
        <w:t>24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10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为了丰富学生的阅读资源，上外松外图书馆准备采购文学名著和人物传记两类图书．所采购的文学名著价格都一样，所采购的人物传记价格都一样．经了解，</w:t>
      </w:r>
      <w:r>
        <w:t>30</w:t>
      </w:r>
      <w:r>
        <w:t>本文学名著和</w:t>
      </w:r>
      <w:r>
        <w:t>20</w:t>
      </w:r>
      <w:r>
        <w:t>本人物传记共需</w:t>
      </w:r>
      <w:r>
        <w:t>1150</w:t>
      </w:r>
      <w:r>
        <w:t>元，</w:t>
      </w:r>
      <w:r>
        <w:t>10</w:t>
      </w:r>
      <w:r>
        <w:t>本文学名著比</w:t>
      </w:r>
      <w:r>
        <w:t>10</w:t>
      </w:r>
      <w:r>
        <w:t>本人物传记多</w:t>
      </w:r>
      <w:r>
        <w:t>50</w:t>
      </w:r>
      <w:r>
        <w:t>元．</w:t>
      </w:r>
    </w:p>
    <w:p w:rsidR="005250CF" w:rsidRDefault="005B204D">
      <w:pPr>
        <w:spacing w:line="360" w:lineRule="auto"/>
        <w:jc w:val="left"/>
        <w:textAlignment w:val="center"/>
      </w:pPr>
      <w:r>
        <w:t>(1)</w:t>
      </w:r>
      <w:r>
        <w:t>求每本文学名著和人物传记各多少元？</w:t>
      </w:r>
    </w:p>
    <w:p w:rsidR="005250CF" w:rsidRDefault="005B204D">
      <w:pPr>
        <w:spacing w:line="360" w:lineRule="auto"/>
        <w:jc w:val="left"/>
        <w:textAlignment w:val="center"/>
      </w:pPr>
      <w:r>
        <w:t>(2)</w:t>
      </w:r>
      <w:r>
        <w:t>图书馆存书不足，学校要求再次购进两种图书，购买的文学名著比人物传记多</w:t>
      </w:r>
      <w:r>
        <w:t>20</w:t>
      </w:r>
      <w:r>
        <w:t>本，总费用不超过</w:t>
      </w:r>
      <w:r>
        <w:t>2000</w:t>
      </w:r>
      <w:r>
        <w:t>元，请求出人物传记至多买多少本？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）解：设每本文学名著和人物传记各</w:t>
      </w:r>
      <w:r>
        <w:rPr>
          <w:rFonts w:ascii="Times New Roman" w:eastAsia="Times New Roman" w:hAnsi="Times New Roman"/>
          <w:i/>
          <w:color w:val="FF0000"/>
        </w:rPr>
        <w:t>x</w:t>
      </w:r>
      <w:r>
        <w:rPr>
          <w:color w:val="FF0000"/>
        </w:rPr>
        <w:t>元、</w:t>
      </w:r>
      <w:r>
        <w:rPr>
          <w:rFonts w:ascii="Times New Roman" w:eastAsia="Times New Roman" w:hAnsi="Times New Roman"/>
          <w:i/>
          <w:color w:val="FF0000"/>
        </w:rPr>
        <w:t>y</w:t>
      </w:r>
      <w:r>
        <w:rPr>
          <w:color w:val="FF0000"/>
        </w:rPr>
        <w:t>元，依题意，得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19" w:dyaOrig="631">
          <v:shape id="_x0000_i1431" type="#_x0000_t75" alt="eqIdd8c616da3a81815f65cda7b2e2309d6d" style="width:81pt;height:31.5pt" o:ole="">
            <v:imagedata r:id="rId713" o:title="eqIdd8c616da3a81815f65cda7b2e2309d6d"/>
          </v:shape>
          <o:OLEObject Type="Embed" ProgID="Equation.DSMT4" ShapeID="_x0000_i1431" DrawAspect="Content" ObjectID="_1834902636" r:id="rId71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721" w:dyaOrig="633">
          <v:shape id="_x0000_i1432" type="#_x0000_t75" alt="eqIdc66a6ec531d2f0101842cfe59e36eba5" style="width:36pt;height:31.5pt" o:ole="">
            <v:imagedata r:id="rId715" o:title="eqIdc66a6ec531d2f0101842cfe59e36eba5"/>
          </v:shape>
          <o:OLEObject Type="Embed" ProgID="Equation.DSMT4" ShapeID="_x0000_i1432" DrawAspect="Content" ObjectID="_1834902637" r:id="rId716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答：每本文学名著和人物传记各</w:t>
      </w:r>
      <w:r>
        <w:rPr>
          <w:color w:val="FF0000"/>
        </w:rPr>
        <w:t>25</w:t>
      </w:r>
      <w:r>
        <w:rPr>
          <w:color w:val="FF0000"/>
        </w:rPr>
        <w:t>，</w:t>
      </w:r>
      <w:r>
        <w:rPr>
          <w:color w:val="FF0000"/>
        </w:rPr>
        <w:t>20</w:t>
      </w:r>
      <w:r>
        <w:rPr>
          <w:color w:val="FF0000"/>
        </w:rPr>
        <w:t>元．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）设人物传记买</w:t>
      </w:r>
      <w:r>
        <w:rPr>
          <w:rFonts w:ascii="Times New Roman" w:eastAsia="Times New Roman" w:hAnsi="Times New Roman"/>
          <w:i/>
          <w:color w:val="FF0000"/>
        </w:rPr>
        <w:t>m</w:t>
      </w:r>
      <w:r>
        <w:rPr>
          <w:color w:val="FF0000"/>
        </w:rPr>
        <w:t>本，依题意，得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164" w:dyaOrig="283">
          <v:shape id="_x0000_i1433" type="#_x0000_t75" alt="eqId4789a4a67f0a93c3ceed5c2a7c4b9917" style="width:108pt;height:14pt" o:ole="">
            <v:imagedata r:id="rId717" o:title="eqId4789a4a67f0a93c3ceed5c2a7c4b9917"/>
          </v:shape>
          <o:OLEObject Type="Embed" ProgID="Equation.DSMT4" ShapeID="_x0000_i1433" DrawAspect="Content" ObjectID="_1834902638" r:id="rId71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756" w:dyaOrig="546">
          <v:shape id="_x0000_i1434" type="#_x0000_t75" alt="eqId4442b1cbb8ecafe98ff7820ef6aefcb4" style="width:38pt;height:27.5pt" o:ole="">
            <v:imagedata r:id="rId719" o:title="eqId4442b1cbb8ecafe98ff7820ef6aefcb4"/>
          </v:shape>
          <o:OLEObject Type="Embed" ProgID="Equation.DSMT4" ShapeID="_x0000_i1434" DrawAspect="Content" ObjectID="_1834902639" r:id="rId720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rFonts w:ascii="Times New Roman" w:eastAsia="Times New Roman" w:hAnsi="Times New Roman"/>
          <w:i/>
          <w:color w:val="FF0000"/>
        </w:rPr>
        <w:t>m</w:t>
      </w:r>
      <w:r>
        <w:rPr>
          <w:color w:val="FF0000"/>
        </w:rPr>
        <w:t>取最大整数为</w:t>
      </w:r>
      <w:r>
        <w:rPr>
          <w:color w:val="FF0000"/>
        </w:rPr>
        <w:t>33</w:t>
      </w:r>
      <w:r>
        <w:rPr>
          <w:color w:val="FF0000"/>
        </w:rPr>
        <w:t>．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答：人物传记至多买</w:t>
      </w:r>
      <w:r>
        <w:rPr>
          <w:color w:val="FF0000"/>
        </w:rPr>
        <w:t>33</w:t>
      </w:r>
      <w:r>
        <w:rPr>
          <w:color w:val="FF0000"/>
        </w:rPr>
        <w:t>本．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8</w:t>
      </w:r>
      <w:r>
        <w:rPr>
          <w:rFonts w:hint="eastAsia"/>
          <w:color w:val="FF0000"/>
        </w:rPr>
        <w:t>分）</w:t>
      </w:r>
    </w:p>
    <w:p w:rsidR="005250CF" w:rsidRDefault="005B204D">
      <w:pPr>
        <w:spacing w:line="360" w:lineRule="auto"/>
        <w:jc w:val="left"/>
        <w:textAlignment w:val="center"/>
      </w:pPr>
      <w:r>
        <w:t>25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1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2025</w:t>
      </w:r>
      <w:r>
        <w:t>年春节凸显了我国在机器人领域的强大实力，随着人工智能与物联网等技术的快速发展，人形机器人的应用场景不断拓展，某快递企业为提高工作效率，拟购买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两种型号智能机器人进行快递分拣，相关信息如下：</w:t>
      </w:r>
    </w:p>
    <w:p w:rsidR="005250CF" w:rsidRDefault="005B204D">
      <w:pPr>
        <w:spacing w:line="360" w:lineRule="auto"/>
        <w:jc w:val="left"/>
        <w:textAlignment w:val="center"/>
      </w:pPr>
      <w:r>
        <w:t>信息一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71"/>
        <w:gridCol w:w="1671"/>
        <w:gridCol w:w="2340"/>
      </w:tblGrid>
      <w:tr w:rsidR="005250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50CF" w:rsidRDefault="005B204D">
            <w:pPr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/>
                <w:i/>
              </w:rPr>
              <w:t>A</w:t>
            </w:r>
            <w:r>
              <w:t>型机器人台数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50CF" w:rsidRDefault="005B204D">
            <w:pPr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/>
                <w:i/>
              </w:rPr>
              <w:t>B</w:t>
            </w:r>
            <w:r>
              <w:t>型机器人台数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50CF" w:rsidRDefault="005B204D">
            <w:pPr>
              <w:spacing w:line="360" w:lineRule="auto"/>
              <w:jc w:val="left"/>
              <w:textAlignment w:val="center"/>
            </w:pPr>
            <w:r>
              <w:t>总费用（单位：万元）</w:t>
            </w:r>
          </w:p>
        </w:tc>
      </w:tr>
      <w:tr w:rsidR="005250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50CF" w:rsidRDefault="005B204D">
            <w:pPr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50CF" w:rsidRDefault="005B204D">
            <w:pPr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50CF" w:rsidRDefault="005B204D">
            <w:pPr>
              <w:spacing w:line="360" w:lineRule="auto"/>
              <w:jc w:val="left"/>
              <w:textAlignment w:val="center"/>
            </w:pPr>
            <w:r>
              <w:t>260</w:t>
            </w:r>
          </w:p>
        </w:tc>
      </w:tr>
      <w:tr w:rsidR="005250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50CF" w:rsidRDefault="005B204D">
            <w:pPr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50CF" w:rsidRDefault="005B204D">
            <w:pPr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50CF" w:rsidRDefault="005B204D">
            <w:pPr>
              <w:spacing w:line="360" w:lineRule="auto"/>
              <w:jc w:val="left"/>
              <w:textAlignment w:val="center"/>
            </w:pPr>
            <w:r>
              <w:t>360</w:t>
            </w:r>
          </w:p>
        </w:tc>
      </w:tr>
    </w:tbl>
    <w:p w:rsidR="005250CF" w:rsidRDefault="005B204D">
      <w:pPr>
        <w:spacing w:line="360" w:lineRule="auto"/>
        <w:jc w:val="left"/>
        <w:textAlignment w:val="center"/>
      </w:pPr>
      <w:r>
        <w:lastRenderedPageBreak/>
        <w:t>信息二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937"/>
      </w:tblGrid>
      <w:tr w:rsidR="005250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50CF" w:rsidRDefault="005B204D">
            <w:pPr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/>
                <w:i/>
              </w:rPr>
              <w:t>A</w:t>
            </w:r>
            <w:r>
              <w:t>型机器人每台每天可分拣快递</w:t>
            </w:r>
            <w:r>
              <w:t>22</w:t>
            </w:r>
            <w:r>
              <w:t>万件；</w:t>
            </w:r>
            <w:r>
              <w:rPr>
                <w:rFonts w:ascii="Times New Roman" w:eastAsia="Times New Roman" w:hAnsi="Times New Roman"/>
                <w:i/>
              </w:rPr>
              <w:t>B</w:t>
            </w:r>
            <w:r>
              <w:t>型机器人每台每天可分拣快递</w:t>
            </w:r>
            <w:r>
              <w:t>18</w:t>
            </w:r>
            <w:r>
              <w:t>万件．</w:t>
            </w:r>
          </w:p>
        </w:tc>
      </w:tr>
    </w:tbl>
    <w:p w:rsidR="005250CF" w:rsidRDefault="005B204D">
      <w:pPr>
        <w:spacing w:line="360" w:lineRule="auto"/>
        <w:jc w:val="left"/>
        <w:textAlignment w:val="center"/>
      </w:pPr>
      <w:r>
        <w:t>(1)</w:t>
      </w:r>
      <w:r>
        <w:t>求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两种型号智能机器人的单价；</w:t>
      </w:r>
    </w:p>
    <w:p w:rsidR="005250CF" w:rsidRDefault="005B204D">
      <w:pPr>
        <w:spacing w:line="360" w:lineRule="auto"/>
        <w:jc w:val="left"/>
        <w:textAlignment w:val="center"/>
      </w:pPr>
      <w:r>
        <w:t>(2)</w:t>
      </w:r>
      <w:r>
        <w:t>现该企业准备购买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两种型号智能机器人共</w:t>
      </w:r>
      <w:r>
        <w:t>10</w:t>
      </w:r>
      <w:r>
        <w:t>台，若要求总价不超过</w:t>
      </w:r>
      <w:r>
        <w:t>720</w:t>
      </w:r>
      <w:r>
        <w:t>万元，并且每天分拣快递不少于</w:t>
      </w:r>
      <w:r>
        <w:t>200</w:t>
      </w:r>
      <w:r>
        <w:t>万件，则该企业购买方案有哪几种？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）解：设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种型号智能机器人的单价为</w:t>
      </w:r>
      <w:r>
        <w:rPr>
          <w:rFonts w:ascii="Times New Roman" w:eastAsia="Times New Roman" w:hAnsi="Times New Roman"/>
          <w:i/>
          <w:color w:val="FF0000"/>
        </w:rPr>
        <w:t>x</w:t>
      </w:r>
      <w:r>
        <w:rPr>
          <w:color w:val="FF0000"/>
        </w:rPr>
        <w:t>万元，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种型号智能机器人的单价为</w:t>
      </w:r>
      <w:r>
        <w:rPr>
          <w:rFonts w:ascii="Times New Roman" w:eastAsia="Times New Roman" w:hAnsi="Times New Roman"/>
          <w:i/>
          <w:color w:val="FF0000"/>
        </w:rPr>
        <w:t>y</w:t>
      </w:r>
      <w:r>
        <w:rPr>
          <w:color w:val="FF0000"/>
        </w:rPr>
        <w:t>万元，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由题意得：</w:t>
      </w:r>
      <w:r>
        <w:rPr>
          <w:color w:val="FF0000"/>
        </w:rPr>
        <w:object w:dxaOrig="1320" w:dyaOrig="633">
          <v:shape id="_x0000_i1435" type="#_x0000_t75" alt="eqId8ebecc4097590babeef641f19d7bd6e3" style="width:66pt;height:31.5pt" o:ole="">
            <v:imagedata r:id="rId721" o:title="eqId8ebecc4097590babeef641f19d7bd6e3"/>
          </v:shape>
          <o:OLEObject Type="Embed" ProgID="Equation.DSMT4" ShapeID="_x0000_i1435" DrawAspect="Content" ObjectID="_1834902640" r:id="rId722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721" w:dyaOrig="632">
          <v:shape id="_x0000_i1436" type="#_x0000_t75" alt="eqId2e2cd01b097b58efffa2b8b6ac600982" style="width:36pt;height:31.5pt" o:ole="">
            <v:imagedata r:id="rId723" o:title="eqId2e2cd01b097b58efffa2b8b6ac600982"/>
          </v:shape>
          <o:OLEObject Type="Embed" ProgID="Equation.DSMT4" ShapeID="_x0000_i1436" DrawAspect="Content" ObjectID="_1834902641" r:id="rId72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种型号智能机器人的单价为</w:t>
      </w:r>
      <w:r>
        <w:rPr>
          <w:color w:val="FF0000"/>
        </w:rPr>
        <w:t>80</w:t>
      </w:r>
      <w:r>
        <w:rPr>
          <w:color w:val="FF0000"/>
        </w:rPr>
        <w:t>万元，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种型号智能机器人的单价为</w:t>
      </w:r>
      <w:r>
        <w:rPr>
          <w:color w:val="FF0000"/>
        </w:rPr>
        <w:t>60</w:t>
      </w:r>
      <w:r>
        <w:rPr>
          <w:color w:val="FF0000"/>
        </w:rPr>
        <w:t>万元；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）解：设该企业需要购买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型智能机器人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台，则需要购买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型智能机器人</w:t>
      </w:r>
      <w:r>
        <w:rPr>
          <w:color w:val="FF0000"/>
        </w:rPr>
        <w:object w:dxaOrig="704" w:dyaOrig="357">
          <v:shape id="_x0000_i1437" type="#_x0000_t75" alt="eqIde6eb58743df639b8497f4023f1ec3a86" style="width:35pt;height:18pt" o:ole="">
            <v:imagedata r:id="rId725" o:title="eqIde6eb58743df639b8497f4023f1ec3a86"/>
          </v:shape>
          <o:OLEObject Type="Embed" ProgID="Equation.DSMT4" ShapeID="_x0000_i1437" DrawAspect="Content" ObjectID="_1834902642" r:id="rId726"/>
        </w:object>
      </w:r>
      <w:r>
        <w:rPr>
          <w:color w:val="FF0000"/>
        </w:rPr>
        <w:t>台，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由题意得：</w:t>
      </w:r>
      <w:r>
        <w:rPr>
          <w:color w:val="FF0000"/>
        </w:rPr>
        <w:object w:dxaOrig="2075" w:dyaOrig="737">
          <v:shape id="_x0000_i1438" type="#_x0000_t75" alt="eqIde7b700cb25c78422a1d7b5779047a588" style="width:104pt;height:37pt" o:ole="">
            <v:imagedata r:id="rId727" o:title="eqIde7b700cb25c78422a1d7b5779047a588"/>
          </v:shape>
          <o:OLEObject Type="Embed" ProgID="Equation.DSMT4" ShapeID="_x0000_i1438" DrawAspect="Content" ObjectID="_1834902643" r:id="rId72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792" w:dyaOrig="250">
          <v:shape id="_x0000_i1439" type="#_x0000_t75" alt="eqId5ed80c8de23932efd7e8b8cb29c78ed7" style="width:39.5pt;height:12.5pt" o:ole="">
            <v:imagedata r:id="rId729" o:title="eqId5ed80c8de23932efd7e8b8cb29c78ed7"/>
          </v:shape>
          <o:OLEObject Type="Embed" ProgID="Equation.DSMT4" ShapeID="_x0000_i1439" DrawAspect="Content" ObjectID="_1834902644" r:id="rId730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为正整数，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492" w:dyaOrig="252">
          <v:shape id="_x0000_i1440" type="#_x0000_t75" alt="eqIdab839d8569171afab5ed55c22013aa72" style="width:24.5pt;height:12.5pt" o:ole="">
            <v:imagedata r:id="rId731" o:title="eqIdab839d8569171afab5ed55c22013aa72"/>
          </v:shape>
          <o:OLEObject Type="Embed" ProgID="Equation.DSMT4" ShapeID="_x0000_i1440" DrawAspect="Content" ObjectID="_1834902645" r:id="rId732"/>
        </w:object>
      </w:r>
      <w:r>
        <w:rPr>
          <w:color w:val="FF0000"/>
        </w:rPr>
        <w:t>，</w:t>
      </w:r>
      <w:r>
        <w:rPr>
          <w:color w:val="FF0000"/>
        </w:rPr>
        <w:t>6</w: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该企业购买方案有</w:t>
      </w:r>
      <w:r>
        <w:rPr>
          <w:color w:val="FF0000"/>
        </w:rPr>
        <w:t>2</w:t>
      </w:r>
      <w:r>
        <w:rPr>
          <w:color w:val="FF0000"/>
        </w:rPr>
        <w:t>种：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①</w:t>
      </w:r>
      <w:r>
        <w:rPr>
          <w:color w:val="FF0000"/>
        </w:rPr>
        <w:t>购买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型智能机器人</w:t>
      </w:r>
      <w:r>
        <w:rPr>
          <w:color w:val="FF0000"/>
        </w:rPr>
        <w:t>5</w:t>
      </w:r>
      <w:r>
        <w:rPr>
          <w:color w:val="FF0000"/>
        </w:rPr>
        <w:t>台，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型智能机器人</w:t>
      </w:r>
      <w:r>
        <w:rPr>
          <w:color w:val="FF0000"/>
        </w:rPr>
        <w:t>5</w:t>
      </w:r>
      <w:r>
        <w:rPr>
          <w:color w:val="FF0000"/>
        </w:rPr>
        <w:t>台；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②</w:t>
      </w:r>
      <w:r>
        <w:rPr>
          <w:color w:val="FF0000"/>
        </w:rPr>
        <w:t>购买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型智能机器人</w:t>
      </w:r>
      <w:r>
        <w:rPr>
          <w:color w:val="FF0000"/>
        </w:rPr>
        <w:t>6</w:t>
      </w:r>
      <w:r>
        <w:rPr>
          <w:color w:val="FF0000"/>
        </w:rPr>
        <w:t>台，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型智能机器人</w:t>
      </w:r>
      <w:r>
        <w:rPr>
          <w:color w:val="FF0000"/>
        </w:rPr>
        <w:t>4</w:t>
      </w:r>
      <w:r>
        <w:rPr>
          <w:color w:val="FF0000"/>
        </w:rPr>
        <w:t>台．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8</w:t>
      </w:r>
      <w:r>
        <w:rPr>
          <w:rFonts w:hint="eastAsia"/>
          <w:color w:val="FF0000"/>
        </w:rPr>
        <w:t>分）</w:t>
      </w:r>
    </w:p>
    <w:p w:rsidR="005250CF" w:rsidRDefault="005B204D">
      <w:pPr>
        <w:spacing w:line="360" w:lineRule="auto"/>
        <w:jc w:val="left"/>
        <w:textAlignment w:val="center"/>
      </w:pPr>
      <w:r>
        <w:t>26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12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【问题背景】</w:t>
      </w:r>
    </w:p>
    <w:p w:rsidR="005250CF" w:rsidRDefault="005B204D">
      <w:pPr>
        <w:spacing w:line="360" w:lineRule="auto"/>
        <w:jc w:val="left"/>
        <w:textAlignment w:val="center"/>
      </w:pPr>
      <w:r>
        <w:t>同学们，我们一起观察小猪的猪蹄，你会发现一个我们熟悉的几何图形（如图</w:t>
      </w:r>
      <w:r>
        <w:t>1</w:t>
      </w:r>
      <w:r>
        <w:t>），我们就把这个图形形象的称为</w:t>
      </w:r>
      <w:r>
        <w:t>“</w:t>
      </w:r>
      <w:r>
        <w:t>猪蹄模型</w:t>
      </w:r>
      <w:r>
        <w:t>”</w:t>
      </w:r>
      <w:r>
        <w:t>，猪蹄模型中蕴含着角的数量关系．</w:t>
      </w:r>
    </w:p>
    <w:p w:rsidR="005250CF" w:rsidRDefault="005B204D">
      <w:pPr>
        <w:spacing w:line="360" w:lineRule="auto"/>
        <w:jc w:val="left"/>
        <w:textAlignment w:val="center"/>
      </w:pPr>
      <w:r>
        <w:t>（</w:t>
      </w:r>
      <w:r>
        <w:t>1</w:t>
      </w:r>
      <w:r>
        <w:t>）如图（</w:t>
      </w:r>
      <w:r>
        <w:t>1</w:t>
      </w:r>
      <w:r>
        <w:t>），</w:t>
      </w:r>
      <w:r>
        <w:object w:dxaOrig="826" w:dyaOrig="249">
          <v:shape id="_x0000_i1441" type="#_x0000_t75" alt="eqId8a11029ca6b4b9e7f777af0280cf163c" style="width:41.5pt;height:12.5pt" o:ole="">
            <v:imagedata r:id="rId357" o:title="eqId8a11029ca6b4b9e7f777af0280cf163c"/>
          </v:shape>
          <o:OLEObject Type="Embed" ProgID="Equation.DSMT4" ShapeID="_x0000_i1441" DrawAspect="Content" ObjectID="_1834902646" r:id="rId733"/>
        </w:object>
      </w:r>
      <w:r>
        <w:t>，</w:t>
      </w:r>
      <w:r>
        <w:object w:dxaOrig="211" w:dyaOrig="228">
          <v:shape id="_x0000_i1442" type="#_x0000_t75" alt="eqId2a30f3a8b673cc28bd90c50cf1a35281" style="width:10.5pt;height:11.5pt" o:ole="">
            <v:imagedata r:id="rId91" o:title="eqId2a30f3a8b673cc28bd90c50cf1a35281"/>
          </v:shape>
          <o:OLEObject Type="Embed" ProgID="Equation.DSMT4" ShapeID="_x0000_i1442" DrawAspect="Content" ObjectID="_1834902647" r:id="rId734"/>
        </w:object>
      </w:r>
      <w:r>
        <w:t>为</w:t>
      </w:r>
      <w:r>
        <w:object w:dxaOrig="351" w:dyaOrig="229">
          <v:shape id="_x0000_i1443" type="#_x0000_t75" alt="eqIdf52a58fbaf4fea03567e88a9f0f6e37e" style="width:17.5pt;height:11.5pt" o:ole="">
            <v:imagedata r:id="rId547" o:title="eqIdf52a58fbaf4fea03567e88a9f0f6e37e"/>
          </v:shape>
          <o:OLEObject Type="Embed" ProgID="Equation.DSMT4" ShapeID="_x0000_i1443" DrawAspect="Content" ObjectID="_1834902648" r:id="rId735"/>
        </w:object>
      </w:r>
      <w:r>
        <w:t>、</w:t>
      </w:r>
      <w:r>
        <w:object w:dxaOrig="351" w:dyaOrig="245">
          <v:shape id="_x0000_i1444" type="#_x0000_t75" alt="eqId9d78abbad68bbbf12af10cd40ef4c353" style="width:17.5pt;height:12.5pt" o:ole="">
            <v:imagedata r:id="rId736" o:title="eqId9d78abbad68bbbf12af10cd40ef4c353"/>
          </v:shape>
          <o:OLEObject Type="Embed" ProgID="Equation.DSMT4" ShapeID="_x0000_i1444" DrawAspect="Content" ObjectID="_1834902649" r:id="rId737"/>
        </w:object>
      </w:r>
      <w:r>
        <w:t>之间一点，连接</w:t>
      </w:r>
      <w:r>
        <w:object w:dxaOrig="387" w:dyaOrig="230">
          <v:shape id="_x0000_i1445" type="#_x0000_t75" alt="eqId9ce6c0e9de83f2e64ae33609fc08459d" style="width:19.5pt;height:11.5pt" o:ole="">
            <v:imagedata r:id="rId738" o:title="eqId9ce6c0e9de83f2e64ae33609fc08459d"/>
          </v:shape>
          <o:OLEObject Type="Embed" ProgID="Equation.DSMT4" ShapeID="_x0000_i1445" DrawAspect="Content" ObjectID="_1834902650" r:id="rId739"/>
        </w:object>
      </w:r>
      <w:r>
        <w:t>、</w:t>
      </w:r>
      <w:r>
        <w:object w:dxaOrig="317" w:dyaOrig="224">
          <v:shape id="_x0000_i1446" type="#_x0000_t75" alt="eqIdb5d8e33929752b1cb4dd36ee9b98b45d" style="width:16pt;height:11pt" o:ole="">
            <v:imagedata r:id="rId740" o:title="eqIdb5d8e33929752b1cb4dd36ee9b98b45d"/>
          </v:shape>
          <o:OLEObject Type="Embed" ProgID="Equation.DSMT4" ShapeID="_x0000_i1446" DrawAspect="Content" ObjectID="_1834902651" r:id="rId741"/>
        </w:object>
      </w:r>
      <w:r>
        <w:t>，得到</w:t>
      </w:r>
      <w:r>
        <w:object w:dxaOrig="686" w:dyaOrig="250">
          <v:shape id="_x0000_i1447" type="#_x0000_t75" alt="eqId435f30095577dc714634354f5ad27715" style="width:34.5pt;height:12.5pt" o:ole="">
            <v:imagedata r:id="rId742" o:title="eqId435f30095577dc714634354f5ad27715"/>
          </v:shape>
          <o:OLEObject Type="Embed" ProgID="Equation.DSMT4" ShapeID="_x0000_i1447" DrawAspect="Content" ObjectID="_1834902652" r:id="rId743"/>
        </w:object>
      </w:r>
      <w:r>
        <w:t>，试探究</w:t>
      </w:r>
      <w:r>
        <w:object w:dxaOrig="686" w:dyaOrig="250">
          <v:shape id="_x0000_i1448" type="#_x0000_t75" alt="eqId435f30095577dc714634354f5ad27715" style="width:34.5pt;height:12.5pt" o:ole="">
            <v:imagedata r:id="rId742" o:title="eqId435f30095577dc714634354f5ad27715"/>
          </v:shape>
          <o:OLEObject Type="Embed" ProgID="Equation.DSMT4" ShapeID="_x0000_i1448" DrawAspect="Content" ObjectID="_1834902653" r:id="rId744"/>
        </w:object>
      </w:r>
      <w:r>
        <w:t>与</w:t>
      </w:r>
      <w:r>
        <w:object w:dxaOrig="668" w:dyaOrig="222">
          <v:shape id="_x0000_i1449" type="#_x0000_t75" alt="eqId48ea8be9535f942121f6f6d873d03272" style="width:33.5pt;height:11pt" o:ole="">
            <v:imagedata r:id="rId745" o:title="eqId48ea8be9535f942121f6f6d873d03272"/>
          </v:shape>
          <o:OLEObject Type="Embed" ProgID="Equation.DSMT4" ShapeID="_x0000_i1449" DrawAspect="Content" ObjectID="_1834902654" r:id="rId746"/>
        </w:object>
      </w:r>
      <w:r>
        <w:t>，</w:t>
      </w:r>
      <w:r>
        <w:object w:dxaOrig="651" w:dyaOrig="241">
          <v:shape id="_x0000_i1450" type="#_x0000_t75" alt="eqIdd2a13b7c0e1c488447dfa0b234991e31" style="width:32.5pt;height:12pt" o:ole="">
            <v:imagedata r:id="rId747" o:title="eqIdd2a13b7c0e1c488447dfa0b234991e31"/>
          </v:shape>
          <o:OLEObject Type="Embed" ProgID="Equation.DSMT4" ShapeID="_x0000_i1450" DrawAspect="Content" ObjectID="_1834902655" r:id="rId748"/>
        </w:object>
      </w:r>
      <w:r>
        <w:t>之间的数量关系，并说明理由．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2724150" cy="1333500"/>
            <wp:effectExtent l="0" t="0" r="6350" b="0"/>
            <wp:docPr id="100049" name="图片 100049" descr="@@@d2496456-82b6-4cf9-9d43-4abefc74a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2496456-82b6-4cf9-9d43-4abefc74a136"/>
                    <pic:cNvPicPr>
                      <a:picLocks noChangeAspect="1"/>
                    </pic:cNvPicPr>
                  </pic:nvPicPr>
                  <pic:blipFill>
                    <a:blip r:embed="rId749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pacing w:line="360" w:lineRule="auto"/>
        <w:jc w:val="left"/>
        <w:textAlignment w:val="center"/>
      </w:pPr>
      <w:r>
        <w:t>【实际运用】</w:t>
      </w:r>
    </w:p>
    <w:p w:rsidR="005250CF" w:rsidRDefault="005B204D">
      <w:pPr>
        <w:spacing w:line="360" w:lineRule="auto"/>
        <w:jc w:val="left"/>
        <w:textAlignment w:val="center"/>
      </w:pPr>
      <w:r>
        <w:t>（</w:t>
      </w:r>
      <w:r>
        <w:t>2</w:t>
      </w:r>
      <w:r>
        <w:t>）消防云梯的示意图如图（</w:t>
      </w:r>
      <w:r>
        <w:t>2</w:t>
      </w:r>
      <w:r>
        <w:t>）所示，其由救援台</w:t>
      </w:r>
      <w:r>
        <w:object w:dxaOrig="351" w:dyaOrig="229">
          <v:shape id="_x0000_i1451" type="#_x0000_t75" alt="eqIdf52a58fbaf4fea03567e88a9f0f6e37e" style="width:17.5pt;height:11.5pt" o:ole="">
            <v:imagedata r:id="rId547" o:title="eqIdf52a58fbaf4fea03567e88a9f0f6e37e"/>
          </v:shape>
          <o:OLEObject Type="Embed" ProgID="Equation.DSMT4" ShapeID="_x0000_i1451" DrawAspect="Content" ObjectID="_1834902656" r:id="rId750"/>
        </w:object>
      </w:r>
      <w:r>
        <w:t>、延展臂</w:t>
      </w:r>
      <w:r>
        <w:object w:dxaOrig="351" w:dyaOrig="241">
          <v:shape id="_x0000_i1452" type="#_x0000_t75" alt="eqId0dc5c9827dfd0be5a9c85962d6ccbfb1" style="width:17.5pt;height:12pt" o:ole="">
            <v:imagedata r:id="rId101" o:title="eqId0dc5c9827dfd0be5a9c85962d6ccbfb1"/>
          </v:shape>
          <o:OLEObject Type="Embed" ProgID="Equation.DSMT4" ShapeID="_x0000_i1452" DrawAspect="Content" ObjectID="_1834902657" r:id="rId751"/>
        </w:object>
      </w:r>
      <w:r>
        <w:t>（</w:t>
      </w:r>
      <w:r>
        <w:object w:dxaOrig="193" w:dyaOrig="208">
          <v:shape id="_x0000_i1453" type="#_x0000_t75" alt="eqId7f9e8449aad35c5d840a3395ea86df6d" style="width:9.5pt;height:10.5pt" o:ole="">
            <v:imagedata r:id="rId117" o:title="eqId7f9e8449aad35c5d840a3395ea86df6d"/>
          </v:shape>
          <o:OLEObject Type="Embed" ProgID="Equation.DSMT4" ShapeID="_x0000_i1453" DrawAspect="Content" ObjectID="_1834902658" r:id="rId752"/>
        </w:object>
      </w:r>
      <w:r>
        <w:t>在</w:t>
      </w:r>
      <w:r>
        <w:object w:dxaOrig="211" w:dyaOrig="240">
          <v:shape id="_x0000_i1454" type="#_x0000_t75" alt="eqIdc5db41a1f31d6baee7c69990811edb9f" style="width:10.5pt;height:12pt" o:ole="">
            <v:imagedata r:id="rId113" o:title="eqIdc5db41a1f31d6baee7c69990811edb9f"/>
          </v:shape>
          <o:OLEObject Type="Embed" ProgID="Equation.DSMT4" ShapeID="_x0000_i1454" DrawAspect="Content" ObjectID="_1834902659" r:id="rId753"/>
        </w:object>
      </w:r>
      <w:r>
        <w:t>的左侧）、伸展主臂</w:t>
      </w:r>
      <w:r>
        <w:object w:dxaOrig="351" w:dyaOrig="245">
          <v:shape id="_x0000_i1455" type="#_x0000_t75" alt="eqId9d78abbad68bbbf12af10cd40ef4c353" style="width:17.5pt;height:12.5pt" o:ole="">
            <v:imagedata r:id="rId736" o:title="eqId9d78abbad68bbbf12af10cd40ef4c353"/>
          </v:shape>
          <o:OLEObject Type="Embed" ProgID="Equation.DSMT4" ShapeID="_x0000_i1455" DrawAspect="Content" ObjectID="_1834902660" r:id="rId754"/>
        </w:object>
      </w:r>
      <w:r>
        <w:t>、支撑臂</w:t>
      </w:r>
      <w:r>
        <w:object w:dxaOrig="351" w:dyaOrig="228">
          <v:shape id="_x0000_i1456" type="#_x0000_t75" alt="eqId49b50357a6545cae8348e3059312f520" style="width:17.5pt;height:11.5pt" o:ole="">
            <v:imagedata r:id="rId755" o:title="eqId49b50357a6545cae8348e3059312f520"/>
          </v:shape>
          <o:OLEObject Type="Embed" ProgID="Equation.DSMT4" ShapeID="_x0000_i1456" DrawAspect="Content" ObjectID="_1834902661" r:id="rId756"/>
        </w:object>
      </w:r>
      <w:r>
        <w:t>构成，在作业过程中，救援台</w:t>
      </w:r>
      <w:r>
        <w:object w:dxaOrig="351" w:dyaOrig="229">
          <v:shape id="_x0000_i1457" type="#_x0000_t75" alt="eqIdf52a58fbaf4fea03567e88a9f0f6e37e" style="width:17.5pt;height:11.5pt" o:ole="">
            <v:imagedata r:id="rId547" o:title="eqIdf52a58fbaf4fea03567e88a9f0f6e37e"/>
          </v:shape>
          <o:OLEObject Type="Embed" ProgID="Equation.DSMT4" ShapeID="_x0000_i1457" DrawAspect="Content" ObjectID="_1834902662" r:id="rId757"/>
        </w:object>
      </w:r>
      <w:r>
        <w:t>、车身</w:t>
      </w:r>
      <w:r>
        <w:object w:dxaOrig="386" w:dyaOrig="245">
          <v:shape id="_x0000_i1458" type="#_x0000_t75" alt="eqIde42887d9bf31c1dd99f13c39e63c9ab9" style="width:19.5pt;height:12.5pt" o:ole="">
            <v:imagedata r:id="rId758" o:title="eqIde42887d9bf31c1dd99f13c39e63c9ab9"/>
          </v:shape>
          <o:OLEObject Type="Embed" ProgID="Equation.DSMT4" ShapeID="_x0000_i1458" DrawAspect="Content" ObjectID="_1834902663" r:id="rId759"/>
        </w:object>
      </w:r>
      <w:r>
        <w:t>及地面</w:t>
      </w:r>
      <w:r>
        <w:object w:dxaOrig="404" w:dyaOrig="245">
          <v:shape id="_x0000_i1459" type="#_x0000_t75" alt="eqId411461db15ee8086332c531e086c40c7" style="width:20pt;height:12.5pt" o:ole="">
            <v:imagedata r:id="rId760" o:title="eqId411461db15ee8086332c531e086c40c7"/>
          </v:shape>
          <o:OLEObject Type="Embed" ProgID="Equation.DSMT4" ShapeID="_x0000_i1459" DrawAspect="Content" ObjectID="_1834902664" r:id="rId761"/>
        </w:object>
      </w:r>
      <w:r>
        <w:t>三者始终保持水平平行．为了参与一项高空救援工作，需要进行作业调整，如图（</w:t>
      </w:r>
      <w:r>
        <w:t>3</w:t>
      </w:r>
      <w:r>
        <w:t>）．使得延展臂</w:t>
      </w:r>
      <w:r>
        <w:object w:dxaOrig="351" w:dyaOrig="241">
          <v:shape id="_x0000_i1460" type="#_x0000_t75" alt="eqId0dc5c9827dfd0be5a9c85962d6ccbfb1" style="width:17.5pt;height:12pt" o:ole="">
            <v:imagedata r:id="rId101" o:title="eqId0dc5c9827dfd0be5a9c85962d6ccbfb1"/>
          </v:shape>
          <o:OLEObject Type="Embed" ProgID="Equation.DSMT4" ShapeID="_x0000_i1460" DrawAspect="Content" ObjectID="_1834902665" r:id="rId762"/>
        </w:object>
      </w:r>
      <w:r>
        <w:t>与支撑臂</w:t>
      </w:r>
      <w:r>
        <w:object w:dxaOrig="351" w:dyaOrig="228">
          <v:shape id="_x0000_i1461" type="#_x0000_t75" alt="eqId49b50357a6545cae8348e3059312f520" style="width:17.5pt;height:11.5pt" o:ole="">
            <v:imagedata r:id="rId755" o:title="eqId49b50357a6545cae8348e3059312f520"/>
          </v:shape>
          <o:OLEObject Type="Embed" ProgID="Equation.DSMT4" ShapeID="_x0000_i1461" DrawAspect="Content" ObjectID="_1834902666" r:id="rId763"/>
        </w:object>
      </w:r>
      <w:r>
        <w:t>所在直线互相垂直，且</w:t>
      </w:r>
      <w:r>
        <w:object w:dxaOrig="1161" w:dyaOrig="242">
          <v:shape id="_x0000_i1462" type="#_x0000_t75" alt="eqId7a9b6f0edc07d82b1d5946d5565e6d69" style="width:58pt;height:12pt" o:ole="">
            <v:imagedata r:id="rId764" o:title="eqId7a9b6f0edc07d82b1d5946d5565e6d69"/>
          </v:shape>
          <o:OLEObject Type="Embed" ProgID="Equation.DSMT4" ShapeID="_x0000_i1462" DrawAspect="Content" ObjectID="_1834902667" r:id="rId765"/>
        </w:object>
      </w:r>
      <w:r>
        <w:t>，这时展角</w:t>
      </w:r>
      <w:r>
        <w:object w:dxaOrig="808" w:dyaOrig="255">
          <v:shape id="_x0000_i1463" type="#_x0000_t75" alt="eqId4db07c6ce6c8b0e96a3470c6a3491334" style="width:40.5pt;height:13pt" o:ole="">
            <v:imagedata r:id="rId766" o:title="eqId4db07c6ce6c8b0e96a3470c6a3491334"/>
          </v:shape>
          <o:OLEObject Type="Embed" ProgID="Equation.DSMT4" ShapeID="_x0000_i1463" DrawAspect="Content" ObjectID="_1834902668" r:id="rId767"/>
        </w:object>
      </w:r>
      <w:r>
        <w:t>______°</w:t>
      </w:r>
      <w:r>
        <w:t>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547495"/>
            <wp:effectExtent l="0" t="0" r="6985" b="1905"/>
            <wp:docPr id="100051" name="图片 100051" descr="@@@b760c6d6-46e5-4ff7-bb3a-f1755dfa7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760c6d6-46e5-4ff7-bb3a-f1755dfa7200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4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pacing w:line="360" w:lineRule="auto"/>
        <w:jc w:val="left"/>
        <w:textAlignment w:val="center"/>
      </w:pPr>
      <w:r>
        <w:t>【深入探索】</w:t>
      </w:r>
    </w:p>
    <w:p w:rsidR="005250CF" w:rsidRDefault="005B204D">
      <w:pPr>
        <w:spacing w:line="360" w:lineRule="auto"/>
        <w:jc w:val="left"/>
        <w:textAlignment w:val="center"/>
      </w:pPr>
      <w:r>
        <w:t>（</w:t>
      </w:r>
      <w:r>
        <w:t>3</w:t>
      </w:r>
      <w:r>
        <w:t>）今年元宵节小美江边观赏灯光秀时，发现两岸灯光在有规律的旋转．如图（</w:t>
      </w:r>
      <w:r>
        <w:t>4</w:t>
      </w:r>
      <w:r>
        <w:t>），射线</w:t>
      </w:r>
      <w:r>
        <w:object w:dxaOrig="387" w:dyaOrig="230">
          <v:shape id="_x0000_i1464" type="#_x0000_t75" alt="eqId9ce6c0e9de83f2e64ae33609fc08459d" style="width:19.5pt;height:11.5pt" o:ole="">
            <v:imagedata r:id="rId738" o:title="eqId9ce6c0e9de83f2e64ae33609fc08459d"/>
          </v:shape>
          <o:OLEObject Type="Embed" ProgID="Equation.DSMT4" ShapeID="_x0000_i1464" DrawAspect="Content" ObjectID="_1834902669" r:id="rId769"/>
        </w:object>
      </w:r>
      <w:r>
        <w:t>从</w:t>
      </w:r>
      <w:r>
        <w:object w:dxaOrig="334" w:dyaOrig="211">
          <v:shape id="_x0000_i1465" type="#_x0000_t75" alt="eqIdb66a5b7813e902306477f91f9f4084cd" style="width:16.5pt;height:10.5pt" o:ole="">
            <v:imagedata r:id="rId770" o:title="eqIdb66a5b7813e902306477f91f9f4084cd"/>
          </v:shape>
          <o:OLEObject Type="Embed" ProgID="Equation.DSMT4" ShapeID="_x0000_i1465" DrawAspect="Content" ObjectID="_1834902670" r:id="rId771"/>
        </w:object>
      </w:r>
      <w:r>
        <w:t>开始，绕</w:t>
      </w:r>
      <w:r>
        <w:object w:dxaOrig="281" w:dyaOrig="228">
          <v:shape id="_x0000_i1466" type="#_x0000_t75" alt="eqIdac047e91852b91af639feec23a9598b2" style="width:14pt;height:11.5pt" o:ole="">
            <v:imagedata r:id="rId111" o:title="eqIdac047e91852b91af639feec23a9598b2"/>
          </v:shape>
          <o:OLEObject Type="Embed" ProgID="Equation.DSMT4" ShapeID="_x0000_i1466" DrawAspect="Content" ObjectID="_1834902671" r:id="rId772"/>
        </w:object>
      </w:r>
      <w:r>
        <w:t>点以</w:t>
      </w:r>
      <w:r>
        <w:t>10°</w:t>
      </w:r>
      <w:r>
        <w:t>每秒的速度逆时针旋转，同时射线</w:t>
      </w:r>
      <w:r>
        <w:object w:dxaOrig="369" w:dyaOrig="250">
          <v:shape id="_x0000_i1467" type="#_x0000_t75" alt="eqId360496a4f5cc8a5faca5e089ae4f9531" style="width:18.5pt;height:12.5pt" o:ole="">
            <v:imagedata r:id="rId773" o:title="eqId360496a4f5cc8a5faca5e089ae4f9531"/>
          </v:shape>
          <o:OLEObject Type="Embed" ProgID="Equation.DSMT4" ShapeID="_x0000_i1467" DrawAspect="Content" ObjectID="_1834902672" r:id="rId774"/>
        </w:object>
      </w:r>
      <w:r>
        <w:t>从</w:t>
      </w:r>
      <w:r>
        <w:object w:dxaOrig="369" w:dyaOrig="243">
          <v:shape id="_x0000_i1468" type="#_x0000_t75" alt="eqId2e0a8cfb3747c454e0698e12857ffae8" style="width:18.5pt;height:12pt" o:ole="">
            <v:imagedata r:id="rId775" o:title="eqId2e0a8cfb3747c454e0698e12857ffae8"/>
          </v:shape>
          <o:OLEObject Type="Embed" ProgID="Equation.DSMT4" ShapeID="_x0000_i1468" DrawAspect="Content" ObjectID="_1834902673" r:id="rId776"/>
        </w:object>
      </w:r>
      <w:r>
        <w:t>开始，绕</w:t>
      </w:r>
      <w:r>
        <w:object w:dxaOrig="246" w:dyaOrig="246">
          <v:shape id="_x0000_i1469" type="#_x0000_t75" alt="eqId54a5d7d3b6b63fe5c24c3907b7a8eaa3" style="width:12.5pt;height:12.5pt" o:ole="">
            <v:imagedata r:id="rId505" o:title="eqId54a5d7d3b6b63fe5c24c3907b7a8eaa3"/>
          </v:shape>
          <o:OLEObject Type="Embed" ProgID="Equation.DSMT4" ShapeID="_x0000_i1469" DrawAspect="Content" ObjectID="_1834902674" r:id="rId777"/>
        </w:object>
      </w:r>
      <w:r>
        <w:t>点以</w:t>
      </w:r>
      <w:r>
        <w:t>25°</w:t>
      </w:r>
      <w:r>
        <w:t>每秒的速度逆时针旋转，直线</w:t>
      </w:r>
      <w:r>
        <w:object w:dxaOrig="387" w:dyaOrig="230">
          <v:shape id="_x0000_i1470" type="#_x0000_t75" alt="eqId9ce6c0e9de83f2e64ae33609fc08459d" style="width:19.5pt;height:11.5pt" o:ole="">
            <v:imagedata r:id="rId738" o:title="eqId9ce6c0e9de83f2e64ae33609fc08459d"/>
          </v:shape>
          <o:OLEObject Type="Embed" ProgID="Equation.DSMT4" ShapeID="_x0000_i1470" DrawAspect="Content" ObjectID="_1834902675" r:id="rId778"/>
        </w:object>
      </w:r>
      <w:r>
        <w:t>与直线</w:t>
      </w:r>
      <w:r>
        <w:object w:dxaOrig="387" w:dyaOrig="226">
          <v:shape id="_x0000_i1471" type="#_x0000_t75" alt="eqId907d5147cea4c9ce855074864fe54506" style="width:19.5pt;height:11.5pt" o:ole="">
            <v:imagedata r:id="rId779" o:title="eqId907d5147cea4c9ce855074864fe54506"/>
          </v:shape>
          <o:OLEObject Type="Embed" ProgID="Equation.DSMT4" ShapeID="_x0000_i1471" DrawAspect="Content" ObjectID="_1834902676" r:id="rId780"/>
        </w:object>
      </w:r>
      <w:r>
        <w:t>交于</w:t>
      </w:r>
      <w:r>
        <w:object w:dxaOrig="193" w:dyaOrig="208">
          <v:shape id="_x0000_i1472" type="#_x0000_t75" alt="eqIddad2a36927223bd70f426ba06aea4b45" style="width:9.5pt;height:10.5pt" o:ole="">
            <v:imagedata r:id="rId491" o:title="eqIddad2a36927223bd70f426ba06aea4b45"/>
          </v:shape>
          <o:OLEObject Type="Embed" ProgID="Equation.DSMT4" ShapeID="_x0000_i1472" DrawAspect="Content" ObjectID="_1834902677" r:id="rId781"/>
        </w:object>
      </w:r>
      <w:r>
        <w:t>，若直线</w:t>
      </w:r>
      <w:r>
        <w:object w:dxaOrig="387" w:dyaOrig="230">
          <v:shape id="_x0000_i1473" type="#_x0000_t75" alt="eqId9ce6c0e9de83f2e64ae33609fc08459d" style="width:19.5pt;height:11.5pt" o:ole="">
            <v:imagedata r:id="rId738" o:title="eqId9ce6c0e9de83f2e64ae33609fc08459d"/>
          </v:shape>
          <o:OLEObject Type="Embed" ProgID="Equation.DSMT4" ShapeID="_x0000_i1473" DrawAspect="Content" ObjectID="_1834902678" r:id="rId782"/>
        </w:object>
      </w:r>
      <w:r>
        <w:t>与直线</w:t>
      </w:r>
      <w:r>
        <w:object w:dxaOrig="369" w:dyaOrig="250">
          <v:shape id="_x0000_i1474" type="#_x0000_t75" alt="eqId360496a4f5cc8a5faca5e089ae4f9531" style="width:18.5pt;height:12.5pt" o:ole="">
            <v:imagedata r:id="rId773" o:title="eqId360496a4f5cc8a5faca5e089ae4f9531"/>
          </v:shape>
          <o:OLEObject Type="Embed" ProgID="Equation.DSMT4" ShapeID="_x0000_i1474" DrawAspect="Content" ObjectID="_1834902679" r:id="rId783"/>
        </w:object>
      </w:r>
      <w:r>
        <w:t>相交所夹的锐角为</w:t>
      </w:r>
      <w:r>
        <w:t>45°</w:t>
      </w:r>
      <w:r>
        <w:t>，请求出运动时间</w:t>
      </w:r>
      <w:r>
        <w:object w:dxaOrig="123" w:dyaOrig="218">
          <v:shape id="_x0000_i1475" type="#_x0000_t75" alt="eqId36a1b09c653185842513e24ebba60bb3" style="width:6pt;height:11pt" o:ole="">
            <v:imagedata r:id="rId784" o:title="eqId36a1b09c653185842513e24ebba60bb3"/>
          </v:shape>
          <o:OLEObject Type="Embed" ProgID="Equation.DSMT4" ShapeID="_x0000_i1475" DrawAspect="Content" ObjectID="_1834902680" r:id="rId785"/>
        </w:object>
      </w:r>
      <w:r>
        <w:t>秒（</w:t>
      </w:r>
      <w:r>
        <w:object w:dxaOrig="843" w:dyaOrig="242">
          <v:shape id="_x0000_i1476" type="#_x0000_t75" alt="eqId443e30092441f6cabe71a67c60ee733c" style="width:42pt;height:12pt" o:ole="">
            <v:imagedata r:id="rId786" o:title="eqId443e30092441f6cabe71a67c60ee733c"/>
          </v:shape>
          <o:OLEObject Type="Embed" ProgID="Equation.DSMT4" ShapeID="_x0000_i1476" DrawAspect="Content" ObjectID="_1834902681" r:id="rId787"/>
        </w:object>
      </w:r>
      <w:r>
        <w:t>）的值．</w:t>
      </w:r>
    </w:p>
    <w:p w:rsidR="005250CF" w:rsidRDefault="005B204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343400" cy="1304925"/>
            <wp:effectExtent l="0" t="0" r="0" b="3175"/>
            <wp:docPr id="100053" name="图片 100053" descr="@@@b0d76dc2-2055-47d9-9505-fc4d0bc2e4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b0d76dc2-2055-47d9-9505-fc4d0bc2e4e1"/>
                    <pic:cNvPicPr>
                      <a:picLocks noChangeAspect="1"/>
                    </pic:cNvPicPr>
                  </pic:nvPicPr>
                  <pic:blipFill>
                    <a:blip r:embed="rId788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【详解】解：（</w:t>
      </w:r>
      <w:r>
        <w:rPr>
          <w:color w:val="FF0000"/>
        </w:rPr>
        <w:t>1</w:t>
      </w:r>
      <w:r>
        <w:rPr>
          <w:color w:val="FF0000"/>
        </w:rPr>
        <w:t>）</w:t>
      </w:r>
      <w:r>
        <w:rPr>
          <w:color w:val="FF0000"/>
        </w:rPr>
        <w:object w:dxaOrig="2288" w:dyaOrig="242">
          <v:shape id="_x0000_i1477" type="#_x0000_t75" alt="eqId4922fb6aaf7850eba86d8d1b855453b5" style="width:114.5pt;height:12pt" o:ole="">
            <v:imagedata r:id="rId789" o:title="eqId4922fb6aaf7850eba86d8d1b855453b5"/>
          </v:shape>
          <o:OLEObject Type="Embed" ProgID="Equation.DSMT4" ShapeID="_x0000_i1477" DrawAspect="Content" ObjectID="_1834902682" r:id="rId790"/>
        </w:object>
      </w:r>
      <w:r>
        <w:rPr>
          <w:color w:val="FF0000"/>
        </w:rPr>
        <w:t>，理由如下：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如图，过</w:t>
      </w:r>
      <w:r>
        <w:rPr>
          <w:rFonts w:ascii="Times New Roman" w:eastAsia="Times New Roman" w:hAnsi="Times New Roman"/>
          <w:i/>
          <w:color w:val="FF0000"/>
        </w:rPr>
        <w:t>E</w:t>
      </w:r>
      <w:r>
        <w:rPr>
          <w:color w:val="FF0000"/>
        </w:rPr>
        <w:t>点作</w:t>
      </w:r>
      <w:r>
        <w:rPr>
          <w:color w:val="FF0000"/>
        </w:rPr>
        <w:object w:dxaOrig="703" w:dyaOrig="210">
          <v:shape id="_x0000_i1478" type="#_x0000_t75" alt="eqIdc197d8b99f2eb7477947e53461b5d548" style="width:35pt;height:10.5pt" o:ole="">
            <v:imagedata r:id="rId791" o:title="eqIdc197d8b99f2eb7477947e53461b5d548"/>
          </v:shape>
          <o:OLEObject Type="Embed" ProgID="Equation.DSMT4" ShapeID="_x0000_i1478" DrawAspect="Content" ObjectID="_1834902683" r:id="rId792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476375" cy="1057275"/>
            <wp:effectExtent l="0" t="0" r="9525" b="9525"/>
            <wp:docPr id="100055" name="图片 100055" descr="@@@caf55fd0-9cdf-4fc5-838d-eca105895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caf55fd0-9cdf-4fc5-838d-eca105895865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97" w:dyaOrig="251">
          <v:shape id="_x0000_i1479" type="#_x0000_t75" alt="eqIdb0fff774b4b0087a6f304ce930d359be" style="width:45pt;height:12.5pt" o:ole="">
            <v:imagedata r:id="rId794" o:title="eqIdb0fff774b4b0087a6f304ce930d359be"/>
          </v:shape>
          <o:OLEObject Type="Embed" ProgID="Equation.DSMT4" ShapeID="_x0000_i1479" DrawAspect="Content" ObjectID="_1834902684" r:id="rId795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425" w:dyaOrig="257">
          <v:shape id="_x0000_i1480" type="#_x0000_t75" alt="eqId33d40e403b138555d6a6fe99b26ee7eb" style="width:71.5pt;height:13pt" o:ole="">
            <v:imagedata r:id="rId319" o:title="eqId33d40e403b138555d6a6fe99b26ee7eb"/>
          </v:shape>
          <o:OLEObject Type="Embed" ProgID="Equation.DSMT4" ShapeID="_x0000_i1480" DrawAspect="Content" ObjectID="_1834902685" r:id="rId796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062" w:dyaOrig="264">
          <v:shape id="_x0000_i1481" type="#_x0000_t75" alt="eqIdd963f3551161ac56be67a2f0197bc987" style="width:153pt;height:13pt" o:ole="">
            <v:imagedata r:id="rId797" o:title="eqIdd963f3551161ac56be67a2f0197bc987"/>
          </v:shape>
          <o:OLEObject Type="Embed" ProgID="Equation.DSMT4" ShapeID="_x0000_i1481" DrawAspect="Content" ObjectID="_1834902686" r:id="rId79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872" w:dyaOrig="246">
          <v:shape id="_x0000_i1482" type="#_x0000_t75" alt="eqIdc2a03bfa4adc169f1ef42777137e7a75" style="width:193.5pt;height:12.5pt" o:ole="">
            <v:imagedata r:id="rId799" o:title="eqIdc2a03bfa4adc169f1ef42777137e7a75"/>
          </v:shape>
          <o:OLEObject Type="Embed" ProgID="Equation.DSMT4" ShapeID="_x0000_i1482" DrawAspect="Content" ObjectID="_1834902687" r:id="rId800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）如图：延长</w:t>
      </w:r>
      <w:r>
        <w:rPr>
          <w:color w:val="FF0000"/>
        </w:rPr>
        <w:object w:dxaOrig="703" w:dyaOrig="279">
          <v:shape id="_x0000_i1483" type="#_x0000_t75" alt="eqId75242e66c41dc0701185da266f384ae8" style="width:35pt;height:14pt" o:ole="">
            <v:imagedata r:id="rId801" o:title="eqId75242e66c41dc0701185da266f384ae8"/>
          </v:shape>
          <o:OLEObject Type="Embed" ProgID="Equation.DSMT4" ShapeID="_x0000_i1483" DrawAspect="Content" ObjectID="_1834902688" r:id="rId802"/>
        </w:object>
      </w:r>
      <w:r>
        <w:rPr>
          <w:color w:val="FF0000"/>
        </w:rPr>
        <w:t>相交于点</w:t>
      </w:r>
      <w:r>
        <w:rPr>
          <w:rFonts w:ascii="Times New Roman" w:eastAsia="Times New Roman" w:hAnsi="Times New Roman"/>
          <w:i/>
          <w:color w:val="FF0000"/>
        </w:rPr>
        <w:t>P</w:t>
      </w:r>
      <w:r>
        <w:rPr>
          <w:color w:val="FF0000"/>
        </w:rPr>
        <w:t>，过</w:t>
      </w:r>
      <w:r>
        <w:rPr>
          <w:rFonts w:ascii="Times New Roman" w:eastAsia="Times New Roman" w:hAnsi="Times New Roman"/>
          <w:i/>
          <w:color w:val="FF0000"/>
        </w:rPr>
        <w:t>P</w:t>
      </w:r>
      <w:r>
        <w:rPr>
          <w:color w:val="FF0000"/>
        </w:rPr>
        <w:t>作</w:t>
      </w:r>
      <w:r>
        <w:rPr>
          <w:color w:val="FF0000"/>
        </w:rPr>
        <w:object w:dxaOrig="897" w:dyaOrig="277">
          <v:shape id="_x0000_i1484" type="#_x0000_t75" alt="eqId259a6725a9231c13ee8775d84ea397ea" style="width:45pt;height:14pt" o:ole="">
            <v:imagedata r:id="rId803" o:title="eqId259a6725a9231c13ee8775d84ea397ea"/>
          </v:shape>
          <o:OLEObject Type="Embed" ProgID="Equation.DSMT4" ShapeID="_x0000_i1484" DrawAspect="Content" ObjectID="_1834902689" r:id="rId804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876425" cy="1514475"/>
            <wp:effectExtent l="0" t="0" r="3175" b="9525"/>
            <wp:docPr id="100057" name="图片 100057" descr="@@@71950527-fa3c-4a8f-b08e-9a176421f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71950527-fa3c-4a8f-b08e-9a176421f655"/>
                    <pic:cNvPicPr>
                      <a:picLocks noChangeAspect="1"/>
                    </pic:cNvPicPr>
                  </pic:nvPicPr>
                  <pic:blipFill>
                    <a:blip r:embed="rId80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914" w:dyaOrig="255">
          <v:shape id="_x0000_i1485" type="#_x0000_t75" alt="eqId899e0f38f927624c17b1df9a28865393" style="width:45.5pt;height:13pt" o:ole="">
            <v:imagedata r:id="rId806" o:title="eqId899e0f38f927624c17b1df9a28865393"/>
          </v:shape>
          <o:OLEObject Type="Embed" ProgID="Equation.DSMT4" ShapeID="_x0000_i1485" DrawAspect="Content" ObjectID="_1834902690" r:id="rId80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460" w:dyaOrig="278">
          <v:shape id="_x0000_i1486" type="#_x0000_t75" alt="eqIdca20c868acb2a456ee80e94381d5289b" style="width:73pt;height:14pt" o:ole="">
            <v:imagedata r:id="rId808" o:title="eqIdca20c868acb2a456ee80e94381d5289b"/>
          </v:shape>
          <o:OLEObject Type="Embed" ProgID="Equation.DSMT4" ShapeID="_x0000_i1486" DrawAspect="Content" ObjectID="_1834902691" r:id="rId809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71" w:dyaOrig="279">
          <v:shape id="_x0000_i1487" type="#_x0000_t75" alt="eqIdb7b9db36cd5f4ce82cf9d1051e2b2c44" style="width:98.5pt;height:14pt" o:ole="">
            <v:imagedata r:id="rId810" o:title="eqIdb7b9db36cd5f4ce82cf9d1051e2b2c44"/>
          </v:shape>
          <o:OLEObject Type="Embed" ProgID="Equation.DSMT4" ShapeID="_x0000_i1487" DrawAspect="Content" ObjectID="_1834902692" r:id="rId811"/>
        </w:object>
      </w:r>
      <w:r>
        <w:rPr>
          <w:color w:val="FF0000"/>
        </w:rPr>
        <w:t>，</w:t>
      </w:r>
      <w:r>
        <w:rPr>
          <w:color w:val="FF0000"/>
        </w:rPr>
        <w:object w:dxaOrig="1760" w:dyaOrig="264">
          <v:shape id="_x0000_i1488" type="#_x0000_t75" alt="eqId74f85a1871e00e903867000fdba3b4ad" style="width:88pt;height:13pt" o:ole="">
            <v:imagedata r:id="rId812" o:title="eqId74f85a1871e00e903867000fdba3b4ad"/>
          </v:shape>
          <o:OLEObject Type="Embed" ProgID="Equation.DSMT4" ShapeID="_x0000_i1488" DrawAspect="Content" ObjectID="_1834902693" r:id="rId813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79" w:dyaOrig="245">
          <v:shape id="_x0000_i1489" type="#_x0000_t75" alt="eqId0b212ff4649b37b655010ef687a5f4fe" style="width:44pt;height:12.5pt" o:ole="">
            <v:imagedata r:id="rId814" o:title="eqId0b212ff4649b37b655010ef687a5f4fe"/>
          </v:shape>
          <o:OLEObject Type="Embed" ProgID="Equation.DSMT4" ShapeID="_x0000_i1489" DrawAspect="Content" ObjectID="_1834902694" r:id="rId815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26" w:dyaOrig="242">
          <v:shape id="_x0000_i1490" type="#_x0000_t75" alt="eqIdeb9dd1be73dcb2c784878c57d16464d1" style="width:56.5pt;height:12pt" o:ole="">
            <v:imagedata r:id="rId816" o:title="eqIdeb9dd1be73dcb2c784878c57d16464d1"/>
          </v:shape>
          <o:OLEObject Type="Embed" ProgID="Equation.DSMT4" ShapeID="_x0000_i1490" DrawAspect="Content" ObjectID="_1834902695" r:id="rId81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361" w:dyaOrig="278">
          <v:shape id="_x0000_i1491" type="#_x0000_t75" alt="eqIdc27ed92eb42e62887d37be451086f752" style="width:168pt;height:14pt" o:ole="">
            <v:imagedata r:id="rId818" o:title="eqIdc27ed92eb42e62887d37be451086f752"/>
          </v:shape>
          <o:OLEObject Type="Embed" ProgID="Equation.DSMT4" ShapeID="_x0000_i1491" DrawAspect="Content" ObjectID="_1834902696" r:id="rId819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608" w:dyaOrig="279">
          <v:shape id="_x0000_i1492" type="#_x0000_t75" alt="eqId928d60fb5bcb4f3f9462641a96f6fee7" style="width:180.5pt;height:14pt" o:ole="">
            <v:imagedata r:id="rId820" o:title="eqId928d60fb5bcb4f3f9462641a96f6fee7"/>
          </v:shape>
          <o:OLEObject Type="Embed" ProgID="Equation.DSMT4" ShapeID="_x0000_i1492" DrawAspect="Content" ObjectID="_1834902697" r:id="rId821"/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8</w:t>
      </w:r>
      <w:r>
        <w:rPr>
          <w:rFonts w:hint="eastAsia"/>
          <w:color w:val="FF0000"/>
        </w:rPr>
        <w:t>分）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）将直线</w:t>
      </w:r>
      <w:r>
        <w:rPr>
          <w:color w:val="FF0000"/>
        </w:rPr>
        <w:object w:dxaOrig="404" w:dyaOrig="211">
          <v:shape id="_x0000_i1493" type="#_x0000_t75" alt="eqId8b46c607b3deac746c0ef3389ad8f65c" style="width:20pt;height:10.5pt" o:ole="">
            <v:imagedata r:id="rId822" o:title="eqId8b46c607b3deac746c0ef3389ad8f65c"/>
          </v:shape>
          <o:OLEObject Type="Embed" ProgID="Equation.DSMT4" ShapeID="_x0000_i1493" DrawAspect="Content" ObjectID="_1834902698" r:id="rId823"/>
        </w:object>
      </w:r>
      <w:r>
        <w:rPr>
          <w:color w:val="FF0000"/>
        </w:rPr>
        <w:t>的点</w:t>
      </w:r>
      <w:r>
        <w:rPr>
          <w:rFonts w:ascii="Times New Roman" w:eastAsia="Times New Roman" w:hAnsi="Times New Roman"/>
          <w:i/>
          <w:color w:val="FF0000"/>
        </w:rPr>
        <w:t>M</w:t>
      </w:r>
      <w:r>
        <w:rPr>
          <w:color w:val="FF0000"/>
        </w:rPr>
        <w:t>平移与直线</w:t>
      </w:r>
      <w:r>
        <w:rPr>
          <w:color w:val="FF0000"/>
        </w:rPr>
        <w:object w:dxaOrig="369" w:dyaOrig="250">
          <v:shape id="_x0000_i1494" type="#_x0000_t75" alt="eqId360496a4f5cc8a5faca5e089ae4f9531" style="width:18.5pt;height:12.5pt" o:ole="">
            <v:imagedata r:id="rId773" o:title="eqId360496a4f5cc8a5faca5e089ae4f9531"/>
          </v:shape>
          <o:OLEObject Type="Embed" ProgID="Equation.DSMT4" ShapeID="_x0000_i1494" DrawAspect="Content" ObjectID="_1834902699" r:id="rId824"/>
        </w:object>
      </w:r>
      <w:r>
        <w:rPr>
          <w:color w:val="FF0000"/>
        </w:rPr>
        <w:t>的</w:t>
      </w:r>
      <w:r>
        <w:rPr>
          <w:rFonts w:ascii="Times New Roman" w:eastAsia="Times New Roman" w:hAnsi="Times New Roman"/>
          <w:i/>
          <w:color w:val="FF0000"/>
        </w:rPr>
        <w:t>N</w:t>
      </w:r>
      <w:r>
        <w:rPr>
          <w:color w:val="FF0000"/>
        </w:rPr>
        <w:t>点重合，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676400" cy="1562100"/>
            <wp:effectExtent l="0" t="0" r="0" b="0"/>
            <wp:docPr id="100059" name="图片 100059" descr="@@@8718d827-15f8-46af-a395-c3a2783915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8718d827-15f8-46af-a395-c3a27839155a"/>
                    <pic:cNvPicPr>
                      <a:picLocks noChangeAspect="1"/>
                    </pic:cNvPicPr>
                  </pic:nvPicPr>
                  <pic:blipFill>
                    <a:blip r:embed="rId82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根据题意得，</w:t>
      </w:r>
      <w:r>
        <w:rPr>
          <w:color w:val="FF0000"/>
        </w:rPr>
        <w:object w:dxaOrig="2552" w:dyaOrig="317">
          <v:shape id="_x0000_i1495" type="#_x0000_t75" alt="eqId57086c737c0f1c75eb495c2a9610bb0f" style="width:127.5pt;height:16pt" o:ole="">
            <v:imagedata r:id="rId826" o:title="eqId57086c737c0f1c75eb495c2a9610bb0f"/>
          </v:shape>
          <o:OLEObject Type="Embed" ProgID="Equation.DSMT4" ShapeID="_x0000_i1495" DrawAspect="Content" ObjectID="_1834902700" r:id="rId827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∴</w:t>
      </w:r>
      <w:r>
        <w:rPr>
          <w:color w:val="FF0000"/>
        </w:rPr>
        <w:object w:dxaOrig="2904" w:dyaOrig="316">
          <v:shape id="_x0000_i1496" type="#_x0000_t75" alt="eqIdd06cd5afd8630c4ee452346eb3dcbca6" style="width:145pt;height:16pt" o:ole="">
            <v:imagedata r:id="rId828" o:title="eqIdd06cd5afd8630c4ee452346eb3dcbca6"/>
          </v:shape>
          <o:OLEObject Type="Embed" ProgID="Equation.DSMT4" ShapeID="_x0000_i1496" DrawAspect="Content" ObjectID="_1834902701" r:id="rId829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由题意可得：</w:t>
      </w:r>
      <w:r>
        <w:rPr>
          <w:color w:val="FF0000"/>
        </w:rPr>
        <w:object w:dxaOrig="1196" w:dyaOrig="316">
          <v:shape id="_x0000_i1497" type="#_x0000_t75" alt="eqIdbbb3b9f656db9effdad63a3b9f6ca88d" style="width:60pt;height:16pt" o:ole="">
            <v:imagedata r:id="rId830" o:title="eqIdbbb3b9f656db9effdad63a3b9f6ca88d"/>
          </v:shape>
          <o:OLEObject Type="Embed" ProgID="Equation.DSMT4" ShapeID="_x0000_i1497" DrawAspect="Content" ObjectID="_1834902702" r:id="rId831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14" w:dyaOrig="249">
          <v:shape id="_x0000_i1498" type="#_x0000_t75" alt="eqId6cf30d2cd6ac27e558c2097a03f333e5" style="width:45.5pt;height:12.5pt" o:ole="">
            <v:imagedata r:id="rId832" o:title="eqId6cf30d2cd6ac27e558c2097a03f333e5"/>
          </v:shape>
          <o:OLEObject Type="Embed" ProgID="Equation.DSMT4" ShapeID="_x0000_i1498" DrawAspect="Content" ObjectID="_1834902703" r:id="rId833"/>
        </w:object>
      </w:r>
      <w:r>
        <w:rPr>
          <w:color w:val="FF0000"/>
        </w:rPr>
        <w:t>，解得：</w:t>
      </w:r>
      <w:r>
        <w:rPr>
          <w:color w:val="FF0000"/>
        </w:rPr>
        <w:object w:dxaOrig="439" w:dyaOrig="246">
          <v:shape id="_x0000_i1499" type="#_x0000_t75" alt="eqIdf66884efff7400f92b530d69d029778d" style="width:22pt;height:12.5pt" o:ole="">
            <v:imagedata r:id="rId834" o:title="eqIdf66884efff7400f92b530d69d029778d"/>
          </v:shape>
          <o:OLEObject Type="Embed" ProgID="Equation.DSMT4" ShapeID="_x0000_i1499" DrawAspect="Content" ObjectID="_1834902704" r:id="rId835"/>
        </w:object>
      </w:r>
      <w:r>
        <w:rPr>
          <w:color w:val="FF0000"/>
        </w:rPr>
        <w:t>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343025" cy="1838325"/>
            <wp:effectExtent l="0" t="0" r="3175" b="3175"/>
            <wp:docPr id="100061" name="图片 100061" descr="@@@91bd6a78-9fdb-4707-8349-50f5c74fb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91bd6a78-9fdb-4707-8349-50f5c74fb461"/>
                    <pic:cNvPicPr>
                      <a:picLocks noChangeAspect="1"/>
                    </pic:cNvPicPr>
                  </pic:nvPicPr>
                  <pic:blipFill>
                    <a:blip r:embed="rId83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根据题意得，</w:t>
      </w:r>
      <w:r>
        <w:rPr>
          <w:color w:val="FF0000"/>
        </w:rPr>
        <w:object w:dxaOrig="3168" w:dyaOrig="316">
          <v:shape id="_x0000_i1500" type="#_x0000_t75" alt="eqIddb575cf603e1021d2f4aedb58ba6f03f" style="width:158.5pt;height:16pt" o:ole="">
            <v:imagedata r:id="rId837" o:title="eqIddb575cf603e1021d2f4aedb58ba6f03f"/>
          </v:shape>
          <o:OLEObject Type="Embed" ProgID="Equation.DSMT4" ShapeID="_x0000_i1500" DrawAspect="Content" ObjectID="_1834902705" r:id="rId838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由题意可得：</w:t>
      </w:r>
      <w:r>
        <w:rPr>
          <w:color w:val="FF0000"/>
        </w:rPr>
        <w:object w:dxaOrig="1267" w:dyaOrig="316">
          <v:shape id="_x0000_i1501" type="#_x0000_t75" alt="eqId7cf07d9b8651e70841351a6ed2e459de" style="width:63.5pt;height:16pt" o:ole="">
            <v:imagedata r:id="rId839" o:title="eqId7cf07d9b8651e70841351a6ed2e459de"/>
          </v:shape>
          <o:OLEObject Type="Embed" ProgID="Equation.DSMT4" ShapeID="_x0000_i1501" DrawAspect="Content" ObjectID="_1834902706" r:id="rId840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481" w:dyaOrig="316">
          <v:shape id="_x0000_i1502" type="#_x0000_t75" alt="eqIdd0d79eef720eaf9fa6bde8919355dd1b" style="width:124pt;height:16pt" o:ole="">
            <v:imagedata r:id="rId841" o:title="eqIdd0d79eef720eaf9fa6bde8919355dd1b"/>
          </v:shape>
          <o:OLEObject Type="Embed" ProgID="Equation.DSMT4" ShapeID="_x0000_i1502" DrawAspect="Content" ObjectID="_1834902707" r:id="rId842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023" w:dyaOrig="249">
          <v:shape id="_x0000_i1503" type="#_x0000_t75" alt="eqId1af5ec3c67f3f38b35580ce50596a152" style="width:101pt;height:12.5pt" o:ole="">
            <v:imagedata r:id="rId843" o:title="eqId1af5ec3c67f3f38b35580ce50596a152"/>
          </v:shape>
          <o:OLEObject Type="Embed" ProgID="Equation.DSMT4" ShapeID="_x0000_i1503" DrawAspect="Content" ObjectID="_1834902708" r:id="rId844"/>
        </w:object>
      </w:r>
      <w:r>
        <w:rPr>
          <w:color w:val="FF0000"/>
        </w:rPr>
        <w:t>，解得：</w:t>
      </w:r>
      <w:r>
        <w:rPr>
          <w:color w:val="FF0000"/>
        </w:rPr>
        <w:object w:dxaOrig="439" w:dyaOrig="245">
          <v:shape id="_x0000_i1504" type="#_x0000_t75" alt="eqId822921b3e0b6db0ce9c8b4a56043e9e6" style="width:22pt;height:12.5pt" o:ole="">
            <v:imagedata r:id="rId845" o:title="eqId822921b3e0b6db0ce9c8b4a56043e9e6"/>
          </v:shape>
          <o:OLEObject Type="Embed" ProgID="Equation.DSMT4" ShapeID="_x0000_i1504" DrawAspect="Content" ObjectID="_1834902709" r:id="rId846"/>
        </w:object>
      </w:r>
      <w:r>
        <w:rPr>
          <w:color w:val="FF0000"/>
        </w:rPr>
        <w:t>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800225" cy="1400175"/>
            <wp:effectExtent l="0" t="0" r="3175" b="9525"/>
            <wp:docPr id="100063" name="图片 100063" descr="@@@7925051b-5c28-4280-91be-bccdd6b8d0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7925051b-5c28-4280-91be-bccdd6b8d0c8"/>
                    <pic:cNvPicPr>
                      <a:picLocks noChangeAspect="1"/>
                    </pic:cNvPicPr>
                  </pic:nvPicPr>
                  <pic:blipFill>
                    <a:blip r:embed="rId84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根据题意得，</w:t>
      </w:r>
      <w:r>
        <w:rPr>
          <w:color w:val="FF0000"/>
        </w:rPr>
        <w:object w:dxaOrig="3185" w:dyaOrig="317">
          <v:shape id="_x0000_i1505" type="#_x0000_t75" alt="eqIdafbe3d7d14e3e6a5c552f0259d1c3a49" style="width:159.5pt;height:16pt" o:ole="">
            <v:imagedata r:id="rId848" o:title="eqIdafbe3d7d14e3e6a5c552f0259d1c3a49"/>
          </v:shape>
          <o:OLEObject Type="Embed" ProgID="Equation.DSMT4" ShapeID="_x0000_i1505" DrawAspect="Content" ObjectID="_1834902710" r:id="rId849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由题意可得：</w:t>
      </w:r>
      <w:r>
        <w:rPr>
          <w:color w:val="FF0000"/>
        </w:rPr>
        <w:object w:dxaOrig="1267" w:dyaOrig="316">
          <v:shape id="_x0000_i1506" type="#_x0000_t75" alt="eqId88ab2df884434e1647c5ea0d8e245547" style="width:63.5pt;height:16pt" o:ole="">
            <v:imagedata r:id="rId850" o:title="eqId88ab2df884434e1647c5ea0d8e245547"/>
          </v:shape>
          <o:OLEObject Type="Embed" ProgID="Equation.DSMT4" ShapeID="_x0000_i1506" DrawAspect="Content" ObjectID="_1834902711" r:id="rId851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411" w:dyaOrig="317">
          <v:shape id="_x0000_i1507" type="#_x0000_t75" alt="eqIdcf05c1a263033ef08991f988ec386f28" style="width:120.5pt;height:16pt" o:ole="">
            <v:imagedata r:id="rId852" o:title="eqIdcf05c1a263033ef08991f988ec386f28"/>
          </v:shape>
          <o:OLEObject Type="Embed" ProgID="Equation.DSMT4" ShapeID="_x0000_i1507" DrawAspect="Content" ObjectID="_1834902712" r:id="rId853"/>
        </w:object>
      </w:r>
      <w:r>
        <w:rPr>
          <w:color w:val="FF0000"/>
        </w:rPr>
        <w:t>，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763" w:dyaOrig="357">
          <v:shape id="_x0000_i1508" type="#_x0000_t75" alt="eqId8029996c1d531168b8030e0fc1f02ea3" style="width:138pt;height:18pt" o:ole="">
            <v:imagedata r:id="rId854" o:title="eqId8029996c1d531168b8030e0fc1f02ea3"/>
          </v:shape>
          <o:OLEObject Type="Embed" ProgID="Equation.DSMT4" ShapeID="_x0000_i1508" DrawAspect="Content" ObjectID="_1834902713" r:id="rId855"/>
        </w:object>
      </w:r>
      <w:r>
        <w:rPr>
          <w:color w:val="FF0000"/>
        </w:rPr>
        <w:t>，解得：</w:t>
      </w:r>
      <w:r>
        <w:rPr>
          <w:color w:val="FF0000"/>
        </w:rPr>
        <w:object w:dxaOrig="932" w:dyaOrig="249">
          <v:shape id="_x0000_i1509" type="#_x0000_t75" alt="eqId36e17b602b099fcbf6c204cd12420669" style="width:46.5pt;height:12.5pt" o:ole="">
            <v:imagedata r:id="rId856" o:title="eqId36e17b602b099fcbf6c204cd12420669"/>
          </v:shape>
          <o:OLEObject Type="Embed" ProgID="Equation.DSMT4" ShapeID="_x0000_i1509" DrawAspect="Content" ObjectID="_1834902714" r:id="rId857"/>
        </w:object>
      </w:r>
      <w:r>
        <w:rPr>
          <w:color w:val="FF0000"/>
        </w:rPr>
        <w:t>（不符合题意）；</w:t>
      </w:r>
    </w:p>
    <w:p w:rsidR="005250CF" w:rsidRDefault="005B204D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综上所述，运动时间</w:t>
      </w:r>
      <w:r>
        <w:rPr>
          <w:color w:val="FF0000"/>
        </w:rPr>
        <w:object w:dxaOrig="123" w:dyaOrig="218">
          <v:shape id="_x0000_i1510" type="#_x0000_t75" alt="eqId36a1b09c653185842513e24ebba60bb3" style="width:6pt;height:11pt" o:ole="">
            <v:imagedata r:id="rId784" o:title="eqId36a1b09c653185842513e24ebba60bb3"/>
          </v:shape>
          <o:OLEObject Type="Embed" ProgID="Equation.DSMT4" ShapeID="_x0000_i1510" DrawAspect="Content" ObjectID="_1834902715" r:id="rId858"/>
        </w:object>
      </w:r>
      <w:r>
        <w:rPr>
          <w:color w:val="FF0000"/>
        </w:rPr>
        <w:t>秒为</w:t>
      </w:r>
      <w:r>
        <w:rPr>
          <w:color w:val="FF0000"/>
        </w:rPr>
        <w:t>3</w:t>
      </w:r>
      <w:r>
        <w:rPr>
          <w:color w:val="FF0000"/>
        </w:rPr>
        <w:t>或</w:t>
      </w:r>
      <w:r>
        <w:rPr>
          <w:color w:val="FF0000"/>
        </w:rPr>
        <w:t>9</w: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12</w:t>
      </w:r>
      <w:r>
        <w:rPr>
          <w:rFonts w:hint="eastAsia"/>
          <w:color w:val="FF0000"/>
        </w:rPr>
        <w:t>分）</w:t>
      </w:r>
    </w:p>
    <w:sectPr w:rsidR="005250CF">
      <w:headerReference w:type="even" r:id="rId859"/>
      <w:headerReference w:type="default" r:id="rId860"/>
      <w:footerReference w:type="even" r:id="rId861"/>
      <w:footerReference w:type="default" r:id="rId862"/>
      <w:headerReference w:type="first" r:id="rId863"/>
      <w:footerReference w:type="first" r:id="rId864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04D" w:rsidRDefault="005B204D">
      <w:r>
        <w:separator/>
      </w:r>
    </w:p>
  </w:endnote>
  <w:endnote w:type="continuationSeparator" w:id="0">
    <w:p w:rsidR="005B204D" w:rsidRDefault="005B2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721" w:rsidRDefault="00441721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5250CF" w:rsidRDefault="005B204D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172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1721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250CF" w:rsidRDefault="005250CF">
    <w:pPr>
      <w:pStyle w:val="ab"/>
    </w:pPr>
  </w:p>
  <w:p w:rsidR="004151FC" w:rsidRDefault="005B204D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721" w:rsidRDefault="0044172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04D" w:rsidRDefault="005B204D">
      <w:r>
        <w:separator/>
      </w:r>
    </w:p>
  </w:footnote>
  <w:footnote w:type="continuationSeparator" w:id="0">
    <w:p w:rsidR="005B204D" w:rsidRDefault="005B2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721" w:rsidRDefault="0044172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0CF" w:rsidRDefault="005250CF">
    <w:pPr>
      <w:pStyle w:val="ad"/>
      <w:pBdr>
        <w:bottom w:val="none" w:sz="0" w:space="0" w:color="auto"/>
      </w:pBdr>
    </w:pPr>
    <w:bookmarkStart w:id="3" w:name="_GoBack"/>
    <w:bookmarkEnd w:id="3"/>
  </w:p>
  <w:p w:rsidR="004151FC" w:rsidRDefault="005B204D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1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721" w:rsidRDefault="00441721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72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250CF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04D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6A43CFF"/>
    <w:rsid w:val="177B5C02"/>
    <w:rsid w:val="189521FD"/>
    <w:rsid w:val="1DF40C70"/>
    <w:rsid w:val="238E0352"/>
    <w:rsid w:val="23DB7460"/>
    <w:rsid w:val="274B159D"/>
    <w:rsid w:val="289E31B0"/>
    <w:rsid w:val="2A522B7B"/>
    <w:rsid w:val="334E1F20"/>
    <w:rsid w:val="3446128F"/>
    <w:rsid w:val="399B0999"/>
    <w:rsid w:val="3BEB09D1"/>
    <w:rsid w:val="3C9E6D3F"/>
    <w:rsid w:val="41F330D8"/>
    <w:rsid w:val="426556F9"/>
    <w:rsid w:val="46642DF0"/>
    <w:rsid w:val="4ACC3E2B"/>
    <w:rsid w:val="4AEB77BC"/>
    <w:rsid w:val="4C4F173A"/>
    <w:rsid w:val="52AB61A6"/>
    <w:rsid w:val="621242D1"/>
    <w:rsid w:val="71880A5E"/>
    <w:rsid w:val="73643DE1"/>
    <w:rsid w:val="74AD7509"/>
    <w:rsid w:val="74C02654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6DB32767-B0F5-411D-BE9B-CDC0EB24E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671" Type="http://schemas.openxmlformats.org/officeDocument/2006/relationships/image" Target="media/image284.wmf"/><Relationship Id="rId769" Type="http://schemas.openxmlformats.org/officeDocument/2006/relationships/oleObject" Target="embeddings/oleObject440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85.bin"/><Relationship Id="rId531" Type="http://schemas.openxmlformats.org/officeDocument/2006/relationships/oleObject" Target="embeddings/oleObject303.bin"/><Relationship Id="rId629" Type="http://schemas.openxmlformats.org/officeDocument/2006/relationships/image" Target="media/image267.wmf"/><Relationship Id="rId170" Type="http://schemas.openxmlformats.org/officeDocument/2006/relationships/image" Target="media/image71.wmf"/><Relationship Id="rId836" Type="http://schemas.openxmlformats.org/officeDocument/2006/relationships/image" Target="media/image356.png"/><Relationship Id="rId268" Type="http://schemas.openxmlformats.org/officeDocument/2006/relationships/oleObject" Target="embeddings/oleObject157.bin"/><Relationship Id="rId475" Type="http://schemas.openxmlformats.org/officeDocument/2006/relationships/oleObject" Target="embeddings/oleObject272.bin"/><Relationship Id="rId682" Type="http://schemas.openxmlformats.org/officeDocument/2006/relationships/oleObject" Target="embeddings/oleObject388.bin"/><Relationship Id="rId32" Type="http://schemas.openxmlformats.org/officeDocument/2006/relationships/oleObject" Target="embeddings/oleObject15.bin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92.bin"/><Relationship Id="rId542" Type="http://schemas.openxmlformats.org/officeDocument/2006/relationships/image" Target="media/image227.wmf"/><Relationship Id="rId181" Type="http://schemas.openxmlformats.org/officeDocument/2006/relationships/image" Target="media/image75.png"/><Relationship Id="rId402" Type="http://schemas.openxmlformats.org/officeDocument/2006/relationships/oleObject" Target="embeddings/oleObject231.bin"/><Relationship Id="rId847" Type="http://schemas.openxmlformats.org/officeDocument/2006/relationships/image" Target="media/image362.png"/><Relationship Id="rId279" Type="http://schemas.openxmlformats.org/officeDocument/2006/relationships/image" Target="media/image112.wmf"/><Relationship Id="rId486" Type="http://schemas.openxmlformats.org/officeDocument/2006/relationships/oleObject" Target="embeddings/oleObject277.bin"/><Relationship Id="rId693" Type="http://schemas.openxmlformats.org/officeDocument/2006/relationships/oleObject" Target="embeddings/oleObject395.bin"/><Relationship Id="rId707" Type="http://schemas.openxmlformats.org/officeDocument/2006/relationships/oleObject" Target="embeddings/oleObject403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4.bin"/><Relationship Id="rId346" Type="http://schemas.openxmlformats.org/officeDocument/2006/relationships/image" Target="media/image144.wmf"/><Relationship Id="rId553" Type="http://schemas.openxmlformats.org/officeDocument/2006/relationships/oleObject" Target="embeddings/oleObject316.bin"/><Relationship Id="rId760" Type="http://schemas.openxmlformats.org/officeDocument/2006/relationships/image" Target="media/image321.wmf"/><Relationship Id="rId192" Type="http://schemas.openxmlformats.org/officeDocument/2006/relationships/image" Target="media/image78.wmf"/><Relationship Id="rId206" Type="http://schemas.openxmlformats.org/officeDocument/2006/relationships/oleObject" Target="embeddings/oleObject120.bin"/><Relationship Id="rId413" Type="http://schemas.openxmlformats.org/officeDocument/2006/relationships/image" Target="media/image172.wmf"/><Relationship Id="rId858" Type="http://schemas.openxmlformats.org/officeDocument/2006/relationships/oleObject" Target="embeddings/oleObject486.bin"/><Relationship Id="rId497" Type="http://schemas.openxmlformats.org/officeDocument/2006/relationships/image" Target="media/image208.png"/><Relationship Id="rId620" Type="http://schemas.openxmlformats.org/officeDocument/2006/relationships/oleObject" Target="embeddings/oleObject354.bin"/><Relationship Id="rId718" Type="http://schemas.openxmlformats.org/officeDocument/2006/relationships/oleObject" Target="embeddings/oleObject409.bin"/><Relationship Id="rId357" Type="http://schemas.openxmlformats.org/officeDocument/2006/relationships/image" Target="media/image148.wmf"/><Relationship Id="rId54" Type="http://schemas.openxmlformats.org/officeDocument/2006/relationships/oleObject" Target="embeddings/oleObject25.bin"/><Relationship Id="rId217" Type="http://schemas.openxmlformats.org/officeDocument/2006/relationships/image" Target="media/image87.png"/><Relationship Id="rId564" Type="http://schemas.openxmlformats.org/officeDocument/2006/relationships/oleObject" Target="embeddings/oleObject323.bin"/><Relationship Id="rId771" Type="http://schemas.openxmlformats.org/officeDocument/2006/relationships/oleObject" Target="embeddings/oleObject441.bin"/><Relationship Id="rId424" Type="http://schemas.openxmlformats.org/officeDocument/2006/relationships/image" Target="media/image177.wmf"/><Relationship Id="rId631" Type="http://schemas.openxmlformats.org/officeDocument/2006/relationships/image" Target="media/image268.wmf"/><Relationship Id="rId729" Type="http://schemas.openxmlformats.org/officeDocument/2006/relationships/image" Target="media/image310.wmf"/><Relationship Id="rId270" Type="http://schemas.openxmlformats.org/officeDocument/2006/relationships/image" Target="media/image108.wmf"/><Relationship Id="rId65" Type="http://schemas.openxmlformats.org/officeDocument/2006/relationships/oleObject" Target="embeddings/oleObject34.bin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10.bin"/><Relationship Id="rId575" Type="http://schemas.openxmlformats.org/officeDocument/2006/relationships/oleObject" Target="embeddings/oleObject329.bin"/><Relationship Id="rId782" Type="http://schemas.openxmlformats.org/officeDocument/2006/relationships/oleObject" Target="embeddings/oleObject449.bin"/><Relationship Id="rId228" Type="http://schemas.openxmlformats.org/officeDocument/2006/relationships/oleObject" Target="embeddings/oleObject135.bin"/><Relationship Id="rId435" Type="http://schemas.openxmlformats.org/officeDocument/2006/relationships/image" Target="media/image181.wmf"/><Relationship Id="rId642" Type="http://schemas.openxmlformats.org/officeDocument/2006/relationships/oleObject" Target="embeddings/oleObject365.bin"/><Relationship Id="rId281" Type="http://schemas.openxmlformats.org/officeDocument/2006/relationships/image" Target="media/image113.wmf"/><Relationship Id="rId502" Type="http://schemas.openxmlformats.org/officeDocument/2006/relationships/oleObject" Target="embeddings/oleObject288.bin"/><Relationship Id="rId76" Type="http://schemas.openxmlformats.org/officeDocument/2006/relationships/oleObject" Target="embeddings/oleObject39.bin"/><Relationship Id="rId141" Type="http://schemas.openxmlformats.org/officeDocument/2006/relationships/oleObject" Target="embeddings/oleObject76.bin"/><Relationship Id="rId379" Type="http://schemas.openxmlformats.org/officeDocument/2006/relationships/oleObject" Target="embeddings/oleObject216.bin"/><Relationship Id="rId586" Type="http://schemas.openxmlformats.org/officeDocument/2006/relationships/oleObject" Target="embeddings/oleObject334.bin"/><Relationship Id="rId793" Type="http://schemas.openxmlformats.org/officeDocument/2006/relationships/image" Target="media/image334.png"/><Relationship Id="rId807" Type="http://schemas.openxmlformats.org/officeDocument/2006/relationships/oleObject" Target="embeddings/oleObject461.bin"/><Relationship Id="rId7" Type="http://schemas.openxmlformats.org/officeDocument/2006/relationships/image" Target="media/image2.wmf"/><Relationship Id="rId239" Type="http://schemas.openxmlformats.org/officeDocument/2006/relationships/image" Target="media/image94.wmf"/><Relationship Id="rId446" Type="http://schemas.openxmlformats.org/officeDocument/2006/relationships/oleObject" Target="embeddings/oleObject258.bin"/><Relationship Id="rId653" Type="http://schemas.openxmlformats.org/officeDocument/2006/relationships/oleObject" Target="embeddings/oleObject371.bin"/><Relationship Id="rId292" Type="http://schemas.openxmlformats.org/officeDocument/2006/relationships/image" Target="media/image118.wmf"/><Relationship Id="rId306" Type="http://schemas.openxmlformats.org/officeDocument/2006/relationships/oleObject" Target="embeddings/oleObject176.bin"/><Relationship Id="rId860" Type="http://schemas.openxmlformats.org/officeDocument/2006/relationships/header" Target="header2.xml"/><Relationship Id="rId87" Type="http://schemas.openxmlformats.org/officeDocument/2006/relationships/oleObject" Target="embeddings/oleObject45.bin"/><Relationship Id="rId513" Type="http://schemas.openxmlformats.org/officeDocument/2006/relationships/oleObject" Target="embeddings/oleObject294.bin"/><Relationship Id="rId597" Type="http://schemas.openxmlformats.org/officeDocument/2006/relationships/oleObject" Target="embeddings/oleObject340.bin"/><Relationship Id="rId720" Type="http://schemas.openxmlformats.org/officeDocument/2006/relationships/oleObject" Target="embeddings/oleObject410.bin"/><Relationship Id="rId818" Type="http://schemas.openxmlformats.org/officeDocument/2006/relationships/image" Target="media/image347.wmf"/><Relationship Id="rId152" Type="http://schemas.openxmlformats.org/officeDocument/2006/relationships/image" Target="media/image62.wmf"/><Relationship Id="rId457" Type="http://schemas.openxmlformats.org/officeDocument/2006/relationships/image" Target="media/image189.wmf"/><Relationship Id="rId664" Type="http://schemas.openxmlformats.org/officeDocument/2006/relationships/image" Target="media/image281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31.wmf"/><Relationship Id="rId524" Type="http://schemas.openxmlformats.org/officeDocument/2006/relationships/oleObject" Target="embeddings/oleObject300.bin"/><Relationship Id="rId731" Type="http://schemas.openxmlformats.org/officeDocument/2006/relationships/image" Target="media/image311.wmf"/><Relationship Id="rId98" Type="http://schemas.openxmlformats.org/officeDocument/2006/relationships/oleObject" Target="embeddings/oleObject51.bin"/><Relationship Id="rId163" Type="http://schemas.openxmlformats.org/officeDocument/2006/relationships/oleObject" Target="embeddings/oleObject91.bin"/><Relationship Id="rId370" Type="http://schemas.openxmlformats.org/officeDocument/2006/relationships/oleObject" Target="embeddings/oleObject211.bin"/><Relationship Id="rId829" Type="http://schemas.openxmlformats.org/officeDocument/2006/relationships/oleObject" Target="embeddings/oleObject472.bin"/><Relationship Id="rId230" Type="http://schemas.openxmlformats.org/officeDocument/2006/relationships/oleObject" Target="embeddings/oleObject136.bin"/><Relationship Id="rId468" Type="http://schemas.openxmlformats.org/officeDocument/2006/relationships/oleObject" Target="embeddings/oleObject269.bin"/><Relationship Id="rId675" Type="http://schemas.openxmlformats.org/officeDocument/2006/relationships/image" Target="media/image286.wmf"/><Relationship Id="rId25" Type="http://schemas.openxmlformats.org/officeDocument/2006/relationships/image" Target="media/image10.wmf"/><Relationship Id="rId328" Type="http://schemas.openxmlformats.org/officeDocument/2006/relationships/oleObject" Target="embeddings/oleObject187.bin"/><Relationship Id="rId535" Type="http://schemas.openxmlformats.org/officeDocument/2006/relationships/oleObject" Target="embeddings/oleObject305.bin"/><Relationship Id="rId742" Type="http://schemas.openxmlformats.org/officeDocument/2006/relationships/image" Target="media/image315.wmf"/><Relationship Id="rId174" Type="http://schemas.openxmlformats.org/officeDocument/2006/relationships/image" Target="media/image73.wmf"/><Relationship Id="rId381" Type="http://schemas.openxmlformats.org/officeDocument/2006/relationships/oleObject" Target="embeddings/oleObject217.bin"/><Relationship Id="rId602" Type="http://schemas.openxmlformats.org/officeDocument/2006/relationships/oleObject" Target="embeddings/oleObject343.bin"/><Relationship Id="rId241" Type="http://schemas.openxmlformats.org/officeDocument/2006/relationships/image" Target="media/image95.wmf"/><Relationship Id="rId479" Type="http://schemas.openxmlformats.org/officeDocument/2006/relationships/image" Target="media/image201.wmf"/><Relationship Id="rId686" Type="http://schemas.openxmlformats.org/officeDocument/2006/relationships/oleObject" Target="embeddings/oleObject391.bin"/><Relationship Id="rId36" Type="http://schemas.openxmlformats.org/officeDocument/2006/relationships/image" Target="media/image15.wmf"/><Relationship Id="rId339" Type="http://schemas.openxmlformats.org/officeDocument/2006/relationships/oleObject" Target="embeddings/oleObject194.bin"/><Relationship Id="rId546" Type="http://schemas.openxmlformats.org/officeDocument/2006/relationships/oleObject" Target="embeddings/oleObject313.bin"/><Relationship Id="rId753" Type="http://schemas.openxmlformats.org/officeDocument/2006/relationships/oleObject" Target="embeddings/oleObject430.bin"/><Relationship Id="rId101" Type="http://schemas.openxmlformats.org/officeDocument/2006/relationships/image" Target="media/image44.wmf"/><Relationship Id="rId185" Type="http://schemas.openxmlformats.org/officeDocument/2006/relationships/oleObject" Target="embeddings/oleObject104.bin"/><Relationship Id="rId406" Type="http://schemas.openxmlformats.org/officeDocument/2006/relationships/oleObject" Target="embeddings/oleObject233.bin"/><Relationship Id="rId392" Type="http://schemas.openxmlformats.org/officeDocument/2006/relationships/oleObject" Target="embeddings/oleObject223.bin"/><Relationship Id="rId613" Type="http://schemas.openxmlformats.org/officeDocument/2006/relationships/oleObject" Target="embeddings/oleObject350.bin"/><Relationship Id="rId697" Type="http://schemas.openxmlformats.org/officeDocument/2006/relationships/image" Target="media/image295.wmf"/><Relationship Id="rId820" Type="http://schemas.openxmlformats.org/officeDocument/2006/relationships/image" Target="media/image348.wmf"/><Relationship Id="rId252" Type="http://schemas.openxmlformats.org/officeDocument/2006/relationships/oleObject" Target="embeddings/oleObject148.bin"/><Relationship Id="rId47" Type="http://schemas.openxmlformats.org/officeDocument/2006/relationships/oleObject" Target="embeddings/oleObject22.bin"/><Relationship Id="rId112" Type="http://schemas.openxmlformats.org/officeDocument/2006/relationships/oleObject" Target="embeddings/oleObject58.bin"/><Relationship Id="rId557" Type="http://schemas.openxmlformats.org/officeDocument/2006/relationships/image" Target="media/image234.wmf"/><Relationship Id="rId764" Type="http://schemas.openxmlformats.org/officeDocument/2006/relationships/image" Target="media/image322.wmf"/><Relationship Id="rId196" Type="http://schemas.openxmlformats.org/officeDocument/2006/relationships/oleObject" Target="embeddings/oleObject112.bin"/><Relationship Id="rId417" Type="http://schemas.openxmlformats.org/officeDocument/2006/relationships/image" Target="media/image174.wmf"/><Relationship Id="rId624" Type="http://schemas.openxmlformats.org/officeDocument/2006/relationships/image" Target="media/image263.png"/><Relationship Id="rId831" Type="http://schemas.openxmlformats.org/officeDocument/2006/relationships/oleObject" Target="embeddings/oleObject473.bin"/><Relationship Id="rId263" Type="http://schemas.openxmlformats.org/officeDocument/2006/relationships/image" Target="media/image104.wmf"/><Relationship Id="rId470" Type="http://schemas.openxmlformats.org/officeDocument/2006/relationships/oleObject" Target="embeddings/oleObject270.bin"/><Relationship Id="rId58" Type="http://schemas.openxmlformats.org/officeDocument/2006/relationships/oleObject" Target="embeddings/oleObject27.bin"/><Relationship Id="rId123" Type="http://schemas.openxmlformats.org/officeDocument/2006/relationships/image" Target="media/image55.wmf"/><Relationship Id="rId330" Type="http://schemas.openxmlformats.org/officeDocument/2006/relationships/oleObject" Target="embeddings/oleObject188.bin"/><Relationship Id="rId568" Type="http://schemas.openxmlformats.org/officeDocument/2006/relationships/image" Target="media/image238.wmf"/><Relationship Id="rId775" Type="http://schemas.openxmlformats.org/officeDocument/2006/relationships/image" Target="media/image327.wmf"/><Relationship Id="rId428" Type="http://schemas.openxmlformats.org/officeDocument/2006/relationships/image" Target="media/image179.wmf"/><Relationship Id="rId635" Type="http://schemas.openxmlformats.org/officeDocument/2006/relationships/oleObject" Target="embeddings/oleObject361.bin"/><Relationship Id="rId842" Type="http://schemas.openxmlformats.org/officeDocument/2006/relationships/oleObject" Target="embeddings/oleObject478.bin"/><Relationship Id="rId274" Type="http://schemas.openxmlformats.org/officeDocument/2006/relationships/image" Target="media/image110.wmf"/><Relationship Id="rId481" Type="http://schemas.openxmlformats.org/officeDocument/2006/relationships/image" Target="media/image202.wmf"/><Relationship Id="rId702" Type="http://schemas.openxmlformats.org/officeDocument/2006/relationships/oleObject" Target="embeddings/oleObject400.bin"/><Relationship Id="rId69" Type="http://schemas.openxmlformats.org/officeDocument/2006/relationships/oleObject" Target="embeddings/oleObject36.bin"/><Relationship Id="rId134" Type="http://schemas.openxmlformats.org/officeDocument/2006/relationships/oleObject" Target="embeddings/oleObject69.bin"/><Relationship Id="rId579" Type="http://schemas.openxmlformats.org/officeDocument/2006/relationships/oleObject" Target="embeddings/oleObject331.bin"/><Relationship Id="rId786" Type="http://schemas.openxmlformats.org/officeDocument/2006/relationships/image" Target="media/image330.wmf"/><Relationship Id="rId341" Type="http://schemas.openxmlformats.org/officeDocument/2006/relationships/oleObject" Target="embeddings/oleObject195.bin"/><Relationship Id="rId439" Type="http://schemas.openxmlformats.org/officeDocument/2006/relationships/oleObject" Target="embeddings/oleObject253.bin"/><Relationship Id="rId646" Type="http://schemas.openxmlformats.org/officeDocument/2006/relationships/oleObject" Target="embeddings/oleObject367.bin"/><Relationship Id="rId201" Type="http://schemas.openxmlformats.org/officeDocument/2006/relationships/oleObject" Target="embeddings/oleObject115.bin"/><Relationship Id="rId285" Type="http://schemas.openxmlformats.org/officeDocument/2006/relationships/oleObject" Target="embeddings/oleObject166.bin"/><Relationship Id="rId506" Type="http://schemas.openxmlformats.org/officeDocument/2006/relationships/oleObject" Target="embeddings/oleObject291.bin"/><Relationship Id="rId853" Type="http://schemas.openxmlformats.org/officeDocument/2006/relationships/oleObject" Target="embeddings/oleObject483.bin"/><Relationship Id="rId492" Type="http://schemas.openxmlformats.org/officeDocument/2006/relationships/oleObject" Target="embeddings/oleObject282.bin"/><Relationship Id="rId713" Type="http://schemas.openxmlformats.org/officeDocument/2006/relationships/image" Target="media/image302.wmf"/><Relationship Id="rId797" Type="http://schemas.openxmlformats.org/officeDocument/2006/relationships/image" Target="media/image336.wmf"/><Relationship Id="rId145" Type="http://schemas.openxmlformats.org/officeDocument/2006/relationships/oleObject" Target="embeddings/oleObject80.bin"/><Relationship Id="rId352" Type="http://schemas.openxmlformats.org/officeDocument/2006/relationships/oleObject" Target="embeddings/oleObject201.bin"/><Relationship Id="rId212" Type="http://schemas.openxmlformats.org/officeDocument/2006/relationships/oleObject" Target="embeddings/oleObject123.bin"/><Relationship Id="rId657" Type="http://schemas.openxmlformats.org/officeDocument/2006/relationships/oleObject" Target="embeddings/oleObject374.bin"/><Relationship Id="rId864" Type="http://schemas.openxmlformats.org/officeDocument/2006/relationships/footer" Target="footer3.xml"/><Relationship Id="rId296" Type="http://schemas.openxmlformats.org/officeDocument/2006/relationships/image" Target="media/image120.wmf"/><Relationship Id="rId517" Type="http://schemas.openxmlformats.org/officeDocument/2006/relationships/image" Target="media/image216.wmf"/><Relationship Id="rId724" Type="http://schemas.openxmlformats.org/officeDocument/2006/relationships/oleObject" Target="embeddings/oleObject412.bin"/><Relationship Id="rId60" Type="http://schemas.openxmlformats.org/officeDocument/2006/relationships/oleObject" Target="embeddings/oleObject29.bin"/><Relationship Id="rId156" Type="http://schemas.openxmlformats.org/officeDocument/2006/relationships/image" Target="media/image64.wmf"/><Relationship Id="rId363" Type="http://schemas.openxmlformats.org/officeDocument/2006/relationships/image" Target="media/image151.wmf"/><Relationship Id="rId570" Type="http://schemas.openxmlformats.org/officeDocument/2006/relationships/image" Target="media/image239.wmf"/><Relationship Id="rId223" Type="http://schemas.openxmlformats.org/officeDocument/2006/relationships/oleObject" Target="embeddings/oleObject130.bin"/><Relationship Id="rId430" Type="http://schemas.openxmlformats.org/officeDocument/2006/relationships/oleObject" Target="embeddings/oleObject246.bin"/><Relationship Id="rId668" Type="http://schemas.openxmlformats.org/officeDocument/2006/relationships/oleObject" Target="embeddings/oleObject381.bin"/><Relationship Id="rId18" Type="http://schemas.openxmlformats.org/officeDocument/2006/relationships/image" Target="media/image7.wmf"/><Relationship Id="rId528" Type="http://schemas.openxmlformats.org/officeDocument/2006/relationships/image" Target="media/image222.wmf"/><Relationship Id="rId735" Type="http://schemas.openxmlformats.org/officeDocument/2006/relationships/oleObject" Target="embeddings/oleObject419.bin"/><Relationship Id="rId167" Type="http://schemas.openxmlformats.org/officeDocument/2006/relationships/oleObject" Target="embeddings/oleObject93.bin"/><Relationship Id="rId374" Type="http://schemas.openxmlformats.org/officeDocument/2006/relationships/oleObject" Target="embeddings/oleObject213.bin"/><Relationship Id="rId581" Type="http://schemas.openxmlformats.org/officeDocument/2006/relationships/oleObject" Target="embeddings/oleObject332.bin"/><Relationship Id="rId71" Type="http://schemas.openxmlformats.org/officeDocument/2006/relationships/oleObject" Target="embeddings/oleObject37.bin"/><Relationship Id="rId234" Type="http://schemas.openxmlformats.org/officeDocument/2006/relationships/oleObject" Target="embeddings/oleObject138.bin"/><Relationship Id="rId679" Type="http://schemas.openxmlformats.org/officeDocument/2006/relationships/image" Target="media/image288.wmf"/><Relationship Id="rId802" Type="http://schemas.openxmlformats.org/officeDocument/2006/relationships/oleObject" Target="embeddings/oleObject459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441" Type="http://schemas.openxmlformats.org/officeDocument/2006/relationships/oleObject" Target="embeddings/oleObject255.bin"/><Relationship Id="rId539" Type="http://schemas.openxmlformats.org/officeDocument/2006/relationships/image" Target="media/image226.wmf"/><Relationship Id="rId746" Type="http://schemas.openxmlformats.org/officeDocument/2006/relationships/oleObject" Target="embeddings/oleObject425.bin"/><Relationship Id="rId178" Type="http://schemas.openxmlformats.org/officeDocument/2006/relationships/oleObject" Target="embeddings/oleObject100.bin"/><Relationship Id="rId301" Type="http://schemas.openxmlformats.org/officeDocument/2006/relationships/image" Target="media/image123.wmf"/><Relationship Id="rId82" Type="http://schemas.openxmlformats.org/officeDocument/2006/relationships/oleObject" Target="embeddings/oleObject42.bin"/><Relationship Id="rId385" Type="http://schemas.openxmlformats.org/officeDocument/2006/relationships/oleObject" Target="embeddings/oleObject219.bin"/><Relationship Id="rId592" Type="http://schemas.openxmlformats.org/officeDocument/2006/relationships/oleObject" Target="embeddings/oleObject337.bin"/><Relationship Id="rId606" Type="http://schemas.openxmlformats.org/officeDocument/2006/relationships/oleObject" Target="embeddings/oleObject345.bin"/><Relationship Id="rId813" Type="http://schemas.openxmlformats.org/officeDocument/2006/relationships/oleObject" Target="embeddings/oleObject464.bin"/><Relationship Id="rId245" Type="http://schemas.openxmlformats.org/officeDocument/2006/relationships/oleObject" Target="embeddings/oleObject143.bin"/><Relationship Id="rId452" Type="http://schemas.openxmlformats.org/officeDocument/2006/relationships/oleObject" Target="embeddings/oleObject261.bin"/><Relationship Id="rId105" Type="http://schemas.openxmlformats.org/officeDocument/2006/relationships/image" Target="media/image46.wmf"/><Relationship Id="rId312" Type="http://schemas.openxmlformats.org/officeDocument/2006/relationships/oleObject" Target="embeddings/oleObject179.bin"/><Relationship Id="rId757" Type="http://schemas.openxmlformats.org/officeDocument/2006/relationships/oleObject" Target="embeddings/oleObject433.bin"/><Relationship Id="rId93" Type="http://schemas.openxmlformats.org/officeDocument/2006/relationships/image" Target="media/image40.wmf"/><Relationship Id="rId189" Type="http://schemas.openxmlformats.org/officeDocument/2006/relationships/oleObject" Target="embeddings/oleObject108.bin"/><Relationship Id="rId396" Type="http://schemas.openxmlformats.org/officeDocument/2006/relationships/image" Target="media/image166.wmf"/><Relationship Id="rId617" Type="http://schemas.openxmlformats.org/officeDocument/2006/relationships/oleObject" Target="embeddings/oleObject352.bin"/><Relationship Id="rId824" Type="http://schemas.openxmlformats.org/officeDocument/2006/relationships/oleObject" Target="embeddings/oleObject470.bin"/><Relationship Id="rId256" Type="http://schemas.openxmlformats.org/officeDocument/2006/relationships/image" Target="media/image101.wmf"/><Relationship Id="rId463" Type="http://schemas.openxmlformats.org/officeDocument/2006/relationships/image" Target="media/image192.wmf"/><Relationship Id="rId670" Type="http://schemas.openxmlformats.org/officeDocument/2006/relationships/oleObject" Target="embeddings/oleObject382.bin"/><Relationship Id="rId116" Type="http://schemas.openxmlformats.org/officeDocument/2006/relationships/oleObject" Target="embeddings/oleObject60.bin"/><Relationship Id="rId323" Type="http://schemas.openxmlformats.org/officeDocument/2006/relationships/oleObject" Target="embeddings/oleObject184.bin"/><Relationship Id="rId530" Type="http://schemas.openxmlformats.org/officeDocument/2006/relationships/image" Target="media/image223.wmf"/><Relationship Id="rId768" Type="http://schemas.openxmlformats.org/officeDocument/2006/relationships/image" Target="media/image324.png"/><Relationship Id="rId20" Type="http://schemas.openxmlformats.org/officeDocument/2006/relationships/oleObject" Target="embeddings/oleObject8.bin"/><Relationship Id="rId628" Type="http://schemas.openxmlformats.org/officeDocument/2006/relationships/oleObject" Target="embeddings/oleObject357.bin"/><Relationship Id="rId835" Type="http://schemas.openxmlformats.org/officeDocument/2006/relationships/oleObject" Target="embeddings/oleObject475.bin"/><Relationship Id="rId267" Type="http://schemas.openxmlformats.org/officeDocument/2006/relationships/image" Target="media/image106.wmf"/><Relationship Id="rId474" Type="http://schemas.openxmlformats.org/officeDocument/2006/relationships/image" Target="media/image198.wmf"/><Relationship Id="rId127" Type="http://schemas.openxmlformats.org/officeDocument/2006/relationships/image" Target="media/image57.wmf"/><Relationship Id="rId681" Type="http://schemas.openxmlformats.org/officeDocument/2006/relationships/image" Target="media/image289.wmf"/><Relationship Id="rId779" Type="http://schemas.openxmlformats.org/officeDocument/2006/relationships/image" Target="media/image328.wmf"/><Relationship Id="rId31" Type="http://schemas.openxmlformats.org/officeDocument/2006/relationships/image" Target="media/image12.wmf"/><Relationship Id="rId334" Type="http://schemas.openxmlformats.org/officeDocument/2006/relationships/oleObject" Target="embeddings/oleObject191.bin"/><Relationship Id="rId541" Type="http://schemas.openxmlformats.org/officeDocument/2006/relationships/oleObject" Target="embeddings/oleObject310.bin"/><Relationship Id="rId639" Type="http://schemas.openxmlformats.org/officeDocument/2006/relationships/image" Target="media/image271.wmf"/><Relationship Id="rId180" Type="http://schemas.openxmlformats.org/officeDocument/2006/relationships/oleObject" Target="embeddings/oleObject101.bin"/><Relationship Id="rId278" Type="http://schemas.openxmlformats.org/officeDocument/2006/relationships/oleObject" Target="embeddings/oleObject162.bin"/><Relationship Id="rId401" Type="http://schemas.openxmlformats.org/officeDocument/2006/relationships/oleObject" Target="embeddings/oleObject230.bin"/><Relationship Id="rId846" Type="http://schemas.openxmlformats.org/officeDocument/2006/relationships/oleObject" Target="embeddings/oleObject480.bin"/><Relationship Id="rId485" Type="http://schemas.openxmlformats.org/officeDocument/2006/relationships/image" Target="media/image204.png"/><Relationship Id="rId692" Type="http://schemas.openxmlformats.org/officeDocument/2006/relationships/oleObject" Target="embeddings/oleObject394.bin"/><Relationship Id="rId706" Type="http://schemas.openxmlformats.org/officeDocument/2006/relationships/oleObject" Target="embeddings/oleObject402.bin"/><Relationship Id="rId42" Type="http://schemas.openxmlformats.org/officeDocument/2006/relationships/image" Target="media/image18.wmf"/><Relationship Id="rId138" Type="http://schemas.openxmlformats.org/officeDocument/2006/relationships/oleObject" Target="embeddings/oleObject73.bin"/><Relationship Id="rId345" Type="http://schemas.openxmlformats.org/officeDocument/2006/relationships/oleObject" Target="embeddings/oleObject197.bin"/><Relationship Id="rId552" Type="http://schemas.openxmlformats.org/officeDocument/2006/relationships/image" Target="media/image232.wmf"/><Relationship Id="rId191" Type="http://schemas.openxmlformats.org/officeDocument/2006/relationships/oleObject" Target="embeddings/oleObject109.bin"/><Relationship Id="rId205" Type="http://schemas.openxmlformats.org/officeDocument/2006/relationships/oleObject" Target="embeddings/oleObject119.bin"/><Relationship Id="rId412" Type="http://schemas.openxmlformats.org/officeDocument/2006/relationships/oleObject" Target="embeddings/oleObject236.bin"/><Relationship Id="rId857" Type="http://schemas.openxmlformats.org/officeDocument/2006/relationships/oleObject" Target="embeddings/oleObject485.bin"/><Relationship Id="rId289" Type="http://schemas.openxmlformats.org/officeDocument/2006/relationships/oleObject" Target="embeddings/oleObject168.bin"/><Relationship Id="rId496" Type="http://schemas.openxmlformats.org/officeDocument/2006/relationships/oleObject" Target="embeddings/oleObject284.bin"/><Relationship Id="rId717" Type="http://schemas.openxmlformats.org/officeDocument/2006/relationships/image" Target="media/image304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84.bin"/><Relationship Id="rId356" Type="http://schemas.openxmlformats.org/officeDocument/2006/relationships/oleObject" Target="embeddings/oleObject204.bin"/><Relationship Id="rId563" Type="http://schemas.openxmlformats.org/officeDocument/2006/relationships/image" Target="media/image236.wmf"/><Relationship Id="rId770" Type="http://schemas.openxmlformats.org/officeDocument/2006/relationships/image" Target="media/image325.wmf"/><Relationship Id="rId216" Type="http://schemas.openxmlformats.org/officeDocument/2006/relationships/oleObject" Target="embeddings/oleObject125.bin"/><Relationship Id="rId423" Type="http://schemas.openxmlformats.org/officeDocument/2006/relationships/oleObject" Target="embeddings/oleObject242.bin"/><Relationship Id="rId630" Type="http://schemas.openxmlformats.org/officeDocument/2006/relationships/oleObject" Target="embeddings/oleObject358.bin"/><Relationship Id="rId728" Type="http://schemas.openxmlformats.org/officeDocument/2006/relationships/oleObject" Target="embeddings/oleObject414.bin"/><Relationship Id="rId64" Type="http://schemas.openxmlformats.org/officeDocument/2006/relationships/oleObject" Target="embeddings/oleObject33.bin"/><Relationship Id="rId367" Type="http://schemas.openxmlformats.org/officeDocument/2006/relationships/oleObject" Target="embeddings/oleObject209.bin"/><Relationship Id="rId574" Type="http://schemas.openxmlformats.org/officeDocument/2006/relationships/image" Target="media/image241.wmf"/><Relationship Id="rId227" Type="http://schemas.openxmlformats.org/officeDocument/2006/relationships/oleObject" Target="embeddings/oleObject134.bin"/><Relationship Id="rId781" Type="http://schemas.openxmlformats.org/officeDocument/2006/relationships/oleObject" Target="embeddings/oleObject448.bin"/><Relationship Id="rId434" Type="http://schemas.openxmlformats.org/officeDocument/2006/relationships/oleObject" Target="embeddings/oleObject249.bin"/><Relationship Id="rId641" Type="http://schemas.openxmlformats.org/officeDocument/2006/relationships/image" Target="media/image272.wmf"/><Relationship Id="rId739" Type="http://schemas.openxmlformats.org/officeDocument/2006/relationships/oleObject" Target="embeddings/oleObject421.bin"/><Relationship Id="rId280" Type="http://schemas.openxmlformats.org/officeDocument/2006/relationships/oleObject" Target="embeddings/oleObject163.bin"/><Relationship Id="rId501" Type="http://schemas.openxmlformats.org/officeDocument/2006/relationships/oleObject" Target="embeddings/oleObject287.bin"/><Relationship Id="rId75" Type="http://schemas.openxmlformats.org/officeDocument/2006/relationships/image" Target="media/image32.wmf"/><Relationship Id="rId140" Type="http://schemas.openxmlformats.org/officeDocument/2006/relationships/oleObject" Target="embeddings/oleObject75.bin"/><Relationship Id="rId378" Type="http://schemas.openxmlformats.org/officeDocument/2006/relationships/image" Target="media/image158.wmf"/><Relationship Id="rId585" Type="http://schemas.openxmlformats.org/officeDocument/2006/relationships/image" Target="media/image247.wmf"/><Relationship Id="rId792" Type="http://schemas.openxmlformats.org/officeDocument/2006/relationships/oleObject" Target="embeddings/oleObject454.bin"/><Relationship Id="rId806" Type="http://schemas.openxmlformats.org/officeDocument/2006/relationships/image" Target="media/image341.wmf"/><Relationship Id="rId6" Type="http://schemas.openxmlformats.org/officeDocument/2006/relationships/image" Target="media/image1.png"/><Relationship Id="rId238" Type="http://schemas.openxmlformats.org/officeDocument/2006/relationships/oleObject" Target="embeddings/oleObject140.bin"/><Relationship Id="rId445" Type="http://schemas.openxmlformats.org/officeDocument/2006/relationships/oleObject" Target="embeddings/oleObject257.bin"/><Relationship Id="rId652" Type="http://schemas.openxmlformats.org/officeDocument/2006/relationships/image" Target="media/image277.wmf"/><Relationship Id="rId291" Type="http://schemas.openxmlformats.org/officeDocument/2006/relationships/oleObject" Target="embeddings/oleObject169.bin"/><Relationship Id="rId305" Type="http://schemas.openxmlformats.org/officeDocument/2006/relationships/image" Target="media/image125.wmf"/><Relationship Id="rId512" Type="http://schemas.openxmlformats.org/officeDocument/2006/relationships/image" Target="media/image214.wmf"/><Relationship Id="rId86" Type="http://schemas.openxmlformats.org/officeDocument/2006/relationships/image" Target="media/image37.wmf"/><Relationship Id="rId151" Type="http://schemas.openxmlformats.org/officeDocument/2006/relationships/oleObject" Target="embeddings/oleObject85.bin"/><Relationship Id="rId389" Type="http://schemas.openxmlformats.org/officeDocument/2006/relationships/oleObject" Target="embeddings/oleObject221.bin"/><Relationship Id="rId596" Type="http://schemas.openxmlformats.org/officeDocument/2006/relationships/oleObject" Target="embeddings/oleObject339.bin"/><Relationship Id="rId817" Type="http://schemas.openxmlformats.org/officeDocument/2006/relationships/oleObject" Target="embeddings/oleObject466.bin"/><Relationship Id="rId249" Type="http://schemas.openxmlformats.org/officeDocument/2006/relationships/oleObject" Target="embeddings/oleObject146.bin"/><Relationship Id="rId456" Type="http://schemas.openxmlformats.org/officeDocument/2006/relationships/oleObject" Target="embeddings/oleObject263.bin"/><Relationship Id="rId663" Type="http://schemas.openxmlformats.org/officeDocument/2006/relationships/oleObject" Target="embeddings/oleObject378.bin"/><Relationship Id="rId13" Type="http://schemas.openxmlformats.org/officeDocument/2006/relationships/image" Target="media/image5.wmf"/><Relationship Id="rId109" Type="http://schemas.openxmlformats.org/officeDocument/2006/relationships/image" Target="media/image48.wmf"/><Relationship Id="rId316" Type="http://schemas.openxmlformats.org/officeDocument/2006/relationships/oleObject" Target="embeddings/oleObject181.bin"/><Relationship Id="rId523" Type="http://schemas.openxmlformats.org/officeDocument/2006/relationships/image" Target="media/image219.wmf"/><Relationship Id="rId97" Type="http://schemas.openxmlformats.org/officeDocument/2006/relationships/image" Target="media/image42.wmf"/><Relationship Id="rId730" Type="http://schemas.openxmlformats.org/officeDocument/2006/relationships/oleObject" Target="embeddings/oleObject415.bin"/><Relationship Id="rId828" Type="http://schemas.openxmlformats.org/officeDocument/2006/relationships/image" Target="media/image352.wmf"/><Relationship Id="rId162" Type="http://schemas.openxmlformats.org/officeDocument/2006/relationships/image" Target="media/image67.wmf"/><Relationship Id="rId467" Type="http://schemas.openxmlformats.org/officeDocument/2006/relationships/image" Target="media/image194.wmf"/><Relationship Id="rId674" Type="http://schemas.openxmlformats.org/officeDocument/2006/relationships/oleObject" Target="embeddings/oleObject384.bin"/><Relationship Id="rId24" Type="http://schemas.openxmlformats.org/officeDocument/2006/relationships/oleObject" Target="embeddings/oleObject10.bin"/><Relationship Id="rId327" Type="http://schemas.openxmlformats.org/officeDocument/2006/relationships/image" Target="media/image136.wmf"/><Relationship Id="rId534" Type="http://schemas.openxmlformats.org/officeDocument/2006/relationships/image" Target="media/image225.wmf"/><Relationship Id="rId741" Type="http://schemas.openxmlformats.org/officeDocument/2006/relationships/oleObject" Target="embeddings/oleObject422.bin"/><Relationship Id="rId839" Type="http://schemas.openxmlformats.org/officeDocument/2006/relationships/image" Target="media/image358.wmf"/><Relationship Id="rId173" Type="http://schemas.openxmlformats.org/officeDocument/2006/relationships/oleObject" Target="embeddings/oleObject96.bin"/><Relationship Id="rId380" Type="http://schemas.openxmlformats.org/officeDocument/2006/relationships/image" Target="media/image159.wmf"/><Relationship Id="rId601" Type="http://schemas.openxmlformats.org/officeDocument/2006/relationships/oleObject" Target="embeddings/oleObject342.bin"/><Relationship Id="rId240" Type="http://schemas.openxmlformats.org/officeDocument/2006/relationships/oleObject" Target="embeddings/oleObject141.bin"/><Relationship Id="rId478" Type="http://schemas.openxmlformats.org/officeDocument/2006/relationships/image" Target="media/image200.png"/><Relationship Id="rId685" Type="http://schemas.openxmlformats.org/officeDocument/2006/relationships/image" Target="media/image290.wmf"/><Relationship Id="rId35" Type="http://schemas.openxmlformats.org/officeDocument/2006/relationships/image" Target="media/image14.png"/><Relationship Id="rId100" Type="http://schemas.openxmlformats.org/officeDocument/2006/relationships/oleObject" Target="embeddings/oleObject52.bin"/><Relationship Id="rId338" Type="http://schemas.openxmlformats.org/officeDocument/2006/relationships/image" Target="media/image140.wmf"/><Relationship Id="rId545" Type="http://schemas.openxmlformats.org/officeDocument/2006/relationships/image" Target="media/image228.wmf"/><Relationship Id="rId752" Type="http://schemas.openxmlformats.org/officeDocument/2006/relationships/oleObject" Target="embeddings/oleObject429.bin"/><Relationship Id="rId184" Type="http://schemas.openxmlformats.org/officeDocument/2006/relationships/oleObject" Target="embeddings/oleObject103.bin"/><Relationship Id="rId391" Type="http://schemas.openxmlformats.org/officeDocument/2006/relationships/oleObject" Target="embeddings/oleObject222.bin"/><Relationship Id="rId405" Type="http://schemas.openxmlformats.org/officeDocument/2006/relationships/image" Target="media/image168.wmf"/><Relationship Id="rId612" Type="http://schemas.openxmlformats.org/officeDocument/2006/relationships/image" Target="media/image258.wmf"/><Relationship Id="rId251" Type="http://schemas.openxmlformats.org/officeDocument/2006/relationships/oleObject" Target="embeddings/oleObject147.bin"/><Relationship Id="rId489" Type="http://schemas.openxmlformats.org/officeDocument/2006/relationships/oleObject" Target="embeddings/oleObject280.bin"/><Relationship Id="rId654" Type="http://schemas.openxmlformats.org/officeDocument/2006/relationships/image" Target="media/image278.wmf"/><Relationship Id="rId696" Type="http://schemas.openxmlformats.org/officeDocument/2006/relationships/oleObject" Target="embeddings/oleObject397.bin"/><Relationship Id="rId861" Type="http://schemas.openxmlformats.org/officeDocument/2006/relationships/footer" Target="footer1.xml"/><Relationship Id="rId46" Type="http://schemas.openxmlformats.org/officeDocument/2006/relationships/image" Target="media/image20.wmf"/><Relationship Id="rId293" Type="http://schemas.openxmlformats.org/officeDocument/2006/relationships/oleObject" Target="embeddings/oleObject170.bin"/><Relationship Id="rId307" Type="http://schemas.openxmlformats.org/officeDocument/2006/relationships/image" Target="media/image126.wmf"/><Relationship Id="rId349" Type="http://schemas.openxmlformats.org/officeDocument/2006/relationships/oleObject" Target="embeddings/oleObject199.bin"/><Relationship Id="rId514" Type="http://schemas.openxmlformats.org/officeDocument/2006/relationships/image" Target="media/image215.wmf"/><Relationship Id="rId556" Type="http://schemas.openxmlformats.org/officeDocument/2006/relationships/oleObject" Target="embeddings/oleObject318.bin"/><Relationship Id="rId721" Type="http://schemas.openxmlformats.org/officeDocument/2006/relationships/image" Target="media/image306.wmf"/><Relationship Id="rId763" Type="http://schemas.openxmlformats.org/officeDocument/2006/relationships/oleObject" Target="embeddings/oleObject437.bin"/><Relationship Id="rId88" Type="http://schemas.openxmlformats.org/officeDocument/2006/relationships/oleObject" Target="embeddings/oleObject46.bin"/><Relationship Id="rId111" Type="http://schemas.openxmlformats.org/officeDocument/2006/relationships/image" Target="media/image49.wmf"/><Relationship Id="rId153" Type="http://schemas.openxmlformats.org/officeDocument/2006/relationships/oleObject" Target="embeddings/oleObject86.bin"/><Relationship Id="rId195" Type="http://schemas.openxmlformats.org/officeDocument/2006/relationships/image" Target="media/image79.wmf"/><Relationship Id="rId209" Type="http://schemas.openxmlformats.org/officeDocument/2006/relationships/image" Target="media/image83.wmf"/><Relationship Id="rId360" Type="http://schemas.openxmlformats.org/officeDocument/2006/relationships/oleObject" Target="embeddings/oleObject206.bin"/><Relationship Id="rId416" Type="http://schemas.openxmlformats.org/officeDocument/2006/relationships/oleObject" Target="embeddings/oleObject238.bin"/><Relationship Id="rId598" Type="http://schemas.openxmlformats.org/officeDocument/2006/relationships/image" Target="media/image253.wmf"/><Relationship Id="rId819" Type="http://schemas.openxmlformats.org/officeDocument/2006/relationships/oleObject" Target="embeddings/oleObject467.bin"/><Relationship Id="rId220" Type="http://schemas.openxmlformats.org/officeDocument/2006/relationships/oleObject" Target="embeddings/oleObject127.bin"/><Relationship Id="rId458" Type="http://schemas.openxmlformats.org/officeDocument/2006/relationships/oleObject" Target="embeddings/oleObject264.bin"/><Relationship Id="rId623" Type="http://schemas.openxmlformats.org/officeDocument/2006/relationships/oleObject" Target="embeddings/oleObject356.bin"/><Relationship Id="rId665" Type="http://schemas.openxmlformats.org/officeDocument/2006/relationships/oleObject" Target="embeddings/oleObject379.bin"/><Relationship Id="rId830" Type="http://schemas.openxmlformats.org/officeDocument/2006/relationships/image" Target="media/image353.wmf"/><Relationship Id="rId15" Type="http://schemas.openxmlformats.org/officeDocument/2006/relationships/image" Target="media/image6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54.bin"/><Relationship Id="rId318" Type="http://schemas.openxmlformats.org/officeDocument/2006/relationships/oleObject" Target="embeddings/oleObject182.bin"/><Relationship Id="rId525" Type="http://schemas.openxmlformats.org/officeDocument/2006/relationships/image" Target="media/image220.png"/><Relationship Id="rId567" Type="http://schemas.openxmlformats.org/officeDocument/2006/relationships/oleObject" Target="embeddings/oleObject325.bin"/><Relationship Id="rId732" Type="http://schemas.openxmlformats.org/officeDocument/2006/relationships/oleObject" Target="embeddings/oleObject416.bin"/><Relationship Id="rId99" Type="http://schemas.openxmlformats.org/officeDocument/2006/relationships/image" Target="media/image43.wmf"/><Relationship Id="rId122" Type="http://schemas.openxmlformats.org/officeDocument/2006/relationships/oleObject" Target="embeddings/oleObject63.bin"/><Relationship Id="rId164" Type="http://schemas.openxmlformats.org/officeDocument/2006/relationships/image" Target="media/image68.wmf"/><Relationship Id="rId371" Type="http://schemas.openxmlformats.org/officeDocument/2006/relationships/image" Target="media/image155.png"/><Relationship Id="rId774" Type="http://schemas.openxmlformats.org/officeDocument/2006/relationships/oleObject" Target="embeddings/oleObject443.bin"/><Relationship Id="rId427" Type="http://schemas.openxmlformats.org/officeDocument/2006/relationships/oleObject" Target="embeddings/oleObject244.bin"/><Relationship Id="rId469" Type="http://schemas.openxmlformats.org/officeDocument/2006/relationships/image" Target="media/image195.wmf"/><Relationship Id="rId634" Type="http://schemas.openxmlformats.org/officeDocument/2006/relationships/oleObject" Target="embeddings/oleObject360.bin"/><Relationship Id="rId676" Type="http://schemas.openxmlformats.org/officeDocument/2006/relationships/oleObject" Target="embeddings/oleObject385.bin"/><Relationship Id="rId841" Type="http://schemas.openxmlformats.org/officeDocument/2006/relationships/image" Target="media/image359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90.wmf"/><Relationship Id="rId273" Type="http://schemas.openxmlformats.org/officeDocument/2006/relationships/oleObject" Target="embeddings/oleObject159.bin"/><Relationship Id="rId329" Type="http://schemas.openxmlformats.org/officeDocument/2006/relationships/image" Target="media/image137.wmf"/><Relationship Id="rId480" Type="http://schemas.openxmlformats.org/officeDocument/2006/relationships/oleObject" Target="embeddings/oleObject274.bin"/><Relationship Id="rId536" Type="http://schemas.openxmlformats.org/officeDocument/2006/relationships/oleObject" Target="embeddings/oleObject306.bin"/><Relationship Id="rId701" Type="http://schemas.openxmlformats.org/officeDocument/2006/relationships/image" Target="media/image297.wmf"/><Relationship Id="rId68" Type="http://schemas.openxmlformats.org/officeDocument/2006/relationships/image" Target="media/image28.wmf"/><Relationship Id="rId133" Type="http://schemas.openxmlformats.org/officeDocument/2006/relationships/image" Target="media/image60.wmf"/><Relationship Id="rId175" Type="http://schemas.openxmlformats.org/officeDocument/2006/relationships/oleObject" Target="embeddings/oleObject97.bin"/><Relationship Id="rId340" Type="http://schemas.openxmlformats.org/officeDocument/2006/relationships/image" Target="media/image141.wmf"/><Relationship Id="rId578" Type="http://schemas.openxmlformats.org/officeDocument/2006/relationships/image" Target="media/image243.wmf"/><Relationship Id="rId743" Type="http://schemas.openxmlformats.org/officeDocument/2006/relationships/oleObject" Target="embeddings/oleObject423.bin"/><Relationship Id="rId785" Type="http://schemas.openxmlformats.org/officeDocument/2006/relationships/oleObject" Target="embeddings/oleObject451.bin"/><Relationship Id="rId200" Type="http://schemas.openxmlformats.org/officeDocument/2006/relationships/image" Target="media/image81.png"/><Relationship Id="rId382" Type="http://schemas.openxmlformats.org/officeDocument/2006/relationships/image" Target="media/image160.wmf"/><Relationship Id="rId438" Type="http://schemas.openxmlformats.org/officeDocument/2006/relationships/oleObject" Target="embeddings/oleObject252.bin"/><Relationship Id="rId603" Type="http://schemas.openxmlformats.org/officeDocument/2006/relationships/image" Target="media/image255.wmf"/><Relationship Id="rId645" Type="http://schemas.openxmlformats.org/officeDocument/2006/relationships/image" Target="media/image274.wmf"/><Relationship Id="rId687" Type="http://schemas.openxmlformats.org/officeDocument/2006/relationships/image" Target="media/image291.wmf"/><Relationship Id="rId810" Type="http://schemas.openxmlformats.org/officeDocument/2006/relationships/image" Target="media/image343.wmf"/><Relationship Id="rId852" Type="http://schemas.openxmlformats.org/officeDocument/2006/relationships/image" Target="media/image365.wmf"/><Relationship Id="rId242" Type="http://schemas.openxmlformats.org/officeDocument/2006/relationships/oleObject" Target="embeddings/oleObject142.bin"/><Relationship Id="rId284" Type="http://schemas.openxmlformats.org/officeDocument/2006/relationships/oleObject" Target="embeddings/oleObject165.bin"/><Relationship Id="rId491" Type="http://schemas.openxmlformats.org/officeDocument/2006/relationships/image" Target="media/image205.wmf"/><Relationship Id="rId505" Type="http://schemas.openxmlformats.org/officeDocument/2006/relationships/image" Target="media/image210.wmf"/><Relationship Id="rId712" Type="http://schemas.openxmlformats.org/officeDocument/2006/relationships/oleObject" Target="embeddings/oleObject406.bin"/><Relationship Id="rId37" Type="http://schemas.openxmlformats.org/officeDocument/2006/relationships/oleObject" Target="embeddings/oleObject17.bin"/><Relationship Id="rId79" Type="http://schemas.openxmlformats.org/officeDocument/2006/relationships/image" Target="media/image34.wmf"/><Relationship Id="rId102" Type="http://schemas.openxmlformats.org/officeDocument/2006/relationships/oleObject" Target="embeddings/oleObject53.bin"/><Relationship Id="rId144" Type="http://schemas.openxmlformats.org/officeDocument/2006/relationships/oleObject" Target="embeddings/oleObject79.bin"/><Relationship Id="rId547" Type="http://schemas.openxmlformats.org/officeDocument/2006/relationships/image" Target="media/image229.wmf"/><Relationship Id="rId589" Type="http://schemas.openxmlformats.org/officeDocument/2006/relationships/image" Target="media/image249.wmf"/><Relationship Id="rId754" Type="http://schemas.openxmlformats.org/officeDocument/2006/relationships/oleObject" Target="embeddings/oleObject431.bin"/><Relationship Id="rId796" Type="http://schemas.openxmlformats.org/officeDocument/2006/relationships/oleObject" Target="embeddings/oleObject456.bin"/><Relationship Id="rId90" Type="http://schemas.openxmlformats.org/officeDocument/2006/relationships/oleObject" Target="embeddings/oleObject47.bin"/><Relationship Id="rId186" Type="http://schemas.openxmlformats.org/officeDocument/2006/relationships/oleObject" Target="embeddings/oleObject105.bin"/><Relationship Id="rId351" Type="http://schemas.openxmlformats.org/officeDocument/2006/relationships/oleObject" Target="embeddings/oleObject200.bin"/><Relationship Id="rId393" Type="http://schemas.openxmlformats.org/officeDocument/2006/relationships/image" Target="media/image165.wmf"/><Relationship Id="rId407" Type="http://schemas.openxmlformats.org/officeDocument/2006/relationships/image" Target="media/image169.wmf"/><Relationship Id="rId449" Type="http://schemas.openxmlformats.org/officeDocument/2006/relationships/image" Target="media/image185.wmf"/><Relationship Id="rId614" Type="http://schemas.openxmlformats.org/officeDocument/2006/relationships/image" Target="media/image259.wmf"/><Relationship Id="rId656" Type="http://schemas.openxmlformats.org/officeDocument/2006/relationships/oleObject" Target="embeddings/oleObject373.bin"/><Relationship Id="rId821" Type="http://schemas.openxmlformats.org/officeDocument/2006/relationships/oleObject" Target="embeddings/oleObject468.bin"/><Relationship Id="rId863" Type="http://schemas.openxmlformats.org/officeDocument/2006/relationships/header" Target="header3.xml"/><Relationship Id="rId211" Type="http://schemas.openxmlformats.org/officeDocument/2006/relationships/image" Target="media/image84.wmf"/><Relationship Id="rId253" Type="http://schemas.openxmlformats.org/officeDocument/2006/relationships/oleObject" Target="embeddings/oleObject149.bin"/><Relationship Id="rId295" Type="http://schemas.openxmlformats.org/officeDocument/2006/relationships/oleObject" Target="embeddings/oleObject171.bin"/><Relationship Id="rId309" Type="http://schemas.openxmlformats.org/officeDocument/2006/relationships/image" Target="media/image127.wmf"/><Relationship Id="rId460" Type="http://schemas.openxmlformats.org/officeDocument/2006/relationships/image" Target="media/image190.wmf"/><Relationship Id="rId516" Type="http://schemas.openxmlformats.org/officeDocument/2006/relationships/oleObject" Target="embeddings/oleObject296.bin"/><Relationship Id="rId698" Type="http://schemas.openxmlformats.org/officeDocument/2006/relationships/oleObject" Target="embeddings/oleObject398.bin"/><Relationship Id="rId48" Type="http://schemas.openxmlformats.org/officeDocument/2006/relationships/image" Target="media/image21.wmf"/><Relationship Id="rId113" Type="http://schemas.openxmlformats.org/officeDocument/2006/relationships/image" Target="media/image50.wmf"/><Relationship Id="rId320" Type="http://schemas.openxmlformats.org/officeDocument/2006/relationships/oleObject" Target="embeddings/oleObject183.bin"/><Relationship Id="rId558" Type="http://schemas.openxmlformats.org/officeDocument/2006/relationships/oleObject" Target="embeddings/oleObject319.bin"/><Relationship Id="rId723" Type="http://schemas.openxmlformats.org/officeDocument/2006/relationships/image" Target="media/image307.wmf"/><Relationship Id="rId765" Type="http://schemas.openxmlformats.org/officeDocument/2006/relationships/oleObject" Target="embeddings/oleObject438.bin"/><Relationship Id="rId155" Type="http://schemas.openxmlformats.org/officeDocument/2006/relationships/oleObject" Target="embeddings/oleObject87.bin"/><Relationship Id="rId197" Type="http://schemas.openxmlformats.org/officeDocument/2006/relationships/image" Target="media/image80.wmf"/><Relationship Id="rId362" Type="http://schemas.openxmlformats.org/officeDocument/2006/relationships/oleObject" Target="embeddings/oleObject207.bin"/><Relationship Id="rId418" Type="http://schemas.openxmlformats.org/officeDocument/2006/relationships/oleObject" Target="embeddings/oleObject239.bin"/><Relationship Id="rId625" Type="http://schemas.openxmlformats.org/officeDocument/2006/relationships/image" Target="media/image264.png"/><Relationship Id="rId832" Type="http://schemas.openxmlformats.org/officeDocument/2006/relationships/image" Target="media/image354.wmf"/><Relationship Id="rId222" Type="http://schemas.openxmlformats.org/officeDocument/2006/relationships/oleObject" Target="embeddings/oleObject129.bin"/><Relationship Id="rId264" Type="http://schemas.openxmlformats.org/officeDocument/2006/relationships/oleObject" Target="embeddings/oleObject155.bin"/><Relationship Id="rId471" Type="http://schemas.openxmlformats.org/officeDocument/2006/relationships/image" Target="media/image196.png"/><Relationship Id="rId667" Type="http://schemas.openxmlformats.org/officeDocument/2006/relationships/oleObject" Target="embeddings/oleObject380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4.bin"/><Relationship Id="rId527" Type="http://schemas.openxmlformats.org/officeDocument/2006/relationships/oleObject" Target="embeddings/oleObject301.bin"/><Relationship Id="rId569" Type="http://schemas.openxmlformats.org/officeDocument/2006/relationships/oleObject" Target="embeddings/oleObject326.bin"/><Relationship Id="rId734" Type="http://schemas.openxmlformats.org/officeDocument/2006/relationships/oleObject" Target="embeddings/oleObject418.bin"/><Relationship Id="rId776" Type="http://schemas.openxmlformats.org/officeDocument/2006/relationships/oleObject" Target="embeddings/oleObject444.bin"/><Relationship Id="rId70" Type="http://schemas.openxmlformats.org/officeDocument/2006/relationships/image" Target="media/image29.wmf"/><Relationship Id="rId166" Type="http://schemas.openxmlformats.org/officeDocument/2006/relationships/image" Target="media/image69.wmf"/><Relationship Id="rId331" Type="http://schemas.openxmlformats.org/officeDocument/2006/relationships/image" Target="media/image138.wmf"/><Relationship Id="rId373" Type="http://schemas.openxmlformats.org/officeDocument/2006/relationships/image" Target="media/image156.wmf"/><Relationship Id="rId429" Type="http://schemas.openxmlformats.org/officeDocument/2006/relationships/oleObject" Target="embeddings/oleObject245.bin"/><Relationship Id="rId580" Type="http://schemas.openxmlformats.org/officeDocument/2006/relationships/image" Target="media/image244.wmf"/><Relationship Id="rId636" Type="http://schemas.openxmlformats.org/officeDocument/2006/relationships/oleObject" Target="embeddings/oleObject362.bin"/><Relationship Id="rId801" Type="http://schemas.openxmlformats.org/officeDocument/2006/relationships/image" Target="media/image338.wmf"/><Relationship Id="rId1" Type="http://schemas.openxmlformats.org/officeDocument/2006/relationships/styles" Target="styles.xml"/><Relationship Id="rId233" Type="http://schemas.openxmlformats.org/officeDocument/2006/relationships/image" Target="media/image91.wmf"/><Relationship Id="rId440" Type="http://schemas.openxmlformats.org/officeDocument/2006/relationships/oleObject" Target="embeddings/oleObject254.bin"/><Relationship Id="rId678" Type="http://schemas.openxmlformats.org/officeDocument/2006/relationships/oleObject" Target="embeddings/oleObject386.bin"/><Relationship Id="rId843" Type="http://schemas.openxmlformats.org/officeDocument/2006/relationships/image" Target="media/image360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60.bin"/><Relationship Id="rId300" Type="http://schemas.openxmlformats.org/officeDocument/2006/relationships/oleObject" Target="embeddings/oleObject173.bin"/><Relationship Id="rId482" Type="http://schemas.openxmlformats.org/officeDocument/2006/relationships/oleObject" Target="embeddings/oleObject275.bin"/><Relationship Id="rId538" Type="http://schemas.openxmlformats.org/officeDocument/2006/relationships/oleObject" Target="embeddings/oleObject308.bin"/><Relationship Id="rId703" Type="http://schemas.openxmlformats.org/officeDocument/2006/relationships/image" Target="media/image298.wmf"/><Relationship Id="rId745" Type="http://schemas.openxmlformats.org/officeDocument/2006/relationships/image" Target="media/image316.wmf"/><Relationship Id="rId81" Type="http://schemas.openxmlformats.org/officeDocument/2006/relationships/image" Target="media/image35.wmf"/><Relationship Id="rId135" Type="http://schemas.openxmlformats.org/officeDocument/2006/relationships/oleObject" Target="embeddings/oleObject70.bin"/><Relationship Id="rId177" Type="http://schemas.openxmlformats.org/officeDocument/2006/relationships/oleObject" Target="embeddings/oleObject99.bin"/><Relationship Id="rId342" Type="http://schemas.openxmlformats.org/officeDocument/2006/relationships/image" Target="media/image142.wmf"/><Relationship Id="rId384" Type="http://schemas.openxmlformats.org/officeDocument/2006/relationships/image" Target="media/image161.wmf"/><Relationship Id="rId591" Type="http://schemas.openxmlformats.org/officeDocument/2006/relationships/image" Target="media/image250.wmf"/><Relationship Id="rId605" Type="http://schemas.openxmlformats.org/officeDocument/2006/relationships/image" Target="media/image256.wmf"/><Relationship Id="rId787" Type="http://schemas.openxmlformats.org/officeDocument/2006/relationships/oleObject" Target="embeddings/oleObject452.bin"/><Relationship Id="rId812" Type="http://schemas.openxmlformats.org/officeDocument/2006/relationships/image" Target="media/image344.wmf"/><Relationship Id="rId202" Type="http://schemas.openxmlformats.org/officeDocument/2006/relationships/oleObject" Target="embeddings/oleObject116.bin"/><Relationship Id="rId244" Type="http://schemas.openxmlformats.org/officeDocument/2006/relationships/image" Target="media/image97.wmf"/><Relationship Id="rId647" Type="http://schemas.openxmlformats.org/officeDocument/2006/relationships/image" Target="media/image275.wmf"/><Relationship Id="rId689" Type="http://schemas.openxmlformats.org/officeDocument/2006/relationships/image" Target="media/image292.wmf"/><Relationship Id="rId854" Type="http://schemas.openxmlformats.org/officeDocument/2006/relationships/image" Target="media/image366.wmf"/><Relationship Id="rId39" Type="http://schemas.openxmlformats.org/officeDocument/2006/relationships/oleObject" Target="embeddings/oleObject18.bin"/><Relationship Id="rId286" Type="http://schemas.openxmlformats.org/officeDocument/2006/relationships/image" Target="media/image115.wmf"/><Relationship Id="rId451" Type="http://schemas.openxmlformats.org/officeDocument/2006/relationships/image" Target="media/image186.wmf"/><Relationship Id="rId493" Type="http://schemas.openxmlformats.org/officeDocument/2006/relationships/image" Target="media/image206.wmf"/><Relationship Id="rId507" Type="http://schemas.openxmlformats.org/officeDocument/2006/relationships/image" Target="media/image211.wmf"/><Relationship Id="rId549" Type="http://schemas.openxmlformats.org/officeDocument/2006/relationships/image" Target="media/image230.png"/><Relationship Id="rId714" Type="http://schemas.openxmlformats.org/officeDocument/2006/relationships/oleObject" Target="embeddings/oleObject407.bin"/><Relationship Id="rId756" Type="http://schemas.openxmlformats.org/officeDocument/2006/relationships/oleObject" Target="embeddings/oleObject432.bin"/><Relationship Id="rId50" Type="http://schemas.openxmlformats.org/officeDocument/2006/relationships/image" Target="media/image22.png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81.bin"/><Relationship Id="rId188" Type="http://schemas.openxmlformats.org/officeDocument/2006/relationships/oleObject" Target="embeddings/oleObject107.bin"/><Relationship Id="rId311" Type="http://schemas.openxmlformats.org/officeDocument/2006/relationships/image" Target="media/image128.wmf"/><Relationship Id="rId353" Type="http://schemas.openxmlformats.org/officeDocument/2006/relationships/image" Target="media/image147.wmf"/><Relationship Id="rId395" Type="http://schemas.openxmlformats.org/officeDocument/2006/relationships/oleObject" Target="embeddings/oleObject225.bin"/><Relationship Id="rId409" Type="http://schemas.openxmlformats.org/officeDocument/2006/relationships/image" Target="media/image170.wmf"/><Relationship Id="rId560" Type="http://schemas.openxmlformats.org/officeDocument/2006/relationships/oleObject" Target="embeddings/oleObject320.bin"/><Relationship Id="rId798" Type="http://schemas.openxmlformats.org/officeDocument/2006/relationships/oleObject" Target="embeddings/oleObject457.bin"/><Relationship Id="rId92" Type="http://schemas.openxmlformats.org/officeDocument/2006/relationships/oleObject" Target="embeddings/oleObject48.bin"/><Relationship Id="rId213" Type="http://schemas.openxmlformats.org/officeDocument/2006/relationships/image" Target="media/image85.wmf"/><Relationship Id="rId420" Type="http://schemas.openxmlformats.org/officeDocument/2006/relationships/image" Target="media/image175.wmf"/><Relationship Id="rId616" Type="http://schemas.openxmlformats.org/officeDocument/2006/relationships/image" Target="media/image260.wmf"/><Relationship Id="rId658" Type="http://schemas.openxmlformats.org/officeDocument/2006/relationships/oleObject" Target="embeddings/oleObject375.bin"/><Relationship Id="rId823" Type="http://schemas.openxmlformats.org/officeDocument/2006/relationships/oleObject" Target="embeddings/oleObject469.bin"/><Relationship Id="rId865" Type="http://schemas.openxmlformats.org/officeDocument/2006/relationships/fontTable" Target="fontTable.xml"/><Relationship Id="rId255" Type="http://schemas.openxmlformats.org/officeDocument/2006/relationships/oleObject" Target="embeddings/oleObject150.bin"/><Relationship Id="rId297" Type="http://schemas.openxmlformats.org/officeDocument/2006/relationships/oleObject" Target="embeddings/oleObject172.bin"/><Relationship Id="rId462" Type="http://schemas.openxmlformats.org/officeDocument/2006/relationships/image" Target="media/image191.png"/><Relationship Id="rId518" Type="http://schemas.openxmlformats.org/officeDocument/2006/relationships/oleObject" Target="embeddings/oleObject297.bin"/><Relationship Id="rId725" Type="http://schemas.openxmlformats.org/officeDocument/2006/relationships/image" Target="media/image308.wmf"/><Relationship Id="rId115" Type="http://schemas.openxmlformats.org/officeDocument/2006/relationships/image" Target="media/image51.wmf"/><Relationship Id="rId157" Type="http://schemas.openxmlformats.org/officeDocument/2006/relationships/oleObject" Target="embeddings/oleObject88.bin"/><Relationship Id="rId322" Type="http://schemas.openxmlformats.org/officeDocument/2006/relationships/image" Target="media/image134.wmf"/><Relationship Id="rId364" Type="http://schemas.openxmlformats.org/officeDocument/2006/relationships/oleObject" Target="embeddings/oleObject208.bin"/><Relationship Id="rId767" Type="http://schemas.openxmlformats.org/officeDocument/2006/relationships/oleObject" Target="embeddings/oleObject439.bin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14.bin"/><Relationship Id="rId571" Type="http://schemas.openxmlformats.org/officeDocument/2006/relationships/oleObject" Target="embeddings/oleObject327.bin"/><Relationship Id="rId627" Type="http://schemas.openxmlformats.org/officeDocument/2006/relationships/image" Target="media/image266.wmf"/><Relationship Id="rId669" Type="http://schemas.openxmlformats.org/officeDocument/2006/relationships/image" Target="media/image283.wmf"/><Relationship Id="rId834" Type="http://schemas.openxmlformats.org/officeDocument/2006/relationships/image" Target="media/image355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31.bin"/><Relationship Id="rId266" Type="http://schemas.openxmlformats.org/officeDocument/2006/relationships/oleObject" Target="embeddings/oleObject156.bin"/><Relationship Id="rId431" Type="http://schemas.openxmlformats.org/officeDocument/2006/relationships/oleObject" Target="embeddings/oleObject247.bin"/><Relationship Id="rId473" Type="http://schemas.openxmlformats.org/officeDocument/2006/relationships/oleObject" Target="embeddings/oleObject271.bin"/><Relationship Id="rId529" Type="http://schemas.openxmlformats.org/officeDocument/2006/relationships/oleObject" Target="embeddings/oleObject302.bin"/><Relationship Id="rId680" Type="http://schemas.openxmlformats.org/officeDocument/2006/relationships/oleObject" Target="embeddings/oleObject387.bin"/><Relationship Id="rId736" Type="http://schemas.openxmlformats.org/officeDocument/2006/relationships/image" Target="media/image312.wmf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65.bin"/><Relationship Id="rId168" Type="http://schemas.openxmlformats.org/officeDocument/2006/relationships/image" Target="media/image70.wmf"/><Relationship Id="rId333" Type="http://schemas.openxmlformats.org/officeDocument/2006/relationships/oleObject" Target="embeddings/oleObject190.bin"/><Relationship Id="rId540" Type="http://schemas.openxmlformats.org/officeDocument/2006/relationships/oleObject" Target="embeddings/oleObject309.bin"/><Relationship Id="rId778" Type="http://schemas.openxmlformats.org/officeDocument/2006/relationships/oleObject" Target="embeddings/oleObject446.bin"/><Relationship Id="rId72" Type="http://schemas.openxmlformats.org/officeDocument/2006/relationships/image" Target="media/image30.wmf"/><Relationship Id="rId375" Type="http://schemas.openxmlformats.org/officeDocument/2006/relationships/image" Target="media/image157.wmf"/><Relationship Id="rId582" Type="http://schemas.openxmlformats.org/officeDocument/2006/relationships/image" Target="media/image245.wmf"/><Relationship Id="rId638" Type="http://schemas.openxmlformats.org/officeDocument/2006/relationships/oleObject" Target="embeddings/oleObject363.bin"/><Relationship Id="rId803" Type="http://schemas.openxmlformats.org/officeDocument/2006/relationships/image" Target="media/image339.wmf"/><Relationship Id="rId845" Type="http://schemas.openxmlformats.org/officeDocument/2006/relationships/image" Target="media/image361.wmf"/><Relationship Id="rId3" Type="http://schemas.openxmlformats.org/officeDocument/2006/relationships/webSettings" Target="webSettings.xml"/><Relationship Id="rId235" Type="http://schemas.openxmlformats.org/officeDocument/2006/relationships/image" Target="media/image92.wmf"/><Relationship Id="rId277" Type="http://schemas.openxmlformats.org/officeDocument/2006/relationships/oleObject" Target="embeddings/oleObject161.bin"/><Relationship Id="rId400" Type="http://schemas.openxmlformats.org/officeDocument/2006/relationships/oleObject" Target="embeddings/oleObject229.bin"/><Relationship Id="rId442" Type="http://schemas.openxmlformats.org/officeDocument/2006/relationships/image" Target="media/image182.wmf"/><Relationship Id="rId484" Type="http://schemas.openxmlformats.org/officeDocument/2006/relationships/oleObject" Target="embeddings/oleObject276.bin"/><Relationship Id="rId705" Type="http://schemas.openxmlformats.org/officeDocument/2006/relationships/image" Target="media/image299.wmf"/><Relationship Id="rId137" Type="http://schemas.openxmlformats.org/officeDocument/2006/relationships/oleObject" Target="embeddings/oleObject72.bin"/><Relationship Id="rId302" Type="http://schemas.openxmlformats.org/officeDocument/2006/relationships/oleObject" Target="embeddings/oleObject174.bin"/><Relationship Id="rId344" Type="http://schemas.openxmlformats.org/officeDocument/2006/relationships/image" Target="media/image143.wmf"/><Relationship Id="rId691" Type="http://schemas.openxmlformats.org/officeDocument/2006/relationships/image" Target="media/image293.wmf"/><Relationship Id="rId747" Type="http://schemas.openxmlformats.org/officeDocument/2006/relationships/image" Target="media/image317.wmf"/><Relationship Id="rId789" Type="http://schemas.openxmlformats.org/officeDocument/2006/relationships/image" Target="media/image332.wmf"/><Relationship Id="rId41" Type="http://schemas.openxmlformats.org/officeDocument/2006/relationships/oleObject" Target="embeddings/oleObject19.bin"/><Relationship Id="rId83" Type="http://schemas.openxmlformats.org/officeDocument/2006/relationships/image" Target="media/image36.wmf"/><Relationship Id="rId179" Type="http://schemas.openxmlformats.org/officeDocument/2006/relationships/image" Target="media/image74.wmf"/><Relationship Id="rId386" Type="http://schemas.openxmlformats.org/officeDocument/2006/relationships/image" Target="media/image162.wmf"/><Relationship Id="rId551" Type="http://schemas.openxmlformats.org/officeDocument/2006/relationships/oleObject" Target="embeddings/oleObject315.bin"/><Relationship Id="rId593" Type="http://schemas.openxmlformats.org/officeDocument/2006/relationships/image" Target="media/image251.wmf"/><Relationship Id="rId607" Type="http://schemas.openxmlformats.org/officeDocument/2006/relationships/image" Target="media/image257.wmf"/><Relationship Id="rId649" Type="http://schemas.openxmlformats.org/officeDocument/2006/relationships/image" Target="media/image276.wmf"/><Relationship Id="rId814" Type="http://schemas.openxmlformats.org/officeDocument/2006/relationships/image" Target="media/image345.wmf"/><Relationship Id="rId856" Type="http://schemas.openxmlformats.org/officeDocument/2006/relationships/image" Target="media/image367.wmf"/><Relationship Id="rId190" Type="http://schemas.openxmlformats.org/officeDocument/2006/relationships/image" Target="media/image77.wmf"/><Relationship Id="rId204" Type="http://schemas.openxmlformats.org/officeDocument/2006/relationships/oleObject" Target="embeddings/oleObject118.bin"/><Relationship Id="rId246" Type="http://schemas.openxmlformats.org/officeDocument/2006/relationships/oleObject" Target="embeddings/oleObject144.bin"/><Relationship Id="rId288" Type="http://schemas.openxmlformats.org/officeDocument/2006/relationships/image" Target="media/image116.wmf"/><Relationship Id="rId411" Type="http://schemas.openxmlformats.org/officeDocument/2006/relationships/image" Target="media/image171.wmf"/><Relationship Id="rId453" Type="http://schemas.openxmlformats.org/officeDocument/2006/relationships/image" Target="media/image187.wmf"/><Relationship Id="rId509" Type="http://schemas.openxmlformats.org/officeDocument/2006/relationships/image" Target="media/image212.wmf"/><Relationship Id="rId660" Type="http://schemas.openxmlformats.org/officeDocument/2006/relationships/image" Target="media/image279.wmf"/><Relationship Id="rId106" Type="http://schemas.openxmlformats.org/officeDocument/2006/relationships/oleObject" Target="embeddings/oleObject55.bin"/><Relationship Id="rId313" Type="http://schemas.openxmlformats.org/officeDocument/2006/relationships/image" Target="media/image129.wmf"/><Relationship Id="rId495" Type="http://schemas.openxmlformats.org/officeDocument/2006/relationships/image" Target="media/image207.wmf"/><Relationship Id="rId716" Type="http://schemas.openxmlformats.org/officeDocument/2006/relationships/oleObject" Target="embeddings/oleObject408.bin"/><Relationship Id="rId758" Type="http://schemas.openxmlformats.org/officeDocument/2006/relationships/image" Target="media/image320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9.bin"/><Relationship Id="rId148" Type="http://schemas.openxmlformats.org/officeDocument/2006/relationships/oleObject" Target="embeddings/oleObject83.bin"/><Relationship Id="rId355" Type="http://schemas.openxmlformats.org/officeDocument/2006/relationships/oleObject" Target="embeddings/oleObject203.bin"/><Relationship Id="rId397" Type="http://schemas.openxmlformats.org/officeDocument/2006/relationships/oleObject" Target="embeddings/oleObject226.bin"/><Relationship Id="rId520" Type="http://schemas.openxmlformats.org/officeDocument/2006/relationships/oleObject" Target="embeddings/oleObject298.bin"/><Relationship Id="rId562" Type="http://schemas.openxmlformats.org/officeDocument/2006/relationships/oleObject" Target="embeddings/oleObject322.bin"/><Relationship Id="rId618" Type="http://schemas.openxmlformats.org/officeDocument/2006/relationships/image" Target="media/image261.wmf"/><Relationship Id="rId825" Type="http://schemas.openxmlformats.org/officeDocument/2006/relationships/image" Target="media/image350.png"/><Relationship Id="rId215" Type="http://schemas.openxmlformats.org/officeDocument/2006/relationships/image" Target="media/image86.wmf"/><Relationship Id="rId257" Type="http://schemas.openxmlformats.org/officeDocument/2006/relationships/oleObject" Target="embeddings/oleObject151.bin"/><Relationship Id="rId422" Type="http://schemas.openxmlformats.org/officeDocument/2006/relationships/image" Target="media/image176.wmf"/><Relationship Id="rId464" Type="http://schemas.openxmlformats.org/officeDocument/2006/relationships/oleObject" Target="embeddings/oleObject267.bin"/><Relationship Id="rId299" Type="http://schemas.openxmlformats.org/officeDocument/2006/relationships/image" Target="media/image122.wmf"/><Relationship Id="rId727" Type="http://schemas.openxmlformats.org/officeDocument/2006/relationships/image" Target="media/image309.wmf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9.bin"/><Relationship Id="rId366" Type="http://schemas.openxmlformats.org/officeDocument/2006/relationships/image" Target="media/image153.wmf"/><Relationship Id="rId573" Type="http://schemas.openxmlformats.org/officeDocument/2006/relationships/oleObject" Target="embeddings/oleObject328.bin"/><Relationship Id="rId780" Type="http://schemas.openxmlformats.org/officeDocument/2006/relationships/oleObject" Target="embeddings/oleObject447.bin"/><Relationship Id="rId226" Type="http://schemas.openxmlformats.org/officeDocument/2006/relationships/oleObject" Target="embeddings/oleObject133.bin"/><Relationship Id="rId433" Type="http://schemas.openxmlformats.org/officeDocument/2006/relationships/image" Target="media/image180.wmf"/><Relationship Id="rId640" Type="http://schemas.openxmlformats.org/officeDocument/2006/relationships/oleObject" Target="embeddings/oleObject364.bin"/><Relationship Id="rId738" Type="http://schemas.openxmlformats.org/officeDocument/2006/relationships/image" Target="media/image313.wmf"/><Relationship Id="rId74" Type="http://schemas.openxmlformats.org/officeDocument/2006/relationships/image" Target="media/image31.png"/><Relationship Id="rId377" Type="http://schemas.openxmlformats.org/officeDocument/2006/relationships/oleObject" Target="embeddings/oleObject215.bin"/><Relationship Id="rId500" Type="http://schemas.openxmlformats.org/officeDocument/2006/relationships/image" Target="media/image209.wmf"/><Relationship Id="rId584" Type="http://schemas.openxmlformats.org/officeDocument/2006/relationships/image" Target="media/image246.png"/><Relationship Id="rId805" Type="http://schemas.openxmlformats.org/officeDocument/2006/relationships/image" Target="media/image340.png"/><Relationship Id="rId5" Type="http://schemas.openxmlformats.org/officeDocument/2006/relationships/endnotes" Target="endnotes.xml"/><Relationship Id="rId237" Type="http://schemas.openxmlformats.org/officeDocument/2006/relationships/image" Target="media/image93.wmf"/><Relationship Id="rId791" Type="http://schemas.openxmlformats.org/officeDocument/2006/relationships/image" Target="media/image333.wmf"/><Relationship Id="rId444" Type="http://schemas.openxmlformats.org/officeDocument/2006/relationships/image" Target="media/image183.wmf"/><Relationship Id="rId651" Type="http://schemas.openxmlformats.org/officeDocument/2006/relationships/oleObject" Target="embeddings/oleObject370.bin"/><Relationship Id="rId749" Type="http://schemas.openxmlformats.org/officeDocument/2006/relationships/image" Target="media/image318.png"/><Relationship Id="rId290" Type="http://schemas.openxmlformats.org/officeDocument/2006/relationships/image" Target="media/image117.wmf"/><Relationship Id="rId304" Type="http://schemas.openxmlformats.org/officeDocument/2006/relationships/oleObject" Target="embeddings/oleObject175.bin"/><Relationship Id="rId388" Type="http://schemas.openxmlformats.org/officeDocument/2006/relationships/image" Target="media/image163.wmf"/><Relationship Id="rId511" Type="http://schemas.openxmlformats.org/officeDocument/2006/relationships/image" Target="media/image213.png"/><Relationship Id="rId609" Type="http://schemas.openxmlformats.org/officeDocument/2006/relationships/oleObject" Target="embeddings/oleObject347.bin"/><Relationship Id="rId85" Type="http://schemas.openxmlformats.org/officeDocument/2006/relationships/oleObject" Target="embeddings/oleObject44.bin"/><Relationship Id="rId150" Type="http://schemas.openxmlformats.org/officeDocument/2006/relationships/image" Target="media/image61.wmf"/><Relationship Id="rId595" Type="http://schemas.openxmlformats.org/officeDocument/2006/relationships/image" Target="media/image252.wmf"/><Relationship Id="rId816" Type="http://schemas.openxmlformats.org/officeDocument/2006/relationships/image" Target="media/image346.wmf"/><Relationship Id="rId248" Type="http://schemas.openxmlformats.org/officeDocument/2006/relationships/oleObject" Target="embeddings/oleObject145.bin"/><Relationship Id="rId455" Type="http://schemas.openxmlformats.org/officeDocument/2006/relationships/image" Target="media/image188.wmf"/><Relationship Id="rId662" Type="http://schemas.openxmlformats.org/officeDocument/2006/relationships/image" Target="media/image280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6.bin"/><Relationship Id="rId315" Type="http://schemas.openxmlformats.org/officeDocument/2006/relationships/image" Target="media/image130.wmf"/><Relationship Id="rId522" Type="http://schemas.openxmlformats.org/officeDocument/2006/relationships/oleObject" Target="embeddings/oleObject299.bin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90.bin"/><Relationship Id="rId399" Type="http://schemas.openxmlformats.org/officeDocument/2006/relationships/oleObject" Target="embeddings/oleObject228.bin"/><Relationship Id="rId827" Type="http://schemas.openxmlformats.org/officeDocument/2006/relationships/oleObject" Target="embeddings/oleObject471.bin"/><Relationship Id="rId259" Type="http://schemas.openxmlformats.org/officeDocument/2006/relationships/image" Target="media/image102.wmf"/><Relationship Id="rId466" Type="http://schemas.openxmlformats.org/officeDocument/2006/relationships/oleObject" Target="embeddings/oleObject268.bin"/><Relationship Id="rId673" Type="http://schemas.openxmlformats.org/officeDocument/2006/relationships/image" Target="media/image285.wmf"/><Relationship Id="rId23" Type="http://schemas.openxmlformats.org/officeDocument/2006/relationships/image" Target="media/image9.wmf"/><Relationship Id="rId119" Type="http://schemas.openxmlformats.org/officeDocument/2006/relationships/image" Target="media/image53.wmf"/><Relationship Id="rId326" Type="http://schemas.openxmlformats.org/officeDocument/2006/relationships/oleObject" Target="embeddings/oleObject186.bin"/><Relationship Id="rId533" Type="http://schemas.openxmlformats.org/officeDocument/2006/relationships/oleObject" Target="embeddings/oleObject304.bin"/><Relationship Id="rId740" Type="http://schemas.openxmlformats.org/officeDocument/2006/relationships/image" Target="media/image314.wmf"/><Relationship Id="rId838" Type="http://schemas.openxmlformats.org/officeDocument/2006/relationships/oleObject" Target="embeddings/oleObject476.bin"/><Relationship Id="rId172" Type="http://schemas.openxmlformats.org/officeDocument/2006/relationships/image" Target="media/image72.wmf"/><Relationship Id="rId477" Type="http://schemas.openxmlformats.org/officeDocument/2006/relationships/oleObject" Target="embeddings/oleObject273.bin"/><Relationship Id="rId600" Type="http://schemas.openxmlformats.org/officeDocument/2006/relationships/image" Target="media/image254.wmf"/><Relationship Id="rId684" Type="http://schemas.openxmlformats.org/officeDocument/2006/relationships/oleObject" Target="embeddings/oleObject390.bin"/><Relationship Id="rId337" Type="http://schemas.openxmlformats.org/officeDocument/2006/relationships/oleObject" Target="embeddings/oleObject193.bin"/><Relationship Id="rId34" Type="http://schemas.openxmlformats.org/officeDocument/2006/relationships/oleObject" Target="embeddings/oleObject16.bin"/><Relationship Id="rId544" Type="http://schemas.openxmlformats.org/officeDocument/2006/relationships/oleObject" Target="embeddings/oleObject312.bin"/><Relationship Id="rId751" Type="http://schemas.openxmlformats.org/officeDocument/2006/relationships/oleObject" Target="embeddings/oleObject428.bin"/><Relationship Id="rId849" Type="http://schemas.openxmlformats.org/officeDocument/2006/relationships/oleObject" Target="embeddings/oleObject481.bin"/><Relationship Id="rId183" Type="http://schemas.openxmlformats.org/officeDocument/2006/relationships/oleObject" Target="embeddings/oleObject102.bin"/><Relationship Id="rId390" Type="http://schemas.openxmlformats.org/officeDocument/2006/relationships/image" Target="media/image164.wmf"/><Relationship Id="rId404" Type="http://schemas.openxmlformats.org/officeDocument/2006/relationships/oleObject" Target="embeddings/oleObject232.bin"/><Relationship Id="rId611" Type="http://schemas.openxmlformats.org/officeDocument/2006/relationships/oleObject" Target="embeddings/oleObject349.bin"/><Relationship Id="rId250" Type="http://schemas.openxmlformats.org/officeDocument/2006/relationships/image" Target="media/image99.wmf"/><Relationship Id="rId488" Type="http://schemas.openxmlformats.org/officeDocument/2006/relationships/oleObject" Target="embeddings/oleObject279.bin"/><Relationship Id="rId695" Type="http://schemas.openxmlformats.org/officeDocument/2006/relationships/image" Target="media/image294.wmf"/><Relationship Id="rId709" Type="http://schemas.openxmlformats.org/officeDocument/2006/relationships/image" Target="media/image300.wmf"/><Relationship Id="rId45" Type="http://schemas.openxmlformats.org/officeDocument/2006/relationships/oleObject" Target="embeddings/oleObject21.bin"/><Relationship Id="rId110" Type="http://schemas.openxmlformats.org/officeDocument/2006/relationships/oleObject" Target="embeddings/oleObject57.bin"/><Relationship Id="rId348" Type="http://schemas.openxmlformats.org/officeDocument/2006/relationships/image" Target="media/image145.wmf"/><Relationship Id="rId555" Type="http://schemas.openxmlformats.org/officeDocument/2006/relationships/oleObject" Target="embeddings/oleObject317.bin"/><Relationship Id="rId762" Type="http://schemas.openxmlformats.org/officeDocument/2006/relationships/oleObject" Target="embeddings/oleObject436.bin"/><Relationship Id="rId194" Type="http://schemas.openxmlformats.org/officeDocument/2006/relationships/oleObject" Target="embeddings/oleObject111.bin"/><Relationship Id="rId208" Type="http://schemas.openxmlformats.org/officeDocument/2006/relationships/oleObject" Target="embeddings/oleObject121.bin"/><Relationship Id="rId415" Type="http://schemas.openxmlformats.org/officeDocument/2006/relationships/image" Target="media/image173.wmf"/><Relationship Id="rId622" Type="http://schemas.openxmlformats.org/officeDocument/2006/relationships/oleObject" Target="embeddings/oleObject355.bin"/><Relationship Id="rId261" Type="http://schemas.openxmlformats.org/officeDocument/2006/relationships/image" Target="media/image103.wmf"/><Relationship Id="rId499" Type="http://schemas.openxmlformats.org/officeDocument/2006/relationships/oleObject" Target="embeddings/oleObject286.bin"/><Relationship Id="rId56" Type="http://schemas.openxmlformats.org/officeDocument/2006/relationships/oleObject" Target="embeddings/oleObject26.bin"/><Relationship Id="rId359" Type="http://schemas.openxmlformats.org/officeDocument/2006/relationships/image" Target="media/image149.wmf"/><Relationship Id="rId566" Type="http://schemas.openxmlformats.org/officeDocument/2006/relationships/oleObject" Target="embeddings/oleObject324.bin"/><Relationship Id="rId773" Type="http://schemas.openxmlformats.org/officeDocument/2006/relationships/image" Target="media/image326.wmf"/><Relationship Id="rId121" Type="http://schemas.openxmlformats.org/officeDocument/2006/relationships/image" Target="media/image54.wmf"/><Relationship Id="rId219" Type="http://schemas.openxmlformats.org/officeDocument/2006/relationships/oleObject" Target="embeddings/oleObject126.bin"/><Relationship Id="rId426" Type="http://schemas.openxmlformats.org/officeDocument/2006/relationships/image" Target="media/image178.wmf"/><Relationship Id="rId633" Type="http://schemas.openxmlformats.org/officeDocument/2006/relationships/image" Target="media/image269.wmf"/><Relationship Id="rId840" Type="http://schemas.openxmlformats.org/officeDocument/2006/relationships/oleObject" Target="embeddings/oleObject477.bin"/><Relationship Id="rId67" Type="http://schemas.openxmlformats.org/officeDocument/2006/relationships/image" Target="media/image27.jpeg"/><Relationship Id="rId272" Type="http://schemas.openxmlformats.org/officeDocument/2006/relationships/image" Target="media/image109.wmf"/><Relationship Id="rId577" Type="http://schemas.openxmlformats.org/officeDocument/2006/relationships/oleObject" Target="embeddings/oleObject330.bin"/><Relationship Id="rId700" Type="http://schemas.openxmlformats.org/officeDocument/2006/relationships/oleObject" Target="embeddings/oleObject399.bin"/><Relationship Id="rId132" Type="http://schemas.openxmlformats.org/officeDocument/2006/relationships/oleObject" Target="embeddings/oleObject68.bin"/><Relationship Id="rId784" Type="http://schemas.openxmlformats.org/officeDocument/2006/relationships/image" Target="media/image329.wmf"/><Relationship Id="rId437" Type="http://schemas.openxmlformats.org/officeDocument/2006/relationships/oleObject" Target="embeddings/oleObject251.bin"/><Relationship Id="rId644" Type="http://schemas.openxmlformats.org/officeDocument/2006/relationships/oleObject" Target="embeddings/oleObject366.bin"/><Relationship Id="rId851" Type="http://schemas.openxmlformats.org/officeDocument/2006/relationships/oleObject" Target="embeddings/oleObject482.bin"/><Relationship Id="rId283" Type="http://schemas.openxmlformats.org/officeDocument/2006/relationships/image" Target="media/image114.wmf"/><Relationship Id="rId490" Type="http://schemas.openxmlformats.org/officeDocument/2006/relationships/oleObject" Target="embeddings/oleObject281.bin"/><Relationship Id="rId504" Type="http://schemas.openxmlformats.org/officeDocument/2006/relationships/oleObject" Target="embeddings/oleObject290.bin"/><Relationship Id="rId711" Type="http://schemas.openxmlformats.org/officeDocument/2006/relationships/image" Target="media/image301.wmf"/><Relationship Id="rId78" Type="http://schemas.openxmlformats.org/officeDocument/2006/relationships/oleObject" Target="embeddings/oleObject40.bin"/><Relationship Id="rId143" Type="http://schemas.openxmlformats.org/officeDocument/2006/relationships/oleObject" Target="embeddings/oleObject78.bin"/><Relationship Id="rId350" Type="http://schemas.openxmlformats.org/officeDocument/2006/relationships/image" Target="media/image146.wmf"/><Relationship Id="rId588" Type="http://schemas.openxmlformats.org/officeDocument/2006/relationships/oleObject" Target="embeddings/oleObject335.bin"/><Relationship Id="rId795" Type="http://schemas.openxmlformats.org/officeDocument/2006/relationships/oleObject" Target="embeddings/oleObject455.bin"/><Relationship Id="rId809" Type="http://schemas.openxmlformats.org/officeDocument/2006/relationships/oleObject" Target="embeddings/oleObject462.bin"/><Relationship Id="rId9" Type="http://schemas.openxmlformats.org/officeDocument/2006/relationships/image" Target="media/image3.wmf"/><Relationship Id="rId210" Type="http://schemas.openxmlformats.org/officeDocument/2006/relationships/oleObject" Target="embeddings/oleObject122.bin"/><Relationship Id="rId448" Type="http://schemas.openxmlformats.org/officeDocument/2006/relationships/oleObject" Target="embeddings/oleObject259.bin"/><Relationship Id="rId655" Type="http://schemas.openxmlformats.org/officeDocument/2006/relationships/oleObject" Target="embeddings/oleObject372.bin"/><Relationship Id="rId862" Type="http://schemas.openxmlformats.org/officeDocument/2006/relationships/footer" Target="footer2.xml"/><Relationship Id="rId294" Type="http://schemas.openxmlformats.org/officeDocument/2006/relationships/image" Target="media/image119.wmf"/><Relationship Id="rId308" Type="http://schemas.openxmlformats.org/officeDocument/2006/relationships/oleObject" Target="embeddings/oleObject177.bin"/><Relationship Id="rId515" Type="http://schemas.openxmlformats.org/officeDocument/2006/relationships/oleObject" Target="embeddings/oleObject295.bin"/><Relationship Id="rId722" Type="http://schemas.openxmlformats.org/officeDocument/2006/relationships/oleObject" Target="embeddings/oleObject411.bin"/><Relationship Id="rId89" Type="http://schemas.openxmlformats.org/officeDocument/2006/relationships/image" Target="media/image38.wmf"/><Relationship Id="rId154" Type="http://schemas.openxmlformats.org/officeDocument/2006/relationships/image" Target="media/image63.wmf"/><Relationship Id="rId361" Type="http://schemas.openxmlformats.org/officeDocument/2006/relationships/image" Target="media/image150.wmf"/><Relationship Id="rId599" Type="http://schemas.openxmlformats.org/officeDocument/2006/relationships/oleObject" Target="embeddings/oleObject341.bin"/><Relationship Id="rId459" Type="http://schemas.openxmlformats.org/officeDocument/2006/relationships/oleObject" Target="embeddings/oleObject265.bin"/><Relationship Id="rId666" Type="http://schemas.openxmlformats.org/officeDocument/2006/relationships/image" Target="media/image282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8.bin"/><Relationship Id="rId319" Type="http://schemas.openxmlformats.org/officeDocument/2006/relationships/image" Target="media/image132.wmf"/><Relationship Id="rId526" Type="http://schemas.openxmlformats.org/officeDocument/2006/relationships/image" Target="media/image221.wmf"/><Relationship Id="rId733" Type="http://schemas.openxmlformats.org/officeDocument/2006/relationships/oleObject" Target="embeddings/oleObject417.bin"/><Relationship Id="rId165" Type="http://schemas.openxmlformats.org/officeDocument/2006/relationships/oleObject" Target="embeddings/oleObject92.bin"/><Relationship Id="rId372" Type="http://schemas.openxmlformats.org/officeDocument/2006/relationships/oleObject" Target="embeddings/oleObject212.bin"/><Relationship Id="rId677" Type="http://schemas.openxmlformats.org/officeDocument/2006/relationships/image" Target="media/image287.wmf"/><Relationship Id="rId800" Type="http://schemas.openxmlformats.org/officeDocument/2006/relationships/oleObject" Target="embeddings/oleObject458.bin"/><Relationship Id="rId232" Type="http://schemas.openxmlformats.org/officeDocument/2006/relationships/oleObject" Target="embeddings/oleObject137.bin"/><Relationship Id="rId27" Type="http://schemas.openxmlformats.org/officeDocument/2006/relationships/oleObject" Target="embeddings/oleObject12.bin"/><Relationship Id="rId537" Type="http://schemas.openxmlformats.org/officeDocument/2006/relationships/oleObject" Target="embeddings/oleObject307.bin"/><Relationship Id="rId744" Type="http://schemas.openxmlformats.org/officeDocument/2006/relationships/oleObject" Target="embeddings/oleObject424.bin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98.bin"/><Relationship Id="rId383" Type="http://schemas.openxmlformats.org/officeDocument/2006/relationships/oleObject" Target="embeddings/oleObject218.bin"/><Relationship Id="rId590" Type="http://schemas.openxmlformats.org/officeDocument/2006/relationships/oleObject" Target="embeddings/oleObject336.bin"/><Relationship Id="rId604" Type="http://schemas.openxmlformats.org/officeDocument/2006/relationships/oleObject" Target="embeddings/oleObject344.bin"/><Relationship Id="rId811" Type="http://schemas.openxmlformats.org/officeDocument/2006/relationships/oleObject" Target="embeddings/oleObject463.bin"/><Relationship Id="rId243" Type="http://schemas.openxmlformats.org/officeDocument/2006/relationships/image" Target="media/image96.png"/><Relationship Id="rId450" Type="http://schemas.openxmlformats.org/officeDocument/2006/relationships/oleObject" Target="embeddings/oleObject260.bin"/><Relationship Id="rId688" Type="http://schemas.openxmlformats.org/officeDocument/2006/relationships/oleObject" Target="embeddings/oleObject392.bin"/><Relationship Id="rId38" Type="http://schemas.openxmlformats.org/officeDocument/2006/relationships/image" Target="media/image16.wmf"/><Relationship Id="rId103" Type="http://schemas.openxmlformats.org/officeDocument/2006/relationships/image" Target="media/image45.wmf"/><Relationship Id="rId310" Type="http://schemas.openxmlformats.org/officeDocument/2006/relationships/oleObject" Target="embeddings/oleObject178.bin"/><Relationship Id="rId548" Type="http://schemas.openxmlformats.org/officeDocument/2006/relationships/oleObject" Target="embeddings/oleObject314.bin"/><Relationship Id="rId755" Type="http://schemas.openxmlformats.org/officeDocument/2006/relationships/image" Target="media/image319.wmf"/><Relationship Id="rId91" Type="http://schemas.openxmlformats.org/officeDocument/2006/relationships/image" Target="media/image39.wmf"/><Relationship Id="rId187" Type="http://schemas.openxmlformats.org/officeDocument/2006/relationships/oleObject" Target="embeddings/oleObject106.bin"/><Relationship Id="rId394" Type="http://schemas.openxmlformats.org/officeDocument/2006/relationships/oleObject" Target="embeddings/oleObject224.bin"/><Relationship Id="rId408" Type="http://schemas.openxmlformats.org/officeDocument/2006/relationships/oleObject" Target="embeddings/oleObject234.bin"/><Relationship Id="rId615" Type="http://schemas.openxmlformats.org/officeDocument/2006/relationships/oleObject" Target="embeddings/oleObject351.bin"/><Relationship Id="rId822" Type="http://schemas.openxmlformats.org/officeDocument/2006/relationships/image" Target="media/image349.wmf"/><Relationship Id="rId254" Type="http://schemas.openxmlformats.org/officeDocument/2006/relationships/image" Target="media/image100.wmf"/><Relationship Id="rId699" Type="http://schemas.openxmlformats.org/officeDocument/2006/relationships/image" Target="media/image296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9.bin"/><Relationship Id="rId461" Type="http://schemas.openxmlformats.org/officeDocument/2006/relationships/oleObject" Target="embeddings/oleObject266.bin"/><Relationship Id="rId559" Type="http://schemas.openxmlformats.org/officeDocument/2006/relationships/image" Target="media/image235.wmf"/><Relationship Id="rId766" Type="http://schemas.openxmlformats.org/officeDocument/2006/relationships/image" Target="media/image323.wmf"/><Relationship Id="rId198" Type="http://schemas.openxmlformats.org/officeDocument/2006/relationships/oleObject" Target="embeddings/oleObject113.bin"/><Relationship Id="rId321" Type="http://schemas.openxmlformats.org/officeDocument/2006/relationships/image" Target="media/image133.png"/><Relationship Id="rId419" Type="http://schemas.openxmlformats.org/officeDocument/2006/relationships/oleObject" Target="embeddings/oleObject240.bin"/><Relationship Id="rId626" Type="http://schemas.openxmlformats.org/officeDocument/2006/relationships/image" Target="media/image265.png"/><Relationship Id="rId833" Type="http://schemas.openxmlformats.org/officeDocument/2006/relationships/oleObject" Target="embeddings/oleObject474.bin"/><Relationship Id="rId265" Type="http://schemas.openxmlformats.org/officeDocument/2006/relationships/image" Target="media/image105.wmf"/><Relationship Id="rId472" Type="http://schemas.openxmlformats.org/officeDocument/2006/relationships/image" Target="media/image197.wmf"/><Relationship Id="rId125" Type="http://schemas.openxmlformats.org/officeDocument/2006/relationships/image" Target="media/image56.png"/><Relationship Id="rId332" Type="http://schemas.openxmlformats.org/officeDocument/2006/relationships/oleObject" Target="embeddings/oleObject189.bin"/><Relationship Id="rId777" Type="http://schemas.openxmlformats.org/officeDocument/2006/relationships/oleObject" Target="embeddings/oleObject445.bin"/><Relationship Id="rId637" Type="http://schemas.openxmlformats.org/officeDocument/2006/relationships/image" Target="media/image270.wmf"/><Relationship Id="rId844" Type="http://schemas.openxmlformats.org/officeDocument/2006/relationships/oleObject" Target="embeddings/oleObject479.bin"/><Relationship Id="rId276" Type="http://schemas.openxmlformats.org/officeDocument/2006/relationships/image" Target="media/image111.wmf"/><Relationship Id="rId483" Type="http://schemas.openxmlformats.org/officeDocument/2006/relationships/image" Target="media/image203.wmf"/><Relationship Id="rId690" Type="http://schemas.openxmlformats.org/officeDocument/2006/relationships/oleObject" Target="embeddings/oleObject393.bin"/><Relationship Id="rId704" Type="http://schemas.openxmlformats.org/officeDocument/2006/relationships/oleObject" Target="embeddings/oleObject401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71.bin"/><Relationship Id="rId343" Type="http://schemas.openxmlformats.org/officeDocument/2006/relationships/oleObject" Target="embeddings/oleObject196.bin"/><Relationship Id="rId550" Type="http://schemas.openxmlformats.org/officeDocument/2006/relationships/image" Target="media/image231.wmf"/><Relationship Id="rId788" Type="http://schemas.openxmlformats.org/officeDocument/2006/relationships/image" Target="media/image331.png"/><Relationship Id="rId203" Type="http://schemas.openxmlformats.org/officeDocument/2006/relationships/oleObject" Target="embeddings/oleObject117.bin"/><Relationship Id="rId648" Type="http://schemas.openxmlformats.org/officeDocument/2006/relationships/oleObject" Target="embeddings/oleObject368.bin"/><Relationship Id="rId855" Type="http://schemas.openxmlformats.org/officeDocument/2006/relationships/oleObject" Target="embeddings/oleObject484.bin"/><Relationship Id="rId287" Type="http://schemas.openxmlformats.org/officeDocument/2006/relationships/oleObject" Target="embeddings/oleObject167.bin"/><Relationship Id="rId410" Type="http://schemas.openxmlformats.org/officeDocument/2006/relationships/oleObject" Target="embeddings/oleObject235.bin"/><Relationship Id="rId494" Type="http://schemas.openxmlformats.org/officeDocument/2006/relationships/oleObject" Target="embeddings/oleObject283.bin"/><Relationship Id="rId508" Type="http://schemas.openxmlformats.org/officeDocument/2006/relationships/oleObject" Target="embeddings/oleObject292.bin"/><Relationship Id="rId715" Type="http://schemas.openxmlformats.org/officeDocument/2006/relationships/image" Target="media/image303.wmf"/><Relationship Id="rId147" Type="http://schemas.openxmlformats.org/officeDocument/2006/relationships/oleObject" Target="embeddings/oleObject82.bin"/><Relationship Id="rId354" Type="http://schemas.openxmlformats.org/officeDocument/2006/relationships/oleObject" Target="embeddings/oleObject202.bin"/><Relationship Id="rId799" Type="http://schemas.openxmlformats.org/officeDocument/2006/relationships/image" Target="media/image337.wmf"/><Relationship Id="rId51" Type="http://schemas.openxmlformats.org/officeDocument/2006/relationships/image" Target="media/image23.wmf"/><Relationship Id="rId561" Type="http://schemas.openxmlformats.org/officeDocument/2006/relationships/oleObject" Target="embeddings/oleObject321.bin"/><Relationship Id="rId659" Type="http://schemas.openxmlformats.org/officeDocument/2006/relationships/oleObject" Target="embeddings/oleObject376.bin"/><Relationship Id="rId866" Type="http://schemas.openxmlformats.org/officeDocument/2006/relationships/theme" Target="theme/theme1.xml"/><Relationship Id="rId214" Type="http://schemas.openxmlformats.org/officeDocument/2006/relationships/oleObject" Target="embeddings/oleObject124.bin"/><Relationship Id="rId298" Type="http://schemas.openxmlformats.org/officeDocument/2006/relationships/image" Target="media/image121.png"/><Relationship Id="rId421" Type="http://schemas.openxmlformats.org/officeDocument/2006/relationships/oleObject" Target="embeddings/oleObject241.bin"/><Relationship Id="rId519" Type="http://schemas.openxmlformats.org/officeDocument/2006/relationships/image" Target="media/image217.wmf"/><Relationship Id="rId158" Type="http://schemas.openxmlformats.org/officeDocument/2006/relationships/image" Target="media/image65.wmf"/><Relationship Id="rId726" Type="http://schemas.openxmlformats.org/officeDocument/2006/relationships/oleObject" Target="embeddings/oleObject413.bin"/><Relationship Id="rId62" Type="http://schemas.openxmlformats.org/officeDocument/2006/relationships/oleObject" Target="embeddings/oleObject31.bin"/><Relationship Id="rId365" Type="http://schemas.openxmlformats.org/officeDocument/2006/relationships/image" Target="media/image152.png"/><Relationship Id="rId572" Type="http://schemas.openxmlformats.org/officeDocument/2006/relationships/image" Target="media/image240.wmf"/><Relationship Id="rId225" Type="http://schemas.openxmlformats.org/officeDocument/2006/relationships/oleObject" Target="embeddings/oleObject132.bin"/><Relationship Id="rId432" Type="http://schemas.openxmlformats.org/officeDocument/2006/relationships/oleObject" Target="embeddings/oleObject248.bin"/><Relationship Id="rId737" Type="http://schemas.openxmlformats.org/officeDocument/2006/relationships/oleObject" Target="embeddings/oleObject420.bin"/><Relationship Id="rId73" Type="http://schemas.openxmlformats.org/officeDocument/2006/relationships/oleObject" Target="embeddings/oleObject38.bin"/><Relationship Id="rId169" Type="http://schemas.openxmlformats.org/officeDocument/2006/relationships/oleObject" Target="embeddings/oleObject94.bin"/><Relationship Id="rId376" Type="http://schemas.openxmlformats.org/officeDocument/2006/relationships/oleObject" Target="embeddings/oleObject214.bin"/><Relationship Id="rId583" Type="http://schemas.openxmlformats.org/officeDocument/2006/relationships/oleObject" Target="embeddings/oleObject333.bin"/><Relationship Id="rId790" Type="http://schemas.openxmlformats.org/officeDocument/2006/relationships/oleObject" Target="embeddings/oleObject453.bin"/><Relationship Id="rId804" Type="http://schemas.openxmlformats.org/officeDocument/2006/relationships/oleObject" Target="embeddings/oleObject460.bin"/><Relationship Id="rId4" Type="http://schemas.openxmlformats.org/officeDocument/2006/relationships/footnotes" Target="footnotes.xml"/><Relationship Id="rId236" Type="http://schemas.openxmlformats.org/officeDocument/2006/relationships/oleObject" Target="embeddings/oleObject139.bin"/><Relationship Id="rId443" Type="http://schemas.openxmlformats.org/officeDocument/2006/relationships/oleObject" Target="embeddings/oleObject256.bin"/><Relationship Id="rId650" Type="http://schemas.openxmlformats.org/officeDocument/2006/relationships/oleObject" Target="embeddings/oleObject369.bin"/><Relationship Id="rId303" Type="http://schemas.openxmlformats.org/officeDocument/2006/relationships/image" Target="media/image124.png"/><Relationship Id="rId748" Type="http://schemas.openxmlformats.org/officeDocument/2006/relationships/oleObject" Target="embeddings/oleObject426.bin"/><Relationship Id="rId84" Type="http://schemas.openxmlformats.org/officeDocument/2006/relationships/oleObject" Target="embeddings/oleObject43.bin"/><Relationship Id="rId387" Type="http://schemas.openxmlformats.org/officeDocument/2006/relationships/oleObject" Target="embeddings/oleObject220.bin"/><Relationship Id="rId510" Type="http://schemas.openxmlformats.org/officeDocument/2006/relationships/oleObject" Target="embeddings/oleObject293.bin"/><Relationship Id="rId594" Type="http://schemas.openxmlformats.org/officeDocument/2006/relationships/oleObject" Target="embeddings/oleObject338.bin"/><Relationship Id="rId608" Type="http://schemas.openxmlformats.org/officeDocument/2006/relationships/oleObject" Target="embeddings/oleObject346.bin"/><Relationship Id="rId815" Type="http://schemas.openxmlformats.org/officeDocument/2006/relationships/oleObject" Target="embeddings/oleObject465.bin"/><Relationship Id="rId247" Type="http://schemas.openxmlformats.org/officeDocument/2006/relationships/image" Target="media/image98.wmf"/><Relationship Id="rId107" Type="http://schemas.openxmlformats.org/officeDocument/2006/relationships/image" Target="media/image47.wmf"/><Relationship Id="rId454" Type="http://schemas.openxmlformats.org/officeDocument/2006/relationships/oleObject" Target="embeddings/oleObject262.bin"/><Relationship Id="rId661" Type="http://schemas.openxmlformats.org/officeDocument/2006/relationships/oleObject" Target="embeddings/oleObject377.bin"/><Relationship Id="rId759" Type="http://schemas.openxmlformats.org/officeDocument/2006/relationships/oleObject" Target="embeddings/oleObject434.bin"/><Relationship Id="rId11" Type="http://schemas.openxmlformats.org/officeDocument/2006/relationships/image" Target="media/image4.wmf"/><Relationship Id="rId314" Type="http://schemas.openxmlformats.org/officeDocument/2006/relationships/oleObject" Target="embeddings/oleObject180.bin"/><Relationship Id="rId398" Type="http://schemas.openxmlformats.org/officeDocument/2006/relationships/oleObject" Target="embeddings/oleObject227.bin"/><Relationship Id="rId521" Type="http://schemas.openxmlformats.org/officeDocument/2006/relationships/image" Target="media/image218.wmf"/><Relationship Id="rId619" Type="http://schemas.openxmlformats.org/officeDocument/2006/relationships/oleObject" Target="embeddings/oleObject353.bin"/><Relationship Id="rId95" Type="http://schemas.openxmlformats.org/officeDocument/2006/relationships/image" Target="media/image41.wmf"/><Relationship Id="rId160" Type="http://schemas.openxmlformats.org/officeDocument/2006/relationships/image" Target="media/image66.wmf"/><Relationship Id="rId826" Type="http://schemas.openxmlformats.org/officeDocument/2006/relationships/image" Target="media/image351.wmf"/><Relationship Id="rId258" Type="http://schemas.openxmlformats.org/officeDocument/2006/relationships/oleObject" Target="embeddings/oleObject152.bin"/><Relationship Id="rId465" Type="http://schemas.openxmlformats.org/officeDocument/2006/relationships/image" Target="media/image193.wmf"/><Relationship Id="rId672" Type="http://schemas.openxmlformats.org/officeDocument/2006/relationships/oleObject" Target="embeddings/oleObject383.bin"/><Relationship Id="rId22" Type="http://schemas.openxmlformats.org/officeDocument/2006/relationships/oleObject" Target="embeddings/oleObject9.bin"/><Relationship Id="rId118" Type="http://schemas.openxmlformats.org/officeDocument/2006/relationships/oleObject" Target="embeddings/oleObject61.bin"/><Relationship Id="rId325" Type="http://schemas.openxmlformats.org/officeDocument/2006/relationships/image" Target="media/image135.wmf"/><Relationship Id="rId532" Type="http://schemas.openxmlformats.org/officeDocument/2006/relationships/image" Target="media/image224.wmf"/><Relationship Id="rId171" Type="http://schemas.openxmlformats.org/officeDocument/2006/relationships/oleObject" Target="embeddings/oleObject95.bin"/><Relationship Id="rId837" Type="http://schemas.openxmlformats.org/officeDocument/2006/relationships/image" Target="media/image357.wmf"/><Relationship Id="rId269" Type="http://schemas.openxmlformats.org/officeDocument/2006/relationships/image" Target="media/image107.png"/><Relationship Id="rId476" Type="http://schemas.openxmlformats.org/officeDocument/2006/relationships/image" Target="media/image199.wmf"/><Relationship Id="rId683" Type="http://schemas.openxmlformats.org/officeDocument/2006/relationships/oleObject" Target="embeddings/oleObject389.bin"/><Relationship Id="rId33" Type="http://schemas.openxmlformats.org/officeDocument/2006/relationships/image" Target="media/image13.wmf"/><Relationship Id="rId129" Type="http://schemas.openxmlformats.org/officeDocument/2006/relationships/image" Target="media/image58.wmf"/><Relationship Id="rId336" Type="http://schemas.openxmlformats.org/officeDocument/2006/relationships/image" Target="media/image139.wmf"/><Relationship Id="rId543" Type="http://schemas.openxmlformats.org/officeDocument/2006/relationships/oleObject" Target="embeddings/oleObject311.bin"/><Relationship Id="rId182" Type="http://schemas.openxmlformats.org/officeDocument/2006/relationships/image" Target="media/image76.wmf"/><Relationship Id="rId403" Type="http://schemas.openxmlformats.org/officeDocument/2006/relationships/image" Target="media/image167.wmf"/><Relationship Id="rId750" Type="http://schemas.openxmlformats.org/officeDocument/2006/relationships/oleObject" Target="embeddings/oleObject427.bin"/><Relationship Id="rId848" Type="http://schemas.openxmlformats.org/officeDocument/2006/relationships/image" Target="media/image363.wmf"/><Relationship Id="rId487" Type="http://schemas.openxmlformats.org/officeDocument/2006/relationships/oleObject" Target="embeddings/oleObject278.bin"/><Relationship Id="rId610" Type="http://schemas.openxmlformats.org/officeDocument/2006/relationships/oleObject" Target="embeddings/oleObject348.bin"/><Relationship Id="rId694" Type="http://schemas.openxmlformats.org/officeDocument/2006/relationships/oleObject" Target="embeddings/oleObject396.bin"/><Relationship Id="rId708" Type="http://schemas.openxmlformats.org/officeDocument/2006/relationships/oleObject" Target="embeddings/oleObject404.bin"/><Relationship Id="rId347" Type="http://schemas.openxmlformats.org/officeDocument/2006/relationships/oleObject" Target="embeddings/oleObject198.bin"/><Relationship Id="rId44" Type="http://schemas.openxmlformats.org/officeDocument/2006/relationships/image" Target="media/image19.wmf"/><Relationship Id="rId554" Type="http://schemas.openxmlformats.org/officeDocument/2006/relationships/image" Target="media/image233.wmf"/><Relationship Id="rId761" Type="http://schemas.openxmlformats.org/officeDocument/2006/relationships/oleObject" Target="embeddings/oleObject435.bin"/><Relationship Id="rId859" Type="http://schemas.openxmlformats.org/officeDocument/2006/relationships/header" Target="header1.xml"/><Relationship Id="rId193" Type="http://schemas.openxmlformats.org/officeDocument/2006/relationships/oleObject" Target="embeddings/oleObject110.bin"/><Relationship Id="rId207" Type="http://schemas.openxmlformats.org/officeDocument/2006/relationships/image" Target="media/image82.wmf"/><Relationship Id="rId414" Type="http://schemas.openxmlformats.org/officeDocument/2006/relationships/oleObject" Target="embeddings/oleObject237.bin"/><Relationship Id="rId498" Type="http://schemas.openxmlformats.org/officeDocument/2006/relationships/oleObject" Target="embeddings/oleObject285.bin"/><Relationship Id="rId621" Type="http://schemas.openxmlformats.org/officeDocument/2006/relationships/image" Target="media/image262.wmf"/><Relationship Id="rId260" Type="http://schemas.openxmlformats.org/officeDocument/2006/relationships/oleObject" Target="embeddings/oleObject153.bin"/><Relationship Id="rId719" Type="http://schemas.openxmlformats.org/officeDocument/2006/relationships/image" Target="media/image305.wmf"/><Relationship Id="rId55" Type="http://schemas.openxmlformats.org/officeDocument/2006/relationships/image" Target="media/image25.wmf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205.bin"/><Relationship Id="rId565" Type="http://schemas.openxmlformats.org/officeDocument/2006/relationships/image" Target="media/image237.wmf"/><Relationship Id="rId772" Type="http://schemas.openxmlformats.org/officeDocument/2006/relationships/oleObject" Target="embeddings/oleObject442.bin"/><Relationship Id="rId218" Type="http://schemas.openxmlformats.org/officeDocument/2006/relationships/image" Target="media/image88.wmf"/><Relationship Id="rId425" Type="http://schemas.openxmlformats.org/officeDocument/2006/relationships/oleObject" Target="embeddings/oleObject243.bin"/><Relationship Id="rId632" Type="http://schemas.openxmlformats.org/officeDocument/2006/relationships/oleObject" Target="embeddings/oleObject359.bin"/><Relationship Id="rId271" Type="http://schemas.openxmlformats.org/officeDocument/2006/relationships/oleObject" Target="embeddings/oleObject158.bin"/><Relationship Id="rId66" Type="http://schemas.openxmlformats.org/officeDocument/2006/relationships/oleObject" Target="embeddings/oleObject35.bin"/><Relationship Id="rId131" Type="http://schemas.openxmlformats.org/officeDocument/2006/relationships/image" Target="media/image59.wmf"/><Relationship Id="rId369" Type="http://schemas.openxmlformats.org/officeDocument/2006/relationships/image" Target="media/image154.wmf"/><Relationship Id="rId576" Type="http://schemas.openxmlformats.org/officeDocument/2006/relationships/image" Target="media/image242.wmf"/><Relationship Id="rId783" Type="http://schemas.openxmlformats.org/officeDocument/2006/relationships/oleObject" Target="embeddings/oleObject450.bin"/><Relationship Id="rId229" Type="http://schemas.openxmlformats.org/officeDocument/2006/relationships/image" Target="media/image89.wmf"/><Relationship Id="rId436" Type="http://schemas.openxmlformats.org/officeDocument/2006/relationships/oleObject" Target="embeddings/oleObject250.bin"/><Relationship Id="rId643" Type="http://schemas.openxmlformats.org/officeDocument/2006/relationships/image" Target="media/image273.wmf"/><Relationship Id="rId850" Type="http://schemas.openxmlformats.org/officeDocument/2006/relationships/image" Target="media/image364.wmf"/><Relationship Id="rId77" Type="http://schemas.openxmlformats.org/officeDocument/2006/relationships/image" Target="media/image33.wmf"/><Relationship Id="rId282" Type="http://schemas.openxmlformats.org/officeDocument/2006/relationships/oleObject" Target="embeddings/oleObject164.bin"/><Relationship Id="rId503" Type="http://schemas.openxmlformats.org/officeDocument/2006/relationships/oleObject" Target="embeddings/oleObject289.bin"/><Relationship Id="rId587" Type="http://schemas.openxmlformats.org/officeDocument/2006/relationships/image" Target="media/image248.wmf"/><Relationship Id="rId710" Type="http://schemas.openxmlformats.org/officeDocument/2006/relationships/oleObject" Target="embeddings/oleObject405.bin"/><Relationship Id="rId808" Type="http://schemas.openxmlformats.org/officeDocument/2006/relationships/image" Target="media/image342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7.bin"/><Relationship Id="rId447" Type="http://schemas.openxmlformats.org/officeDocument/2006/relationships/image" Target="media/image184.wmf"/><Relationship Id="rId794" Type="http://schemas.openxmlformats.org/officeDocument/2006/relationships/image" Target="media/image33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13</TotalTime>
  <Pages>18</Pages>
  <Words>2650</Words>
  <Characters>15108</Characters>
  <Application>Microsoft Office Word</Application>
  <DocSecurity>0</DocSecurity>
  <Lines>125</Lines>
  <Paragraphs>35</Paragraphs>
  <ScaleCrop>false</ScaleCrop>
  <Company>Microsoft</Company>
  <LinksUpToDate>false</LinksUpToDate>
  <CharactersWithSpaces>17723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13</cp:revision>
  <cp:lastPrinted>2017-04-20T05:31:00Z</cp:lastPrinted>
  <dcterms:created xsi:type="dcterms:W3CDTF">2024-12-04T06:13:00Z</dcterms:created>
  <dcterms:modified xsi:type="dcterms:W3CDTF">2026-03-13T02:04:00Z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