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2C1" w:rsidRDefault="00EA04FD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12306300</wp:posOffset>
            </wp:positionV>
            <wp:extent cx="406400" cy="317500"/>
            <wp:effectExtent l="0" t="0" r="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年级上学期期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</w:p>
    <w:p w:rsidR="002F62C1" w:rsidRDefault="00EA04FD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 w:hint="eastAsia"/>
          <w:color w:val="000000" w:themeColor="text1"/>
          <w:sz w:val="36"/>
          <w:szCs w:val="36"/>
        </w:rPr>
        <w:t>考试版</w:t>
      </w:r>
    </w:p>
    <w:p w:rsidR="002F62C1" w:rsidRDefault="00EA04FD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2F62C1" w:rsidRDefault="00EA04FD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2F62C1" w:rsidRDefault="00EA04FD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2F62C1" w:rsidRDefault="00EA04FD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2F62C1" w:rsidRDefault="00EA04FD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2F62C1" w:rsidRDefault="00EA04FD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kern w:val="0"/>
          <w:sz w:val="30"/>
          <w:szCs w:val="30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沪教版新教材七年级上册（整式加减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整式乘除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因式分解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分式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图形的运动）</w:t>
      </w:r>
    </w:p>
    <w:p w:rsidR="002F62C1" w:rsidRDefault="00EA04FD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2F62C1" w:rsidRDefault="00EA04FD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．下列图形中是轴对称图形的是（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2F62C1" w:rsidRDefault="00EA04F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695325" cy="685800"/>
            <wp:effectExtent l="0" t="0" r="9525" b="0"/>
            <wp:docPr id="100003" name="图片 100003" descr="@@@cb3ed04a-f825-4070-bc14-9e8eac82d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b3ed04a-f825-4070-bc14-9e8eac82de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676275"/>
            <wp:effectExtent l="0" t="0" r="0" b="9525"/>
            <wp:docPr id="100005" name="图片 100005" descr="@@@760a1c11-da60-43db-b6a1-33efc58f0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60a1c11-da60-43db-b6a1-33efc58f06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723900" cy="695325"/>
            <wp:effectExtent l="0" t="0" r="0" b="9525"/>
            <wp:docPr id="100007" name="图片 100007" descr="@@@806a3e98-2217-4270-a331-1df51d7aa4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06a3e98-2217-4270-a331-1df51d7aa44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09650" cy="733425"/>
            <wp:effectExtent l="0" t="0" r="0" b="9525"/>
            <wp:docPr id="100009" name="图片 100009" descr="@@@85a21a1c-16d0-43b2-9213-a0257910df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5a21a1c-16d0-43b2-9213-a0257910df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．不论</w:t>
      </w:r>
      <w:r>
        <w:rPr>
          <w:rFonts w:ascii="Times New Roman" w:hAnsi="Times New Roman"/>
        </w:rPr>
        <w:object w:dxaOrig="175" w:dyaOrig="1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1dea63b8ce3e51adf66cf7b9982a248" style="width:9pt;height:9.5pt" o:ole="">
            <v:imagedata r:id="rId11" o:title="eqId81dea63b8ce3e51adf66cf7b9982a248"/>
          </v:shape>
          <o:OLEObject Type="Embed" ProgID="Equation.DSMT4" ShapeID="_x0000_i1025" DrawAspect="Content" ObjectID="_1829070476" r:id="rId12"/>
        </w:object>
      </w:r>
      <w:r>
        <w:rPr>
          <w:rFonts w:ascii="Times New Roman" w:hAnsi="Times New Roman"/>
        </w:rPr>
        <w:t>取何值，下列分式总有意义的是（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2F62C1" w:rsidRDefault="00EA04F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57" w:dyaOrig="536">
          <v:shape id="_x0000_i1026" type="#_x0000_t75" alt="eqId7897f8fe2673bec318a646afb7b4f524" style="width:23pt;height:27pt" o:ole="">
            <v:imagedata r:id="rId13" o:title="eqId7897f8fe2673bec318a646afb7b4f524"/>
          </v:shape>
          <o:OLEObject Type="Embed" ProgID="Equation.DSMT4" ShapeID="_x0000_i1026" DrawAspect="Content" ObjectID="_1829070477" r:id="rId14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45" w:dyaOrig="545">
          <v:shape id="_x0000_i1027" type="#_x0000_t75" alt="eqIdfeadc1feeb9d7633cba333decac041e5" style="width:27.5pt;height:27.5pt" o:ole="">
            <v:imagedata r:id="rId15" o:title="eqIdfeadc1feeb9d7633cba333decac041e5"/>
          </v:shape>
          <o:OLEObject Type="Embed" ProgID="Equation.DSMT4" ShapeID="_x0000_i1027" DrawAspect="Content" ObjectID="_1829070478" r:id="rId16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92" w:dyaOrig="545">
          <v:shape id="_x0000_i1028" type="#_x0000_t75" alt="eqIde9daa2ba3468b312066a1f12ebcadb98" style="width:24.5pt;height:27.5pt" o:ole="">
            <v:imagedata r:id="rId17" o:title="eqIde9daa2ba3468b312066a1f12ebcadb98"/>
          </v:shape>
          <o:OLEObject Type="Embed" ProgID="Equation.DSMT4" ShapeID="_x0000_i1028" DrawAspect="Content" ObjectID="_1829070479" r:id="rId18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756" w:dyaOrig="695">
          <v:shape id="_x0000_i1029" type="#_x0000_t75" alt="eqId11f8698426a0cbf97f7e309b9ea255ef" style="width:38pt;height:35pt" o:ole="">
            <v:imagedata r:id="rId19" o:title="eqId11f8698426a0cbf97f7e309b9ea255ef"/>
          </v:shape>
          <o:OLEObject Type="Embed" ProgID="Equation.DSMT4" ShapeID="_x0000_i1029" DrawAspect="Content" ObjectID="_1829070480" r:id="rId20"/>
        </w:objec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．下列运算正确的是（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2F62C1" w:rsidRDefault="00EA04F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96" w:dyaOrig="249">
          <v:shape id="_x0000_i1030" type="#_x0000_t75" alt="eqIdd3e7cf79a6da0a1511cf4ee304f509df" style="width:60pt;height:12.5pt" o:ole="">
            <v:imagedata r:id="rId21" o:title="eqIdd3e7cf79a6da0a1511cf4ee304f509df"/>
          </v:shape>
          <o:OLEObject Type="Embed" ProgID="Equation.DSMT4" ShapeID="_x0000_i1030" DrawAspect="Content" ObjectID="_1829070481" r:id="rId22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61" w:dyaOrig="281">
          <v:shape id="_x0000_i1031" type="#_x0000_t75" alt="eqIda2657b2e088163494a74f02156545404" style="width:58pt;height:14pt" o:ole="">
            <v:imagedata r:id="rId23" o:title="eqIda2657b2e088163494a74f02156545404"/>
          </v:shape>
          <o:OLEObject Type="Embed" ProgID="Equation.DSMT4" ShapeID="_x0000_i1031" DrawAspect="Content" ObjectID="_1829070482" r:id="rId24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968" w:dyaOrig="265">
          <v:shape id="_x0000_i1032" type="#_x0000_t75" alt="eqId0bb9a700da80be0c727f6a2077d3de57" style="width:48.5pt;height:13.5pt" o:ole="">
            <v:imagedata r:id="rId25" o:title="eqId0bb9a700da80be0c727f6a2077d3de57"/>
          </v:shape>
          <o:OLEObject Type="Embed" ProgID="Equation.DSMT4" ShapeID="_x0000_i1032" DrawAspect="Content" ObjectID="_1829070483" r:id="rId26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07" w:dyaOrig="302">
          <v:shape id="_x0000_i1033" type="#_x0000_t75" alt="eqIdb4252f6cc09ab18e92952a87cb765dbc" style="width:70.5pt;height:15pt" o:ole="">
            <v:imagedata r:id="rId27" o:title="eqIdb4252f6cc09ab18e92952a87cb765dbc"/>
          </v:shape>
          <o:OLEObject Type="Embed" ProgID="Equation.DSMT4" ShapeID="_x0000_i1033" DrawAspect="Content" ObjectID="_1829070484" r:id="rId28"/>
        </w:object>
      </w:r>
      <w:r>
        <w:rPr>
          <w:rFonts w:ascii="Times New Roman" w:hAnsi="Times New Roman"/>
        </w:rPr>
        <w:t xml:space="preserve"> 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．已知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hAnsi="Times New Roman"/>
        </w:rPr>
        <w:t>是正整数，下列等式中，表示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积的乘方的性质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2F62C1" w:rsidRDefault="00EA04F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61" w:dyaOrig="290">
          <v:shape id="_x0000_i1034" type="#_x0000_t75" alt="eqId79c4041aeaf2cb6085d57d3b760fa11e" style="width:58pt;height:14.5pt" o:ole="">
            <v:imagedata r:id="rId29" o:title="eqId79c4041aeaf2cb6085d57d3b760fa11e"/>
          </v:shape>
          <o:OLEObject Type="Embed" ProgID="Equation.DSMT4" ShapeID="_x0000_i1034" DrawAspect="Content" ObjectID="_1829070485" r:id="rId30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25" w:dyaOrig="382">
          <v:shape id="_x0000_i1035" type="#_x0000_t75" alt="eqId03bb4d9c2c8f90d4656bba5bdbde0e21" style="width:71.5pt;height:19pt" o:ole="">
            <v:imagedata r:id="rId31" o:title="eqId03bb4d9c2c8f90d4656bba5bdbde0e21"/>
          </v:shape>
          <o:OLEObject Type="Embed" ProgID="Equation.DSMT4" ShapeID="_x0000_i1035" DrawAspect="Content" ObjectID="_1829070486" r:id="rId32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302" w:dyaOrig="385">
          <v:shape id="_x0000_i1036" type="#_x0000_t75" alt="eqId9f080d1bc49099e96861ccf46474750d" style="width:65pt;height:19.5pt" o:ole="">
            <v:imagedata r:id="rId33" o:title="eqId9f080d1bc49099e96861ccf46474750d"/>
          </v:shape>
          <o:OLEObject Type="Embed" ProgID="Equation.DSMT4" ShapeID="_x0000_i1036" DrawAspect="Content" ObjectID="_1829070487" r:id="rId34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038" w:dyaOrig="420">
          <v:shape id="_x0000_i1037" type="#_x0000_t75" alt="eqId2444f9b118a5f3b0dcf7dd9a70e9efc1" style="width:52pt;height:21pt" o:ole="">
            <v:imagedata r:id="rId35" o:title="eqId2444f9b118a5f3b0dcf7dd9a70e9efc1"/>
          </v:shape>
          <o:OLEObject Type="Embed" ProgID="Equation.DSMT4" ShapeID="_x0000_i1037" DrawAspect="Content" ObjectID="_1829070488" r:id="rId36"/>
        </w:objec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．下列各式中，从左到右的变形属于因式分解且正确的是（）</w:t>
      </w:r>
    </w:p>
    <w:p w:rsidR="002F62C1" w:rsidRDefault="00EA04FD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918" w:dyaOrig="347">
          <v:shape id="_x0000_i1038" type="#_x0000_t75" alt="eqId8978ffdb68801f46cb8c1a33767f64de" style="width:96pt;height:17.5pt" o:ole="">
            <v:imagedata r:id="rId37" o:title="eqId8978ffdb68801f46cb8c1a33767f64de"/>
          </v:shape>
          <o:OLEObject Type="Embed" ProgID="Equation.DSMT4" ShapeID="_x0000_i1038" DrawAspect="Content" ObjectID="_1829070489" r:id="rId38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252" w:dyaOrig="349">
          <v:shape id="_x0000_i1039" type="#_x0000_t75" alt="eqId1f25ee7a9b07a526a39b7cda35764d42" style="width:112.5pt;height:17.5pt" o:ole="">
            <v:imagedata r:id="rId39" o:title="eqId1f25ee7a9b07a526a39b7cda35764d42"/>
          </v:shape>
          <o:OLEObject Type="Embed" ProgID="Equation.DSMT4" ShapeID="_x0000_i1039" DrawAspect="Content" ObjectID="_1829070490" r:id="rId40"/>
        </w:object>
      </w:r>
    </w:p>
    <w:p w:rsidR="002F62C1" w:rsidRDefault="00EA04FD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865" w:dyaOrig="385">
          <v:shape id="_x0000_i1040" type="#_x0000_t75" alt="eqIdf0af461b2ef22b7e577431bd089187ad" style="width:93.5pt;height:19.5pt" o:ole="">
            <v:imagedata r:id="rId41" o:title="eqIdf0af461b2ef22b7e577431bd089187ad"/>
          </v:shape>
          <o:OLEObject Type="Embed" ProgID="Equation.DSMT4" ShapeID="_x0000_i1040" DrawAspect="Content" ObjectID="_1829070491" r:id="rId42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513" w:dyaOrig="597">
          <v:shape id="_x0000_i1041" type="#_x0000_t75" alt="eqId23e9fc02440406368fbe1fb9bc75d9a7" style="width:75.5pt;height:30pt" o:ole="">
            <v:imagedata r:id="rId43" o:title="eqId23e9fc02440406368fbe1fb9bc75d9a7"/>
          </v:shape>
          <o:OLEObject Type="Embed" ProgID="Equation.DSMT4" ShapeID="_x0000_i1041" DrawAspect="Content" ObjectID="_1829070492" r:id="rId44"/>
        </w:objec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已知关于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的整式</w:t>
      </w:r>
      <w:r>
        <w:rPr>
          <w:rFonts w:ascii="Times New Roman" w:hAnsi="Times New Roman"/>
        </w:rPr>
        <w:object w:dxaOrig="2358" w:dyaOrig="355">
          <v:shape id="_x0000_i1042" type="#_x0000_t75" alt="eqId3b350042db8ca4556be7d2f19bbb775a" style="width:118pt;height:18pt" o:ole="">
            <v:imagedata r:id="rId46" o:title="eqId3b350042db8ca4556be7d2f19bbb775a"/>
          </v:shape>
          <o:OLEObject Type="Embed" ProgID="Equation.DSMT4" ShapeID="_x0000_i1042" DrawAspect="Content" ObjectID="_1829070493" r:id="rId47"/>
        </w:object>
      </w:r>
      <w:r>
        <w:rPr>
          <w:rFonts w:ascii="Times New Roman" w:hAnsi="Times New Roman"/>
        </w:rPr>
        <w:t>，其中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为整数，能使这个因式分解过程成立的</w:t>
      </w:r>
      <w:r>
        <w:rPr>
          <w:rFonts w:ascii="Times New Roman" w:eastAsia="Times New Roman" w:hAnsi="Times New Roman"/>
          <w:i/>
        </w:rPr>
        <w:lastRenderedPageBreak/>
        <w:t>m</w:t>
      </w:r>
      <w:r>
        <w:rPr>
          <w:rFonts w:ascii="Times New Roman" w:hAnsi="Times New Roman"/>
        </w:rPr>
        <w:t>的值共有（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）个．</w:t>
      </w:r>
    </w:p>
    <w:p w:rsidR="002F62C1" w:rsidRDefault="00EA04F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2</w:t>
      </w:r>
    </w:p>
    <w:p w:rsidR="002F62C1" w:rsidRDefault="00EA04FD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bookmarkEnd w:id="0"/>
    <w:bookmarkEnd w:id="1"/>
    <w:bookmarkEnd w:id="2"/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．若分式</w:t>
      </w:r>
      <w:r>
        <w:rPr>
          <w:rFonts w:ascii="Times New Roman" w:hAnsi="Times New Roman"/>
        </w:rPr>
        <w:object w:dxaOrig="598" w:dyaOrig="545">
          <v:shape id="_x0000_i1043" type="#_x0000_t75" alt="eqId2f9020ef374d3c04dfa0301b79fe1a32" style="width:30pt;height:27.5pt" o:ole="">
            <v:imagedata r:id="rId48" o:title="eqId2f9020ef374d3c04dfa0301b79fe1a32"/>
          </v:shape>
          <o:OLEObject Type="Embed" ProgID="Equation.DSMT4" ShapeID="_x0000_i1043" DrawAspect="Content" ObjectID="_1829070494" r:id="rId49"/>
        </w:object>
      </w:r>
      <w:r>
        <w:rPr>
          <w:rFonts w:ascii="Times New Roman" w:hAnsi="Times New Roman"/>
        </w:rPr>
        <w:t>有意义，则</w:t>
      </w:r>
      <w:r>
        <w:rPr>
          <w:rFonts w:ascii="Times New Roman" w:hAnsi="Times New Roman"/>
        </w:rPr>
        <w:object w:dxaOrig="175" w:dyaOrig="193">
          <v:shape id="_x0000_i1044" type="#_x0000_t75" alt="eqId0a6936d370d6a238a608ca56f87198de" style="width:9pt;height:9.5pt" o:ole="">
            <v:imagedata r:id="rId50" o:title="eqId0a6936d370d6a238a608ca56f87198de"/>
          </v:shape>
          <o:OLEObject Type="Embed" ProgID="Equation.DSMT4" ShapeID="_x0000_i1044" DrawAspect="Content" ObjectID="_1829070495" r:id="rId51"/>
        </w:object>
      </w:r>
      <w:r>
        <w:rPr>
          <w:rFonts w:ascii="Times New Roman" w:hAnsi="Times New Roman"/>
        </w:rPr>
        <w:t>的取值范围是</w:t>
      </w:r>
      <w:r>
        <w:rPr>
          <w:rFonts w:ascii="Times New Roman" w:eastAsia="Times New Roman" w:hAnsi="Times New Roman"/>
          <w:u w:val="single"/>
        </w:rPr>
        <w:t xml:space="preserve">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 w:dxaOrig="1548" w:dyaOrig="595">
          <v:shape id="_x0000_i1045" type="#_x0000_t75" alt="eqIda0bbbe01d2d2fafbe93da98fc0609401" style="width:77.5pt;height:30pt" o:ole="">
            <v:imagedata r:id="rId52" o:title="eqIda0bbbe01d2d2fafbe93da98fc0609401"/>
          </v:shape>
          <o:OLEObject Type="Embed" ProgID="Equation.DSMT4" ShapeID="_x0000_i1045" DrawAspect="Content" ObjectID="_1829070496" r:id="rId53"/>
        </w:objec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9</w:t>
      </w:r>
      <w:r>
        <w:rPr>
          <w:rFonts w:ascii="Times New Roman" w:hAnsi="Times New Roman"/>
        </w:rPr>
        <w:t>．因式分解：</w:t>
      </w:r>
      <w:r>
        <w:rPr>
          <w:rFonts w:ascii="Times New Roman" w:hAnsi="Times New Roman"/>
        </w:rPr>
        <w:object w:dxaOrig="1689" w:dyaOrig="319">
          <v:shape id="_x0000_i1046" type="#_x0000_t75" alt="eqId175af4e6a64b6e787771e70b0dad0370" style="width:84.5pt;height:16pt" o:ole="">
            <v:imagedata r:id="rId54" o:title="eqId175af4e6a64b6e787771e70b0dad0370"/>
          </v:shape>
          <o:OLEObject Type="Embed" ProgID="Equation.DSMT4" ShapeID="_x0000_i1046" DrawAspect="Content" ObjectID="_1829070497" r:id="rId55"/>
        </w:objec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10</w:t>
      </w:r>
      <w:r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 w:dxaOrig="1389" w:dyaOrig="541">
          <v:shape id="_x0000_i1047" type="#_x0000_t75" alt="eqIdbf4be74cee62fd48e4c163e0536f7d46" style="width:69.5pt;height:27pt" o:ole="">
            <v:imagedata r:id="rId56" o:title="eqIdbf4be74cee62fd48e4c163e0536f7d46"/>
          </v:shape>
          <o:OLEObject Type="Embed" ProgID="Equation.DSMT4" ShapeID="_x0000_i1047" DrawAspect="Content" ObjectID="_1829070498" r:id="rId57"/>
        </w:objec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>．已知整式</w:t>
      </w:r>
      <w:r>
        <w:rPr>
          <w:rFonts w:ascii="Times New Roman" w:hAnsi="Times New Roman"/>
        </w:rPr>
        <w:object w:dxaOrig="862" w:dyaOrig="281">
          <v:shape id="_x0000_i1048" type="#_x0000_t75" alt="eqIdc24b3529de659db9b2186c9b11d5129d" style="width:43pt;height:14pt" o:ole="">
            <v:imagedata r:id="rId58" o:title="eqIdc24b3529de659db9b2186c9b11d5129d"/>
          </v:shape>
          <o:OLEObject Type="Embed" ProgID="Equation.DSMT4" ShapeID="_x0000_i1048" DrawAspect="Content" ObjectID="_1829070499" r:id="rId59"/>
        </w:object>
      </w:r>
      <w:r>
        <w:rPr>
          <w:rFonts w:ascii="Times New Roman" w:hAnsi="Times New Roman"/>
        </w:rPr>
        <w:t>可以因式分解为</w:t>
      </w:r>
      <w:r>
        <w:rPr>
          <w:rFonts w:ascii="Times New Roman" w:hAnsi="Times New Roman"/>
        </w:rPr>
        <w:object w:dxaOrig="1249" w:dyaOrig="358">
          <v:shape id="_x0000_i1049" type="#_x0000_t75" alt="eqId875ec80bd92c4e24be8ef7d9a08c0e18" style="width:62.5pt;height:18pt" o:ole="">
            <v:imagedata r:id="rId60" o:title="eqId875ec80bd92c4e24be8ef7d9a08c0e18"/>
          </v:shape>
          <o:OLEObject Type="Embed" ProgID="Equation.DSMT4" ShapeID="_x0000_i1049" DrawAspect="Content" ObjectID="_1829070500" r:id="rId61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228" w:dyaOrig="198">
          <v:shape id="_x0000_i1050" type="#_x0000_t75" alt="eqId294f5ba74cdf695fc9a8a8e52f421328" style="width:11.5pt;height:10pt" o:ole="">
            <v:imagedata r:id="rId62" o:title="eqId294f5ba74cdf695fc9a8a8e52f421328"/>
          </v:shape>
          <o:OLEObject Type="Embed" ProgID="Equation.DSMT4" ShapeID="_x0000_i1050" DrawAspect="Content" ObjectID="_1829070501" r:id="rId63"/>
        </w:object>
      </w:r>
      <w:r>
        <w:rPr>
          <w:rFonts w:ascii="Times New Roman" w:hAnsi="Times New Roman"/>
        </w:rPr>
        <w:t>的值为</w: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．在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线段、平行四边形、圆、等边三角形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中，是轴对称图形，不是中心对称图形的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 w:dxaOrig="1354" w:dyaOrig="436">
          <v:shape id="_x0000_i1051" type="#_x0000_t75" alt="eqIdddc746aeca60e78a5a993db6cbeaa7bf" style="width:67.5pt;height:22pt" o:ole="">
            <v:imagedata r:id="rId64" o:title="eqIdddc746aeca60e78a5a993db6cbeaa7bf"/>
          </v:shape>
          <o:OLEObject Type="Embed" ProgID="Equation.DSMT4" ShapeID="_x0000_i1051" DrawAspect="Content" ObjectID="_1829070502" r:id="rId65"/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 w:dxaOrig="492" w:dyaOrig="252">
          <v:shape id="_x0000_i1052" type="#_x0000_t75" alt="eqId5a64103561364ac4c9460a72c9e154bb" style="width:24.5pt;height:12.5pt" o:ole="">
            <v:imagedata r:id="rId66" o:title="eqId5a64103561364ac4c9460a72c9e154bb"/>
          </v:shape>
          <o:OLEObject Type="Embed" ProgID="Equation.DSMT4" ShapeID="_x0000_i1052" DrawAspect="Content" ObjectID="_1829070503" r:id="rId6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7" w:dyaOrig="252">
          <v:shape id="_x0000_i1053" type="#_x0000_t75" alt="eqId09ce9c5a469744df10b7d2f87b73acff" style="width:30pt;height:12.5pt" o:ole="">
            <v:imagedata r:id="rId68" o:title="eqId09ce9c5a469744df10b7d2f87b73acff"/>
          </v:shape>
          <o:OLEObject Type="Embed" ProgID="Equation.DSMT4" ShapeID="_x0000_i1053" DrawAspect="Content" ObjectID="_1829070504" r:id="rId69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 w:dxaOrig="316" w:dyaOrig="224">
          <v:shape id="_x0000_i1054" type="#_x0000_t75" alt="eqIddd707b69a11f8de5566f23c1a2a9ff5a" style="width:16pt;height:11pt" o:ole="">
            <v:imagedata r:id="rId70" o:title="eqIddd707b69a11f8de5566f23c1a2a9ff5a"/>
          </v:shape>
          <o:OLEObject Type="Embed" ProgID="Equation.DSMT4" ShapeID="_x0000_i1054" DrawAspect="Content" ObjectID="_1829070505" r:id="rId71"/>
        </w:object>
      </w:r>
      <w:r>
        <w:rPr>
          <w:rFonts w:ascii="Times New Roman" w:eastAsia="Times New Roman" w:hAnsi="Times New Roman"/>
          <w:u w:val="single"/>
        </w:rPr>
        <w:t xml:space="preserve">   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．如图是一个运算程序，若输入的</w:t>
      </w:r>
      <w:r>
        <w:rPr>
          <w:rFonts w:ascii="Times New Roman" w:hAnsi="Times New Roman"/>
        </w:rPr>
        <w:object w:dxaOrig="228" w:dyaOrig="198">
          <v:shape id="_x0000_i1055" type="#_x0000_t75" alt="eqId294f5ba74cdf695fc9a8a8e52f421328" style="width:11.5pt;height:10pt" o:ole="">
            <v:imagedata r:id="rId62" o:title="eqId294f5ba74cdf695fc9a8a8e52f421328"/>
          </v:shape>
          <o:OLEObject Type="Embed" ProgID="Equation.DSMT4" ShapeID="_x0000_i1055" DrawAspect="Content" ObjectID="_1829070506" r:id="rId72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 w:dxaOrig="862" w:dyaOrig="278">
          <v:shape id="_x0000_i1056" type="#_x0000_t75" alt="eqId74f793ea1add4aa441f9fca9f653d052" style="width:43pt;height:14pt" o:ole="">
            <v:imagedata r:id="rId73" o:title="eqId74f793ea1add4aa441f9fca9f653d052"/>
          </v:shape>
          <o:OLEObject Type="Embed" ProgID="Equation.DSMT4" ShapeID="_x0000_i1056" DrawAspect="Content" ObjectID="_1829070507" r:id="rId74"/>
        </w:object>
      </w:r>
      <w:r>
        <w:rPr>
          <w:rFonts w:ascii="Times New Roman" w:hAnsi="Times New Roman"/>
        </w:rPr>
        <w:t>，输出的</w:t>
      </w:r>
      <w:r>
        <w:rPr>
          <w:rFonts w:ascii="Times New Roman" w:hAnsi="Times New Roman"/>
        </w:rPr>
        <w:object w:dxaOrig="175" w:dyaOrig="190">
          <v:shape id="_x0000_i1057" type="#_x0000_t75" alt="eqId81dea63b8ce3e51adf66cf7b9982a248" style="width:9pt;height:9.5pt" o:ole="">
            <v:imagedata r:id="rId11" o:title="eqId81dea63b8ce3e51adf66cf7b9982a248"/>
          </v:shape>
          <o:OLEObject Type="Embed" ProgID="Equation.DSMT4" ShapeID="_x0000_i1057" DrawAspect="Content" ObjectID="_1829070508" r:id="rId75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 w:dxaOrig="387" w:dyaOrig="249">
          <v:shape id="_x0000_i1058" type="#_x0000_t75" alt="eqIda4dad5f73a57134c63d38f29ffdca09d" style="width:19.5pt;height:12.5pt" o:ole="">
            <v:imagedata r:id="rId76" o:title="eqIda4dad5f73a57134c63d38f29ffdca09d"/>
          </v:shape>
          <o:OLEObject Type="Embed" ProgID="Equation.DSMT4" ShapeID="_x0000_i1058" DrawAspect="Content" ObjectID="_1829070509" r:id="rId77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211" w:dyaOrig="238">
          <v:shape id="_x0000_i1059" type="#_x0000_t75" alt="eqIdb1010846eeec6c9da29640f5aa3f8738" style="width:10.5pt;height:12pt" o:ole="">
            <v:imagedata r:id="rId78" o:title="eqIdb1010846eeec6c9da29640f5aa3f8738"/>
          </v:shape>
          <o:OLEObject Type="Embed" ProgID="Equation.DSMT4" ShapeID="_x0000_i1059" DrawAspect="Content" ObjectID="_1829070510" r:id="rId79"/>
        </w:object>
      </w:r>
      <w:r>
        <w:rPr>
          <w:rFonts w:ascii="Times New Roman" w:hAnsi="Times New Roman"/>
        </w:rPr>
        <w:t>为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3771900" cy="352425"/>
            <wp:effectExtent l="0" t="0" r="0" b="9525"/>
            <wp:docPr id="100011" name="图片 100011" descr="@@@b39f2cde-f9c4-437f-b449-6ad26a8131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39f2cde-f9c4-437f-b449-6ad26a8131d9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．如图，将三角形</w:t>
      </w:r>
      <w:r>
        <w:rPr>
          <w:rFonts w:ascii="Times New Roman" w:hAnsi="Times New Roman"/>
        </w:rPr>
        <w:object w:dxaOrig="492" w:dyaOrig="251">
          <v:shape id="_x0000_i1060" type="#_x0000_t75" alt="eqId7bef5239ddbb0972700ce01daf9ee7cf" style="width:24.5pt;height:12.5pt" o:ole="">
            <v:imagedata r:id="rId81" o:title="eqId7bef5239ddbb0972700ce01daf9ee7cf"/>
          </v:shape>
          <o:OLEObject Type="Embed" ProgID="Equation.DSMT4" ShapeID="_x0000_i1060" DrawAspect="Content" ObjectID="_1829070511" r:id="rId82"/>
        </w:object>
      </w:r>
      <w:r>
        <w:rPr>
          <w:rFonts w:ascii="Times New Roman" w:hAnsi="Times New Roman"/>
        </w:rPr>
        <w:t>沿射线</w:t>
      </w:r>
      <w:r>
        <w:rPr>
          <w:rFonts w:ascii="Times New Roman" w:hAnsi="Times New Roman"/>
        </w:rPr>
        <w:object w:dxaOrig="351" w:dyaOrig="241">
          <v:shape id="_x0000_i1061" type="#_x0000_t75" alt="eqId0dc5c9827dfd0be5a9c85962d6ccbfb1" style="width:17.5pt;height:12pt" o:ole="">
            <v:imagedata r:id="rId83" o:title="eqId0dc5c9827dfd0be5a9c85962d6ccbfb1"/>
          </v:shape>
          <o:OLEObject Type="Embed" ProgID="Equation.DSMT4" ShapeID="_x0000_i1061" DrawAspect="Content" ObjectID="_1829070512" r:id="rId84"/>
        </w:object>
      </w:r>
      <w:r>
        <w:rPr>
          <w:rFonts w:ascii="Times New Roman" w:hAnsi="Times New Roman"/>
        </w:rPr>
        <w:t>的方向平移，得到三角形</w:t>
      </w:r>
      <w:r>
        <w:rPr>
          <w:rFonts w:ascii="Times New Roman" w:hAnsi="Times New Roman"/>
        </w:rPr>
        <w:object w:dxaOrig="598" w:dyaOrig="312">
          <v:shape id="_x0000_i1062" type="#_x0000_t75" alt="eqId99b16cff607cdc2d69afc70dc778acbb" style="width:30pt;height:15.5pt" o:ole="">
            <v:imagedata r:id="rId85" o:title="eqId99b16cff607cdc2d69afc70dc778acbb"/>
          </v:shape>
          <o:OLEObject Type="Embed" ProgID="Equation.DSMT4" ShapeID="_x0000_i1062" DrawAspect="Content" ObjectID="_1829070513" r:id="rId86"/>
        </w:object>
      </w:r>
      <w:r>
        <w:rPr>
          <w:rFonts w:ascii="Times New Roman" w:hAnsi="Times New Roman"/>
        </w:rPr>
        <w:t>，如果平移的距离是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 w:dxaOrig="809" w:dyaOrig="325">
          <v:shape id="_x0000_i1063" type="#_x0000_t75" alt="eqId0d1070cb82e86f1dcbdd18897264a28d" style="width:40.5pt;height:16.5pt" o:ole="">
            <v:imagedata r:id="rId87" o:title="eqId0d1070cb82e86f1dcbdd18897264a28d"/>
          </v:shape>
          <o:OLEObject Type="Embed" ProgID="Equation.DSMT4" ShapeID="_x0000_i1063" DrawAspect="Content" ObjectID="_1829070514" r:id="rId88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 w:dxaOrig="387" w:dyaOrig="309">
          <v:shape id="_x0000_i1064" type="#_x0000_t75" alt="eqIdd7f6f93171329d508d491143b9d71f7b" style="width:19.5pt;height:15.5pt" o:ole="">
            <v:imagedata r:id="rId89" o:title="eqIdd7f6f93171329d508d491143b9d71f7b"/>
          </v:shape>
          <o:OLEObject Type="Embed" ProgID="Equation.DSMT4" ShapeID="_x0000_i1064" DrawAspect="Content" ObjectID="_1829070515" r:id="rId90"/>
        </w:object>
      </w:r>
      <w:r>
        <w:rPr>
          <w:rFonts w:ascii="Times New Roman" w:hAnsi="Times New Roman"/>
        </w:rPr>
        <w:t>的长为</w:t>
      </w:r>
      <w:r>
        <w:rPr>
          <w:rFonts w:ascii="Times New Roman" w:eastAsia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47800" cy="1047750"/>
            <wp:effectExtent l="0" t="0" r="0" b="0"/>
            <wp:docPr id="100013" name="图片 100013" descr="@@@cc99d8a1-df37-4775-8b1f-e87ddca9c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c99d8a1-df37-4775-8b1f-e87ddca9c51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在对整式</w:t>
      </w:r>
      <w:r>
        <w:rPr>
          <w:rFonts w:ascii="Times New Roman" w:hAnsi="Times New Roman"/>
        </w:rPr>
        <w:object w:dxaOrig="985" w:dyaOrig="316">
          <v:shape id="_x0000_i1065" type="#_x0000_t75" alt="eqIdf3c114f3cc1fd54e5fa3e32fc8a15389" style="width:49.5pt;height:16pt" o:ole="">
            <v:imagedata r:id="rId92" o:title="eqIdf3c114f3cc1fd54e5fa3e32fc8a15389"/>
          </v:shape>
          <o:OLEObject Type="Embed" ProgID="Equation.DSMT4" ShapeID="_x0000_i1065" DrawAspect="Content" ObjectID="_1829070516" r:id="rId93"/>
        </w:object>
      </w:r>
      <w:r>
        <w:rPr>
          <w:rFonts w:ascii="Times New Roman" w:hAnsi="Times New Roman"/>
        </w:rPr>
        <w:t>进行因式分解时，甲乙两位同学均出现了失误．甲同学看错了一次项系数，得到的分解结果为</w:t>
      </w:r>
      <w:r>
        <w:rPr>
          <w:rFonts w:ascii="Times New Roman" w:hAnsi="Times New Roman"/>
        </w:rPr>
        <w:object w:dxaOrig="1214" w:dyaOrig="356">
          <v:shape id="_x0000_i1066" type="#_x0000_t75" alt="eqIdfae49a5d15db6fbe974c1f03f22fe723" style="width:60.5pt;height:18pt" o:ole="">
            <v:imagedata r:id="rId94" o:title="eqIdfae49a5d15db6fbe974c1f03f22fe723"/>
          </v:shape>
          <o:OLEObject Type="Embed" ProgID="Equation.DSMT4" ShapeID="_x0000_i1066" DrawAspect="Content" ObjectID="_1829070517" r:id="rId95"/>
        </w:object>
      </w:r>
      <w:r>
        <w:rPr>
          <w:rFonts w:ascii="Times New Roman" w:hAnsi="Times New Roman"/>
        </w:rPr>
        <w:t>，乙同学看错了常数项，得到的结果为</w:t>
      </w:r>
      <w:r>
        <w:rPr>
          <w:rFonts w:ascii="Times New Roman" w:hAnsi="Times New Roman"/>
        </w:rPr>
        <w:object w:dxaOrig="1196" w:dyaOrig="352">
          <v:shape id="_x0000_i1067" type="#_x0000_t75" alt="eqId265c9fc5e12c6e606405e1b796f6e3dd" style="width:60pt;height:17.5pt" o:ole="">
            <v:imagedata r:id="rId96" o:title="eqId265c9fc5e12c6e606405e1b796f6e3dd"/>
          </v:shape>
          <o:OLEObject Type="Embed" ProgID="Equation.DSMT4" ShapeID="_x0000_i1067" DrawAspect="Content" ObjectID="_1829070518" r:id="rId97"/>
        </w:object>
      </w:r>
      <w:r>
        <w:rPr>
          <w:rFonts w:ascii="Times New Roman" w:hAnsi="Times New Roman"/>
        </w:rPr>
        <w:t>，那么整式</w:t>
      </w:r>
      <w:r>
        <w:rPr>
          <w:rFonts w:ascii="Times New Roman" w:hAnsi="Times New Roman"/>
        </w:rPr>
        <w:object w:dxaOrig="985" w:dyaOrig="316">
          <v:shape id="_x0000_i1068" type="#_x0000_t75" alt="eqIdf3c114f3cc1fd54e5fa3e32fc8a15389" style="width:49.5pt;height:16pt" o:ole="">
            <v:imagedata r:id="rId92" o:title="eqIdf3c114f3cc1fd54e5fa3e32fc8a15389"/>
          </v:shape>
          <o:OLEObject Type="Embed" ProgID="Equation.DSMT4" ShapeID="_x0000_i1068" DrawAspect="Content" ObjectID="_1829070519" r:id="rId98"/>
        </w:object>
      </w:r>
      <w:r>
        <w:rPr>
          <w:rFonts w:ascii="Times New Roman" w:hAnsi="Times New Roman"/>
        </w:rPr>
        <w:t>正确的因式分解结果是</w: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已知</w:t>
      </w:r>
      <w:r>
        <w:rPr>
          <w:rFonts w:ascii="Times New Roman" w:hAnsi="Times New Roman"/>
        </w:rPr>
        <w:object w:dxaOrig="175" w:dyaOrig="190">
          <v:shape id="_x0000_i1069" type="#_x0000_t75" alt="eqId81dea63b8ce3e51adf66cf7b9982a248" style="width:9pt;height:9.5pt" o:ole="">
            <v:imagedata r:id="rId11" o:title="eqId81dea63b8ce3e51adf66cf7b9982a248"/>
          </v:shape>
          <o:OLEObject Type="Embed" ProgID="Equation.DSMT4" ShapeID="_x0000_i1069" DrawAspect="Content" ObjectID="_1829070520" r:id="rId99"/>
        </w:object>
      </w:r>
      <w:r>
        <w:rPr>
          <w:rFonts w:ascii="Times New Roman" w:hAnsi="Times New Roman"/>
        </w:rPr>
        <w:t>为整数且满足代数式</w:t>
      </w:r>
      <w:r>
        <w:rPr>
          <w:rFonts w:ascii="Times New Roman" w:hAnsi="Times New Roman"/>
        </w:rPr>
        <w:object w:dxaOrig="1988" w:dyaOrig="579">
          <v:shape id="_x0000_i1070" type="#_x0000_t75" alt="eqId441ebb63171e3a1cdc8fba352547661d" style="width:99.5pt;height:29pt" o:ole="">
            <v:imagedata r:id="rId100" o:title="eqId441ebb63171e3a1cdc8fba352547661d"/>
          </v:shape>
          <o:OLEObject Type="Embed" ProgID="Equation.DSMT4" ShapeID="_x0000_i1070" DrawAspect="Content" ObjectID="_1829070521" r:id="rId101"/>
        </w:object>
      </w:r>
      <w:r>
        <w:rPr>
          <w:rFonts w:ascii="Times New Roman" w:hAnsi="Times New Roman"/>
        </w:rPr>
        <w:t>的值为整数，则</w:t>
      </w:r>
      <w:r>
        <w:rPr>
          <w:rFonts w:ascii="Times New Roman" w:hAnsi="Times New Roman"/>
        </w:rPr>
        <w:object w:dxaOrig="175" w:dyaOrig="190">
          <v:shape id="_x0000_i1071" type="#_x0000_t75" alt="eqId81dea63b8ce3e51adf66cf7b9982a248" style="width:9pt;height:9.5pt" o:ole="">
            <v:imagedata r:id="rId11" o:title="eqId81dea63b8ce3e51adf66cf7b9982a248"/>
          </v:shape>
          <o:OLEObject Type="Embed" ProgID="Equation.DSMT4" ShapeID="_x0000_i1071" DrawAspect="Content" ObjectID="_1829070522" r:id="rId102"/>
        </w:object>
      </w:r>
      <w:r>
        <w:rPr>
          <w:rFonts w:ascii="Times New Roman" w:hAnsi="Times New Roman"/>
        </w:rPr>
        <w:t>的所有取值为</w:t>
      </w:r>
      <w:r>
        <w:rPr>
          <w:rFonts w:ascii="Times New Roman" w:eastAsia="Times New Roman" w:hAnsi="Times New Roman"/>
          <w:u w:val="single"/>
        </w:rPr>
        <w:t xml:space="preserve">      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如图，在</w:t>
      </w:r>
      <w:r>
        <w:rPr>
          <w:rFonts w:ascii="Times New Roman" w:hAnsi="Times New Roman"/>
        </w:rPr>
        <w:object w:dxaOrig="597" w:dyaOrig="252">
          <v:shape id="_x0000_i1072" type="#_x0000_t75" alt="eqIde428e7a09732be85c1224e9c8f6a71c5" style="width:30pt;height:12.5pt" o:ole="">
            <v:imagedata r:id="rId103" o:title="eqIde428e7a09732be85c1224e9c8f6a71c5"/>
          </v:shape>
          <o:OLEObject Type="Embed" ProgID="Equation.DSMT4" ShapeID="_x0000_i1072" DrawAspect="Content" ObjectID="_1829070523" r:id="rId104"/>
        </w:object>
      </w:r>
      <w:r>
        <w:rPr>
          <w:rFonts w:ascii="Times New Roman" w:hAnsi="Times New Roman"/>
        </w:rPr>
        <w:t>中，点</w:t>
      </w:r>
      <w:r>
        <w:rPr>
          <w:rFonts w:ascii="Times New Roman" w:hAnsi="Times New Roman"/>
        </w:rPr>
        <w:object w:dxaOrig="228" w:dyaOrig="228">
          <v:shape id="_x0000_i1073" type="#_x0000_t75" alt="eqId8455657dde27aabe6adb7b188e031c11" style="width:11.5pt;height:11.5pt" o:ole="">
            <v:imagedata r:id="rId105" o:title="eqId8455657dde27aabe6adb7b188e031c11"/>
          </v:shape>
          <o:OLEObject Type="Embed" ProgID="Equation.DSMT4" ShapeID="_x0000_i1073" DrawAspect="Content" ObjectID="_1829070524" r:id="rId106"/>
        </w:objec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</w:rPr>
        <w:object w:dxaOrig="351" w:dyaOrig="247">
          <v:shape id="_x0000_i1074" type="#_x0000_t75" alt="eqId764509115979e9958101808383672ec0" style="width:17.5pt;height:12.5pt" o:ole="">
            <v:imagedata r:id="rId107" o:title="eqId764509115979e9958101808383672ec0"/>
          </v:shape>
          <o:OLEObject Type="Embed" ProgID="Equation.DSMT4" ShapeID="_x0000_i1074" DrawAspect="Content" ObjectID="_1829070525" r:id="rId108"/>
        </w:object>
      </w:r>
      <w:r>
        <w:rPr>
          <w:rFonts w:ascii="Times New Roman" w:hAnsi="Times New Roman"/>
        </w:rPr>
        <w:t>上，</w:t>
      </w:r>
      <w:r>
        <w:rPr>
          <w:rFonts w:ascii="Times New Roman" w:hAnsi="Times New Roman"/>
        </w:rPr>
        <w:object w:dxaOrig="897" w:dyaOrig="250">
          <v:shape id="_x0000_i1075" type="#_x0000_t75" alt="eqId8648cc68448cb78e36cff296b912ea46" style="width:45pt;height:12.5pt" o:ole="">
            <v:imagedata r:id="rId109" o:title="eqId8648cc68448cb78e36cff296b912ea46"/>
          </v:shape>
          <o:OLEObject Type="Embed" ProgID="Equation.DSMT4" ShapeID="_x0000_i1075" DrawAspect="Content" ObjectID="_1829070526" r:id="rId11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85" w:dyaOrig="224">
          <v:shape id="_x0000_i1076" type="#_x0000_t75" alt="eqIdccf3746205daae4787d8e31d74ba79e8" style="width:34.5pt;height:11pt" o:ole="">
            <v:imagedata r:id="rId111" o:title="eqIdccf3746205daae4787d8e31d74ba79e8"/>
          </v:shape>
          <o:OLEObject Type="Embed" ProgID="Equation.DSMT4" ShapeID="_x0000_i1076" DrawAspect="Content" ObjectID="_1829070527" r:id="rId11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077" type="#_x0000_t75" alt="eqIdaf872a0a0893d1a6fe61ff5d3b1fbde2" style="width:33.5pt;height:12.5pt" o:ole="">
            <v:imagedata r:id="rId113" o:title="eqIdaf872a0a0893d1a6fe61ff5d3b1fbde2"/>
          </v:shape>
          <o:OLEObject Type="Embed" ProgID="Equation.DSMT4" ShapeID="_x0000_i1077" DrawAspect="Content" ObjectID="_1829070528" r:id="rId11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078" type="#_x0000_t75" alt="eqIdee82a25c3ccc4bd94f3f528ff3e95713" style="width:33.5pt;height:12.5pt" o:ole="">
            <v:imagedata r:id="rId115" o:title="eqIdee82a25c3ccc4bd94f3f528ff3e95713"/>
          </v:shape>
          <o:OLEObject Type="Embed" ProgID="Equation.DSMT4" ShapeID="_x0000_i1078" DrawAspect="Content" ObjectID="_1829070529" r:id="rId116"/>
        </w:object>
      </w:r>
      <w:r>
        <w:rPr>
          <w:rFonts w:ascii="Times New Roman" w:hAnsi="Times New Roman"/>
        </w:rPr>
        <w:t>，将</w:t>
      </w:r>
      <w:r>
        <w:rPr>
          <w:rFonts w:ascii="Times New Roman" w:hAnsi="Times New Roman"/>
        </w:rPr>
        <w:object w:dxaOrig="597" w:dyaOrig="252">
          <v:shape id="_x0000_i1079" type="#_x0000_t75" alt="eqIde428e7a09732be85c1224e9c8f6a71c5" style="width:30pt;height:12.5pt" o:ole="">
            <v:imagedata r:id="rId103" o:title="eqIde428e7a09732be85c1224e9c8f6a71c5"/>
          </v:shape>
          <o:OLEObject Type="Embed" ProgID="Equation.DSMT4" ShapeID="_x0000_i1079" DrawAspect="Content" ObjectID="_1829070530" r:id="rId117"/>
        </w:object>
      </w:r>
      <w:r>
        <w:rPr>
          <w:rFonts w:ascii="Times New Roman" w:hAnsi="Times New Roman"/>
        </w:rPr>
        <w:t>绕着点</w:t>
      </w:r>
      <w:r>
        <w:rPr>
          <w:rFonts w:ascii="Times New Roman" w:hAnsi="Times New Roman"/>
        </w:rPr>
        <w:object w:dxaOrig="228" w:dyaOrig="228">
          <v:shape id="_x0000_i1080" type="#_x0000_t75" alt="eqId8455657dde27aabe6adb7b188e031c11" style="width:11.5pt;height:11.5pt" o:ole="">
            <v:imagedata r:id="rId105" o:title="eqId8455657dde27aabe6adb7b188e031c11"/>
          </v:shape>
          <o:OLEObject Type="Embed" ProgID="Equation.DSMT4" ShapeID="_x0000_i1080" DrawAspect="Content" ObjectID="_1829070531" r:id="rId118"/>
        </w:object>
      </w:r>
      <w:r>
        <w:rPr>
          <w:rFonts w:ascii="Times New Roman" w:hAnsi="Times New Roman"/>
        </w:rPr>
        <w:t>旋转，使得点</w:t>
      </w:r>
      <w:r>
        <w:rPr>
          <w:rFonts w:ascii="Times New Roman" w:hAnsi="Times New Roman"/>
        </w:rPr>
        <w:object w:dxaOrig="211" w:dyaOrig="224">
          <v:shape id="_x0000_i1081" type="#_x0000_t75" alt="eqId5963abe8f421bd99a2aaa94831a951e9" style="width:10.5pt;height:11pt" o:ole="">
            <v:imagedata r:id="rId119" o:title="eqId5963abe8f421bd99a2aaa94831a951e9"/>
          </v:shape>
          <o:OLEObject Type="Embed" ProgID="Equation.DSMT4" ShapeID="_x0000_i1081" DrawAspect="Content" ObjectID="_1829070532" r:id="rId120"/>
        </w:object>
      </w:r>
      <w:r>
        <w:rPr>
          <w:rFonts w:ascii="Times New Roman" w:hAnsi="Times New Roman"/>
        </w:rPr>
        <w:t>的对应点</w:t>
      </w:r>
      <w:r>
        <w:rPr>
          <w:rFonts w:ascii="Times New Roman" w:hAnsi="Times New Roman"/>
        </w:rPr>
        <w:object w:dxaOrig="228" w:dyaOrig="211">
          <v:shape id="_x0000_i1082" type="#_x0000_t75" alt="eqIde7c314398e26ffc7164b82946eeb4273" style="width:11.5pt;height:10.5pt" o:ole="">
            <v:imagedata r:id="rId121" o:title="eqIde7c314398e26ffc7164b82946eeb4273"/>
          </v:shape>
          <o:OLEObject Type="Embed" ProgID="Equation.DSMT4" ShapeID="_x0000_i1082" DrawAspect="Content" ObjectID="_1829070533" r:id="rId122"/>
        </w:object>
      </w:r>
      <w:r>
        <w:rPr>
          <w:rFonts w:ascii="Times New Roman" w:hAnsi="Times New Roman"/>
        </w:rPr>
        <w:t>落在边</w:t>
      </w:r>
      <w:r>
        <w:rPr>
          <w:rFonts w:ascii="Times New Roman" w:hAnsi="Times New Roman"/>
        </w:rPr>
        <w:object w:dxaOrig="351" w:dyaOrig="247">
          <v:shape id="_x0000_i1083" type="#_x0000_t75" alt="eqId764509115979e9958101808383672ec0" style="width:17.5pt;height:12.5pt" o:ole="">
            <v:imagedata r:id="rId107" o:title="eqId764509115979e9958101808383672ec0"/>
          </v:shape>
          <o:OLEObject Type="Embed" ProgID="Equation.DSMT4" ShapeID="_x0000_i1083" DrawAspect="Content" ObjectID="_1829070534" r:id="rId123"/>
        </w:object>
      </w:r>
      <w:r>
        <w:rPr>
          <w:rFonts w:ascii="Times New Roman" w:hAnsi="Times New Roman"/>
        </w:rPr>
        <w:t>上，点</w:t>
      </w:r>
      <w:r>
        <w:rPr>
          <w:rFonts w:ascii="Times New Roman" w:hAnsi="Times New Roman"/>
        </w:rPr>
        <w:object w:dxaOrig="193" w:dyaOrig="208">
          <v:shape id="_x0000_i1084" type="#_x0000_t75" alt="eqId7f9e8449aad35c5d840a3395ea86df6d" style="width:9.5pt;height:10.5pt" o:ole="">
            <v:imagedata r:id="rId124" o:title="eqId7f9e8449aad35c5d840a3395ea86df6d"/>
          </v:shape>
          <o:OLEObject Type="Embed" ProgID="Equation.DSMT4" ShapeID="_x0000_i1084" DrawAspect="Content" ObjectID="_1829070535" r:id="rId125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 w:dxaOrig="211" w:dyaOrig="240">
          <v:shape id="_x0000_i1085" type="#_x0000_t75" alt="eqIdc5db41a1f31d6baee7c69990811edb9f" style="width:10.5pt;height:12pt" o:ole="">
            <v:imagedata r:id="rId126" o:title="eqIdc5db41a1f31d6baee7c69990811edb9f"/>
          </v:shape>
          <o:OLEObject Type="Embed" ProgID="Equation.DSMT4" ShapeID="_x0000_i1085" DrawAspect="Content" ObjectID="_1829070536" r:id="rId127"/>
        </w:object>
      </w:r>
      <w:r>
        <w:rPr>
          <w:rFonts w:ascii="Times New Roman" w:hAnsi="Times New Roman"/>
        </w:rPr>
        <w:t>的对应点分别是点</w:t>
      </w:r>
      <w:r>
        <w:rPr>
          <w:rFonts w:ascii="Times New Roman" w:hAnsi="Times New Roman"/>
        </w:rPr>
        <w:object w:dxaOrig="651" w:dyaOrig="252">
          <v:shape id="_x0000_i1086" type="#_x0000_t75" alt="eqId42782ee007b97ceccafc82c205c6f4bd" style="width:32.5pt;height:12.5pt" o:ole="">
            <v:imagedata r:id="rId128" o:title="eqId42782ee007b97ceccafc82c205c6f4bd"/>
          </v:shape>
          <o:OLEObject Type="Embed" ProgID="Equation.DSMT4" ShapeID="_x0000_i1086" DrawAspect="Content" ObjectID="_1829070537" r:id="rId129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774" w:dyaOrig="248">
          <v:shape id="_x0000_i1087" type="#_x0000_t75" alt="eqId6b185184dc2dc3894a0313fd13f26a59" style="width:38.5pt;height:12.5pt" o:ole="">
            <v:imagedata r:id="rId130" o:title="eqId6b185184dc2dc3894a0313fd13f26a59"/>
          </v:shape>
          <o:OLEObject Type="Embed" ProgID="Equation.DSMT4" ShapeID="_x0000_i1087" DrawAspect="Content" ObjectID="_1829070538" r:id="rId131"/>
        </w:object>
      </w:r>
      <w:r>
        <w:rPr>
          <w:rFonts w:ascii="Times New Roman" w:hAnsi="Times New Roman"/>
        </w:rPr>
        <w:t>的面积等</w:t>
      </w:r>
      <w:r>
        <w:rPr>
          <w:rFonts w:ascii="Times New Roman" w:hAnsi="Times New Roman"/>
        </w:rPr>
        <w:lastRenderedPageBreak/>
        <w:t>于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u w:val="single"/>
        </w:rPr>
        <w:t xml:space="preserve">         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textAlignment w:val="center"/>
        <w:rPr>
          <w:rFonts w:ascii="黑体" w:eastAsia="黑体" w:hAnsi="黑体" w:cs="黑体"/>
          <w:bCs/>
          <w:color w:val="000000"/>
          <w:kern w:val="0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81150" cy="762000"/>
            <wp:effectExtent l="0" t="0" r="0" b="0"/>
            <wp:docPr id="100015" name="图片 100015" descr="@@@d09a21b7-5a01-4aa5-8db9-fbe8ab01c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09a21b7-5a01-4aa5-8db9-fbe8ab01c274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因式分解：</w:t>
      </w:r>
      <w:r>
        <w:rPr>
          <w:rFonts w:ascii="Times New Roman" w:hAnsi="Times New Roman"/>
        </w:rPr>
        <w:object w:dxaOrig="1566" w:dyaOrig="321">
          <v:shape id="_x0000_i1088" type="#_x0000_t75" alt="eqId68f898a8fd025d32f3a05c538d4a3d38" style="width:78.5pt;height:16pt" o:ole="">
            <v:imagedata r:id="rId133" o:title="eqId68f898a8fd025d32f3a05c538d4a3d38"/>
          </v:shape>
          <o:OLEObject Type="Embed" ProgID="Equation.DSMT4" ShapeID="_x0000_i1088" DrawAspect="Content" ObjectID="_1829070539" r:id="rId134"/>
        </w:objec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解方程：</w:t>
      </w:r>
      <w:r>
        <w:rPr>
          <w:rFonts w:ascii="Times New Roman" w:hAnsi="Times New Roman"/>
        </w:rPr>
        <w:object w:dxaOrig="1477" w:dyaOrig="539">
          <v:shape id="_x0000_i1089" type="#_x0000_t75" alt="eqIdf32872470b2e8a67bd70a9177fe7bad1" style="width:74pt;height:27pt" o:ole="">
            <v:imagedata r:id="rId135" o:title="eqIdf32872470b2e8a67bd70a9177fe7bad1"/>
          </v:shape>
          <o:OLEObject Type="Embed" ProgID="Equation.DSMT4" ShapeID="_x0000_i1089" DrawAspect="Content" ObjectID="_1829070540" r:id="rId136"/>
        </w:objec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先化简，再求值：</w:t>
      </w:r>
      <w:r>
        <w:rPr>
          <w:rFonts w:ascii="Times New Roman" w:hAnsi="Times New Roman"/>
        </w:rPr>
        <w:object w:dxaOrig="4329" w:dyaOrig="381">
          <v:shape id="_x0000_i1090" type="#_x0000_t75" alt="eqId8747fd4ecc0f7368d9cfa2f7bc13c785" style="width:216.5pt;height:19pt" o:ole="">
            <v:imagedata r:id="rId137" o:title="eqId8747fd4ecc0f7368d9cfa2f7bc13c785"/>
          </v:shape>
          <o:OLEObject Type="Embed" ProgID="Equation.DSMT4" ShapeID="_x0000_i1090" DrawAspect="Content" ObjectID="_1829070541" r:id="rId138"/>
        </w:object>
      </w:r>
      <w:r>
        <w:rPr>
          <w:rFonts w:ascii="Times New Roman" w:hAnsi="Times New Roman"/>
        </w:rPr>
        <w:t>，其中</w:t>
      </w:r>
      <w:r>
        <w:rPr>
          <w:rFonts w:ascii="Times New Roman" w:hAnsi="Times New Roman"/>
        </w:rPr>
        <w:object w:dxaOrig="492" w:dyaOrig="246">
          <v:shape id="_x0000_i1091" type="#_x0000_t75" alt="eqId707ea658f3a9359f5740d5aab48f7948" style="width:24.5pt;height:12.5pt" o:ole="">
            <v:imagedata r:id="rId139" o:title="eqId707ea658f3a9359f5740d5aab48f7948"/>
          </v:shape>
          <o:OLEObject Type="Embed" ProgID="Equation.DSMT4" ShapeID="_x0000_i1091" DrawAspect="Content" ObjectID="_1829070542" r:id="rId14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57" w:dyaOrig="283">
          <v:shape id="_x0000_i1092" type="#_x0000_t75" alt="eqIdc50866229ec5a3640fb250f9bd2192b3" style="width:23pt;height:14pt" o:ole="">
            <v:imagedata r:id="rId141" o:title="eqIdc50866229ec5a3640fb250f9bd2192b3"/>
          </v:shape>
          <o:OLEObject Type="Embed" ProgID="Equation.DSMT4" ShapeID="_x0000_i1092" DrawAspect="Content" ObjectID="_1829070543" r:id="rId142"/>
        </w:object>
      </w:r>
      <w:r>
        <w:rPr>
          <w:rFonts w:ascii="Times New Roman" w:hAnsi="Times New Roman"/>
        </w:rPr>
        <w:t>．</w: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先化简，再求值：</w:t>
      </w:r>
      <w:r>
        <w:rPr>
          <w:rFonts w:ascii="Times New Roman" w:hAnsi="Times New Roman"/>
        </w:rPr>
        <w:object w:dxaOrig="2445" w:dyaOrig="621">
          <v:shape id="_x0000_i1093" type="#_x0000_t75" alt="eqId043cf8e97501df69e7c38dc59ad8519d" style="width:122.5pt;height:31pt" o:ole="">
            <v:imagedata r:id="rId143" o:title="eqId043cf8e97501df69e7c38dc59ad8519d"/>
          </v:shape>
          <o:OLEObject Type="Embed" ProgID="Equation.DSMT4" ShapeID="_x0000_i1093" DrawAspect="Content" ObjectID="_1829070544" r:id="rId144"/>
        </w:object>
      </w:r>
      <w:r>
        <w:rPr>
          <w:rFonts w:ascii="Times New Roman" w:hAnsi="Times New Roman"/>
        </w:rPr>
        <w:t>，其中</w:t>
      </w:r>
      <w:r>
        <w:rPr>
          <w:rFonts w:ascii="Times New Roman" w:hAnsi="Times New Roman"/>
        </w:rPr>
        <w:object w:dxaOrig="668" w:dyaOrig="537">
          <v:shape id="_x0000_i1094" type="#_x0000_t75" alt="eqId2ee794dd59f507682a671db06fb8d77f" style="width:33.5pt;height:27pt" o:ole="">
            <v:imagedata r:id="rId145" o:title="eqId2ee794dd59f507682a671db06fb8d77f"/>
          </v:shape>
          <o:OLEObject Type="Embed" ProgID="Equation.DSMT4" ShapeID="_x0000_i1094" DrawAspect="Content" ObjectID="_1829070545" r:id="rId146"/>
        </w:object>
      </w:r>
      <w:r>
        <w:rPr>
          <w:rFonts w:ascii="Times New Roman" w:hAnsi="Times New Roman"/>
        </w:rPr>
        <w:t>．</w: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如图，已知四边形</w:t>
      </w:r>
      <w:r>
        <w:rPr>
          <w:rFonts w:ascii="Times New Roman" w:hAnsi="Times New Roman"/>
        </w:rPr>
        <w:object w:dxaOrig="633" w:dyaOrig="245">
          <v:shape id="_x0000_i1095" type="#_x0000_t75" alt="eqId411b38a18046fea8e9fab1f9f9b80a5f" style="width:31.5pt;height:12.5pt" o:ole="">
            <v:imagedata r:id="rId147" o:title="eqId411b38a18046fea8e9fab1f9f9b80a5f"/>
          </v:shape>
          <o:OLEObject Type="Embed" ProgID="Equation.DSMT4" ShapeID="_x0000_i1095" DrawAspect="Content" ObjectID="_1829070546" r:id="rId148"/>
        </w:object>
      </w:r>
      <w:r>
        <w:rPr>
          <w:rFonts w:ascii="Times New Roman" w:hAnsi="Times New Roman"/>
        </w:rPr>
        <w:t>和直线</w:t>
      </w:r>
      <w:r>
        <w:rPr>
          <w:rFonts w:ascii="Times New Roman" w:hAnsi="Times New Roman"/>
        </w:rPr>
        <w:object w:dxaOrig="404" w:dyaOrig="245">
          <v:shape id="_x0000_i1096" type="#_x0000_t75" alt="eqId411461db15ee8086332c531e086c40c7" style="width:20pt;height:12.5pt" o:ole="">
            <v:imagedata r:id="rId149" o:title="eqId411461db15ee8086332c531e086c40c7"/>
          </v:shape>
          <o:OLEObject Type="Embed" ProgID="Equation.DSMT4" ShapeID="_x0000_i1096" DrawAspect="Content" ObjectID="_1829070547" r:id="rId150"/>
        </w:objec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1457325"/>
            <wp:effectExtent l="0" t="0" r="0" b="9525"/>
            <wp:docPr id="100021" name="图片 100021" descr="@@@d3ba31f5-b28f-4aa8-a458-4fe8022dcd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3ba31f5-b28f-4aa8-a458-4fe8022dcdcd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画出四边形</w:t>
      </w:r>
      <w:r>
        <w:rPr>
          <w:rFonts w:ascii="Times New Roman" w:hAnsi="Times New Roman"/>
        </w:rPr>
        <w:object w:dxaOrig="809" w:dyaOrig="308">
          <v:shape id="_x0000_i1097" type="#_x0000_t75" alt="eqId632f2bf1cd0435041fa04b01901d1c8c" style="width:40.5pt;height:15.5pt" o:ole="">
            <v:imagedata r:id="rId152" o:title="eqId632f2bf1cd0435041fa04b01901d1c8c"/>
          </v:shape>
          <o:OLEObject Type="Embed" ProgID="Equation.DSMT4" ShapeID="_x0000_i1097" DrawAspect="Content" ObjectID="_1829070548" r:id="rId153"/>
        </w:object>
      </w:r>
      <w:r>
        <w:rPr>
          <w:rFonts w:ascii="Times New Roman" w:hAnsi="Times New Roman"/>
        </w:rPr>
        <w:t>，使四边形</w:t>
      </w:r>
      <w:r>
        <w:rPr>
          <w:rFonts w:ascii="Times New Roman" w:hAnsi="Times New Roman"/>
        </w:rPr>
        <w:object w:dxaOrig="809" w:dyaOrig="308">
          <v:shape id="_x0000_i1098" type="#_x0000_t75" alt="eqId632f2bf1cd0435041fa04b01901d1c8c" style="width:40.5pt;height:15.5pt" o:ole="">
            <v:imagedata r:id="rId152" o:title="eqId632f2bf1cd0435041fa04b01901d1c8c"/>
          </v:shape>
          <o:OLEObject Type="Embed" ProgID="Equation.DSMT4" ShapeID="_x0000_i1098" DrawAspect="Content" ObjectID="_1829070549" r:id="rId154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633" w:dyaOrig="245">
          <v:shape id="_x0000_i1099" type="#_x0000_t75" alt="eqId411b38a18046fea8e9fab1f9f9b80a5f" style="width:31.5pt;height:12.5pt" o:ole="">
            <v:imagedata r:id="rId147" o:title="eqId411b38a18046fea8e9fab1f9f9b80a5f"/>
          </v:shape>
          <o:OLEObject Type="Embed" ProgID="Equation.DSMT4" ShapeID="_x0000_i1099" DrawAspect="Content" ObjectID="_1829070550" r:id="rId155"/>
        </w:object>
      </w:r>
      <w:r>
        <w:rPr>
          <w:rFonts w:ascii="Times New Roman" w:hAnsi="Times New Roman"/>
        </w:rPr>
        <w:t>关于直线</w:t>
      </w:r>
      <w:r>
        <w:rPr>
          <w:rFonts w:ascii="Times New Roman" w:hAnsi="Times New Roman"/>
        </w:rPr>
        <w:object w:dxaOrig="404" w:dyaOrig="245">
          <v:shape id="_x0000_i1100" type="#_x0000_t75" alt="eqId411461db15ee8086332c531e086c40c7" style="width:20pt;height:12.5pt" o:ole="">
            <v:imagedata r:id="rId149" o:title="eqId411461db15ee8086332c531e086c40c7"/>
          </v:shape>
          <o:OLEObject Type="Embed" ProgID="Equation.DSMT4" ShapeID="_x0000_i1100" DrawAspect="Content" ObjectID="_1829070551" r:id="rId156"/>
        </w:object>
      </w:r>
      <w:r>
        <w:rPr>
          <w:rFonts w:ascii="Times New Roman" w:hAnsi="Times New Roman"/>
        </w:rPr>
        <w:t>成轴对称；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画出四边形</w:t>
      </w:r>
      <w:r>
        <w:rPr>
          <w:rFonts w:ascii="Times New Roman" w:hAnsi="Times New Roman"/>
        </w:rPr>
        <w:object w:dxaOrig="897" w:dyaOrig="316">
          <v:shape id="_x0000_i1101" type="#_x0000_t75" alt="eqIdc5bf350a619ef25d8d9b988f3db804e3" style="width:45pt;height:16pt" o:ole="">
            <v:imagedata r:id="rId157" o:title="eqIdc5bf350a619ef25d8d9b988f3db804e3"/>
          </v:shape>
          <o:OLEObject Type="Embed" ProgID="Equation.DSMT4" ShapeID="_x0000_i1101" DrawAspect="Content" ObjectID="_1829070552" r:id="rId158"/>
        </w:object>
      </w:r>
      <w:r>
        <w:rPr>
          <w:rFonts w:ascii="Times New Roman" w:hAnsi="Times New Roman"/>
        </w:rPr>
        <w:t>，使四边形</w:t>
      </w:r>
      <w:r>
        <w:rPr>
          <w:rFonts w:ascii="Times New Roman" w:hAnsi="Times New Roman"/>
        </w:rPr>
        <w:object w:dxaOrig="897" w:dyaOrig="316">
          <v:shape id="_x0000_i1102" type="#_x0000_t75" alt="eqIdc5bf350a619ef25d8d9b988f3db804e3" style="width:45pt;height:16pt" o:ole="">
            <v:imagedata r:id="rId157" o:title="eqIdc5bf350a619ef25d8d9b988f3db804e3"/>
          </v:shape>
          <o:OLEObject Type="Embed" ProgID="Equation.DSMT4" ShapeID="_x0000_i1102" DrawAspect="Content" ObjectID="_1829070553" r:id="rId159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633" w:dyaOrig="245">
          <v:shape id="_x0000_i1103" type="#_x0000_t75" alt="eqId411b38a18046fea8e9fab1f9f9b80a5f" style="width:31.5pt;height:12.5pt" o:ole="">
            <v:imagedata r:id="rId147" o:title="eqId411b38a18046fea8e9fab1f9f9b80a5f"/>
          </v:shape>
          <o:OLEObject Type="Embed" ProgID="Equation.DSMT4" ShapeID="_x0000_i1103" DrawAspect="Content" ObjectID="_1829070554" r:id="rId160"/>
        </w:object>
      </w:r>
      <w:r>
        <w:rPr>
          <w:rFonts w:ascii="Times New Roman" w:hAnsi="Times New Roman"/>
        </w:rPr>
        <w:t>关于点</w:t>
      </w:r>
      <w:r>
        <w:rPr>
          <w:rFonts w:ascii="Times New Roman" w:eastAsia="Times New Roman" w:hAnsi="Times New Roman"/>
          <w:i/>
        </w:rPr>
        <w:t>O</w:t>
      </w:r>
      <w:r>
        <w:rPr>
          <w:rFonts w:ascii="Times New Roman" w:hAnsi="Times New Roman"/>
        </w:rPr>
        <w:t>成中心对称；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四边形</w:t>
      </w:r>
      <w:r>
        <w:rPr>
          <w:rFonts w:ascii="Times New Roman" w:hAnsi="Times New Roman"/>
        </w:rPr>
        <w:object w:dxaOrig="809" w:dyaOrig="308">
          <v:shape id="_x0000_i1104" type="#_x0000_t75" alt="eqId632f2bf1cd0435041fa04b01901d1c8c" style="width:40.5pt;height:15.5pt" o:ole="">
            <v:imagedata r:id="rId152" o:title="eqId632f2bf1cd0435041fa04b01901d1c8c"/>
          </v:shape>
          <o:OLEObject Type="Embed" ProgID="Equation.DSMT4" ShapeID="_x0000_i1104" DrawAspect="Content" ObjectID="_1829070555" r:id="rId161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897" w:dyaOrig="316">
          <v:shape id="_x0000_i1105" type="#_x0000_t75" alt="eqIdc5bf350a619ef25d8d9b988f3db804e3" style="width:45pt;height:16pt" o:ole="">
            <v:imagedata r:id="rId157" o:title="eqIdc5bf350a619ef25d8d9b988f3db804e3"/>
          </v:shape>
          <o:OLEObject Type="Embed" ProgID="Equation.DSMT4" ShapeID="_x0000_i1105" DrawAspect="Content" ObjectID="_1829070556" r:id="rId162"/>
        </w:object>
      </w:r>
      <w:r>
        <w:rPr>
          <w:rFonts w:ascii="Times New Roman" w:hAnsi="Times New Roman"/>
        </w:rPr>
        <w:t>是对称图形吗？如果是，请在图上画出对称轴或对称中心．</w: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hAnsi="Times New Roman"/>
        </w:rPr>
        <w:t>聪聪在长为</w:t>
      </w:r>
      <w:r>
        <w:rPr>
          <w:rFonts w:ascii="Times New Roman" w:hAnsi="Times New Roman"/>
        </w:rPr>
        <w:t>180</w:t>
      </w:r>
      <w:r>
        <w:rPr>
          <w:rFonts w:ascii="Times New Roman" w:hAnsi="Times New Roman"/>
        </w:rPr>
        <w:t>米的跑道上训练机器人．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若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机器人匀速行走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分钟后，提速到原速的</w:t>
      </w:r>
      <w:r>
        <w:rPr>
          <w:rFonts w:ascii="Times New Roman" w:hAnsi="Times New Roman"/>
        </w:rPr>
        <w:t>1.5</w:t>
      </w:r>
      <w:r>
        <w:rPr>
          <w:rFonts w:ascii="Times New Roman" w:hAnsi="Times New Roman"/>
        </w:rPr>
        <w:t>倍后继续匀速行走，结果比原计划提前</w:t>
      </w:r>
      <w:r>
        <w:rPr>
          <w:rFonts w:ascii="Times New Roman" w:hAnsi="Times New Roman"/>
        </w:rPr>
        <w:t>40</w:t>
      </w:r>
      <w:r>
        <w:rPr>
          <w:rFonts w:ascii="Times New Roman" w:hAnsi="Times New Roman"/>
        </w:rPr>
        <w:t>秒到达终点．求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机器人走完全程所花的时间．（用一元分式方程求解）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机器人一半路程以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分的速度行驶，另一半路程以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分的速度行驶；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机器人用一半时间以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分的速度行驶，另一半时间以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分的速度行驶．已知</w:t>
      </w:r>
      <w:r>
        <w:rPr>
          <w:rFonts w:ascii="Times New Roman" w:hAnsi="Times New Roman"/>
        </w:rPr>
        <w:object w:dxaOrig="492" w:dyaOrig="239">
          <v:shape id="_x0000_i1106" type="#_x0000_t75" alt="eqId2958030ec9d7543dda1f529593a915e2" style="width:24.5pt;height:12pt" o:ole="">
            <v:imagedata r:id="rId163" o:title="eqId2958030ec9d7543dda1f529593a915e2"/>
          </v:shape>
          <o:OLEObject Type="Embed" ProgID="Equation.DSMT4" ShapeID="_x0000_i1106" DrawAspect="Content" ObjectID="_1829070557" r:id="rId16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92" w:dyaOrig="248">
          <v:shape id="_x0000_i1107" type="#_x0000_t75" alt="eqId94440d3e4c073f94f2b266ff99d50e74" style="width:24.5pt;height:12.5pt" o:ole="">
            <v:imagedata r:id="rId165" o:title="eqId94440d3e4c073f94f2b266ff99d50e74"/>
          </v:shape>
          <o:OLEObject Type="Embed" ProgID="Equation.DSMT4" ShapeID="_x0000_i1107" DrawAspect="Content" ObjectID="_1829070558" r:id="rId16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74" w:dyaOrig="255">
          <v:shape id="_x0000_i1108" type="#_x0000_t75" alt="eqId67ca5fd57c2c2fcc3c7a574fdd1467d9" style="width:23.5pt;height:13pt" o:ole="">
            <v:imagedata r:id="rId167" o:title="eqId67ca5fd57c2c2fcc3c7a574fdd1467d9"/>
          </v:shape>
          <o:OLEObject Type="Embed" ProgID="Equation.DSMT4" ShapeID="_x0000_i1108" DrawAspect="Content" ObjectID="_1829070559" r:id="rId168"/>
        </w:object>
      </w:r>
      <w:r>
        <w:rPr>
          <w:rFonts w:ascii="Times New Roman" w:hAnsi="Times New Roman"/>
        </w:rPr>
        <w:t>，试比较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两机器人行走的时间</w:t>
      </w:r>
      <w:r>
        <w:rPr>
          <w:rFonts w:ascii="Times New Roman" w:hAnsi="Times New Roman"/>
        </w:rPr>
        <w:object w:dxaOrig="175" w:dyaOrig="298">
          <v:shape id="_x0000_i1109" type="#_x0000_t75" alt="eqId87c7eb49a823f757461cd5260757b088" style="width:9pt;height:15pt" o:ole="">
            <v:imagedata r:id="rId169" o:title="eqId87c7eb49a823f757461cd5260757b088"/>
          </v:shape>
          <o:OLEObject Type="Embed" ProgID="Equation.DSMT4" ShapeID="_x0000_i1109" DrawAspect="Content" ObjectID="_1829070560" r:id="rId17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93" w:dyaOrig="328">
          <v:shape id="_x0000_i1110" type="#_x0000_t75" alt="eqId5cd84a8f95166367063218ee03ffd5a7" style="width:9.5pt;height:16.5pt" o:ole="">
            <v:imagedata r:id="rId171" o:title="eqId5cd84a8f95166367063218ee03ffd5a7"/>
          </v:shape>
          <o:OLEObject Type="Embed" ProgID="Equation.DSMT4" ShapeID="_x0000_i1110" DrawAspect="Content" ObjectID="_1829070561" r:id="rId172"/>
        </w:object>
      </w:r>
      <w:r>
        <w:rPr>
          <w:rFonts w:ascii="Times New Roman" w:hAnsi="Times New Roman"/>
        </w:rPr>
        <w:t>大小，并说明理由．</w: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25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hAnsi="Times New Roman"/>
        </w:rPr>
        <w:t>如图，在</w:t>
      </w:r>
      <w:r>
        <w:rPr>
          <w:rFonts w:ascii="Times New Roman" w:hAnsi="Times New Roman"/>
        </w:rPr>
        <w:object w:dxaOrig="633" w:dyaOrig="239">
          <v:shape id="_x0000_i1111" type="#_x0000_t75" alt="eqId15c0dbe3c080c4c4636c64803e5c1f76" style="width:31.5pt;height:12pt" o:ole="">
            <v:imagedata r:id="rId173" o:title="eqId15c0dbe3c080c4c4636c64803e5c1f76"/>
          </v:shape>
          <o:OLEObject Type="Embed" ProgID="Equation.DSMT4" ShapeID="_x0000_i1111" DrawAspect="Content" ObjectID="_1829070562" r:id="rId174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 w:dxaOrig="879" w:dyaOrig="245">
          <v:shape id="_x0000_i1112" type="#_x0000_t75" alt="eqId7e3262fc038bbec5e7c8cc47df08bef7" style="width:44pt;height:12.5pt" o:ole="">
            <v:imagedata r:id="rId175" o:title="eqId7e3262fc038bbec5e7c8cc47df08bef7"/>
          </v:shape>
          <o:OLEObject Type="Embed" ProgID="Equation.DSMT4" ShapeID="_x0000_i1112" DrawAspect="Content" ObjectID="_1829070563" r:id="rId17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8" w:dyaOrig="226">
          <v:shape id="_x0000_i1113" type="#_x0000_t75" alt="eqId8e781a2489271bfd1597cba1bb6f5887" style="width:30pt;height:11.5pt" o:ole="">
            <v:imagedata r:id="rId177" o:title="eqId8e781a2489271bfd1597cba1bb6f5887"/>
          </v:shape>
          <o:OLEObject Type="Embed" ProgID="Equation.DSMT4" ShapeID="_x0000_i1113" DrawAspect="Content" ObjectID="_1829070564" r:id="rId17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8" w:dyaOrig="226">
          <v:shape id="_x0000_i1114" type="#_x0000_t75" alt="eqIddf81cda12d7601d58b1d9c7c180c4d66" style="width:30pt;height:11.5pt" o:ole="">
            <v:imagedata r:id="rId179" o:title="eqIddf81cda12d7601d58b1d9c7c180c4d66"/>
          </v:shape>
          <o:OLEObject Type="Embed" ProgID="Equation.DSMT4" ShapeID="_x0000_i1114" DrawAspect="Content" ObjectID="_1829070565" r:id="rId180"/>
        </w:object>
      </w:r>
      <w:r>
        <w:rPr>
          <w:rFonts w:ascii="Times New Roman" w:hAnsi="Times New Roman"/>
        </w:rPr>
        <w:t>，（</w:t>
      </w:r>
      <w:r>
        <w:rPr>
          <w:rFonts w:ascii="Times New Roman" w:hAnsi="Times New Roman"/>
        </w:rPr>
        <w:object w:dxaOrig="808" w:dyaOrig="245">
          <v:shape id="_x0000_i1115" type="#_x0000_t75" alt="eqId2d100c22435a23e017cfe6f535379d3c" style="width:40.5pt;height:12.5pt" o:ole="">
            <v:imagedata r:id="rId181" o:title="eqId2d100c22435a23e017cfe6f535379d3c"/>
          </v:shape>
          <o:OLEObject Type="Embed" ProgID="Equation.DSMT4" ShapeID="_x0000_i1115" DrawAspect="Content" ObjectID="_1829070566" r:id="rId182"/>
        </w:object>
      </w:r>
      <w:r>
        <w:rPr>
          <w:rFonts w:ascii="Times New Roman" w:hAnsi="Times New Roman"/>
        </w:rPr>
        <w:t>），如果将</w:t>
      </w:r>
      <w:r>
        <w:rPr>
          <w:rFonts w:ascii="Times New Roman" w:hAnsi="Times New Roman"/>
        </w:rPr>
        <w:object w:dxaOrig="633" w:dyaOrig="239">
          <v:shape id="_x0000_i1116" type="#_x0000_t75" alt="eqId15c0dbe3c080c4c4636c64803e5c1f76" style="width:31.5pt;height:12pt" o:ole="">
            <v:imagedata r:id="rId173" o:title="eqId15c0dbe3c080c4c4636c64803e5c1f76"/>
          </v:shape>
          <o:OLEObject Type="Embed" ProgID="Equation.DSMT4" ShapeID="_x0000_i1116" DrawAspect="Content" ObjectID="_1829070567" r:id="rId183"/>
        </w:object>
      </w:r>
      <w:r>
        <w:rPr>
          <w:rFonts w:ascii="Times New Roman" w:hAnsi="Times New Roman"/>
        </w:rPr>
        <w:t>绕点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object w:dxaOrig="351" w:dyaOrig="247">
          <v:shape id="_x0000_i1117" type="#_x0000_t75" alt="eqIdc02b54dc6b3e1bb6544f47d4c8743fcf" style="width:17.5pt;height:12.5pt" o:ole="">
            <v:imagedata r:id="rId184" o:title="eqIdc02b54dc6b3e1bb6544f47d4c8743fcf"/>
          </v:shape>
          <o:OLEObject Type="Embed" ProgID="Equation.DSMT4" ShapeID="_x0000_i1117" DrawAspect="Content" ObjectID="_1829070568" r:id="rId185"/>
        </w:object>
      </w:r>
      <w:r>
        <w:rPr>
          <w:rFonts w:ascii="Times New Roman" w:hAnsi="Times New Roman"/>
        </w:rPr>
        <w:t>得到</w:t>
      </w:r>
      <w:r>
        <w:rPr>
          <w:rFonts w:ascii="Times New Roman" w:hAnsi="Times New Roman"/>
        </w:rPr>
        <w:object w:dxaOrig="704" w:dyaOrig="318">
          <v:shape id="_x0000_i1118" type="#_x0000_t75" alt="eqId7988923407b9abb78ef8ab45829678fa" style="width:35pt;height:16pt" o:ole="">
            <v:imagedata r:id="rId186" o:title="eqId7988923407b9abb78ef8ab45829678fa"/>
          </v:shape>
          <o:OLEObject Type="Embed" ProgID="Equation.DSMT4" ShapeID="_x0000_i1118" DrawAspect="Content" ObjectID="_1829070569" r:id="rId187"/>
        </w:object>
      </w:r>
      <w:r>
        <w:rPr>
          <w:rFonts w:ascii="Times New Roman" w:hAnsi="Times New Roman"/>
        </w:rPr>
        <w:t>，将</w:t>
      </w:r>
      <w:r>
        <w:rPr>
          <w:rFonts w:ascii="Times New Roman" w:hAnsi="Times New Roman"/>
        </w:rPr>
        <w:object w:dxaOrig="633" w:dyaOrig="239">
          <v:shape id="_x0000_i1119" type="#_x0000_t75" alt="eqId15c0dbe3c080c4c4636c64803e5c1f76" style="width:31.5pt;height:12pt" o:ole="">
            <v:imagedata r:id="rId173" o:title="eqId15c0dbe3c080c4c4636c64803e5c1f76"/>
          </v:shape>
          <o:OLEObject Type="Embed" ProgID="Equation.DSMT4" ShapeID="_x0000_i1119" DrawAspect="Content" ObjectID="_1829070570" r:id="rId188"/>
        </w:object>
      </w:r>
      <w:r>
        <w:rPr>
          <w:rFonts w:ascii="Times New Roman" w:hAnsi="Times New Roman"/>
        </w:rPr>
        <w:t>沿着射线</w:t>
      </w:r>
      <w:r>
        <w:rPr>
          <w:rFonts w:ascii="Times New Roman" w:hAnsi="Times New Roman"/>
        </w:rPr>
        <w:object w:dxaOrig="334" w:dyaOrig="245">
          <v:shape id="_x0000_i1120" type="#_x0000_t75" alt="eqId6b1bd1adfe4cc6566218f19970c2fd3b" style="width:16.5pt;height:12.5pt" o:ole="">
            <v:imagedata r:id="rId189" o:title="eqId6b1bd1adfe4cc6566218f19970c2fd3b"/>
          </v:shape>
          <o:OLEObject Type="Embed" ProgID="Equation.DSMT4" ShapeID="_x0000_i1120" DrawAspect="Content" ObjectID="_1829070571" r:id="rId190"/>
        </w:object>
      </w:r>
      <w:r>
        <w:rPr>
          <w:rFonts w:ascii="Times New Roman" w:hAnsi="Times New Roman"/>
        </w:rPr>
        <w:t>方向平移得到</w:t>
      </w:r>
      <w:r>
        <w:rPr>
          <w:rFonts w:ascii="Times New Roman" w:hAnsi="Times New Roman"/>
        </w:rPr>
        <w:object w:dxaOrig="756" w:dyaOrig="278">
          <v:shape id="_x0000_i1121" type="#_x0000_t75" alt="eqId828dc8dc7259c510b6d63abf40f60e90" style="width:38pt;height:14pt" o:ole="">
            <v:imagedata r:id="rId191" o:title="eqId828dc8dc7259c510b6d63abf40f60e90"/>
          </v:shape>
          <o:OLEObject Type="Embed" ProgID="Equation.DSMT4" ShapeID="_x0000_i1121" DrawAspect="Content" ObjectID="_1829070572" r:id="rId192"/>
        </w:objec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33500" cy="1009650"/>
            <wp:effectExtent l="0" t="0" r="0" b="0"/>
            <wp:docPr id="100025" name="图片 100025" descr="@@@d4400513-9ab8-4020-9def-c168977785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d4400513-9ab8-4020-9def-c168977785b1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画出</w:t>
      </w:r>
      <w:r>
        <w:rPr>
          <w:rFonts w:ascii="Times New Roman" w:hAnsi="Times New Roman"/>
        </w:rPr>
        <w:object w:dxaOrig="704" w:dyaOrig="318">
          <v:shape id="_x0000_i1122" type="#_x0000_t75" alt="eqId7988923407b9abb78ef8ab45829678fa" style="width:35pt;height:16pt" o:ole="">
            <v:imagedata r:id="rId186" o:title="eqId7988923407b9abb78ef8ab45829678fa"/>
          </v:shape>
          <o:OLEObject Type="Embed" ProgID="Equation.DSMT4" ShapeID="_x0000_i1122" DrawAspect="Content" ObjectID="_1829070573" r:id="rId194"/>
        </w:objec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若平移的距离为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求四边形</w:t>
      </w:r>
      <w:r>
        <w:rPr>
          <w:rFonts w:ascii="Times New Roman" w:hAnsi="Times New Roman"/>
        </w:rPr>
        <w:object w:dxaOrig="844" w:dyaOrig="316">
          <v:shape id="_x0000_i1123" type="#_x0000_t75" alt="eqId03d217516d4e3bc5cc284131c214b2d6" style="width:42pt;height:16pt" o:ole="">
            <v:imagedata r:id="rId195" o:title="eqId03d217516d4e3bc5cc284131c214b2d6"/>
          </v:shape>
          <o:OLEObject Type="Embed" ProgID="Equation.DSMT4" ShapeID="_x0000_i1123" DrawAspect="Content" ObjectID="_1829070574" r:id="rId196"/>
        </w:object>
      </w:r>
      <w:r>
        <w:rPr>
          <w:rFonts w:ascii="Times New Roman" w:hAnsi="Times New Roman"/>
        </w:rPr>
        <w:t>的面积</w:t>
      </w:r>
      <w:r>
        <w:rPr>
          <w:rFonts w:ascii="Times New Roman" w:hAnsi="Times New Roman"/>
        </w:rPr>
        <w:object w:dxaOrig="228" w:dyaOrig="305">
          <v:shape id="_x0000_i1124" type="#_x0000_t75" alt="eqIde097c8d4c948de063796bd19f85b3a9a" style="width:11.5pt;height:15.5pt" o:ole="">
            <v:imagedata r:id="rId197" o:title="eqIde097c8d4c948de063796bd19f85b3a9a"/>
          </v:shape>
          <o:OLEObject Type="Embed" ProgID="Equation.DSMT4" ShapeID="_x0000_i1124" DrawAspect="Content" ObjectID="_1829070575" r:id="rId198"/>
        </w:object>
      </w:r>
      <w:r>
        <w:rPr>
          <w:rFonts w:ascii="Times New Roman" w:hAnsi="Times New Roman"/>
        </w:rPr>
        <w:t>．（用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的代数式表示）．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若四边形</w:t>
      </w:r>
      <w:r>
        <w:rPr>
          <w:rFonts w:ascii="Times New Roman" w:hAnsi="Times New Roman"/>
        </w:rPr>
        <w:object w:dxaOrig="844" w:dyaOrig="316">
          <v:shape id="_x0000_i1125" type="#_x0000_t75" alt="eqId03d217516d4e3bc5cc284131c214b2d6" style="width:42pt;height:16pt" o:ole="">
            <v:imagedata r:id="rId195" o:title="eqId03d217516d4e3bc5cc284131c214b2d6"/>
          </v:shape>
          <o:OLEObject Type="Embed" ProgID="Equation.DSMT4" ShapeID="_x0000_i1125" DrawAspect="Content" ObjectID="_1829070576" r:id="rId199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33" w:dyaOrig="239">
          <v:shape id="_x0000_i1126" type="#_x0000_t75" alt="eqId15c0dbe3c080c4c4636c64803e5c1f76" style="width:31.5pt;height:12pt" o:ole="">
            <v:imagedata r:id="rId173" o:title="eqId15c0dbe3c080c4c4636c64803e5c1f76"/>
          </v:shape>
          <o:OLEObject Type="Embed" ProgID="Equation.DSMT4" ShapeID="_x0000_i1126" DrawAspect="Content" ObjectID="_1829070577" r:id="rId200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，求平移的距离．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 w:dxaOrig="774" w:dyaOrig="287">
          <v:shape id="_x0000_i1127" type="#_x0000_t75" alt="eqId104005c6698b713977b47bd123846e4e" style="width:38.5pt;height:14.5pt" o:ole="">
            <v:imagedata r:id="rId201" o:title="eqId104005c6698b713977b47bd123846e4e"/>
          </v:shape>
          <o:OLEObject Type="Embed" ProgID="Equation.DSMT4" ShapeID="_x0000_i1127" DrawAspect="Content" ObjectID="_1829070578" r:id="rId202"/>
        </w:object>
      </w:r>
      <w:r>
        <w:rPr>
          <w:rFonts w:ascii="Times New Roman" w:hAnsi="Times New Roman"/>
        </w:rPr>
        <w:t>的面积和</w:t>
      </w:r>
      <w:r>
        <w:rPr>
          <w:rFonts w:ascii="Times New Roman" w:hAnsi="Times New Roman"/>
        </w:rPr>
        <w:object w:dxaOrig="827" w:dyaOrig="312">
          <v:shape id="_x0000_i1128" type="#_x0000_t75" alt="eqId590c9e6cedf1fbb7d9e3700727c3a9b6" style="width:41.5pt;height:15.5pt" o:ole="">
            <v:imagedata r:id="rId203" o:title="eqId590c9e6cedf1fbb7d9e3700727c3a9b6"/>
          </v:shape>
          <o:OLEObject Type="Embed" ProgID="Equation.DSMT4" ShapeID="_x0000_i1128" DrawAspect="Content" ObjectID="_1829070579" r:id="rId204"/>
        </w:object>
      </w:r>
      <w:r>
        <w:rPr>
          <w:rFonts w:ascii="Times New Roman" w:hAnsi="Times New Roman"/>
        </w:rPr>
        <w:t>的面积相等，直接写出平移的距离．（用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的代数式表示）</w:t>
      </w: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2F62C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26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9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hAnsi="Times New Roman"/>
        </w:rPr>
        <w:t>课本上在面对整式除法的时候告诉了我们长除法的方法，根据因式分解的定义我们可以发现，如果我们知道一个整式其中的一个因式，那么通过长除法得到的余式一定是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，商式则是这个整式的另一个因式，所以现在我们也可以利用长除法帮助我们一起分解因式．下面请先阅读课本上的材料并解决下列问题．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整式除以整式</w:t>
      </w:r>
      <w:r>
        <w:rPr>
          <w:rFonts w:ascii="Times New Roman" w:hAnsi="Times New Roman"/>
        </w:rPr>
        <w:t>——</w:t>
      </w:r>
      <w:r>
        <w:rPr>
          <w:rFonts w:ascii="Times New Roman" w:hAnsi="Times New Roman"/>
        </w:rPr>
        <w:t>长除法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类比于两数相除可以用竖式运算，整式除以整式也可以用竖式运算．其步骤是：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）把被除式和除式按同一字母降幂排列（若有缺项用零补齐）；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）用竖式进行运算；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）当余式的次数低于除式的次数时，运算终止，得到商式和</w:t>
      </w:r>
      <w:r>
        <w:rPr>
          <w:rFonts w:ascii="Times New Roman" w:hAnsi="Times New Roman"/>
        </w:rPr>
        <w:t>余式．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例如，求</w:t>
      </w:r>
      <w:r>
        <w:rPr>
          <w:rFonts w:ascii="Times New Roman" w:hAnsi="Times New Roman"/>
        </w:rPr>
        <w:object w:dxaOrig="2499" w:dyaOrig="383">
          <v:shape id="_x0000_i1129" type="#_x0000_t75" alt="eqId7fee8c94c9fc7c19a71aecfa2c429648" style="width:125pt;height:19pt" o:ole="">
            <v:imagedata r:id="rId205" o:title="eqId7fee8c94c9fc7c19a71aecfa2c429648"/>
          </v:shape>
          <o:OLEObject Type="Embed" ProgID="Equation.DSMT4" ShapeID="_x0000_i1129" DrawAspect="Content" ObjectID="_1829070580" r:id="rId206"/>
        </w:object>
      </w:r>
      <w:r>
        <w:rPr>
          <w:rFonts w:ascii="Times New Roman" w:hAnsi="Times New Roman"/>
        </w:rPr>
        <w:t>的商式和余式，可以计算：</w:t>
      </w:r>
    </w:p>
    <w:p w:rsidR="002F62C1" w:rsidRDefault="00EA04FD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105025" cy="1524000"/>
            <wp:effectExtent l="0" t="0" r="9525" b="0"/>
            <wp:docPr id="100031" name="图片 100031" descr="@@@733d8d34-2e65-4a37-b375-5d9a637d8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33d8d34-2e65-4a37-b375-5d9a637d8ef7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因此，商式是</w:t>
      </w:r>
      <w:r>
        <w:rPr>
          <w:rFonts w:ascii="Times New Roman" w:hAnsi="Times New Roman"/>
        </w:rPr>
        <w:object w:dxaOrig="1038" w:dyaOrig="277">
          <v:shape id="_x0000_i1130" type="#_x0000_t75" alt="eqId0b397627c7e1f0b94a3f81af137a29c7" style="width:52pt;height:14pt" o:ole="">
            <v:imagedata r:id="rId208" o:title="eqId0b397627c7e1f0b94a3f81af137a29c7"/>
          </v:shape>
          <o:OLEObject Type="Embed" ProgID="Equation.DSMT4" ShapeID="_x0000_i1130" DrawAspect="Content" ObjectID="_1829070581" r:id="rId209"/>
        </w:object>
      </w:r>
      <w:r>
        <w:rPr>
          <w:rFonts w:ascii="Times New Roman" w:hAnsi="Times New Roman"/>
        </w:rPr>
        <w:t>，余式是</w:t>
      </w:r>
      <w:r>
        <w:rPr>
          <w:rFonts w:ascii="Times New Roman" w:hAnsi="Times New Roman"/>
        </w:rPr>
        <w:object w:dxaOrig="545" w:dyaOrig="251">
          <v:shape id="_x0000_i1131" type="#_x0000_t75" alt="eqId5cd9be51fac59ed0ac89031374d29cc9" style="width:27.5pt;height:12.5pt" o:ole="">
            <v:imagedata r:id="rId210" o:title="eqId5cd9be51fac59ed0ac89031374d29cc9"/>
          </v:shape>
          <o:OLEObject Type="Embed" ProgID="Equation.DSMT4" ShapeID="_x0000_i1131" DrawAspect="Content" ObjectID="_1829070582" r:id="rId211"/>
        </w:object>
      </w:r>
      <w:r>
        <w:rPr>
          <w:rFonts w:ascii="Times New Roman" w:hAnsi="Times New Roman"/>
        </w:rPr>
        <w:t>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小明在对</w:t>
      </w:r>
      <w:r>
        <w:rPr>
          <w:rFonts w:ascii="Times New Roman" w:hAnsi="Times New Roman"/>
        </w:rPr>
        <w:object w:dxaOrig="1935" w:dyaOrig="276">
          <v:shape id="_x0000_i1132" type="#_x0000_t75" alt="eqIdcbd173702c0bbbc81eeb227c4ae0d4bf" style="width:97pt;height:14pt" o:ole="">
            <v:imagedata r:id="rId212" o:title="eqIdcbd173702c0bbbc81eeb227c4ae0d4bf"/>
          </v:shape>
          <o:OLEObject Type="Embed" ProgID="Equation.DSMT4" ShapeID="_x0000_i1132" DrawAspect="Content" ObjectID="_1829070583" r:id="rId213"/>
        </w:object>
      </w:r>
      <w:r>
        <w:rPr>
          <w:rFonts w:ascii="Times New Roman" w:hAnsi="Times New Roman"/>
        </w:rPr>
        <w:t>进行因式分解后检查答案，答案中有一个因式</w:t>
      </w:r>
      <w:r>
        <w:rPr>
          <w:rFonts w:ascii="Times New Roman" w:hAnsi="Times New Roman"/>
        </w:rPr>
        <w:object w:dxaOrig="615" w:dyaOrig="352">
          <v:shape id="_x0000_i1133" type="#_x0000_t75" alt="eqId7f675ea13093c42b1e19081ccbbd4f86" style="width:31pt;height:17.5pt" o:ole="">
            <v:imagedata r:id="rId214" o:title="eqId7f675ea13093c42b1e19081ccbbd4f86"/>
          </v:shape>
          <o:OLEObject Type="Embed" ProgID="Equation.DSMT4" ShapeID="_x0000_i1133" DrawAspect="Content" ObjectID="_1829070584" r:id="rId215"/>
        </w:object>
      </w:r>
      <w:r>
        <w:rPr>
          <w:rFonts w:ascii="Times New Roman" w:hAnsi="Times New Roman"/>
        </w:rPr>
        <w:t>中的符号被墨水遮挡看不清了，请使用长除法来帮助小明判断这个因式是什么？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已知整式</w:t>
      </w:r>
      <w:r>
        <w:rPr>
          <w:rFonts w:ascii="Times New Roman" w:hAnsi="Times New Roman"/>
        </w:rPr>
        <w:object w:dxaOrig="2675" w:dyaOrig="278">
          <v:shape id="_x0000_i1134" type="#_x0000_t75" alt="eqId2ecb6790d5e0094fa94f0e9203d6ee92" style="width:134pt;height:14pt" o:ole="">
            <v:imagedata r:id="rId216" o:title="eqId2ecb6790d5e0094fa94f0e9203d6ee92"/>
          </v:shape>
          <o:OLEObject Type="Embed" ProgID="Equation.DSMT4" ShapeID="_x0000_i1134" DrawAspect="Content" ObjectID="_1829070585" r:id="rId217"/>
        </w:object>
      </w:r>
      <w:r>
        <w:rPr>
          <w:rFonts w:ascii="Times New Roman" w:hAnsi="Times New Roman"/>
        </w:rPr>
        <w:t>有一个因式是</w:t>
      </w:r>
      <w:r>
        <w:rPr>
          <w:rFonts w:ascii="Times New Roman" w:hAnsi="Times New Roman"/>
        </w:rPr>
        <w:object w:dxaOrig="968" w:dyaOrig="385">
          <v:shape id="_x0000_i1135" type="#_x0000_t75" alt="eqId054f317c80bfb54a20d64b88113c1e60" style="width:48.5pt;height:19.5pt" o:ole="">
            <v:imagedata r:id="rId218" o:title="eqId054f317c80bfb54a20d64b88113c1e60"/>
          </v:shape>
          <o:OLEObject Type="Embed" ProgID="Equation.DSMT4" ShapeID="_x0000_i1135" DrawAspect="Content" ObjectID="_1829070586" r:id="rId219"/>
        </w:object>
      </w:r>
      <w:r>
        <w:rPr>
          <w:rFonts w:ascii="Times New Roman" w:hAnsi="Times New Roman"/>
        </w:rPr>
        <w:t>，请试着运用长除法将整式</w:t>
      </w:r>
      <w:r>
        <w:rPr>
          <w:rFonts w:ascii="Times New Roman" w:hAnsi="Times New Roman"/>
        </w:rPr>
        <w:object w:dxaOrig="2675" w:dyaOrig="278">
          <v:shape id="_x0000_i1136" type="#_x0000_t75" alt="eqId2ecb6790d5e0094fa94f0e9203d6ee92" style="width:134pt;height:14pt" o:ole="">
            <v:imagedata r:id="rId216" o:title="eqId2ecb6790d5e0094fa94f0e9203d6ee92"/>
          </v:shape>
          <o:OLEObject Type="Embed" ProgID="Equation.DSMT4" ShapeID="_x0000_i1136" DrawAspect="Content" ObjectID="_1829070587" r:id="rId220"/>
        </w:object>
      </w:r>
      <w:r>
        <w:rPr>
          <w:rFonts w:ascii="Times New Roman" w:hAnsi="Times New Roman"/>
        </w:rPr>
        <w:t>进行因式分解．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(3)①</w:t>
      </w:r>
      <w:r>
        <w:rPr>
          <w:rFonts w:ascii="Times New Roman" w:hAnsi="Times New Roman"/>
        </w:rPr>
        <w:t>已知</w:t>
      </w:r>
      <w:r>
        <w:rPr>
          <w:rFonts w:ascii="Times New Roman" w:hAnsi="Times New Roman"/>
        </w:rPr>
        <w:object w:dxaOrig="1618" w:dyaOrig="276">
          <v:shape id="_x0000_i1137" type="#_x0000_t75" alt="eqId498fd26b4024999d1ab897b6b356ea3e" style="width:81pt;height:14pt" o:ole="">
            <v:imagedata r:id="rId221" o:title="eqId498fd26b4024999d1ab897b6b356ea3e"/>
          </v:shape>
          <o:OLEObject Type="Embed" ProgID="Equation.DSMT4" ShapeID="_x0000_i1137" DrawAspect="Content" ObjectID="_1829070588" r:id="rId222"/>
        </w:object>
      </w:r>
      <w:r>
        <w:rPr>
          <w:rFonts w:ascii="Times New Roman" w:hAnsi="Times New Roman"/>
        </w:rPr>
        <w:t>有一个因式是</w:t>
      </w:r>
      <w:r>
        <w:rPr>
          <w:rFonts w:ascii="Times New Roman" w:hAnsi="Times New Roman"/>
        </w:rPr>
        <w:object w:dxaOrig="580" w:dyaOrig="356">
          <v:shape id="_x0000_i1138" type="#_x0000_t75" alt="eqId7dcba1c3aae1235554b8356bbe02c3d7" style="width:29pt;height:18pt" o:ole="">
            <v:imagedata r:id="rId223" o:title="eqId7dcba1c3aae1235554b8356bbe02c3d7"/>
          </v:shape>
          <o:OLEObject Type="Embed" ProgID="Equation.DSMT4" ShapeID="_x0000_i1138" DrawAspect="Content" ObjectID="_1829070589" r:id="rId224"/>
        </w:object>
      </w:r>
      <w:r>
        <w:rPr>
          <w:rFonts w:ascii="Times New Roman" w:hAnsi="Times New Roman"/>
        </w:rPr>
        <w:t>，请问</w:t>
      </w:r>
      <w:r>
        <w:rPr>
          <w:rFonts w:ascii="Times New Roman" w:hAnsi="Times New Roman"/>
        </w:rPr>
        <w:t>★</w:t>
      </w:r>
      <w:r>
        <w:rPr>
          <w:rFonts w:ascii="Times New Roman" w:hAnsi="Times New Roman"/>
        </w:rPr>
        <w:t>处的数字应该是几？</w:t>
      </w:r>
    </w:p>
    <w:p w:rsidR="002F62C1" w:rsidRDefault="00EA04F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(4)②</w:t>
      </w:r>
      <w:r>
        <w:rPr>
          <w:rFonts w:ascii="Times New Roman" w:hAnsi="Times New Roman"/>
        </w:rPr>
        <w:t>已知整式</w:t>
      </w:r>
      <w:r>
        <w:rPr>
          <w:rFonts w:ascii="Times New Roman" w:hAnsi="Times New Roman"/>
        </w:rPr>
        <w:object w:dxaOrig="2569" w:dyaOrig="316">
          <v:shape id="_x0000_i1139" type="#_x0000_t75" alt="eqIde0d85cb59629ba51b414170da6f74dbe" style="width:128.5pt;height:16pt" o:ole="">
            <v:imagedata r:id="rId225" o:title="eqIde0d85cb59629ba51b414170da6f74dbe"/>
          </v:shape>
          <o:OLEObject Type="Embed" ProgID="Equation.DSMT4" ShapeID="_x0000_i1139" DrawAspect="Content" ObjectID="_1829070590" r:id="rId226"/>
        </w:object>
      </w:r>
      <w:r>
        <w:rPr>
          <w:rFonts w:ascii="Times New Roman" w:hAnsi="Times New Roman"/>
        </w:rPr>
        <w:t>有一个因式是</w:t>
      </w:r>
      <w:r>
        <w:rPr>
          <w:rFonts w:ascii="Times New Roman" w:hAnsi="Times New Roman"/>
        </w:rPr>
        <w:object w:dxaOrig="528" w:dyaOrig="264">
          <v:shape id="_x0000_i1140" type="#_x0000_t75" alt="eqId043157f293a6a6fc44a4d67064588ae0" style="width:26.5pt;height:13pt" o:ole="">
            <v:imagedata r:id="rId227" o:title="eqId043157f293a6a6fc44a4d67064588ae0"/>
          </v:shape>
          <o:OLEObject Type="Embed" ProgID="Equation.DSMT4" ShapeID="_x0000_i1140" DrawAspect="Content" ObjectID="_1829070591" r:id="rId228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 w:dxaOrig="211" w:dyaOrig="238">
          <v:shape id="_x0000_i1141" type="#_x0000_t75" alt="eqIdb1010846eeec6c9da29640f5aa3f8738" style="width:10.5pt;height:12pt" o:ole="">
            <v:imagedata r:id="rId78" o:title="eqIdb1010846eeec6c9da29640f5aa3f8738"/>
          </v:shape>
          <o:OLEObject Type="Embed" ProgID="Equation.DSMT4" ShapeID="_x0000_i1141" DrawAspect="Content" ObjectID="_1829070592" r:id="rId22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75" w:dyaOrig="228">
          <v:shape id="_x0000_i1142" type="#_x0000_t75" alt="eqId9aa8a716a31b0f51b70fdf9bdb257909" style="width:9pt;height:11.5pt" o:ole="">
            <v:imagedata r:id="rId230" o:title="eqId9aa8a716a31b0f51b70fdf9bdb257909"/>
          </v:shape>
          <o:OLEObject Type="Embed" ProgID="Equation.DSMT4" ShapeID="_x0000_i1142" DrawAspect="Content" ObjectID="_1829070593" r:id="rId23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28" w:dyaOrig="198">
          <v:shape id="_x0000_i1143" type="#_x0000_t75" alt="eqId294f5ba74cdf695fc9a8a8e52f421328" style="width:11.5pt;height:10pt" o:ole="">
            <v:imagedata r:id="rId62" o:title="eqId294f5ba74cdf695fc9a8a8e52f421328"/>
          </v:shape>
          <o:OLEObject Type="Embed" ProgID="Equation.DSMT4" ShapeID="_x0000_i1143" DrawAspect="Content" ObjectID="_1829070594" r:id="rId232"/>
        </w:object>
      </w:r>
      <w:r>
        <w:rPr>
          <w:rFonts w:ascii="Times New Roman" w:hAnsi="Times New Roman"/>
        </w:rPr>
        <w:t>之间存在的关系．</w:t>
      </w:r>
    </w:p>
    <w:sectPr w:rsidR="002F62C1">
      <w:headerReference w:type="even" r:id="rId233"/>
      <w:headerReference w:type="default" r:id="rId234"/>
      <w:footerReference w:type="even" r:id="rId235"/>
      <w:footerReference w:type="default" r:id="rId236"/>
      <w:headerReference w:type="first" r:id="rId237"/>
      <w:footerReference w:type="first" r:id="rId238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4FD" w:rsidRDefault="00EA04FD">
      <w:r>
        <w:separator/>
      </w:r>
    </w:p>
  </w:endnote>
  <w:endnote w:type="continuationSeparator" w:id="0">
    <w:p w:rsidR="00EA04FD" w:rsidRDefault="00EA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78D" w:rsidRDefault="0010678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2F62C1" w:rsidRDefault="00EA04FD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67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678D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62C1" w:rsidRDefault="002F62C1">
    <w:pPr>
      <w:pStyle w:val="ab"/>
    </w:pPr>
  </w:p>
  <w:p w:rsidR="004151FC" w:rsidRDefault="00EA04FD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78D" w:rsidRDefault="0010678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4FD" w:rsidRDefault="00EA04FD">
      <w:r>
        <w:separator/>
      </w:r>
    </w:p>
  </w:footnote>
  <w:footnote w:type="continuationSeparator" w:id="0">
    <w:p w:rsidR="00EA04FD" w:rsidRDefault="00EA0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78D" w:rsidRDefault="0010678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C1" w:rsidRDefault="002F62C1">
    <w:pPr>
      <w:pStyle w:val="ad"/>
      <w:pBdr>
        <w:bottom w:val="none" w:sz="0" w:space="0" w:color="auto"/>
      </w:pBdr>
    </w:pPr>
    <w:bookmarkStart w:id="3" w:name="_GoBack"/>
    <w:bookmarkEnd w:id="3"/>
  </w:p>
  <w:p w:rsidR="004151FC" w:rsidRDefault="00EA04FD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78D" w:rsidRDefault="0010678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678D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10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2F62C1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59A9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0262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351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2A4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2D08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A2E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6BC8"/>
    <w:rsid w:val="00E870DF"/>
    <w:rsid w:val="00E9025A"/>
    <w:rsid w:val="00E93F8E"/>
    <w:rsid w:val="00E94C5D"/>
    <w:rsid w:val="00E94F70"/>
    <w:rsid w:val="00E959A8"/>
    <w:rsid w:val="00E97021"/>
    <w:rsid w:val="00EA0189"/>
    <w:rsid w:val="00EA04FD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7B0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C1E5B52"/>
    <w:rsid w:val="0E3B7409"/>
    <w:rsid w:val="10626652"/>
    <w:rsid w:val="135C0B8F"/>
    <w:rsid w:val="189521FD"/>
    <w:rsid w:val="23DB7460"/>
    <w:rsid w:val="274B159D"/>
    <w:rsid w:val="2A522B7B"/>
    <w:rsid w:val="334E1F20"/>
    <w:rsid w:val="33B10B09"/>
    <w:rsid w:val="3446128F"/>
    <w:rsid w:val="346D29A6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62C37595"/>
    <w:rsid w:val="71880A5E"/>
    <w:rsid w:val="798153F1"/>
    <w:rsid w:val="7A0609D6"/>
    <w:rsid w:val="7C7E6E21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E923043F-A75B-4285-A09E-04853DFA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11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5.bin"/><Relationship Id="rId191" Type="http://schemas.openxmlformats.org/officeDocument/2006/relationships/image" Target="media/image90.wmf"/><Relationship Id="rId205" Type="http://schemas.openxmlformats.org/officeDocument/2006/relationships/image" Target="media/image96.wmf"/><Relationship Id="rId226" Type="http://schemas.openxmlformats.org/officeDocument/2006/relationships/oleObject" Target="embeddings/oleObject115.bin"/><Relationship Id="rId107" Type="http://schemas.openxmlformats.org/officeDocument/2006/relationships/image" Target="media/image53.wmf"/><Relationship Id="rId11" Type="http://schemas.openxmlformats.org/officeDocument/2006/relationships/image" Target="media/image6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2.wmf"/><Relationship Id="rId149" Type="http://schemas.openxmlformats.org/officeDocument/2006/relationships/image" Target="media/image73.wmf"/><Relationship Id="rId5" Type="http://schemas.openxmlformats.org/officeDocument/2006/relationships/endnotes" Target="endnote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6.wmf"/><Relationship Id="rId216" Type="http://schemas.openxmlformats.org/officeDocument/2006/relationships/image" Target="media/image102.wmf"/><Relationship Id="rId237" Type="http://schemas.openxmlformats.org/officeDocument/2006/relationships/header" Target="header3.xml"/><Relationship Id="rId22" Type="http://schemas.openxmlformats.org/officeDocument/2006/relationships/oleObject" Target="embeddings/oleObject6.bin"/><Relationship Id="rId43" Type="http://schemas.openxmlformats.org/officeDocument/2006/relationships/image" Target="media/image22.wmf"/><Relationship Id="rId64" Type="http://schemas.openxmlformats.org/officeDocument/2006/relationships/image" Target="media/image33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8.wmf"/><Relationship Id="rId85" Type="http://schemas.openxmlformats.org/officeDocument/2006/relationships/image" Target="media/image43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5.bin"/><Relationship Id="rId227" Type="http://schemas.openxmlformats.org/officeDocument/2006/relationships/image" Target="media/image107.wmf"/><Relationship Id="rId12" Type="http://schemas.openxmlformats.org/officeDocument/2006/relationships/oleObject" Target="embeddings/oleObject1.bin"/><Relationship Id="rId33" Type="http://schemas.openxmlformats.org/officeDocument/2006/relationships/image" Target="media/image17.wmf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2.bin"/><Relationship Id="rId54" Type="http://schemas.openxmlformats.org/officeDocument/2006/relationships/image" Target="media/image28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9.wmf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10.bin"/><Relationship Id="rId6" Type="http://schemas.openxmlformats.org/officeDocument/2006/relationships/image" Target="media/image1.png"/><Relationship Id="rId238" Type="http://schemas.openxmlformats.org/officeDocument/2006/relationships/footer" Target="footer3.xml"/><Relationship Id="rId23" Type="http://schemas.openxmlformats.org/officeDocument/2006/relationships/image" Target="media/image12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7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image" Target="media/image74.png"/><Relationship Id="rId172" Type="http://schemas.openxmlformats.org/officeDocument/2006/relationships/oleObject" Target="embeddings/oleObject86.bin"/><Relationship Id="rId193" Type="http://schemas.openxmlformats.org/officeDocument/2006/relationships/image" Target="media/image91.png"/><Relationship Id="rId207" Type="http://schemas.openxmlformats.org/officeDocument/2006/relationships/image" Target="media/image97.png"/><Relationship Id="rId228" Type="http://schemas.openxmlformats.org/officeDocument/2006/relationships/oleObject" Target="embeddings/oleObject116.bin"/><Relationship Id="rId13" Type="http://schemas.openxmlformats.org/officeDocument/2006/relationships/image" Target="media/image7.wmf"/><Relationship Id="rId109" Type="http://schemas.openxmlformats.org/officeDocument/2006/relationships/image" Target="media/image54.wmf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9.wmf"/><Relationship Id="rId7" Type="http://schemas.openxmlformats.org/officeDocument/2006/relationships/image" Target="media/image2.png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2.bin"/><Relationship Id="rId218" Type="http://schemas.openxmlformats.org/officeDocument/2006/relationships/image" Target="media/image103.wmf"/><Relationship Id="rId239" Type="http://schemas.openxmlformats.org/officeDocument/2006/relationships/fontTable" Target="fontTable.xml"/><Relationship Id="rId24" Type="http://schemas.openxmlformats.org/officeDocument/2006/relationships/oleObject" Target="embeddings/oleObject7.bin"/><Relationship Id="rId45" Type="http://schemas.openxmlformats.org/officeDocument/2006/relationships/image" Target="media/image23.jpeg"/><Relationship Id="rId66" Type="http://schemas.openxmlformats.org/officeDocument/2006/relationships/image" Target="media/image34.wmf"/><Relationship Id="rId87" Type="http://schemas.openxmlformats.org/officeDocument/2006/relationships/image" Target="media/image44.wmf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3.bin"/><Relationship Id="rId152" Type="http://schemas.openxmlformats.org/officeDocument/2006/relationships/image" Target="media/image75.wmf"/><Relationship Id="rId173" Type="http://schemas.openxmlformats.org/officeDocument/2006/relationships/image" Target="media/image82.wmf"/><Relationship Id="rId194" Type="http://schemas.openxmlformats.org/officeDocument/2006/relationships/oleObject" Target="embeddings/oleObject98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7.bin"/><Relationship Id="rId240" Type="http://schemas.openxmlformats.org/officeDocument/2006/relationships/theme" Target="theme/theme1.xml"/><Relationship Id="rId14" Type="http://schemas.openxmlformats.org/officeDocument/2006/relationships/oleObject" Target="embeddings/oleObject2.bin"/><Relationship Id="rId35" Type="http://schemas.openxmlformats.org/officeDocument/2006/relationships/image" Target="media/image18.wmf"/><Relationship Id="rId56" Type="http://schemas.openxmlformats.org/officeDocument/2006/relationships/image" Target="media/image29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50.wmf"/><Relationship Id="rId8" Type="http://schemas.openxmlformats.org/officeDocument/2006/relationships/image" Target="media/image3.png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219" Type="http://schemas.openxmlformats.org/officeDocument/2006/relationships/oleObject" Target="embeddings/oleObject111.bin"/><Relationship Id="rId230" Type="http://schemas.openxmlformats.org/officeDocument/2006/relationships/image" Target="media/image108.wmf"/><Relationship Id="rId25" Type="http://schemas.openxmlformats.org/officeDocument/2006/relationships/image" Target="media/image13.wmf"/><Relationship Id="rId46" Type="http://schemas.openxmlformats.org/officeDocument/2006/relationships/image" Target="media/image24.wmf"/><Relationship Id="rId67" Type="http://schemas.openxmlformats.org/officeDocument/2006/relationships/oleObject" Target="embeddings/oleObject28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32" Type="http://schemas.openxmlformats.org/officeDocument/2006/relationships/image" Target="media/image64.png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7.bin"/><Relationship Id="rId195" Type="http://schemas.openxmlformats.org/officeDocument/2006/relationships/image" Target="media/image92.wmf"/><Relationship Id="rId209" Type="http://schemas.openxmlformats.org/officeDocument/2006/relationships/oleObject" Target="embeddings/oleObject106.bin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4.bin"/><Relationship Id="rId220" Type="http://schemas.openxmlformats.org/officeDocument/2006/relationships/oleObject" Target="embeddings/oleObject112.bin"/><Relationship Id="rId225" Type="http://schemas.openxmlformats.org/officeDocument/2006/relationships/image" Target="media/image106.wmf"/><Relationship Id="rId15" Type="http://schemas.openxmlformats.org/officeDocument/2006/relationships/image" Target="media/image8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5.png"/><Relationship Id="rId31" Type="http://schemas.openxmlformats.org/officeDocument/2006/relationships/image" Target="media/image16.wmf"/><Relationship Id="rId52" Type="http://schemas.openxmlformats.org/officeDocument/2006/relationships/image" Target="media/image27.wmf"/><Relationship Id="rId73" Type="http://schemas.openxmlformats.org/officeDocument/2006/relationships/image" Target="media/image37.wmf"/><Relationship Id="rId78" Type="http://schemas.openxmlformats.org/officeDocument/2006/relationships/image" Target="media/image39.wmf"/><Relationship Id="rId94" Type="http://schemas.openxmlformats.org/officeDocument/2006/relationships/image" Target="media/image48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80.wmf"/><Relationship Id="rId185" Type="http://schemas.openxmlformats.org/officeDocument/2006/relationships/oleObject" Target="embeddings/oleObject93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oleObject" Target="embeddings/oleObject90.bin"/><Relationship Id="rId210" Type="http://schemas.openxmlformats.org/officeDocument/2006/relationships/image" Target="media/image99.wmf"/><Relationship Id="rId215" Type="http://schemas.openxmlformats.org/officeDocument/2006/relationships/oleObject" Target="embeddings/oleObject109.bin"/><Relationship Id="rId236" Type="http://schemas.openxmlformats.org/officeDocument/2006/relationships/footer" Target="footer2.xml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8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5.wmf"/><Relationship Id="rId89" Type="http://schemas.openxmlformats.org/officeDocument/2006/relationships/image" Target="media/image45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3.bin"/><Relationship Id="rId221" Type="http://schemas.openxmlformats.org/officeDocument/2006/relationships/image" Target="media/image104.wmf"/><Relationship Id="rId37" Type="http://schemas.openxmlformats.org/officeDocument/2006/relationships/image" Target="media/image19.wmf"/><Relationship Id="rId58" Type="http://schemas.openxmlformats.org/officeDocument/2006/relationships/image" Target="media/image30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9.bin"/><Relationship Id="rId27" Type="http://schemas.openxmlformats.org/officeDocument/2006/relationships/image" Target="media/image14.wmf"/><Relationship Id="rId48" Type="http://schemas.openxmlformats.org/officeDocument/2006/relationships/image" Target="media/image25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40.png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8.bin"/><Relationship Id="rId197" Type="http://schemas.openxmlformats.org/officeDocument/2006/relationships/image" Target="media/image93.wmf"/><Relationship Id="rId201" Type="http://schemas.openxmlformats.org/officeDocument/2006/relationships/image" Target="media/image94.wmf"/><Relationship Id="rId222" Type="http://schemas.openxmlformats.org/officeDocument/2006/relationships/oleObject" Target="embeddings/oleObject113.bin"/><Relationship Id="rId17" Type="http://schemas.openxmlformats.org/officeDocument/2006/relationships/image" Target="media/image9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1.wmf"/><Relationship Id="rId124" Type="http://schemas.openxmlformats.org/officeDocument/2006/relationships/image" Target="media/image60.wmf"/><Relationship Id="rId70" Type="http://schemas.openxmlformats.org/officeDocument/2006/relationships/image" Target="media/image36.wmf"/><Relationship Id="rId91" Type="http://schemas.openxmlformats.org/officeDocument/2006/relationships/image" Target="media/image46.png"/><Relationship Id="rId145" Type="http://schemas.openxmlformats.org/officeDocument/2006/relationships/image" Target="media/image71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4.bin"/><Relationship Id="rId1" Type="http://schemas.openxmlformats.org/officeDocument/2006/relationships/styles" Target="styles.xml"/><Relationship Id="rId212" Type="http://schemas.openxmlformats.org/officeDocument/2006/relationships/image" Target="media/image100.wmf"/><Relationship Id="rId233" Type="http://schemas.openxmlformats.org/officeDocument/2006/relationships/header" Target="header1.xml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31.wmf"/><Relationship Id="rId81" Type="http://schemas.openxmlformats.org/officeDocument/2006/relationships/image" Target="media/image41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3.bin"/><Relationship Id="rId223" Type="http://schemas.openxmlformats.org/officeDocument/2006/relationships/image" Target="media/image105.wmf"/><Relationship Id="rId18" Type="http://schemas.openxmlformats.org/officeDocument/2006/relationships/oleObject" Target="embeddings/oleObject4.bin"/><Relationship Id="rId39" Type="http://schemas.openxmlformats.org/officeDocument/2006/relationships/image" Target="media/image20.wmf"/><Relationship Id="rId50" Type="http://schemas.openxmlformats.org/officeDocument/2006/relationships/image" Target="media/image26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5.bin"/><Relationship Id="rId71" Type="http://schemas.openxmlformats.org/officeDocument/2006/relationships/oleObject" Target="embeddings/oleObject30.bin"/><Relationship Id="rId92" Type="http://schemas.openxmlformats.org/officeDocument/2006/relationships/image" Target="media/image47.wmf"/><Relationship Id="rId213" Type="http://schemas.openxmlformats.org/officeDocument/2006/relationships/oleObject" Target="embeddings/oleObject108.bin"/><Relationship Id="rId234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image" Target="media/image15.wmf"/><Relationship Id="rId40" Type="http://schemas.openxmlformats.org/officeDocument/2006/relationships/oleObject" Target="embeddings/oleObject15.bin"/><Relationship Id="rId115" Type="http://schemas.openxmlformats.org/officeDocument/2006/relationships/image" Target="media/image57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9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101.bin"/><Relationship Id="rId203" Type="http://schemas.openxmlformats.org/officeDocument/2006/relationships/image" Target="media/image95.wmf"/><Relationship Id="rId19" Type="http://schemas.openxmlformats.org/officeDocument/2006/relationships/image" Target="media/image10.wmf"/><Relationship Id="rId224" Type="http://schemas.openxmlformats.org/officeDocument/2006/relationships/oleObject" Target="embeddings/oleObject114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52.wmf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oleObject" Target="embeddings/oleObject84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189" Type="http://schemas.openxmlformats.org/officeDocument/2006/relationships/image" Target="media/image89.wmf"/><Relationship Id="rId3" Type="http://schemas.openxmlformats.org/officeDocument/2006/relationships/webSettings" Target="webSettings.xml"/><Relationship Id="rId214" Type="http://schemas.openxmlformats.org/officeDocument/2006/relationships/image" Target="media/image101.wmf"/><Relationship Id="rId235" Type="http://schemas.openxmlformats.org/officeDocument/2006/relationships/footer" Target="footer1.xml"/><Relationship Id="rId116" Type="http://schemas.openxmlformats.org/officeDocument/2006/relationships/oleObject" Target="embeddings/oleObject54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5.bin"/><Relationship Id="rId41" Type="http://schemas.openxmlformats.org/officeDocument/2006/relationships/image" Target="media/image21.wmf"/><Relationship Id="rId62" Type="http://schemas.openxmlformats.org/officeDocument/2006/relationships/image" Target="media/image32.wmf"/><Relationship Id="rId83" Type="http://schemas.openxmlformats.org/officeDocument/2006/relationships/image" Target="media/image42.wmf"/><Relationship Id="rId179" Type="http://schemas.openxmlformats.org/officeDocument/2006/relationships/image" Target="media/image8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14</TotalTime>
  <Pages>1</Pages>
  <Words>785</Words>
  <Characters>4476</Characters>
  <Application>Microsoft Office Word</Application>
  <DocSecurity>0</DocSecurity>
  <Lines>37</Lines>
  <Paragraphs>10</Paragraphs>
  <ScaleCrop>false</ScaleCrop>
  <Company>Microsoft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15</cp:revision>
  <cp:lastPrinted>2017-04-20T05:31:00Z</cp:lastPrinted>
  <dcterms:created xsi:type="dcterms:W3CDTF">2024-12-04T06:13:00Z</dcterms:created>
  <dcterms:modified xsi:type="dcterms:W3CDTF">2026-01-04T14:18:00Z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