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866" w:rsidRDefault="00424CEE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11099800</wp:posOffset>
            </wp:positionV>
            <wp:extent cx="368300" cy="431800"/>
            <wp:effectExtent l="0" t="0" r="0" b="0"/>
            <wp:wrapNone/>
            <wp:docPr id="100335" name="图片 100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年级上学期期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sz w:val="36"/>
          <w:szCs w:val="36"/>
        </w:rPr>
        <w:t>模拟卷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01</w:t>
      </w:r>
    </w:p>
    <w:p w:rsidR="00B32866" w:rsidRDefault="00424CEE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eastAsia="黑体" w:hAnsi="Times New Roman"/>
          <w:color w:val="000000" w:themeColor="text1"/>
          <w:sz w:val="36"/>
          <w:szCs w:val="36"/>
        </w:rPr>
        <w:t>数学</w:t>
      </w:r>
      <w:r>
        <w:rPr>
          <w:rFonts w:ascii="Times New Roman" w:eastAsia="黑体" w:hAnsi="Times New Roman"/>
          <w:color w:val="000000" w:themeColor="text1"/>
          <w:sz w:val="36"/>
          <w:szCs w:val="36"/>
        </w:rPr>
        <w:t>·</w:t>
      </w:r>
      <w:r>
        <w:rPr>
          <w:rFonts w:ascii="Times New Roman" w:eastAsia="黑体" w:hAnsi="Times New Roman"/>
          <w:color w:val="000000"/>
          <w:sz w:val="36"/>
          <w:szCs w:val="36"/>
        </w:rPr>
        <w:t>全解全析</w:t>
      </w:r>
    </w:p>
    <w:p w:rsidR="00B32866" w:rsidRDefault="00424CEE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B32866" w:rsidRDefault="00424CEE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B32866" w:rsidRDefault="00424CEE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B32866" w:rsidRDefault="00424CEE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B32866" w:rsidRDefault="00424CEE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3</w:t>
      </w:r>
      <w:r>
        <w:rPr>
          <w:rFonts w:ascii="Times New Roman" w:eastAsia="黑体" w:hAnsi="Times New Roman"/>
          <w:spacing w:val="2"/>
          <w:kern w:val="0"/>
          <w:szCs w:val="21"/>
        </w:rPr>
        <w:t>．考试结束后，将本试卷和答题卡一并交回。</w:t>
      </w:r>
    </w:p>
    <w:p w:rsidR="00B32866" w:rsidRDefault="00424CEE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color w:val="FF0000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4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沪教版新教材七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年级上册（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整式加减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整式乘除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因式分解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分式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+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图形的运动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）。</w:t>
      </w:r>
    </w:p>
    <w:p w:rsidR="00B32866" w:rsidRDefault="00424CEE">
      <w:pPr>
        <w:spacing w:line="336" w:lineRule="auto"/>
        <w:jc w:val="center"/>
        <w:textAlignment w:val="center"/>
        <w:rPr>
          <w:rFonts w:ascii="黑体" w:eastAsia="黑体" w:hAnsi="黑体" w:cs="黑体"/>
          <w:kern w:val="0"/>
          <w:sz w:val="30"/>
          <w:szCs w:val="30"/>
        </w:rPr>
      </w:pPr>
      <w:r>
        <w:rPr>
          <w:rFonts w:ascii="黑体" w:eastAsia="黑体" w:hAnsi="黑体" w:cs="黑体" w:hint="eastAsia"/>
          <w:kern w:val="0"/>
          <w:sz w:val="30"/>
          <w:szCs w:val="30"/>
        </w:rPr>
        <w:t>第一部分（选择题</w:t>
      </w:r>
      <w:r>
        <w:rPr>
          <w:rFonts w:ascii="黑体" w:eastAsia="黑体" w:hAnsi="黑体" w:cs="黑体" w:hint="eastAsia"/>
          <w:kern w:val="0"/>
          <w:sz w:val="30"/>
          <w:szCs w:val="30"/>
        </w:rPr>
        <w:t xml:space="preserve"> </w:t>
      </w:r>
      <w:r>
        <w:rPr>
          <w:rFonts w:ascii="黑体" w:eastAsia="黑体" w:hAnsi="黑体" w:cs="黑体" w:hint="eastAsia"/>
          <w:kern w:val="0"/>
          <w:sz w:val="30"/>
          <w:szCs w:val="30"/>
        </w:rPr>
        <w:t>共</w:t>
      </w:r>
      <w:r>
        <w:rPr>
          <w:rFonts w:ascii="黑体" w:eastAsia="黑体" w:hAnsi="黑体" w:cs="黑体" w:hint="eastAsia"/>
          <w:kern w:val="0"/>
          <w:sz w:val="30"/>
          <w:szCs w:val="30"/>
        </w:rPr>
        <w:t>18</w:t>
      </w:r>
      <w:r>
        <w:rPr>
          <w:rFonts w:ascii="黑体" w:eastAsia="黑体" w:hAnsi="黑体" w:cs="黑体" w:hint="eastAsia"/>
          <w:kern w:val="0"/>
          <w:sz w:val="30"/>
          <w:szCs w:val="30"/>
        </w:rPr>
        <w:t>分）</w:t>
      </w:r>
    </w:p>
    <w:p w:rsidR="00B32866" w:rsidRDefault="00424CEE">
      <w:pPr>
        <w:spacing w:line="360" w:lineRule="auto"/>
        <w:textAlignment w:val="center"/>
        <w:rPr>
          <w:rFonts w:ascii="黑体" w:eastAsia="黑体" w:hAnsi="黑体" w:cs="黑体"/>
          <w:bCs/>
          <w:kern w:val="0"/>
          <w:sz w:val="28"/>
          <w:szCs w:val="28"/>
          <w:lang w:val="zh-CN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一、选择题（</w:t>
      </w:r>
      <w:r>
        <w:rPr>
          <w:rFonts w:ascii="黑体" w:eastAsia="黑体" w:hAnsi="黑体" w:cs="黑体" w:hint="eastAsia"/>
          <w:bCs/>
          <w:kern w:val="0"/>
          <w:szCs w:val="21"/>
        </w:rPr>
        <w:t>本大题共</w:t>
      </w:r>
      <w:r>
        <w:rPr>
          <w:rFonts w:ascii="黑体" w:eastAsia="黑体" w:hAnsi="黑体" w:cs="黑体" w:hint="eastAsia"/>
          <w:bCs/>
          <w:kern w:val="0"/>
          <w:szCs w:val="21"/>
        </w:rPr>
        <w:t>6</w:t>
      </w:r>
      <w:r>
        <w:rPr>
          <w:rFonts w:ascii="黑体" w:eastAsia="黑体" w:hAnsi="黑体" w:cs="黑体" w:hint="eastAsia"/>
          <w:bCs/>
          <w:kern w:val="0"/>
          <w:szCs w:val="21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每小题</w:t>
      </w:r>
      <w:r>
        <w:rPr>
          <w:rFonts w:ascii="黑体" w:eastAsia="黑体" w:hAnsi="黑体" w:cs="黑体" w:hint="eastAsia"/>
          <w:bCs/>
          <w:color w:val="000000"/>
          <w:kern w:val="0"/>
        </w:rPr>
        <w:t>3</w:t>
      </w:r>
      <w:r>
        <w:rPr>
          <w:rFonts w:ascii="黑体" w:eastAsia="黑体" w:hAnsi="黑体" w:cs="黑体" w:hint="eastAsia"/>
          <w:bCs/>
          <w:color w:val="000000"/>
          <w:kern w:val="0"/>
        </w:rPr>
        <w:t>分，满分</w:t>
      </w:r>
      <w:r>
        <w:rPr>
          <w:rFonts w:ascii="黑体" w:eastAsia="黑体" w:hAnsi="黑体" w:cs="黑体" w:hint="eastAsia"/>
          <w:bCs/>
          <w:color w:val="000000"/>
          <w:kern w:val="0"/>
        </w:rPr>
        <w:t>18</w:t>
      </w:r>
      <w:r>
        <w:rPr>
          <w:rFonts w:ascii="黑体" w:eastAsia="黑体" w:hAnsi="黑体" w:cs="黑体" w:hint="eastAsia"/>
          <w:bCs/>
          <w:color w:val="000000"/>
          <w:kern w:val="0"/>
        </w:rPr>
        <w:t>分。</w:t>
      </w:r>
      <w:r>
        <w:rPr>
          <w:rFonts w:ascii="黑体" w:eastAsia="黑体" w:hAnsi="黑体" w:cs="黑体" w:hint="eastAsia"/>
          <w:bCs/>
          <w:kern w:val="0"/>
          <w:szCs w:val="21"/>
        </w:rPr>
        <w:t>在每个小题给出的四个选项中，只有一项符合题目要求的</w:t>
      </w:r>
      <w:r>
        <w:rPr>
          <w:rFonts w:ascii="黑体" w:eastAsia="黑体" w:hAnsi="黑体" w:cs="黑体" w:hint="eastAsia"/>
          <w:bCs/>
          <w:color w:val="000000"/>
          <w:kern w:val="0"/>
        </w:rPr>
        <w:t>）</w:t>
      </w:r>
    </w:p>
    <w:p w:rsidR="00B32866" w:rsidRDefault="00424CEE">
      <w:pPr>
        <w:spacing w:line="360" w:lineRule="auto"/>
        <w:jc w:val="left"/>
        <w:textAlignment w:val="center"/>
      </w:pPr>
      <w:r>
        <w:t>1</w:t>
      </w:r>
      <w:r>
        <w:t>．下列图形中，既是轴对称图形，又是中心对称图形的是（</w:t>
      </w:r>
      <w:r>
        <w:t xml:space="preserve">    </w:t>
      </w:r>
      <w:r>
        <w:t>）</w:t>
      </w:r>
    </w:p>
    <w:p w:rsidR="00B32866" w:rsidRDefault="00424CE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857250"/>
            <wp:effectExtent l="0" t="0" r="0" b="6350"/>
            <wp:docPr id="100003" name="图片 100003" descr="@@@1b658477-d7d5-4851-a7cc-a08e976670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b658477-d7d5-4851-a7cc-a08e9766709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752475" cy="733425"/>
            <wp:effectExtent l="0" t="0" r="9525" b="3175"/>
            <wp:docPr id="100005" name="图片 100005" descr="@@@14ad3239-d37d-40e4-b98b-856b1517e0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4ad3239-d37d-40e4-b98b-856b1517e0c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914400" cy="895350"/>
            <wp:effectExtent l="0" t="0" r="0" b="6350"/>
            <wp:docPr id="100007" name="图片 100007" descr="@@@644c7c1d-55cb-4d9f-9dc3-5665eed972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44c7c1d-55cb-4d9f-9dc3-5665eed972b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752475"/>
            <wp:effectExtent l="0" t="0" r="0" b="9525"/>
            <wp:docPr id="100009" name="图片 100009" descr="@@@6a238c93-6eb1-4ede-96d8-03515bb17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a238c93-6eb1-4ede-96d8-03515bb173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、此图形是轴对称图形，但不是中心对称图形，故该选项不符合题意；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、此图形是轴对称图形，也是中心对称图形，故该选项符合题意；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、此图形不是轴对称图形，是中心对称图形，故该选项不符合题意；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、此图形是轴对称图形，但不是中心对称图形，故该选项不符合题意．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2</w:t>
      </w:r>
      <w:r>
        <w:t>．下列变形属于因式分解的是（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B32866" w:rsidRDefault="00424CEE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059" w:dyaOrig="3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225edc29d129d3b6a70abd3e1d6794c" style="width:103pt;height:19.5pt" o:ole="">
            <v:imagedata r:id="rId11" o:title="eqId5225edc29d129d3b6a70abd3e1d6794c"/>
          </v:shape>
          <o:OLEObject Type="Embed" ProgID="Equation.DSMT4" ShapeID="_x0000_i1025" DrawAspect="Content" ObjectID="_1827865879" r:id="rId12"/>
        </w:object>
      </w:r>
      <w:r>
        <w:tab/>
        <w:t>B</w:t>
      </w:r>
      <w:r>
        <w:t>．</w:t>
      </w:r>
      <w:r>
        <w:object w:dxaOrig="2904" w:dyaOrig="356">
          <v:shape id="_x0000_i1026" type="#_x0000_t75" alt="eqId2da71297f9a6b106e87180af9a4742ee" style="width:145pt;height:18pt" o:ole="">
            <v:imagedata r:id="rId13" o:title="eqId2da71297f9a6b106e87180af9a4742ee"/>
          </v:shape>
          <o:OLEObject Type="Embed" ProgID="Equation.DSMT4" ShapeID="_x0000_i1026" DrawAspect="Content" ObjectID="_1827865880" r:id="rId14"/>
        </w:object>
      </w:r>
    </w:p>
    <w:p w:rsidR="00B32866" w:rsidRDefault="00424CEE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2094" w:dyaOrig="355">
          <v:shape id="_x0000_i1027" type="#_x0000_t75" alt="eqIdad30c1cecb4fd69fa405e58ddd7d7b32" style="width:104.5pt;height:18pt" o:ole="">
            <v:imagedata r:id="rId15" o:title="eqIdad30c1cecb4fd69fa405e58ddd7d7b32"/>
          </v:shape>
          <o:OLEObject Type="Embed" ProgID="Equation.DSMT4" ShapeID="_x0000_i1027" DrawAspect="Content" ObjectID="_1827865881" r:id="rId16"/>
        </w:object>
      </w:r>
      <w:r>
        <w:tab/>
        <w:t>D</w:t>
      </w:r>
      <w:r>
        <w:t>．</w:t>
      </w:r>
      <w:r>
        <w:object w:dxaOrig="1918" w:dyaOrig="360">
          <v:shape id="_x0000_i1028" type="#_x0000_t75" alt="eqIdc6a9f86fa84eadc20fe849e1589582b2" style="width:96pt;height:18pt" o:ole="">
            <v:imagedata r:id="rId17" o:title="eqIdc6a9f86fa84eadc20fe849e1589582b2"/>
          </v:shape>
          <o:OLEObject Type="Embed" ProgID="Equation.DSMT4" ShapeID="_x0000_i1028" DrawAspect="Content" ObjectID="_1827865882" r:id="rId18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【详解】解：</w:t>
      </w:r>
      <w:r>
        <w:rPr>
          <w:color w:val="FF0000"/>
        </w:rPr>
        <w:object w:dxaOrig="228" w:dyaOrig="228">
          <v:shape id="_x0000_i1029" type="#_x0000_t75" alt="eqIdff4489d9b83072184c0e1d6b09be50ca" style="width:11.5pt;height:11.5pt" o:ole="">
            <v:imagedata r:id="rId19" o:title="eqIdff4489d9b83072184c0e1d6b09be50ca"/>
          </v:shape>
          <o:OLEObject Type="Embed" ProgID="Equation.DSMT4" ShapeID="_x0000_i1029" DrawAspect="Content" ObjectID="_1827865883" r:id="rId20"/>
        </w:object>
      </w:r>
      <w:r>
        <w:rPr>
          <w:color w:val="FF0000"/>
        </w:rPr>
        <w:t>、</w:t>
      </w:r>
      <w:r>
        <w:rPr>
          <w:color w:val="FF0000"/>
        </w:rPr>
        <w:object w:dxaOrig="2059" w:dyaOrig="385">
          <v:shape id="_x0000_i1030" type="#_x0000_t75" alt="eqId5225edc29d129d3b6a70abd3e1d6794c" style="width:103pt;height:19.5pt" o:ole="">
            <v:imagedata r:id="rId11" o:title="eqId5225edc29d129d3b6a70abd3e1d6794c"/>
          </v:shape>
          <o:OLEObject Type="Embed" ProgID="Equation.DSMT4" ShapeID="_x0000_i1030" DrawAspect="Content" ObjectID="_1827865884" r:id="rId21"/>
        </w:object>
      </w:r>
      <w:r>
        <w:rPr>
          <w:color w:val="FF0000"/>
        </w:rPr>
        <w:t>，不属于因式分解，不符合题意；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1" w:dyaOrig="226">
          <v:shape id="_x0000_i1031" type="#_x0000_t75" alt="eqIdea1e8babee63bfc889ae5a34632284bc" style="width:10.5pt;height:11.5pt" o:ole="">
            <v:imagedata r:id="rId22" o:title="eqIdea1e8babee63bfc889ae5a34632284bc"/>
          </v:shape>
          <o:OLEObject Type="Embed" ProgID="Equation.DSMT4" ShapeID="_x0000_i1031" DrawAspect="Content" ObjectID="_1827865885" r:id="rId23"/>
        </w:object>
      </w:r>
      <w:r>
        <w:rPr>
          <w:color w:val="FF0000"/>
        </w:rPr>
        <w:t>、</w:t>
      </w:r>
      <w:r>
        <w:rPr>
          <w:color w:val="FF0000"/>
        </w:rPr>
        <w:object w:dxaOrig="2904" w:dyaOrig="356">
          <v:shape id="_x0000_i1032" type="#_x0000_t75" alt="eqId2da71297f9a6b106e87180af9a4742ee" style="width:145pt;height:18pt" o:ole="">
            <v:imagedata r:id="rId13" o:title="eqId2da71297f9a6b106e87180af9a4742ee"/>
          </v:shape>
          <o:OLEObject Type="Embed" ProgID="Equation.DSMT4" ShapeID="_x0000_i1032" DrawAspect="Content" ObjectID="_1827865886" r:id="rId24"/>
        </w:object>
      </w:r>
      <w:r>
        <w:rPr>
          <w:color w:val="FF0000"/>
        </w:rPr>
        <w:t>，是整式的乘法运算，不属于因式分解，不符合题意；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1" w:dyaOrig="245">
          <v:shape id="_x0000_i1033" type="#_x0000_t75" alt="eqIdca66a268d6f46e0e9d5d9151b785be60" style="width:10.5pt;height:12.5pt" o:ole="">
            <v:imagedata r:id="rId25" o:title="eqIdca66a268d6f46e0e9d5d9151b785be60"/>
          </v:shape>
          <o:OLEObject Type="Embed" ProgID="Equation.DSMT4" ShapeID="_x0000_i1033" DrawAspect="Content" ObjectID="_1827865887" r:id="rId26"/>
        </w:object>
      </w:r>
      <w:r>
        <w:rPr>
          <w:color w:val="FF0000"/>
        </w:rPr>
        <w:t>、</w:t>
      </w:r>
      <w:r>
        <w:rPr>
          <w:color w:val="FF0000"/>
        </w:rPr>
        <w:object w:dxaOrig="2094" w:dyaOrig="355">
          <v:shape id="_x0000_i1034" type="#_x0000_t75" alt="eqIdad30c1cecb4fd69fa405e58ddd7d7b32" style="width:104.5pt;height:18pt" o:ole="">
            <v:imagedata r:id="rId15" o:title="eqIdad30c1cecb4fd69fa405e58ddd7d7b32"/>
          </v:shape>
          <o:OLEObject Type="Embed" ProgID="Equation.DSMT4" ShapeID="_x0000_i1034" DrawAspect="Content" ObjectID="_1827865888" r:id="rId27"/>
        </w:object>
      </w:r>
      <w:r>
        <w:rPr>
          <w:color w:val="FF0000"/>
        </w:rPr>
        <w:t>，不属于因式分解，不符合题意；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28" w:dyaOrig="228">
          <v:shape id="_x0000_i1035" type="#_x0000_t75" alt="eqId1f0b669ef4514f24ee09adeff7f41238" style="width:11.5pt;height:11.5pt" o:ole="">
            <v:imagedata r:id="rId28" o:title="eqId1f0b669ef4514f24ee09adeff7f41238"/>
          </v:shape>
          <o:OLEObject Type="Embed" ProgID="Equation.DSMT4" ShapeID="_x0000_i1035" DrawAspect="Content" ObjectID="_1827865889" r:id="rId29"/>
        </w:object>
      </w:r>
      <w:r>
        <w:rPr>
          <w:color w:val="FF0000"/>
        </w:rPr>
        <w:t>、</w:t>
      </w:r>
      <w:r>
        <w:rPr>
          <w:color w:val="FF0000"/>
        </w:rPr>
        <w:object w:dxaOrig="1918" w:dyaOrig="360">
          <v:shape id="_x0000_i1036" type="#_x0000_t75" alt="eqIdc6a9f86fa84eadc20fe849e1589582b2" style="width:96pt;height:18pt" o:ole="">
            <v:imagedata r:id="rId17" o:title="eqIdc6a9f86fa84eadc20fe849e1589582b2"/>
          </v:shape>
          <o:OLEObject Type="Embed" ProgID="Equation.DSMT4" ShapeID="_x0000_i1036" DrawAspect="Content" ObjectID="_1827865890" r:id="rId30"/>
        </w:object>
      </w:r>
      <w:r>
        <w:rPr>
          <w:color w:val="FF0000"/>
        </w:rPr>
        <w:t>，属于因式分解，符合题意；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object w:dxaOrig="228" w:dyaOrig="228">
          <v:shape id="_x0000_i1037" type="#_x0000_t75" alt="eqId1f0b669ef4514f24ee09adeff7f41238" style="width:11.5pt;height:11.5pt" o:ole="">
            <v:imagedata r:id="rId28" o:title="eqId1f0b669ef4514f24ee09adeff7f41238"/>
          </v:shape>
          <o:OLEObject Type="Embed" ProgID="Equation.DSMT4" ShapeID="_x0000_i1037" DrawAspect="Content" ObjectID="_1827865891" r:id="rId31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3</w:t>
      </w:r>
      <w:r>
        <w:t>．对于分式</w:t>
      </w:r>
      <w:r>
        <w:object w:dxaOrig="615" w:dyaOrig="583">
          <v:shape id="_x0000_i1038" type="#_x0000_t75" alt="eqIdedd2f34c54c9c5dad60e955c2a56321b" style="width:31pt;height:29pt" o:ole="">
            <v:imagedata r:id="rId32" o:title="eqIdedd2f34c54c9c5dad60e955c2a56321b"/>
          </v:shape>
          <o:OLEObject Type="Embed" ProgID="Equation.DSMT4" ShapeID="_x0000_i1038" DrawAspect="Content" ObjectID="_1827865892" r:id="rId33"/>
        </w:object>
      </w:r>
      <w:r>
        <w:t>，当</w:t>
      </w:r>
      <w:r>
        <w:object w:dxaOrig="175" w:dyaOrig="190">
          <v:shape id="_x0000_i1039" type="#_x0000_t75" alt="eqId81dea63b8ce3e51adf66cf7b9982a248" style="width:9pt;height:9.5pt" o:ole="">
            <v:imagedata r:id="rId34" o:title="eqId81dea63b8ce3e51adf66cf7b9982a248"/>
          </v:shape>
          <o:OLEObject Type="Embed" ProgID="Equation.DSMT4" ShapeID="_x0000_i1039" DrawAspect="Content" ObjectID="_1827865893" r:id="rId35"/>
        </w:object>
      </w:r>
      <w:r>
        <w:t>、</w:t>
      </w:r>
      <w:r>
        <w:object w:dxaOrig="193" w:dyaOrig="238">
          <v:shape id="_x0000_i1040" type="#_x0000_t75" alt="eqIdd053b14c8588eee2acbbe44fc37a6886" style="width:9.5pt;height:12pt" o:ole="">
            <v:imagedata r:id="rId36" o:title="eqIdd053b14c8588eee2acbbe44fc37a6886"/>
          </v:shape>
          <o:OLEObject Type="Embed" ProgID="Equation.DSMT4" ShapeID="_x0000_i1040" DrawAspect="Content" ObjectID="_1827865894" r:id="rId37"/>
        </w:object>
      </w:r>
      <w:r>
        <w:t>都扩大到原来的</w:t>
      </w:r>
      <w:r>
        <w:object w:dxaOrig="158" w:dyaOrig="250">
          <v:shape id="_x0000_i1041" type="#_x0000_t75" alt="eqId5ca7d1107389675d32b56ec097464c14" style="width:8pt;height:12.5pt" o:ole="">
            <v:imagedata r:id="rId38" o:title="eqId5ca7d1107389675d32b56ec097464c14"/>
          </v:shape>
          <o:OLEObject Type="Embed" ProgID="Equation.DSMT4" ShapeID="_x0000_i1041" DrawAspect="Content" ObjectID="_1827865895" r:id="rId39"/>
        </w:object>
      </w:r>
      <w:r>
        <w:t>倍时，分式的值（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B32866" w:rsidRDefault="00424CEE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．不变</w:t>
      </w:r>
      <w:r>
        <w:tab/>
        <w:t>B</w:t>
      </w:r>
      <w:r>
        <w:t>．扩大到原来的</w:t>
      </w:r>
      <w:r>
        <w:t>3</w:t>
      </w:r>
      <w:r>
        <w:t>倍</w:t>
      </w:r>
    </w:p>
    <w:p w:rsidR="00B32866" w:rsidRDefault="00424CEE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．扩大到原来的</w:t>
      </w:r>
      <w:r>
        <w:t>9</w:t>
      </w:r>
      <w:r>
        <w:t>倍</w:t>
      </w:r>
      <w:r>
        <w:tab/>
        <w:t>D</w:t>
      </w:r>
      <w:r>
        <w:t>．不能确定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【详解】解：分式</w:t>
      </w:r>
      <w:r>
        <w:rPr>
          <w:color w:val="FF0000"/>
        </w:rPr>
        <w:object w:dxaOrig="615" w:dyaOrig="583">
          <v:shape id="_x0000_i1042" type="#_x0000_t75" alt="eqIdedd2f34c54c9c5dad60e955c2a56321b" style="width:31pt;height:29pt" o:ole="">
            <v:imagedata r:id="rId32" o:title="eqIdedd2f34c54c9c5dad60e955c2a56321b"/>
          </v:shape>
          <o:OLEObject Type="Embed" ProgID="Equation.DSMT4" ShapeID="_x0000_i1042" DrawAspect="Content" ObjectID="_1827865896" r:id="rId40"/>
        </w:object>
      </w:r>
      <w:r>
        <w:rPr>
          <w:color w:val="FF0000"/>
        </w:rPr>
        <w:t>，当</w:t>
      </w:r>
      <w:r>
        <w:rPr>
          <w:color w:val="FF0000"/>
        </w:rPr>
        <w:object w:dxaOrig="175" w:dyaOrig="190">
          <v:shape id="_x0000_i1043" type="#_x0000_t75" alt="eqId81dea63b8ce3e51adf66cf7b9982a248" style="width:9pt;height:9.5pt" o:ole="">
            <v:imagedata r:id="rId34" o:title="eqId81dea63b8ce3e51adf66cf7b9982a248"/>
          </v:shape>
          <o:OLEObject Type="Embed" ProgID="Equation.DSMT4" ShapeID="_x0000_i1043" DrawAspect="Content" ObjectID="_1827865897" r:id="rId41"/>
        </w:object>
      </w:r>
      <w:r>
        <w:rPr>
          <w:color w:val="FF0000"/>
        </w:rPr>
        <w:t>、</w:t>
      </w:r>
      <w:r>
        <w:rPr>
          <w:color w:val="FF0000"/>
        </w:rPr>
        <w:object w:dxaOrig="193" w:dyaOrig="238">
          <v:shape id="_x0000_i1044" type="#_x0000_t75" alt="eqIdd053b14c8588eee2acbbe44fc37a6886" style="width:9.5pt;height:12pt" o:ole="">
            <v:imagedata r:id="rId36" o:title="eqIdd053b14c8588eee2acbbe44fc37a6886"/>
          </v:shape>
          <o:OLEObject Type="Embed" ProgID="Equation.DSMT4" ShapeID="_x0000_i1044" DrawAspect="Content" ObjectID="_1827865898" r:id="rId42"/>
        </w:object>
      </w:r>
      <w:r>
        <w:rPr>
          <w:color w:val="FF0000"/>
        </w:rPr>
        <w:t>都扩大到原来的</w:t>
      </w:r>
      <w:r>
        <w:rPr>
          <w:color w:val="FF0000"/>
        </w:rPr>
        <w:object w:dxaOrig="158" w:dyaOrig="250">
          <v:shape id="_x0000_i1045" type="#_x0000_t75" alt="eqId5ca7d1107389675d32b56ec097464c14" style="width:8pt;height:12.5pt" o:ole="">
            <v:imagedata r:id="rId38" o:title="eqId5ca7d1107389675d32b56ec097464c14"/>
          </v:shape>
          <o:OLEObject Type="Embed" ProgID="Equation.DSMT4" ShapeID="_x0000_i1045" DrawAspect="Content" ObjectID="_1827865899" r:id="rId43"/>
        </w:object>
      </w:r>
      <w:r>
        <w:rPr>
          <w:color w:val="FF0000"/>
        </w:rPr>
        <w:t>倍，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扩大后的分式为</w:t>
      </w:r>
      <w:r>
        <w:rPr>
          <w:color w:val="FF0000"/>
        </w:rPr>
        <w:object w:dxaOrig="3291" w:dyaOrig="645">
          <v:shape id="_x0000_i1046" type="#_x0000_t75" alt="eqId7687f48bd7f9177e4bf9093b3fbbb65c" style="width:164.5pt;height:32.5pt" o:ole="">
            <v:imagedata r:id="rId44" o:title=""/>
          </v:shape>
          <o:OLEObject Type="Embed" ProgID="Equation.DSMT4" ShapeID="_x0000_i1046" DrawAspect="Content" ObjectID="_1827865900" r:id="rId45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扩大到原来的</w:t>
      </w:r>
      <w:r>
        <w:rPr>
          <w:color w:val="FF0000"/>
        </w:rPr>
        <w:t>3</w:t>
      </w:r>
      <w:r>
        <w:rPr>
          <w:color w:val="FF0000"/>
        </w:rPr>
        <w:t>倍，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 xml:space="preserve">B </w: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4</w:t>
      </w:r>
      <w:r>
        <w:t>．下列计算结果正确的是（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B32866" w:rsidRDefault="00424CEE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354" w:dyaOrig="438">
          <v:shape id="_x0000_i1047" type="#_x0000_t75" alt="eqId738981769acdeda6e7a516bc479d2333" style="width:67.5pt;height:22pt" o:ole="">
            <v:imagedata r:id="rId46" o:title="eqId738981769acdeda6e7a516bc479d2333"/>
          </v:shape>
          <o:OLEObject Type="Embed" ProgID="Equation.DSMT4" ShapeID="_x0000_i1047" DrawAspect="Content" ObjectID="_1827865901" r:id="rId47"/>
        </w:object>
      </w:r>
      <w:r>
        <w:tab/>
        <w:t>B</w:t>
      </w:r>
      <w:r>
        <w:t>．</w:t>
      </w:r>
      <w:r>
        <w:object w:dxaOrig="1055" w:dyaOrig="263">
          <v:shape id="_x0000_i1048" type="#_x0000_t75" alt="eqIdc00b2ec8ad7b6fc5640ab16b8f3e62d4" style="width:53pt;height:13pt" o:ole="">
            <v:imagedata r:id="rId48" o:title="eqIdc00b2ec8ad7b6fc5640ab16b8f3e62d4"/>
          </v:shape>
          <o:OLEObject Type="Embed" ProgID="Equation.DSMT4" ShapeID="_x0000_i1048" DrawAspect="Content" ObjectID="_1827865902" r:id="rId49"/>
        </w:object>
      </w:r>
    </w:p>
    <w:p w:rsidR="00B32866" w:rsidRDefault="00424CEE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301" w:dyaOrig="536">
          <v:shape id="_x0000_i1049" type="#_x0000_t75" alt="eqId64d69a4b43d14ad5a035bf38e9a4dc4a" style="width:65pt;height:27pt" o:ole="">
            <v:imagedata r:id="rId50" o:title="eqId64d69a4b43d14ad5a035bf38e9a4dc4a"/>
          </v:shape>
          <o:OLEObject Type="Embed" ProgID="Equation.DSMT4" ShapeID="_x0000_i1049" DrawAspect="Content" ObjectID="_1827865903" r:id="rId51"/>
        </w:object>
      </w:r>
      <w:r>
        <w:tab/>
        <w:t>D</w:t>
      </w:r>
      <w:r>
        <w:t>．</w:t>
      </w:r>
      <w:r>
        <w:object w:dxaOrig="1496" w:dyaOrig="387">
          <v:shape id="_x0000_i1050" type="#_x0000_t75" alt="eqId6155ff251fb877959670c737d7d74a1e" style="width:75pt;height:19.5pt" o:ole="">
            <v:imagedata r:id="rId52" o:title="eqId6155ff251fb877959670c737d7d74a1e"/>
          </v:shape>
          <o:OLEObject Type="Embed" ProgID="Equation.DSMT4" ShapeID="_x0000_i1050" DrawAspect="Content" ObjectID="_1827865904" r:id="rId53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、</w:t>
      </w:r>
      <w:r>
        <w:rPr>
          <w:color w:val="FF0000"/>
        </w:rPr>
        <w:object w:dxaOrig="1900" w:dyaOrig="438">
          <v:shape id="_x0000_i1051" type="#_x0000_t75" alt="eqId900b1aaa352b0ea9e67b7290db305917" style="width:95pt;height:22pt" o:ole="">
            <v:imagedata r:id="rId54" o:title="eqId900b1aaa352b0ea9e67b7290db305917"/>
          </v:shape>
          <o:OLEObject Type="Embed" ProgID="Equation.DSMT4" ShapeID="_x0000_i1051" DrawAspect="Content" ObjectID="_1827865905" r:id="rId55"/>
        </w:object>
      </w:r>
      <w:r>
        <w:rPr>
          <w:color w:val="FF0000"/>
        </w:rPr>
        <w:t>，故本选项不符合题意；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、</w:t>
      </w:r>
      <w:r>
        <w:rPr>
          <w:color w:val="FF0000"/>
        </w:rPr>
        <w:object w:dxaOrig="334" w:dyaOrig="281">
          <v:shape id="_x0000_i1052" type="#_x0000_t75" alt="eqIdf9c204230b753237253bc46671f425f3" style="width:16.5pt;height:14pt" o:ole="">
            <v:imagedata r:id="rId56" o:title="eqIdf9c204230b753237253bc46671f425f3"/>
          </v:shape>
          <o:OLEObject Type="Embed" ProgID="Equation.DSMT4" ShapeID="_x0000_i1052" DrawAspect="Content" ObjectID="_1827865906" r:id="rId57"/>
        </w:object>
      </w:r>
      <w:r>
        <w:rPr>
          <w:color w:val="FF0000"/>
        </w:rPr>
        <w:t>与</w:t>
      </w:r>
      <w:r>
        <w:rPr>
          <w:color w:val="FF0000"/>
        </w:rPr>
        <w:object w:dxaOrig="351" w:dyaOrig="273">
          <v:shape id="_x0000_i1053" type="#_x0000_t75" alt="eqId4f6ddb3766b5215c115a0abf597598aa" style="width:17.5pt;height:13.5pt" o:ole="">
            <v:imagedata r:id="rId58" o:title="eqId4f6ddb3766b5215c115a0abf597598aa"/>
          </v:shape>
          <o:OLEObject Type="Embed" ProgID="Equation.DSMT4" ShapeID="_x0000_i1053" DrawAspect="Content" ObjectID="_1827865907" r:id="rId59"/>
        </w:object>
      </w:r>
      <w:r>
        <w:rPr>
          <w:color w:val="FF0000"/>
        </w:rPr>
        <w:t>是同类项，不能合并，故本选项不符合题意；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、</w:t>
      </w:r>
      <w:r>
        <w:rPr>
          <w:color w:val="FF0000"/>
        </w:rPr>
        <w:object w:dxaOrig="1301" w:dyaOrig="536">
          <v:shape id="_x0000_i1054" type="#_x0000_t75" alt="eqId64d69a4b43d14ad5a035bf38e9a4dc4a" style="width:65pt;height:27pt" o:ole="">
            <v:imagedata r:id="rId50" o:title="eqId64d69a4b43d14ad5a035bf38e9a4dc4a"/>
          </v:shape>
          <o:OLEObject Type="Embed" ProgID="Equation.DSMT4" ShapeID="_x0000_i1054" DrawAspect="Content" ObjectID="_1827865908" r:id="rId60"/>
        </w:object>
      </w:r>
      <w:r>
        <w:rPr>
          <w:color w:val="FF0000"/>
        </w:rPr>
        <w:t>，故本选项符合题意；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、</w:t>
      </w:r>
      <w:r>
        <w:rPr>
          <w:color w:val="FF0000"/>
        </w:rPr>
        <w:object w:dxaOrig="2798" w:dyaOrig="382">
          <v:shape id="_x0000_i1055" type="#_x0000_t75" alt="eqIdd893901ef4aa0c047836af1a608ac825" style="width:140pt;height:19pt" o:ole="">
            <v:imagedata r:id="rId61" o:title="eqIdd893901ef4aa0c047836af1a608ac825"/>
          </v:shape>
          <o:OLEObject Type="Embed" ProgID="Equation.DSMT4" ShapeID="_x0000_i1055" DrawAspect="Content" ObjectID="_1827865909" r:id="rId62"/>
        </w:object>
      </w:r>
      <w:r>
        <w:rPr>
          <w:color w:val="FF0000"/>
        </w:rPr>
        <w:t>，故本选项不符合题意；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5</w:t>
      </w:r>
      <w:r>
        <w:t>．现有一杯浓度为</w:t>
      </w:r>
      <w:r>
        <w:object w:dxaOrig="439" w:dyaOrig="253">
          <v:shape id="_x0000_i1056" type="#_x0000_t75" alt="eqIdd960769a0d7509930ca19e8aeeb36814" style="width:22pt;height:12.5pt" o:ole="">
            <v:imagedata r:id="rId63" o:title="eqIdd960769a0d7509930ca19e8aeeb36814"/>
          </v:shape>
          <o:OLEObject Type="Embed" ProgID="Equation.DSMT4" ShapeID="_x0000_i1056" DrawAspect="Content" ObjectID="_1827865910" r:id="rId64"/>
        </w:object>
      </w:r>
      <w:r>
        <w:t>的食盐水</w:t>
      </w:r>
      <w:r>
        <w:t>500g</w:t>
      </w:r>
      <w:r>
        <w:t>，要将食盐水浓度提升到</w:t>
      </w:r>
      <w:r>
        <w:object w:dxaOrig="457" w:dyaOrig="245">
          <v:shape id="_x0000_i1057" type="#_x0000_t75" alt="eqId740dce8766fa740f45fa05fb5f0a69c7" style="width:23pt;height:12.5pt" o:ole="">
            <v:imagedata r:id="rId65" o:title="eqId740dce8766fa740f45fa05fb5f0a69c7"/>
          </v:shape>
          <o:OLEObject Type="Embed" ProgID="Equation.DSMT4" ShapeID="_x0000_i1057" DrawAspect="Content" ObjectID="_1827865911" r:id="rId66"/>
        </w:object>
      </w:r>
      <w:r>
        <w:t>，需要加入多少克食盐？如果设要加入</w:t>
      </w:r>
      <w:r>
        <w:object w:dxaOrig="175" w:dyaOrig="190">
          <v:shape id="_x0000_i1058" type="#_x0000_t75" alt="eqId81dea63b8ce3e51adf66cf7b9982a248" style="width:9pt;height:9.5pt" o:ole="">
            <v:imagedata r:id="rId34" o:title="eqId81dea63b8ce3e51adf66cf7b9982a248"/>
          </v:shape>
          <o:OLEObject Type="Embed" ProgID="Equation.DSMT4" ShapeID="_x0000_i1058" DrawAspect="Content" ObjectID="_1827865912" r:id="rId67"/>
        </w:object>
      </w:r>
      <w:r>
        <w:t>克食盐，那么根据题意可列出的方程是（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B32866" w:rsidRDefault="00424CEE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lastRenderedPageBreak/>
        <w:t>A</w:t>
      </w:r>
      <w:r>
        <w:t>．</w:t>
      </w:r>
      <w:r>
        <w:object w:dxaOrig="1002" w:dyaOrig="536">
          <v:shape id="_x0000_i1059" type="#_x0000_t75" alt="eqIdd76659a0d0294b3c7b2c8e75813ae4f5" style="width:50pt;height:27pt" o:ole="">
            <v:imagedata r:id="rId68" o:title="eqIdd76659a0d0294b3c7b2c8e75813ae4f5"/>
          </v:shape>
          <o:OLEObject Type="Embed" ProgID="Equation.DSMT4" ShapeID="_x0000_i1059" DrawAspect="Content" ObjectID="_1827865913" r:id="rId69"/>
        </w:object>
      </w:r>
      <w:r>
        <w:tab/>
        <w:t>B</w:t>
      </w:r>
      <w:r>
        <w:t>．</w:t>
      </w:r>
      <w:r>
        <w:object w:dxaOrig="1301" w:dyaOrig="536">
          <v:shape id="_x0000_i1060" type="#_x0000_t75" alt="eqId74c902cd5567f11dbd4f0401d9570739" style="width:65pt;height:27pt" o:ole="">
            <v:imagedata r:id="rId70" o:title="eqId74c902cd5567f11dbd4f0401d9570739"/>
          </v:shape>
          <o:OLEObject Type="Embed" ProgID="Equation.DSMT4" ShapeID="_x0000_i1060" DrawAspect="Content" ObjectID="_1827865914" r:id="rId71"/>
        </w:object>
      </w:r>
    </w:p>
    <w:p w:rsidR="00B32866" w:rsidRDefault="00424CEE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848" w:dyaOrig="539">
          <v:shape id="_x0000_i1061" type="#_x0000_t75" alt="eqId08269c79a656bbaf1d43ad3b2df88432" style="width:92.5pt;height:27pt" o:ole="">
            <v:imagedata r:id="rId72" o:title="eqId08269c79a656bbaf1d43ad3b2df88432"/>
          </v:shape>
          <o:OLEObject Type="Embed" ProgID="Equation.DSMT4" ShapeID="_x0000_i1061" DrawAspect="Content" ObjectID="_1827865915" r:id="rId73"/>
        </w:object>
      </w:r>
      <w:r>
        <w:tab/>
        <w:t>D</w:t>
      </w:r>
      <w:r>
        <w:t>．</w:t>
      </w:r>
      <w:r>
        <w:object w:dxaOrig="1848" w:dyaOrig="539">
          <v:shape id="_x0000_i1062" type="#_x0000_t75" alt="eqId2eb2ff1784e1f3e9ee204bf7f6b3f973" style="width:92.5pt;height:27pt" o:ole="">
            <v:imagedata r:id="rId74" o:title="eqId2eb2ff1784e1f3e9ee204bf7f6b3f973"/>
          </v:shape>
          <o:OLEObject Type="Embed" ProgID="Equation.DSMT4" ShapeID="_x0000_i1062" DrawAspect="Content" ObjectID="_1827865916" r:id="rId75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【详解】解：由题意得：</w:t>
      </w:r>
      <w:r>
        <w:rPr>
          <w:color w:val="FF0000"/>
        </w:rPr>
        <w:object w:dxaOrig="1848" w:dyaOrig="539">
          <v:shape id="_x0000_i1063" type="#_x0000_t75" alt="eqId2eb2ff1784e1f3e9ee204bf7f6b3f973" style="width:92.5pt;height:27pt" o:ole="">
            <v:imagedata r:id="rId74" o:title="eqId2eb2ff1784e1f3e9ee204bf7f6b3f973"/>
          </v:shape>
          <o:OLEObject Type="Embed" ProgID="Equation.DSMT4" ShapeID="_x0000_i1063" DrawAspect="Content" ObjectID="_1827865917" r:id="rId76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6</w:t>
      </w:r>
      <w:r>
        <w:t>．根据整式与整式相乘，可以得到等式：</w:t>
      </w:r>
      <w:r>
        <w:object w:dxaOrig="3713" w:dyaOrig="383">
          <v:shape id="_x0000_i1064" type="#_x0000_t75" alt="eqIda4aa7d80e2aa963161c49dc4c3b9bb6d" style="width:185.5pt;height:19pt" o:ole="">
            <v:imagedata r:id="rId77" o:title="eqIda4aa7d80e2aa963161c49dc4c3b9bb6d"/>
          </v:shape>
          <o:OLEObject Type="Embed" ProgID="Equation.DSMT4" ShapeID="_x0000_i1064" DrawAspect="Content" ObjectID="_1827865918" r:id="rId78"/>
        </w:object>
      </w:r>
      <w:r>
        <w:t>．试利用这个等式解决以下问题：如图，</w:t>
      </w:r>
      <w:r>
        <w:object w:dxaOrig="633" w:dyaOrig="239">
          <v:shape id="_x0000_i1065" type="#_x0000_t75" alt="eqId15c0dbe3c080c4c4636c64803e5c1f76" style="width:31.5pt;height:12pt" o:ole="">
            <v:imagedata r:id="rId79" o:title="eqId15c0dbe3c080c4c4636c64803e5c1f76"/>
          </v:shape>
          <o:OLEObject Type="Embed" ProgID="Equation.DSMT4" ShapeID="_x0000_i1065" DrawAspect="Content" ObjectID="_1827865919" r:id="rId80"/>
        </w:object>
      </w:r>
      <w:r>
        <w:t>中，</w:t>
      </w:r>
      <w:r>
        <w:object w:dxaOrig="879" w:dyaOrig="249">
          <v:shape id="_x0000_i1066" type="#_x0000_t75" alt="eqId5a0f5353b4b4a463dffcef43db49ff3d" style="width:44pt;height:12.5pt" o:ole="">
            <v:imagedata r:id="rId81" o:title="eqId5a0f5353b4b4a463dffcef43db49ff3d"/>
          </v:shape>
          <o:OLEObject Type="Embed" ProgID="Equation.DSMT4" ShapeID="_x0000_i1066" DrawAspect="Content" ObjectID="_1827865920" r:id="rId82"/>
        </w:object>
      </w:r>
      <w:r>
        <w:t>，分别以</w:t>
      </w:r>
      <w:r>
        <w:object w:dxaOrig="369" w:dyaOrig="245">
          <v:shape id="_x0000_i1067" type="#_x0000_t75" alt="eqId60ef95894ceebaf236170e8832dcf7e3" style="width:18.5pt;height:12.5pt" o:ole="">
            <v:imagedata r:id="rId83" o:title="eqId60ef95894ceebaf236170e8832dcf7e3"/>
          </v:shape>
          <o:OLEObject Type="Embed" ProgID="Equation.DSMT4" ShapeID="_x0000_i1067" DrawAspect="Content" ObjectID="_1827865921" r:id="rId84"/>
        </w:object>
      </w:r>
      <w:r>
        <w:t>、</w:t>
      </w:r>
      <w:r>
        <w:object w:dxaOrig="351" w:dyaOrig="241">
          <v:shape id="_x0000_i1068" type="#_x0000_t75" alt="eqId0dc5c9827dfd0be5a9c85962d6ccbfb1" style="width:17.5pt;height:12pt" o:ole="">
            <v:imagedata r:id="rId85" o:title="eqId0dc5c9827dfd0be5a9c85962d6ccbfb1"/>
          </v:shape>
          <o:OLEObject Type="Embed" ProgID="Equation.DSMT4" ShapeID="_x0000_i1068" DrawAspect="Content" ObjectID="_1827865922" r:id="rId86"/>
        </w:object>
      </w:r>
      <w:r>
        <w:t>、</w:t>
      </w:r>
      <w:r>
        <w:object w:dxaOrig="351" w:dyaOrig="229">
          <v:shape id="_x0000_i1069" type="#_x0000_t75" alt="eqIdf52a58fbaf4fea03567e88a9f0f6e37e" style="width:17.5pt;height:11.5pt" o:ole="">
            <v:imagedata r:id="rId87" o:title="eqIdf52a58fbaf4fea03567e88a9f0f6e37e"/>
          </v:shape>
          <o:OLEObject Type="Embed" ProgID="Equation.DSMT4" ShapeID="_x0000_i1069" DrawAspect="Content" ObjectID="_1827865923" r:id="rId88"/>
        </w:object>
      </w:r>
      <w:r>
        <w:t>为边向外侧作正方形．如果</w:t>
      </w:r>
      <w:r>
        <w:object w:dxaOrig="369" w:dyaOrig="245">
          <v:shape id="_x0000_i1070" type="#_x0000_t75" alt="eqId60ef95894ceebaf236170e8832dcf7e3" style="width:18.5pt;height:12.5pt" o:ole="">
            <v:imagedata r:id="rId83" o:title="eqId60ef95894ceebaf236170e8832dcf7e3"/>
          </v:shape>
          <o:OLEObject Type="Embed" ProgID="Equation.DSMT4" ShapeID="_x0000_i1070" DrawAspect="Content" ObjectID="_1827865924" r:id="rId89"/>
        </w:object>
      </w:r>
      <w:r>
        <w:t>、</w:t>
      </w:r>
      <w:r>
        <w:object w:dxaOrig="351" w:dyaOrig="241">
          <v:shape id="_x0000_i1071" type="#_x0000_t75" alt="eqId0dc5c9827dfd0be5a9c85962d6ccbfb1" style="width:17.5pt;height:12pt" o:ole="">
            <v:imagedata r:id="rId85" o:title="eqId0dc5c9827dfd0be5a9c85962d6ccbfb1"/>
          </v:shape>
          <o:OLEObject Type="Embed" ProgID="Equation.DSMT4" ShapeID="_x0000_i1071" DrawAspect="Content" ObjectID="_1827865925" r:id="rId90"/>
        </w:object>
      </w:r>
      <w:r>
        <w:t>、</w:t>
      </w:r>
      <w:r>
        <w:object w:dxaOrig="351" w:dyaOrig="229">
          <v:shape id="_x0000_i1072" type="#_x0000_t75" alt="eqIdf52a58fbaf4fea03567e88a9f0f6e37e" style="width:17.5pt;height:11.5pt" o:ole="">
            <v:imagedata r:id="rId87" o:title="eqIdf52a58fbaf4fea03567e88a9f0f6e37e"/>
          </v:shape>
          <o:OLEObject Type="Embed" ProgID="Equation.DSMT4" ShapeID="_x0000_i1072" DrawAspect="Content" ObjectID="_1827865926" r:id="rId91"/>
        </w:object>
      </w:r>
      <w:r>
        <w:t>的长分别是</w:t>
      </w:r>
      <w:r>
        <w:object w:dxaOrig="175" w:dyaOrig="193">
          <v:shape id="_x0000_i1073" type="#_x0000_t75" alt="eqId0a6936d370d6a238a608ca56f87198de" style="width:9pt;height:9.5pt" o:ole="">
            <v:imagedata r:id="rId92" o:title="eqId0a6936d370d6a238a608ca56f87198de"/>
          </v:shape>
          <o:OLEObject Type="Embed" ProgID="Equation.DSMT4" ShapeID="_x0000_i1073" DrawAspect="Content" ObjectID="_1827865927" r:id="rId93"/>
        </w:object>
      </w:r>
      <w:r>
        <w:t>、</w:t>
      </w:r>
      <w:r>
        <w:object w:dxaOrig="175" w:dyaOrig="247">
          <v:shape id="_x0000_i1074" type="#_x0000_t75" alt="eqId2c94bb12cee76221e13f9ef955b0aab1" style="width:9pt;height:12.5pt" o:ole="">
            <v:imagedata r:id="rId94" o:title="eqId2c94bb12cee76221e13f9ef955b0aab1"/>
          </v:shape>
          <o:OLEObject Type="Embed" ProgID="Equation.DSMT4" ShapeID="_x0000_i1074" DrawAspect="Content" ObjectID="_1827865928" r:id="rId95"/>
        </w:object>
      </w:r>
      <w:r>
        <w:t>、</w:t>
      </w:r>
      <w:r>
        <w:object w:dxaOrig="158" w:dyaOrig="195">
          <v:shape id="_x0000_i1075" type="#_x0000_t75" alt="eqId071a7e733d466949ac935b4b8ee8d183" style="width:8pt;height:10pt" o:ole="">
            <v:imagedata r:id="rId96" o:title="eqId071a7e733d466949ac935b4b8ee8d183"/>
          </v:shape>
          <o:OLEObject Type="Embed" ProgID="Equation.DSMT4" ShapeID="_x0000_i1075" DrawAspect="Content" ObjectID="_1827865929" r:id="rId97"/>
        </w:object>
      </w:r>
      <w:r>
        <w:t>，且</w:t>
      </w:r>
      <w:r>
        <w:object w:dxaOrig="1144" w:dyaOrig="247">
          <v:shape id="_x0000_i1076" type="#_x0000_t75" alt="eqId5c3711daaef09e793c53354c6ec0fdab" style="width:57pt;height:12.5pt" o:ole="">
            <v:imagedata r:id="rId98" o:title="eqId5c3711daaef09e793c53354c6ec0fdab"/>
          </v:shape>
          <o:OLEObject Type="Embed" ProgID="Equation.DSMT4" ShapeID="_x0000_i1076" DrawAspect="Content" ObjectID="_1827865930" r:id="rId99"/>
        </w:object>
      </w:r>
      <w:r>
        <w:t>，</w:t>
      </w:r>
      <w:r>
        <w:object w:dxaOrig="1478" w:dyaOrig="250">
          <v:shape id="_x0000_i1077" type="#_x0000_t75" alt="eqIdf695dc52b5acf501bb55b9b6ac7ceee8" style="width:74pt;height:12.5pt" o:ole="">
            <v:imagedata r:id="rId100" o:title="eqIdf695dc52b5acf501bb55b9b6ac7ceee8"/>
          </v:shape>
          <o:OLEObject Type="Embed" ProgID="Equation.DSMT4" ShapeID="_x0000_i1077" DrawAspect="Content" ObjectID="_1827865931" r:id="rId101"/>
        </w:object>
      </w:r>
      <w:r>
        <w:t>，那么这三个正方形的面积和是（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B32866" w:rsidRDefault="00424CEE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724025" cy="1790700"/>
            <wp:effectExtent l="0" t="0" r="3175" b="0"/>
            <wp:docPr id="100011" name="图片 100011" descr="@@@20debb4f-d9fc-4f23-9217-067cce5e4f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20debb4f-d9fc-4f23-9217-067cce5e4f2b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66" w:rsidRDefault="00424CE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70</w:t>
      </w:r>
      <w:r>
        <w:tab/>
        <w:t>B</w:t>
      </w:r>
      <w:r>
        <w:t>．</w:t>
      </w:r>
      <w:r>
        <w:t>107</w:t>
      </w:r>
      <w:r>
        <w:tab/>
        <w:t>C</w:t>
      </w:r>
      <w:r>
        <w:t>．</w:t>
      </w:r>
      <w:r>
        <w:t>60</w:t>
      </w:r>
      <w:r>
        <w:tab/>
        <w:t>D</w:t>
      </w:r>
      <w:r>
        <w:t>．</w:t>
      </w:r>
      <w:r>
        <w:t>83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A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【详解】解：由公式得：</w:t>
      </w:r>
      <w:r>
        <w:rPr>
          <w:color w:val="FF0000"/>
        </w:rPr>
        <w:object w:dxaOrig="5209" w:dyaOrig="382">
          <v:shape id="_x0000_i1078" type="#_x0000_t75" alt="eqId6393cb7ffd03538e6a8a40170e201b52" style="width:260.5pt;height:19pt" o:ole="">
            <v:imagedata r:id="rId103" o:title="eqId6393cb7ffd03538e6a8a40170e201b52"/>
          </v:shape>
          <o:OLEObject Type="Embed" ProgID="Equation.DSMT4" ShapeID="_x0000_i1078" DrawAspect="Content" ObjectID="_1827865932" r:id="rId104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这三个正方形的面积和是</w:t>
      </w:r>
      <w:r>
        <w:rPr>
          <w:color w:val="FF0000"/>
        </w:rPr>
        <w:object w:dxaOrig="281" w:dyaOrig="254">
          <v:shape id="_x0000_i1079" type="#_x0000_t75" alt="eqIdeadadf0b273d90ab54b255ee9e821938" style="width:14pt;height:12.5pt" o:ole="">
            <v:imagedata r:id="rId105" o:title="eqIdeadadf0b273d90ab54b255ee9e821938"/>
          </v:shape>
          <o:OLEObject Type="Embed" ProgID="Equation.DSMT4" ShapeID="_x0000_i1079" DrawAspect="Content" ObjectID="_1827865933" r:id="rId106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A</w:t>
      </w:r>
      <w:r>
        <w:rPr>
          <w:color w:val="FF0000"/>
        </w:rPr>
        <w:t>．</w:t>
      </w:r>
    </w:p>
    <w:p w:rsidR="00B32866" w:rsidRDefault="00424CEE">
      <w:pPr>
        <w:snapToGrid w:val="0"/>
        <w:spacing w:line="360" w:lineRule="auto"/>
        <w:jc w:val="center"/>
        <w:textAlignment w:val="center"/>
        <w:rPr>
          <w:rFonts w:ascii="黑体" w:eastAsia="黑体" w:hAnsi="黑体" w:cs="黑体"/>
          <w:bCs/>
          <w:color w:val="000000"/>
          <w:kern w:val="0"/>
          <w:szCs w:val="21"/>
        </w:rPr>
      </w:pPr>
      <w:bookmarkStart w:id="0" w:name="_Hlk155610576"/>
      <w:bookmarkStart w:id="1" w:name="_Hlk137143681"/>
      <w:bookmarkStart w:id="2" w:name="_Hlk140486017"/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>82</w:t>
      </w:r>
      <w:r>
        <w:rPr>
          <w:rFonts w:ascii="黑体" w:eastAsia="黑体" w:hAnsi="黑体" w:cs="黑体" w:hint="eastAsia"/>
          <w:bCs/>
          <w:color w:val="000000"/>
          <w:kern w:val="0"/>
          <w:sz w:val="28"/>
          <w:szCs w:val="28"/>
        </w:rPr>
        <w:t>分）</w:t>
      </w:r>
    </w:p>
    <w:p w:rsidR="00B32866" w:rsidRDefault="00424CEE">
      <w:pPr>
        <w:spacing w:line="360" w:lineRule="auto"/>
        <w:jc w:val="left"/>
        <w:textAlignment w:val="center"/>
        <w:rPr>
          <w:rFonts w:ascii="黑体" w:eastAsia="黑体" w:hAnsi="黑体" w:cs="黑体"/>
          <w:bCs/>
          <w:color w:val="000000"/>
          <w:kern w:val="0"/>
          <w:szCs w:val="21"/>
        </w:rPr>
      </w:pP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二、填空题（本大题共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12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小题，每小题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2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分，满分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24</w:t>
      </w:r>
      <w:r>
        <w:rPr>
          <w:rFonts w:ascii="黑体" w:eastAsia="黑体" w:hAnsi="黑体" w:cs="黑体" w:hint="eastAsia"/>
          <w:bCs/>
          <w:color w:val="000000"/>
          <w:kern w:val="0"/>
          <w:szCs w:val="21"/>
        </w:rPr>
        <w:t>分）</w:t>
      </w:r>
    </w:p>
    <w:bookmarkEnd w:id="0"/>
    <w:bookmarkEnd w:id="1"/>
    <w:bookmarkEnd w:id="2"/>
    <w:p w:rsidR="00B32866" w:rsidRDefault="00424CEE">
      <w:pPr>
        <w:spacing w:line="360" w:lineRule="auto"/>
        <w:jc w:val="left"/>
        <w:textAlignment w:val="center"/>
      </w:pPr>
      <w:r>
        <w:t>7</w:t>
      </w:r>
      <w:r>
        <w:t>．计算</w:t>
      </w:r>
      <w:r>
        <w:object w:dxaOrig="950" w:dyaOrig="649">
          <v:shape id="_x0000_i1080" type="#_x0000_t75" alt="eqIdf6f81518c365e04a71cd52e6e932c47a" style="width:47.5pt;height:32.5pt" o:ole="">
            <v:imagedata r:id="rId107" o:title="eqIdf6f81518c365e04a71cd52e6e932c47a"/>
          </v:shape>
          <o:OLEObject Type="Embed" ProgID="Equation.DSMT4" ShapeID="_x0000_i1080" DrawAspect="Content" ObjectID="_1827865934" r:id="rId108"/>
        </w:object>
      </w:r>
      <w:r>
        <w:t>的结果是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862" w:dyaOrig="548">
          <v:shape id="_x0000_i1081" type="#_x0000_t75" alt="eqId59a7017d7d3cef68ba83d5f7fe6148fa" style="width:43pt;height:27.5pt" o:ole="">
            <v:imagedata r:id="rId109" o:title="eqId59a7017d7d3cef68ba83d5f7fe6148fa"/>
          </v:shape>
          <o:OLEObject Type="Embed" ProgID="Equation.DSMT4" ShapeID="_x0000_i1081" DrawAspect="Content" ObjectID="_1827865935" r:id="rId110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971" w:dyaOrig="648">
          <v:shape id="_x0000_i1082" type="#_x0000_t75" alt="eqId921c44eaf5fd6cd527e336d407e4f207" style="width:98.5pt;height:32.5pt" o:ole="">
            <v:imagedata r:id="rId111" o:title="eqId921c44eaf5fd6cd527e336d407e4f207"/>
          </v:shape>
          <o:OLEObject Type="Embed" ProgID="Equation.DSMT4" ShapeID="_x0000_i1082" DrawAspect="Content" ObjectID="_1827865936" r:id="rId112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故答案为：</w:t>
      </w:r>
      <w:r>
        <w:rPr>
          <w:color w:val="FF0000"/>
        </w:rPr>
        <w:object w:dxaOrig="862" w:dyaOrig="543">
          <v:shape id="_x0000_i1083" type="#_x0000_t75" alt="eqId840352f2461871b2c16bca0c149ae19d" style="width:43pt;height:27pt" o:ole="">
            <v:imagedata r:id="rId113" o:title="eqId840352f2461871b2c16bca0c149ae19d"/>
          </v:shape>
          <o:OLEObject Type="Embed" ProgID="Equation.DSMT4" ShapeID="_x0000_i1083" DrawAspect="Content" ObjectID="_1827865937" r:id="rId114"/>
        </w:object>
      </w:r>
      <w:r>
        <w:rPr>
          <w:color w:val="FF0000"/>
        </w:rPr>
        <w:t xml:space="preserve"> </w: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8</w:t>
      </w:r>
      <w:r>
        <w:t>．化简：</w:t>
      </w:r>
      <w:r>
        <w:object w:dxaOrig="2481" w:dyaOrig="319">
          <v:shape id="_x0000_i1084" type="#_x0000_t75" alt="eqIdc7a8a2e8c8577d14558c259ad6832f14" style="width:124pt;height:16pt" o:ole="">
            <v:imagedata r:id="rId115" o:title="eqIdc7a8a2e8c8577d14558c259ad6832f14"/>
          </v:shape>
          <o:OLEObject Type="Embed" ProgID="Equation.DSMT4" ShapeID="_x0000_i1084" DrawAspect="Content" ObjectID="_1827865938" r:id="rId116"/>
        </w:object>
      </w:r>
      <w:r>
        <w:rPr>
          <w:rFonts w:ascii="Times New Roman" w:eastAsia="Times New Roman" w:hAnsi="Times New Roman"/>
          <w:u w:val="single"/>
        </w:rPr>
        <w:t xml:space="preserve">           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0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2288" w:dyaOrig="317">
          <v:shape id="_x0000_i1085" type="#_x0000_t75" alt="eqId5f5430fe72dfe2104032fadda3f50c15" style="width:114.5pt;height:16pt" o:ole="">
            <v:imagedata r:id="rId117" o:title="eqId5f5430fe72dfe2104032fadda3f50c15"/>
          </v:shape>
          <o:OLEObject Type="Embed" ProgID="Equation.DSMT4" ShapeID="_x0000_i1085" DrawAspect="Content" ObjectID="_1827865939" r:id="rId118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798" w:dyaOrig="382">
          <v:shape id="_x0000_i1086" type="#_x0000_t75" alt="eqId12fcfa4844c2ecfe1ab5af83635e34e3" style="width:140pt;height:19pt" o:ole="">
            <v:imagedata r:id="rId119" o:title="eqId12fcfa4844c2ecfe1ab5af83635e34e3"/>
          </v:shape>
          <o:OLEObject Type="Embed" ProgID="Equation.DSMT4" ShapeID="_x0000_i1086" DrawAspect="Content" ObjectID="_1827865940" r:id="rId120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15" w:dyaOrig="248">
          <v:shape id="_x0000_i1087" type="#_x0000_t75" alt="eqIdacddfa4d1de5f1bbb9c1f9b2a5d0c4ba" style="width:31pt;height:12.5pt" o:ole="">
            <v:imagedata r:id="rId121" o:title="eqIdacddfa4d1de5f1bbb9c1f9b2a5d0c4ba"/>
          </v:shape>
          <o:OLEObject Type="Embed" ProgID="Equation.DSMT4" ShapeID="_x0000_i1087" DrawAspect="Content" ObjectID="_1827865941" r:id="rId122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34" w:dyaOrig="254">
          <v:shape id="_x0000_i1088" type="#_x0000_t75" alt="eqId771df37a312dac1fb332a31a10340c29" style="width:16.5pt;height:12.5pt" o:ole="">
            <v:imagedata r:id="rId123" o:title="eqId771df37a312dac1fb332a31a10340c29"/>
          </v:shape>
          <o:OLEObject Type="Embed" ProgID="Equation.DSMT4" ShapeID="_x0000_i1088" DrawAspect="Content" ObjectID="_1827865942" r:id="rId124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0</w: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9</w:t>
      </w:r>
      <w:r>
        <w:t>．计算：</w:t>
      </w:r>
      <w:r>
        <w:object w:dxaOrig="1389" w:dyaOrig="541">
          <v:shape id="_x0000_i1089" type="#_x0000_t75" alt="eqIdbf4be74cee62fd48e4c163e0536f7d46" style="width:69.5pt;height:27pt" o:ole="">
            <v:imagedata r:id="rId125" o:title="eqIdbf4be74cee62fd48e4c163e0536f7d46"/>
          </v:shape>
          <o:OLEObject Type="Embed" ProgID="Equation.DSMT4" ShapeID="_x0000_i1089" DrawAspect="Content" ObjectID="_1827865943" r:id="rId126"/>
        </w:object>
      </w:r>
      <w:r>
        <w:t xml:space="preserve"> 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57" w:dyaOrig="545">
          <v:shape id="_x0000_i1090" type="#_x0000_t75" alt="eqId58cbec06c8cb9891ac12e28d29414d62" style="width:23pt;height:27.5pt" o:ole="">
            <v:imagedata r:id="rId127" o:title="eqId58cbec06c8cb9891ac12e28d29414d62"/>
          </v:shape>
          <o:OLEObject Type="Embed" ProgID="Equation.DSMT4" ShapeID="_x0000_i1090" DrawAspect="Content" ObjectID="_1827865944" r:id="rId128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267" w:dyaOrig="541">
          <v:shape id="_x0000_i1091" type="#_x0000_t75" alt="eqId9580260fa0ac67f3446a63af077dd034" style="width:63.5pt;height:27pt" o:ole="">
            <v:imagedata r:id="rId129" o:title="eqId9580260fa0ac67f3446a63af077dd034"/>
          </v:shape>
          <o:OLEObject Type="Embed" ProgID="Equation.DSMT4" ShapeID="_x0000_i1091" DrawAspect="Content" ObjectID="_1827865945" r:id="rId130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89" w:dyaOrig="547">
          <v:shape id="_x0000_i1092" type="#_x0000_t75" alt="eqId3331cc807425daa8af5592bdf5815566" style="width:69.5pt;height:27.5pt" o:ole="">
            <v:imagedata r:id="rId131" o:title="eqId3331cc807425daa8af5592bdf5815566"/>
          </v:shape>
          <o:OLEObject Type="Embed" ProgID="Equation.DSMT4" ShapeID="_x0000_i1092" DrawAspect="Content" ObjectID="_1827865946" r:id="rId132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640" w:dyaOrig="616">
          <v:shape id="_x0000_i1093" type="#_x0000_t75" alt="eqId8091cb76ba6f2132fb7556c88b8cf953" style="width:132pt;height:31pt" o:ole="">
            <v:imagedata r:id="rId133" o:title="eqId8091cb76ba6f2132fb7556c88b8cf953"/>
          </v:shape>
          <o:OLEObject Type="Embed" ProgID="Equation.DSMT4" ShapeID="_x0000_i1093" DrawAspect="Content" ObjectID="_1827865947" r:id="rId134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89" w:dyaOrig="610">
          <v:shape id="_x0000_i1094" type="#_x0000_t75" alt="eqId3eef8aad7f945281595bc11865ecc03b" style="width:69.5pt;height:30.5pt" o:ole="">
            <v:imagedata r:id="rId135" o:title="eqId3eef8aad7f945281595bc11865ecc03b"/>
          </v:shape>
          <o:OLEObject Type="Embed" ProgID="Equation.DSMT4" ShapeID="_x0000_i1094" DrawAspect="Content" ObjectID="_1827865948" r:id="rId136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703" w:dyaOrig="544">
          <v:shape id="_x0000_i1095" type="#_x0000_t75" alt="eqId2a671cff0810c17e6494e69154e7f54d" style="width:35pt;height:27pt" o:ole="">
            <v:imagedata r:id="rId137" o:title="eqId2a671cff0810c17e6494e69154e7f54d"/>
          </v:shape>
          <o:OLEObject Type="Embed" ProgID="Equation.DSMT4" ShapeID="_x0000_i1095" DrawAspect="Content" ObjectID="_1827865949" r:id="rId138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57" w:dyaOrig="545">
          <v:shape id="_x0000_i1096" type="#_x0000_t75" alt="eqId58cbec06c8cb9891ac12e28d29414d62" style="width:23pt;height:27.5pt" o:ole="">
            <v:imagedata r:id="rId127" o:title="eqId58cbec06c8cb9891ac12e28d29414d62"/>
          </v:shape>
          <o:OLEObject Type="Embed" ProgID="Equation.DSMT4" ShapeID="_x0000_i1096" DrawAspect="Content" ObjectID="_1827865950" r:id="rId139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10</w:t>
      </w:r>
      <w:r>
        <w:t>．计算</w:t>
      </w:r>
      <w:r>
        <w:object w:dxaOrig="1126" w:dyaOrig="284">
          <v:shape id="_x0000_i1097" type="#_x0000_t75" alt="eqIded8c1391a752c42079e798d665a33df4" style="width:56.5pt;height:14pt" o:ole="">
            <v:imagedata r:id="rId140" o:title="eqIded8c1391a752c42079e798d665a33df4"/>
          </v:shape>
          <o:OLEObject Type="Embed" ProgID="Equation.DSMT4" ShapeID="_x0000_i1097" DrawAspect="Content" ObjectID="_1827865951" r:id="rId141"/>
        </w:object>
      </w:r>
      <w:r>
        <w:rPr>
          <w:rFonts w:ascii="Times New Roman" w:eastAsia="Times New Roman" w:hAnsi="Times New Roman"/>
          <w:u w:val="single"/>
        </w:rPr>
        <w:t xml:space="preserve">               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2499" w:dyaOrig="277">
          <v:shape id="_x0000_i1098" type="#_x0000_t75" alt="eqIdf13ba6c6625ef3397d929cb5556e9203" style="width:125pt;height:14pt" o:ole="">
            <v:imagedata r:id="rId142" o:title="eqIdf13ba6c6625ef3397d929cb5556e9203"/>
          </v:shape>
          <o:OLEObject Type="Embed" ProgID="Equation.DSMT4" ShapeID="_x0000_i1098" DrawAspect="Content" ObjectID="_1827865952" r:id="rId143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【详解】原式</w:t>
      </w:r>
      <w:r>
        <w:rPr>
          <w:color w:val="FF0000"/>
        </w:rPr>
        <w:object w:dxaOrig="1284" w:dyaOrig="316">
          <v:shape id="_x0000_i1099" type="#_x0000_t75" alt="eqId7cfbf895439ae945b355c37be1ae6cc3" style="width:64pt;height:16pt" o:ole="">
            <v:imagedata r:id="rId144" o:title="eqId7cfbf895439ae945b355c37be1ae6cc3"/>
          </v:shape>
          <o:OLEObject Type="Embed" ProgID="Equation.DSMT4" ShapeID="_x0000_i1099" DrawAspect="Content" ObjectID="_1827865953" r:id="rId145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217" w:dyaOrig="316">
          <v:shape id="_x0000_i1100" type="#_x0000_t75" alt="eqIdb0490fbd2a94673744e2d9eaf3af5fde" style="width:111pt;height:16pt" o:ole="">
            <v:imagedata r:id="rId146" o:title="eqIdb0490fbd2a94673744e2d9eaf3af5fde"/>
          </v:shape>
          <o:OLEObject Type="Embed" ProgID="Equation.DSMT4" ShapeID="_x0000_i1100" DrawAspect="Content" ObjectID="_1827865954" r:id="rId147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816" w:dyaOrig="284">
          <v:shape id="_x0000_i1101" type="#_x0000_t75" alt="eqIdfe4caad8b431c24cf55e5516a75c4d99" style="width:141pt;height:14pt" o:ole="">
            <v:imagedata r:id="rId148" o:title="eqIdfe4caad8b431c24cf55e5516a75c4d99"/>
          </v:shape>
          <o:OLEObject Type="Embed" ProgID="Equation.DSMT4" ShapeID="_x0000_i1101" DrawAspect="Content" ObjectID="_1827865955" r:id="rId149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2499" w:dyaOrig="277">
          <v:shape id="_x0000_i1102" type="#_x0000_t75" alt="eqIdf13ba6c6625ef3397d929cb5556e9203" style="width:125pt;height:14pt" o:ole="">
            <v:imagedata r:id="rId142" o:title="eqIdf13ba6c6625ef3397d929cb5556e9203"/>
          </v:shape>
          <o:OLEObject Type="Embed" ProgID="Equation.DSMT4" ShapeID="_x0000_i1102" DrawAspect="Content" ObjectID="_1827865956" r:id="rId150"/>
        </w:object>
      </w:r>
    </w:p>
    <w:p w:rsidR="00B32866" w:rsidRDefault="00424CEE">
      <w:pPr>
        <w:spacing w:line="360" w:lineRule="auto"/>
        <w:jc w:val="left"/>
        <w:textAlignment w:val="center"/>
      </w:pPr>
      <w:r>
        <w:t>11</w:t>
      </w:r>
      <w:r>
        <w:t>．</w:t>
      </w:r>
      <w:r>
        <w:rPr>
          <w:rFonts w:ascii="新宋体" w:eastAsia="新宋体" w:hAnsi="新宋体" w:cs="新宋体"/>
        </w:rPr>
        <w:t>计算：</w:t>
      </w:r>
      <w:r>
        <w:object w:dxaOrig="2710" w:dyaOrig="601">
          <v:shape id="_x0000_i1103" type="#_x0000_t75" alt="eqIda017709d8686ae68046ea0752ee2cef3" style="width:135.5pt;height:30pt" o:ole="">
            <v:imagedata r:id="rId151" o:title="eqIda017709d8686ae68046ea0752ee2cef3"/>
          </v:shape>
          <o:OLEObject Type="Embed" ProgID="Equation.DSMT4" ShapeID="_x0000_i1103" DrawAspect="Content" ObjectID="_1827865957" r:id="rId152"/>
        </w:object>
      </w:r>
      <w:r>
        <w:rPr>
          <w:rFonts w:ascii="Times New Roman" w:eastAsia="Times New Roman" w:hAnsi="Times New Roman"/>
          <w:u w:val="single"/>
        </w:rPr>
        <w:t xml:space="preserve">     </w:t>
      </w:r>
      <w:r>
        <w:rPr>
          <w:rFonts w:ascii="新宋体" w:eastAsia="新宋体" w:hAnsi="新宋体" w:cs="新宋体"/>
        </w:rP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214" w:dyaOrig="285">
          <v:shape id="_x0000_i1104" type="#_x0000_t75" alt="eqIded0465570811da140ae1e1dd5a406752" style="width:60.5pt;height:14.5pt" o:ole="">
            <v:imagedata r:id="rId153" o:title="eqIded0465570811da140ae1e1dd5a406752"/>
          </v:shape>
          <o:OLEObject Type="Embed" ProgID="Equation.DSMT4" ShapeID="_x0000_i1104" DrawAspect="Content" ObjectID="_1827865958" r:id="rId154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【详解】解：</w:t>
      </w:r>
      <w:r>
        <w:rPr>
          <w:color w:val="FF0000"/>
        </w:rPr>
        <w:object w:dxaOrig="2516" w:dyaOrig="598">
          <v:shape id="_x0000_i1105" type="#_x0000_t75" alt="eqIdd2dbd530b66563d119646c053a15b0d4" style="width:126pt;height:30pt" o:ole="">
            <v:imagedata r:id="rId155" o:title="eqIdd2dbd530b66563d119646c053a15b0d4"/>
          </v:shape>
          <o:OLEObject Type="Embed" ProgID="Equation.DSMT4" ShapeID="_x0000_i1105" DrawAspect="Content" ObjectID="_1827865959" r:id="rId156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819" w:dyaOrig="548">
          <v:shape id="_x0000_i1106" type="#_x0000_t75" alt="eqIdf554c6549cade59a7e071f4bd731b8b8" style="width:191pt;height:27.5pt" o:ole="">
            <v:imagedata r:id="rId157" o:title="eqIdf554c6549cade59a7e071f4bd731b8b8"/>
          </v:shape>
          <o:OLEObject Type="Embed" ProgID="Equation.DSMT4" ShapeID="_x0000_i1106" DrawAspect="Content" ObjectID="_1827865960" r:id="rId158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89" w:dyaOrig="284">
          <v:shape id="_x0000_i1107" type="#_x0000_t75" alt="eqId998f6e2928fb4eac0075bf2e7b2179c3" style="width:69.5pt;height:14pt" o:ole="">
            <v:imagedata r:id="rId159" o:title="eqId998f6e2928fb4eac0075bf2e7b2179c3"/>
          </v:shape>
          <o:OLEObject Type="Embed" ProgID="Equation.DSMT4" ShapeID="_x0000_i1107" DrawAspect="Content" ObjectID="_1827865961" r:id="rId160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214" w:dyaOrig="285">
          <v:shape id="_x0000_i1108" type="#_x0000_t75" alt="eqIded0465570811da140ae1e1dd5a406752" style="width:60.5pt;height:14.5pt" o:ole="">
            <v:imagedata r:id="rId153" o:title="eqIded0465570811da140ae1e1dd5a406752"/>
          </v:shape>
          <o:OLEObject Type="Embed" ProgID="Equation.DSMT4" ShapeID="_x0000_i1108" DrawAspect="Content" ObjectID="_1827865962" r:id="rId161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12</w:t>
      </w:r>
      <w:r>
        <w:t>．分解因式：</w:t>
      </w:r>
      <w:r>
        <w:object w:dxaOrig="1319" w:dyaOrig="277">
          <v:shape id="_x0000_i1109" type="#_x0000_t75" alt="eqIdc39d348d04980211bf401a846dc47c17" style="width:66pt;height:14pt" o:ole="">
            <v:imagedata r:id="rId162" o:title="eqIdc39d348d04980211bf401a846dc47c17"/>
          </v:shape>
          <o:OLEObject Type="Embed" ProgID="Equation.DSMT4" ShapeID="_x0000_i1109" DrawAspect="Content" ObjectID="_1827865963" r:id="rId163"/>
        </w:object>
      </w:r>
      <w:r>
        <w:rPr>
          <w:rFonts w:ascii="Times New Roman" w:eastAsia="Times New Roman" w:hAnsi="Times New Roman"/>
          <w:u w:val="single"/>
        </w:rPr>
        <w:t xml:space="preserve">    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827" w:dyaOrig="380">
          <v:shape id="_x0000_i1110" type="#_x0000_t75" alt="eqIddaee592b842249fa6c0a56b46a8e0f0e" style="width:41.5pt;height:19pt" o:ole="">
            <v:imagedata r:id="rId164" o:title="eqIddaee592b842249fa6c0a56b46a8e0f0e"/>
          </v:shape>
          <o:OLEObject Type="Embed" ProgID="Equation.DSMT4" ShapeID="_x0000_i1110" DrawAspect="Content" ObjectID="_1827865964" r:id="rId165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3537" w:dyaOrig="409">
          <v:shape id="_x0000_i1111" type="#_x0000_t75" alt="eqIdef96d18e31badd17ac4b5ecc4947646f" style="width:177pt;height:20.5pt" o:ole="">
            <v:imagedata r:id="rId166" o:title="eqIdef96d18e31badd17ac4b5ecc4947646f"/>
          </v:shape>
          <o:OLEObject Type="Embed" ProgID="Equation.DSMT4" ShapeID="_x0000_i1111" DrawAspect="Content" ObjectID="_1827865965" r:id="rId167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827" w:dyaOrig="380">
          <v:shape id="_x0000_i1112" type="#_x0000_t75" alt="eqId20f6b844f531fa0b4f8838e7e428a741" style="width:41.5pt;height:19pt" o:ole="">
            <v:imagedata r:id="rId168" o:title="eqId20f6b844f531fa0b4f8838e7e428a741"/>
          </v:shape>
          <o:OLEObject Type="Embed" ProgID="Equation.DSMT4" ShapeID="_x0000_i1112" DrawAspect="Content" ObjectID="_1827865966" r:id="rId169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13</w:t>
      </w:r>
      <w:r>
        <w:t>．将</w:t>
      </w:r>
      <w:r>
        <w:object w:dxaOrig="1301" w:dyaOrig="347">
          <v:shape id="_x0000_i1113" type="#_x0000_t75" alt="eqIdfeff0a82933f00cc325ae776bca84fa8" style="width:65pt;height:17.5pt" o:ole="">
            <v:imagedata r:id="rId170" o:title="eqIdfeff0a82933f00cc325ae776bca84fa8"/>
          </v:shape>
          <o:OLEObject Type="Embed" ProgID="Equation.DSMT4" ShapeID="_x0000_i1113" DrawAspect="Content" ObjectID="_1827865967" r:id="rId171"/>
        </w:object>
      </w:r>
      <w:r>
        <w:t>表示成只含正整数指数幂的形式是</w:t>
      </w:r>
      <w:r>
        <w:rPr>
          <w:rFonts w:ascii="Times New Roman" w:eastAsia="Times New Roman" w:hAnsi="Times New Roman"/>
          <w:u w:val="single"/>
        </w:rPr>
        <w:t xml:space="preserve">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738" w:dyaOrig="582">
          <v:shape id="_x0000_i1114" type="#_x0000_t75" alt="eqId95e6573a56f7c1e78e3026f4ac2863f5" style="width:37pt;height:29pt" o:ole="">
            <v:imagedata r:id="rId172" o:title="eqId95e6573a56f7c1e78e3026f4ac2863f5"/>
          </v:shape>
          <o:OLEObject Type="Embed" ProgID="Equation.DSMT4" ShapeID="_x0000_i1114" DrawAspect="Content" ObjectID="_1827865968" r:id="rId173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3044" w:dyaOrig="616">
          <v:shape id="_x0000_i1115" type="#_x0000_t75" alt="eqId5ec7fd7c8780e2b5ee7093c4b2320b95" style="width:152pt;height:31pt" o:ole="">
            <v:imagedata r:id="rId174" o:title="eqId5ec7fd7c8780e2b5ee7093c4b2320b95"/>
          </v:shape>
          <o:OLEObject Type="Embed" ProgID="Equation.DSMT4" ShapeID="_x0000_i1115" DrawAspect="Content" ObjectID="_1827865969" r:id="rId175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738" w:dyaOrig="582">
          <v:shape id="_x0000_i1116" type="#_x0000_t75" alt="eqId95e6573a56f7c1e78e3026f4ac2863f5" style="width:37pt;height:29pt" o:ole="">
            <v:imagedata r:id="rId172" o:title="eqId95e6573a56f7c1e78e3026f4ac2863f5"/>
          </v:shape>
          <o:OLEObject Type="Embed" ProgID="Equation.DSMT4" ShapeID="_x0000_i1116" DrawAspect="Content" ObjectID="_1827865970" r:id="rId176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14</w:t>
      </w:r>
      <w:r>
        <w:t>．已知整式</w:t>
      </w:r>
      <w:r>
        <w:object w:dxaOrig="985" w:dyaOrig="266">
          <v:shape id="_x0000_i1117" type="#_x0000_t75" alt="eqIde77903dc0ba28f33f373979d94cf824b" style="width:49.5pt;height:13.5pt" o:ole="">
            <v:imagedata r:id="rId177" o:title="eqIde77903dc0ba28f33f373979d94cf824b"/>
          </v:shape>
          <o:OLEObject Type="Embed" ProgID="Equation.DSMT4" ShapeID="_x0000_i1117" DrawAspect="Content" ObjectID="_1827865971" r:id="rId178"/>
        </w:object>
      </w:r>
      <w:r>
        <w:t>可以因式分解为</w:t>
      </w:r>
      <w:r>
        <w:object w:dxaOrig="1267" w:dyaOrig="356">
          <v:shape id="_x0000_i1118" type="#_x0000_t75" alt="eqIdc30c1a18d2d84691652e6d610d0576b7" style="width:63.5pt;height:18pt" o:ole="">
            <v:imagedata r:id="rId179" o:title="eqIdc30c1a18d2d84691652e6d610d0576b7"/>
          </v:shape>
          <o:OLEObject Type="Embed" ProgID="Equation.DSMT4" ShapeID="_x0000_i1118" DrawAspect="Content" ObjectID="_1827865972" r:id="rId180"/>
        </w:object>
      </w:r>
      <w:r>
        <w:t>，如果</w:t>
      </w:r>
      <w:r>
        <w:object w:dxaOrig="228" w:dyaOrig="198">
          <v:shape id="_x0000_i1119" type="#_x0000_t75" alt="eqId294f5ba74cdf695fc9a8a8e52f421328" style="width:11.5pt;height:10pt" o:ole="">
            <v:imagedata r:id="rId181" o:title="eqId294f5ba74cdf695fc9a8a8e52f421328"/>
          </v:shape>
          <o:OLEObject Type="Embed" ProgID="Equation.DSMT4" ShapeID="_x0000_i1119" DrawAspect="Content" ObjectID="_1827865973" r:id="rId182"/>
        </w:object>
      </w:r>
      <w:r>
        <w:t>、</w:t>
      </w:r>
      <w:r>
        <w:object w:dxaOrig="211" w:dyaOrig="238">
          <v:shape id="_x0000_i1120" type="#_x0000_t75" alt="eqIdb1010846eeec6c9da29640f5aa3f8738" style="width:10.5pt;height:12pt" o:ole="">
            <v:imagedata r:id="rId183" o:title="eqIdb1010846eeec6c9da29640f5aa3f8738"/>
          </v:shape>
          <o:OLEObject Type="Embed" ProgID="Equation.DSMT4" ShapeID="_x0000_i1120" DrawAspect="Content" ObjectID="_1827865974" r:id="rId184"/>
        </w:object>
      </w:r>
      <w:r>
        <w:t>、</w:t>
      </w:r>
      <w:r>
        <w:object w:dxaOrig="175" w:dyaOrig="228">
          <v:shape id="_x0000_i1121" type="#_x0000_t75" alt="eqId9aa8a716a31b0f51b70fdf9bdb257909" style="width:9pt;height:11.5pt" o:ole="">
            <v:imagedata r:id="rId185" o:title="eqId9aa8a716a31b0f51b70fdf9bdb257909"/>
          </v:shape>
          <o:OLEObject Type="Embed" ProgID="Equation.DSMT4" ShapeID="_x0000_i1121" DrawAspect="Content" ObjectID="_1827865975" r:id="rId186"/>
        </w:object>
      </w:r>
      <w:r>
        <w:t>都为整数，那么</w:t>
      </w:r>
      <w:r>
        <w:object w:dxaOrig="228" w:dyaOrig="198">
          <v:shape id="_x0000_i1122" type="#_x0000_t75" alt="eqId294f5ba74cdf695fc9a8a8e52f421328" style="width:11.5pt;height:10pt" o:ole="">
            <v:imagedata r:id="rId181" o:title="eqId294f5ba74cdf695fc9a8a8e52f421328"/>
          </v:shape>
          <o:OLEObject Type="Embed" ProgID="Equation.DSMT4" ShapeID="_x0000_i1122" DrawAspect="Content" ObjectID="_1827865976" r:id="rId187"/>
        </w:object>
      </w:r>
      <w:r>
        <w:t>的值为</w:t>
      </w:r>
      <w:r>
        <w:rPr>
          <w:rFonts w:ascii="Times New Roman" w:eastAsia="Times New Roman" w:hAnsi="Times New Roman"/>
          <w:u w:val="single"/>
        </w:rPr>
        <w:t xml:space="preserve">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281" w:dyaOrig="226">
          <v:shape id="_x0000_i1123" type="#_x0000_t75" alt="eqId72b8bee40319fe80e512d221cfe252a7" style="width:14pt;height:11.5pt" o:ole="">
            <v:imagedata r:id="rId188" o:title="eqId72b8bee40319fe80e512d221cfe252a7"/>
          </v:shape>
          <o:OLEObject Type="Embed" ProgID="Equation.DSMT4" ShapeID="_x0000_i1123" DrawAspect="Content" ObjectID="_1827865977" r:id="rId189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【详解】解：由题意可得</w:t>
      </w:r>
      <w:r>
        <w:rPr>
          <w:color w:val="FF0000"/>
        </w:rPr>
        <w:object w:dxaOrig="2376" w:dyaOrig="356">
          <v:shape id="_x0000_i1124" type="#_x0000_t75" alt="eqIdecc3c0cbad3c59a5308c241671b8e989" style="width:119pt;height:18pt" o:ole="">
            <v:imagedata r:id="rId190" o:title="eqIdecc3c0cbad3c59a5308c241671b8e989"/>
          </v:shape>
          <o:OLEObject Type="Embed" ProgID="Equation.DSMT4" ShapeID="_x0000_i1124" DrawAspect="Content" ObjectID="_1827865978" r:id="rId191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 w:dxaOrig="738" w:dyaOrig="279">
          <v:shape id="_x0000_i1125" type="#_x0000_t75" alt="eqId1b252007679a0aac4171094a191e4811" style="width:37pt;height:14pt" o:ole="">
            <v:imagedata r:id="rId192" o:title="eqId1b252007679a0aac4171094a191e4811"/>
          </v:shape>
          <o:OLEObject Type="Embed" ProgID="Equation.DSMT4" ShapeID="_x0000_i1125" DrawAspect="Content" ObjectID="_1827865979" r:id="rId193"/>
        </w:object>
      </w:r>
      <w:r>
        <w:rPr>
          <w:color w:val="FF0000"/>
        </w:rPr>
        <w:t>，</w:t>
      </w:r>
      <w:r>
        <w:rPr>
          <w:color w:val="FF0000"/>
        </w:rPr>
        <w:object w:dxaOrig="861" w:dyaOrig="251">
          <v:shape id="_x0000_i1126" type="#_x0000_t75" alt="eqId1e111b0e343002980e7bcfba17cf535b" style="width:43pt;height:12.5pt" o:ole="">
            <v:imagedata r:id="rId194" o:title="eqId1e111b0e343002980e7bcfba17cf535b"/>
          </v:shape>
          <o:OLEObject Type="Embed" ProgID="Equation.DSMT4" ShapeID="_x0000_i1126" DrawAspect="Content" ObjectID="_1827865980" r:id="rId195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rFonts w:ascii="Times New Roman" w:eastAsia="Times New Roman" w:hAnsi="Times New Roman"/>
          <w:i/>
          <w:color w:val="FF0000"/>
        </w:rPr>
        <w:t>m</w:t>
      </w:r>
      <w:r>
        <w:rPr>
          <w:color w:val="FF0000"/>
        </w:rPr>
        <w:t>、</w:t>
      </w:r>
      <w:r>
        <w:rPr>
          <w:rFonts w:ascii="Times New Roman" w:eastAsia="Times New Roman" w:hAnsi="Times New Roman"/>
          <w:i/>
          <w:color w:val="FF0000"/>
        </w:rPr>
        <w:t>p</w:t>
      </w:r>
      <w:r>
        <w:rPr>
          <w:color w:val="FF0000"/>
        </w:rPr>
        <w:t>，</w:t>
      </w:r>
      <w:r>
        <w:rPr>
          <w:rFonts w:ascii="Times New Roman" w:eastAsia="Times New Roman" w:hAnsi="Times New Roman"/>
          <w:i/>
          <w:color w:val="FF0000"/>
        </w:rPr>
        <w:t>q</w:t>
      </w:r>
      <w:r>
        <w:rPr>
          <w:color w:val="FF0000"/>
        </w:rPr>
        <w:t>都为整数，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92" w:dyaOrig="286">
          <v:shape id="_x0000_i1127" type="#_x0000_t75" alt="eqId194b8ab194c7d299d5c3e0f09ec18384" style="width:24.5pt;height:14.5pt" o:ole="">
            <v:imagedata r:id="rId196" o:title="eqId194b8ab194c7d299d5c3e0f09ec18384"/>
          </v:shape>
          <o:OLEObject Type="Embed" ProgID="Equation.DSMT4" ShapeID="_x0000_i1127" DrawAspect="Content" ObjectID="_1827865981" r:id="rId197"/>
        </w:object>
      </w:r>
      <w:r>
        <w:rPr>
          <w:color w:val="FF0000"/>
        </w:rPr>
        <w:t>，</w:t>
      </w:r>
      <w:r>
        <w:rPr>
          <w:color w:val="FF0000"/>
        </w:rPr>
        <w:object w:dxaOrig="598" w:dyaOrig="279">
          <v:shape id="_x0000_i1128" type="#_x0000_t75" alt="eqId0165ec0b56b8ed7932a7fb583b7677cf" style="width:30pt;height:14pt" o:ole="">
            <v:imagedata r:id="rId198" o:title="eqId0165ec0b56b8ed7932a7fb583b7677cf"/>
          </v:shape>
          <o:OLEObject Type="Embed" ProgID="Equation.DSMT4" ShapeID="_x0000_i1128" DrawAspect="Content" ObjectID="_1827865982" r:id="rId199"/>
        </w:object>
      </w:r>
      <w:r>
        <w:rPr>
          <w:color w:val="FF0000"/>
        </w:rPr>
        <w:t>或</w:t>
      </w:r>
      <w:r>
        <w:rPr>
          <w:color w:val="FF0000"/>
        </w:rPr>
        <w:object w:dxaOrig="615" w:dyaOrig="275">
          <v:shape id="_x0000_i1129" type="#_x0000_t75" alt="eqId7e8839dbcce0e0b2d56c870075136fa1" style="width:31pt;height:14pt" o:ole="">
            <v:imagedata r:id="rId200" o:title="eqId7e8839dbcce0e0b2d56c870075136fa1"/>
          </v:shape>
          <o:OLEObject Type="Embed" ProgID="Equation.DSMT4" ShapeID="_x0000_i1129" DrawAspect="Content" ObjectID="_1827865983" r:id="rId201"/>
        </w:object>
      </w:r>
      <w:r>
        <w:rPr>
          <w:color w:val="FF0000"/>
        </w:rPr>
        <w:t>，</w:t>
      </w:r>
      <w:r>
        <w:rPr>
          <w:color w:val="FF0000"/>
        </w:rPr>
        <w:object w:dxaOrig="475" w:dyaOrig="276">
          <v:shape id="_x0000_i1130" type="#_x0000_t75" alt="eqId58f45f5bc7c648c0e8924b4fa7b1ad08" style="width:24pt;height:14pt" o:ole="">
            <v:imagedata r:id="rId202" o:title="eqId58f45f5bc7c648c0e8924b4fa7b1ad08"/>
          </v:shape>
          <o:OLEObject Type="Embed" ProgID="Equation.DSMT4" ShapeID="_x0000_i1130" DrawAspect="Content" ObjectID="_1827865984" r:id="rId203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 w:dxaOrig="1213" w:dyaOrig="250">
          <v:shape id="_x0000_i1131" type="#_x0000_t75" alt="eqId4f16af563868f3d81fa1360d05b454a2" style="width:60.5pt;height:12.5pt" o:ole="">
            <v:imagedata r:id="rId204" o:title="eqId4f16af563868f3d81fa1360d05b454a2"/>
          </v:shape>
          <o:OLEObject Type="Embed" ProgID="Equation.DSMT4" ShapeID="_x0000_i1131" DrawAspect="Content" ObjectID="_1827865985" r:id="rId205"/>
        </w:object>
      </w:r>
      <w:r>
        <w:rPr>
          <w:color w:val="FF0000"/>
        </w:rPr>
        <w:t>或</w:t>
      </w:r>
      <w:r>
        <w:rPr>
          <w:color w:val="FF0000"/>
        </w:rPr>
        <w:object w:dxaOrig="1249" w:dyaOrig="239">
          <v:shape id="_x0000_i1132" type="#_x0000_t75" alt="eqId145fe8f0b1bb9f23a48c50210ebdd116" style="width:62.5pt;height:12pt" o:ole="">
            <v:imagedata r:id="rId206" o:title="eqId145fe8f0b1bb9f23a48c50210ebdd116"/>
          </v:shape>
          <o:OLEObject Type="Embed" ProgID="Equation.DSMT4" ShapeID="_x0000_i1132" DrawAspect="Content" ObjectID="_1827865986" r:id="rId207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281" w:dyaOrig="226">
          <v:shape id="_x0000_i1133" type="#_x0000_t75" alt="eqId72b8bee40319fe80e512d221cfe252a7" style="width:14pt;height:11.5pt" o:ole="">
            <v:imagedata r:id="rId188" o:title="eqId72b8bee40319fe80e512d221cfe252a7"/>
          </v:shape>
          <o:OLEObject Type="Embed" ProgID="Equation.DSMT4" ShapeID="_x0000_i1133" DrawAspect="Content" ObjectID="_1827865987" r:id="rId208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15</w:t>
      </w:r>
      <w:r>
        <w:t>．一件工作，甲单独干需</w:t>
      </w:r>
      <w:r>
        <w:rPr>
          <w:rFonts w:ascii="Times New Roman" w:eastAsia="Times New Roman" w:hAnsi="Times New Roman"/>
          <w:i/>
        </w:rPr>
        <w:t>x</w:t>
      </w:r>
      <w:r>
        <w:t>天全部完成，乙单独干需</w:t>
      </w:r>
      <w:r>
        <w:rPr>
          <w:rFonts w:ascii="Times New Roman" w:eastAsia="Times New Roman" w:hAnsi="Times New Roman"/>
          <w:i/>
        </w:rPr>
        <w:t>y</w:t>
      </w:r>
      <w:r>
        <w:t>天全部完成，若甲乙合干，需要的天数为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527" w:dyaOrig="580">
          <v:shape id="_x0000_i1134" type="#_x0000_t75" alt="eqIdc333e16aa0efd03ed023b9d0e8b8f930" style="width:26.5pt;height:29pt" o:ole="">
            <v:imagedata r:id="rId209" o:title="eqIdc333e16aa0efd03ed023b9d0e8b8f930"/>
          </v:shape>
          <o:OLEObject Type="Embed" ProgID="Equation.DSMT4" ShapeID="_x0000_i1134" DrawAspect="Content" ObjectID="_1827865988" r:id="rId210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【详解】解：把工作总量看作单位</w:t>
      </w:r>
      <w:r>
        <w:rPr>
          <w:color w:val="FF0000"/>
        </w:rPr>
        <w:object w:dxaOrig="123" w:dyaOrig="232">
          <v:shape id="_x0000_i1135" type="#_x0000_t75" alt="eqIdbdaa19de263700a15fcf213d64a8cd57" style="width:6pt;height:11.5pt" o:ole="">
            <v:imagedata r:id="rId211" o:title="eqIdbdaa19de263700a15fcf213d64a8cd57"/>
          </v:shape>
          <o:OLEObject Type="Embed" ProgID="Equation.DSMT4" ShapeID="_x0000_i1135" DrawAspect="Content" ObjectID="_1827865989" r:id="rId212"/>
        </w:object>
      </w:r>
      <w:r>
        <w:rPr>
          <w:color w:val="FF0000"/>
        </w:rPr>
        <w:t>，则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甲的工作效率是</w:t>
      </w:r>
      <w:r>
        <w:rPr>
          <w:color w:val="FF0000"/>
        </w:rPr>
        <w:object w:dxaOrig="211" w:dyaOrig="541">
          <v:shape id="_x0000_i1136" type="#_x0000_t75" alt="eqId49578778bbd4bc8d2ef9f4cf8e83832c" style="width:10.5pt;height:27pt" o:ole="">
            <v:imagedata r:id="rId213" o:title="eqId49578778bbd4bc8d2ef9f4cf8e83832c"/>
          </v:shape>
          <o:OLEObject Type="Embed" ProgID="Equation.DSMT4" ShapeID="_x0000_i1136" DrawAspect="Content" ObjectID="_1827865990" r:id="rId214"/>
        </w:object>
      </w:r>
      <w:r>
        <w:rPr>
          <w:color w:val="FF0000"/>
        </w:rPr>
        <w:t>，乙的工作效率是</w:t>
      </w:r>
      <w:r>
        <w:rPr>
          <w:color w:val="FF0000"/>
        </w:rPr>
        <w:object w:dxaOrig="228" w:dyaOrig="592">
          <v:shape id="_x0000_i1137" type="#_x0000_t75" alt="eqId0b800eb98c1c7a9427790f08884076d5" style="width:11.5pt;height:29.5pt" o:ole="">
            <v:imagedata r:id="rId215" o:title="eqId0b800eb98c1c7a9427790f08884076d5"/>
          </v:shape>
          <o:OLEObject Type="Embed" ProgID="Equation.DSMT4" ShapeID="_x0000_i1137" DrawAspect="Content" ObjectID="_1827865991" r:id="rId216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甲乙的工作效率和为</w:t>
      </w:r>
      <w:r>
        <w:rPr>
          <w:color w:val="FF0000"/>
        </w:rPr>
        <w:object w:dxaOrig="563" w:dyaOrig="576">
          <v:shape id="_x0000_i1138" type="#_x0000_t75" alt="eqId50c7b0103766e42d91a364ed497cbbc6" style="width:28pt;height:29pt" o:ole="">
            <v:imagedata r:id="rId217" o:title="eqId50c7b0103766e42d91a364ed497cbbc6"/>
          </v:shape>
          <o:OLEObject Type="Embed" ProgID="Equation.DSMT4" ShapeID="_x0000_i1138" DrawAspect="Content" ObjectID="_1827865992" r:id="rId218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∴</w:t>
      </w:r>
      <w:r>
        <w:rPr>
          <w:color w:val="FF0000"/>
        </w:rPr>
        <w:t>甲乙合干，需要的天数为</w:t>
      </w:r>
      <w:r>
        <w:rPr>
          <w:color w:val="FF0000"/>
        </w:rPr>
        <w:object w:dxaOrig="1672" w:dyaOrig="632">
          <v:shape id="_x0000_i1139" type="#_x0000_t75" alt="eqId66db2f9bb14dcf76ef3fced7a369b341" style="width:83.5pt;height:31.5pt" o:ole="">
            <v:imagedata r:id="rId219" o:title="eqId66db2f9bb14dcf76ef3fced7a369b341"/>
          </v:shape>
          <o:OLEObject Type="Embed" ProgID="Equation.DSMT4" ShapeID="_x0000_i1139" DrawAspect="Content" ObjectID="_1827865993" r:id="rId220"/>
        </w:object>
      </w:r>
      <w:r>
        <w:rPr>
          <w:color w:val="FF0000"/>
        </w:rP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527" w:dyaOrig="580">
          <v:shape id="_x0000_i1140" type="#_x0000_t75" alt="eqIdc333e16aa0efd03ed023b9d0e8b8f930" style="width:26.5pt;height:29pt" o:ole="">
            <v:imagedata r:id="rId209" o:title="eqIdc333e16aa0efd03ed023b9d0e8b8f930"/>
          </v:shape>
          <o:OLEObject Type="Embed" ProgID="Equation.DSMT4" ShapeID="_x0000_i1140" DrawAspect="Content" ObjectID="_1827865994" r:id="rId221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6</w:t>
      </w:r>
      <w:r>
        <w:t>．如图，将一个周长为</w:t>
      </w:r>
      <w:r>
        <w:rPr>
          <w:rFonts w:ascii="Times New Roman" w:eastAsia="Times New Roman" w:hAnsi="Times New Roman"/>
          <w:i/>
        </w:rPr>
        <w:t>a</w:t>
      </w:r>
      <w:r>
        <w:t>厘米的三角形</w:t>
      </w:r>
      <w:r>
        <w:object w:dxaOrig="492" w:dyaOrig="251">
          <v:shape id="_x0000_i1141" type="#_x0000_t75" alt="eqId7bef5239ddbb0972700ce01daf9ee7cf" style="width:24.5pt;height:12.5pt" o:ole="">
            <v:imagedata r:id="rId222" o:title="eqId7bef5239ddbb0972700ce01daf9ee7cf"/>
          </v:shape>
          <o:OLEObject Type="Embed" ProgID="Equation.DSMT4" ShapeID="_x0000_i1141" DrawAspect="Content" ObjectID="_1827865995" r:id="rId223"/>
        </w:object>
      </w:r>
      <w:r>
        <w:t>沿射线</w:t>
      </w:r>
      <w:r>
        <w:object w:dxaOrig="351" w:dyaOrig="229">
          <v:shape id="_x0000_i1142" type="#_x0000_t75" alt="eqIdf52a58fbaf4fea03567e88a9f0f6e37e" style="width:17.5pt;height:11.5pt" o:ole="">
            <v:imagedata r:id="rId87" o:title="eqIdf52a58fbaf4fea03567e88a9f0f6e37e"/>
          </v:shape>
          <o:OLEObject Type="Embed" ProgID="Equation.DSMT4" ShapeID="_x0000_i1142" DrawAspect="Content" ObjectID="_1827865996" r:id="rId224"/>
        </w:object>
      </w:r>
      <w:r>
        <w:t>方向平移后得到三角形</w:t>
      </w:r>
      <w:r>
        <w:object w:dxaOrig="510" w:dyaOrig="222">
          <v:shape id="_x0000_i1143" type="#_x0000_t75" alt="eqId134ef0b1a2669a09f05bd4dc2496f706" style="width:25.5pt;height:11pt" o:ole="">
            <v:imagedata r:id="rId225" o:title="eqId134ef0b1a2669a09f05bd4dc2496f706"/>
          </v:shape>
          <o:OLEObject Type="Embed" ProgID="Equation.DSMT4" ShapeID="_x0000_i1143" DrawAspect="Content" ObjectID="_1827865997" r:id="rId226"/>
        </w:object>
      </w:r>
      <w:r>
        <w:t>，点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、</w:t>
      </w:r>
      <w:r>
        <w:rPr>
          <w:rFonts w:ascii="Times New Roman" w:eastAsia="Times New Roman" w:hAnsi="Times New Roman"/>
          <w:i/>
        </w:rPr>
        <w:t>C</w:t>
      </w:r>
      <w:r>
        <w:t>的对应点分别是点</w:t>
      </w:r>
      <w:r>
        <w:rPr>
          <w:rFonts w:ascii="Times New Roman" w:eastAsia="Times New Roman" w:hAnsi="Times New Roman"/>
          <w:i/>
        </w:rPr>
        <w:t>D</w:t>
      </w:r>
      <w:r>
        <w:t>、</w:t>
      </w:r>
      <w:r>
        <w:rPr>
          <w:rFonts w:ascii="Times New Roman" w:eastAsia="Times New Roman" w:hAnsi="Times New Roman"/>
          <w:i/>
        </w:rPr>
        <w:t>E</w:t>
      </w:r>
      <w:r>
        <w:t>、</w:t>
      </w:r>
      <w:r>
        <w:object w:dxaOrig="263" w:dyaOrig="224">
          <v:shape id="_x0000_i1144" type="#_x0000_t75" alt="eqIda5704eac867e33aaefd43da48b0f222f" style="width:13pt;height:11pt" o:ole="">
            <v:imagedata r:id="rId227" o:title="eqIda5704eac867e33aaefd43da48b0f222f"/>
          </v:shape>
          <o:OLEObject Type="Embed" ProgID="Equation.DSMT4" ShapeID="_x0000_i1144" DrawAspect="Content" ObjectID="_1827865998" r:id="rId228"/>
        </w:object>
      </w:r>
      <w:r>
        <w:t>连接</w:t>
      </w:r>
      <w:r>
        <w:object w:dxaOrig="351" w:dyaOrig="249">
          <v:shape id="_x0000_i1145" type="#_x0000_t75" alt="eqId4cae70b8a9d2d2e96dea62c00ced04b9" style="width:17.5pt;height:12.5pt" o:ole="">
            <v:imagedata r:id="rId229" o:title="eqId4cae70b8a9d2d2e96dea62c00ced04b9"/>
          </v:shape>
          <o:OLEObject Type="Embed" ProgID="Equation.DSMT4" ShapeID="_x0000_i1145" DrawAspect="Content" ObjectID="_1827865999" r:id="rId230"/>
        </w:object>
      </w:r>
      <w:r>
        <w:t>，已知四边形</w:t>
      </w:r>
      <w:r>
        <w:object w:dxaOrig="615" w:dyaOrig="248">
          <v:shape id="_x0000_i1146" type="#_x0000_t75" alt="eqId1507da3daed983c2f355d4caebb66d72" style="width:31pt;height:12.5pt" o:ole="">
            <v:imagedata r:id="rId231" o:title="eqId1507da3daed983c2f355d4caebb66d72"/>
          </v:shape>
          <o:OLEObject Type="Embed" ProgID="Equation.DSMT4" ShapeID="_x0000_i1146" DrawAspect="Content" ObjectID="_1827866000" r:id="rId232"/>
        </w:object>
      </w:r>
      <w:r>
        <w:t>的周长为</w:t>
      </w:r>
      <w:r>
        <w:rPr>
          <w:rFonts w:ascii="Times New Roman" w:eastAsia="Times New Roman" w:hAnsi="Times New Roman"/>
          <w:i/>
        </w:rPr>
        <w:t>b</w:t>
      </w:r>
      <w:r>
        <w:t>厘米，那么平移的距离是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t>厘米</w:t>
      </w:r>
      <w:r>
        <w:object w:dxaOrig="105" w:dyaOrig="105">
          <v:shape id="_x0000_i1147" type="#_x0000_t75" alt="eqId54e1d0f65817ba32a732040518f41440" style="width:5.5pt;height:5.5pt" o:ole="">
            <v:imagedata r:id="rId233" o:title="eqId54e1d0f65817ba32a732040518f41440"/>
          </v:shape>
          <o:OLEObject Type="Embed" ProgID="Equation.DSMT4" ShapeID="_x0000_i1147" DrawAspect="Content" ObjectID="_1827866001" r:id="rId234"/>
        </w:object>
      </w:r>
      <w:r>
        <w:t>（用含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的代数式表示结果）．</w:t>
      </w:r>
    </w:p>
    <w:p w:rsidR="00B32866" w:rsidRDefault="00424CEE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66850" cy="1343025"/>
            <wp:effectExtent l="0" t="0" r="6350" b="3175"/>
            <wp:docPr id="100019" name="图片 100019" descr="@@@facdb006-3dcc-450c-835f-bcdb93eaa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acdb006-3dcc-450c-835f-bcdb93eaa903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92" w:dyaOrig="545">
          <v:shape id="_x0000_i1148" type="#_x0000_t75" alt="eqId34ffcddd15cefbf62ef3b3cb40b0cc12" style="width:24.5pt;height:27.5pt" o:ole="">
            <v:imagedata r:id="rId236" o:title="eqId34ffcddd15cefbf62ef3b3cb40b0cc12"/>
          </v:shape>
          <o:OLEObject Type="Embed" ProgID="Equation.DSMT4" ShapeID="_x0000_i1148" DrawAspect="Content" ObjectID="_1827866002" r:id="rId237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93" w:dyaOrig="175">
          <v:shape id="_x0000_i1149" type="#_x0000_t75" alt="eqId16f3d198e76391779fa3badc848c8ac8" style="width:9.5pt;height:9pt" o:ole="">
            <v:imagedata r:id="rId238" o:title="eqId16f3d198e76391779fa3badc848c8ac8"/>
          </v:shape>
          <o:OLEObject Type="Embed" ProgID="Equation.DSMT4" ShapeID="_x0000_i1149" DrawAspect="Content" ObjectID="_1827866003" r:id="rId239"/>
        </w:object>
      </w:r>
      <w:r>
        <w:rPr>
          <w:color w:val="FF0000"/>
        </w:rPr>
        <w:t>将一个周长为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厘米的</w:t>
      </w:r>
      <w:r>
        <w:rPr>
          <w:color w:val="FF0000"/>
        </w:rPr>
        <w:object w:dxaOrig="633" w:dyaOrig="239">
          <v:shape id="_x0000_i1150" type="#_x0000_t75" alt="eqId15c0dbe3c080c4c4636c64803e5c1f76" style="width:31.5pt;height:12pt" o:ole="">
            <v:imagedata r:id="rId79" o:title="eqId15c0dbe3c080c4c4636c64803e5c1f76"/>
          </v:shape>
          <o:OLEObject Type="Embed" ProgID="Equation.DSMT4" ShapeID="_x0000_i1150" DrawAspect="Content" ObjectID="_1827866004" r:id="rId240"/>
        </w:object>
      </w:r>
      <w:r>
        <w:rPr>
          <w:color w:val="FF0000"/>
        </w:rPr>
        <w:t>沿射线</w:t>
      </w:r>
      <w:r>
        <w:rPr>
          <w:color w:val="FF0000"/>
        </w:rPr>
        <w:object w:dxaOrig="351" w:dyaOrig="229">
          <v:shape id="_x0000_i1151" type="#_x0000_t75" alt="eqIdf52a58fbaf4fea03567e88a9f0f6e37e" style="width:17.5pt;height:11.5pt" o:ole="">
            <v:imagedata r:id="rId87" o:title="eqIdf52a58fbaf4fea03567e88a9f0f6e37e"/>
          </v:shape>
          <o:OLEObject Type="Embed" ProgID="Equation.DSMT4" ShapeID="_x0000_i1151" DrawAspect="Content" ObjectID="_1827866005" r:id="rId241"/>
        </w:object>
      </w:r>
      <w:r>
        <w:rPr>
          <w:color w:val="FF0000"/>
        </w:rPr>
        <w:t>方向平移后得到</w:t>
      </w:r>
      <w:r>
        <w:rPr>
          <w:color w:val="FF0000"/>
        </w:rPr>
        <w:object w:dxaOrig="615" w:dyaOrig="233">
          <v:shape id="_x0000_i1152" type="#_x0000_t75" alt="eqId72cb97395ebc5ee1b212afb7a97b985c" style="width:31pt;height:11.5pt" o:ole="">
            <v:imagedata r:id="rId242" o:title="eqId72cb97395ebc5ee1b212afb7a97b985c"/>
          </v:shape>
          <o:OLEObject Type="Embed" ProgID="Equation.DSMT4" ShapeID="_x0000_i1152" DrawAspect="Content" ObjectID="_1827866006" r:id="rId243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55" w:dyaOrig="223">
          <v:shape id="_x0000_i1153" type="#_x0000_t75" alt="eqId53bf2433815c23b0179ea7d8c71239d7" style="width:68pt;height:11pt" o:ole="">
            <v:imagedata r:id="rId244" o:title="eqId53bf2433815c23b0179ea7d8c71239d7"/>
          </v:shape>
          <o:OLEObject Type="Embed" ProgID="Equation.DSMT4" ShapeID="_x0000_i1153" DrawAspect="Content" ObjectID="_1827866007" r:id="rId245"/>
        </w:object>
      </w:r>
      <w:r>
        <w:rPr>
          <w:color w:val="FF0000"/>
        </w:rPr>
        <w:t>，</w:t>
      </w:r>
      <w:r>
        <w:rPr>
          <w:color w:val="FF0000"/>
        </w:rPr>
        <w:object w:dxaOrig="862" w:dyaOrig="245">
          <v:shape id="_x0000_i1154" type="#_x0000_t75" alt="eqId7da8fe8f5f8a3f17561d70652ad1172a" style="width:43pt;height:12.5pt" o:ole="">
            <v:imagedata r:id="rId246" o:title="eqId7da8fe8f5f8a3f17561d70652ad1172a"/>
          </v:shape>
          <o:OLEObject Type="Embed" ProgID="Equation.DSMT4" ShapeID="_x0000_i1154" DrawAspect="Content" ObjectID="_1827866008" r:id="rId247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756" w:dyaOrig="245">
          <v:shape id="_x0000_i1155" type="#_x0000_t75" alt="eqIdce8f76f6531524d4f34e30899dc492b2" style="width:38pt;height:12.5pt" o:ole="">
            <v:imagedata r:id="rId248" o:title="eqIdce8f76f6531524d4f34e30899dc492b2"/>
          </v:shape>
          <o:OLEObject Type="Embed" ProgID="Equation.DSMT4" ShapeID="_x0000_i1155" DrawAspect="Content" ObjectID="_1827866009" r:id="rId249"/>
        </w:object>
      </w:r>
      <w:r>
        <w:rPr>
          <w:color w:val="FF0000"/>
        </w:rPr>
        <w:t>的周长为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厘米，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812" w:dyaOrig="247">
          <v:shape id="_x0000_i1156" type="#_x0000_t75" alt="eqId02b5a6a534cda6fa145f09ce565bcf14" style="width:90.5pt;height:12.5pt" o:ole="">
            <v:imagedata r:id="rId250" o:title="eqId02b5a6a534cda6fa145f09ce565bcf14"/>
          </v:shape>
          <o:OLEObject Type="Embed" ProgID="Equation.DSMT4" ShapeID="_x0000_i1156" DrawAspect="Content" ObjectID="_1827866010" r:id="rId251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157" type="#_x0000_t75" alt="eqId16f3d198e76391779fa3badc848c8ac8" style="width:9.5pt;height:9pt" o:ole="">
            <v:imagedata r:id="rId238" o:title="eqId16f3d198e76391779fa3badc848c8ac8"/>
          </v:shape>
          <o:OLEObject Type="Embed" ProgID="Equation.DSMT4" ShapeID="_x0000_i1157" DrawAspect="Content" ObjectID="_1827866011" r:id="rId252"/>
        </w:object>
      </w:r>
      <w:r>
        <w:rPr>
          <w:color w:val="FF0000"/>
        </w:rPr>
        <w:t>四边形</w:t>
      </w:r>
      <w:r>
        <w:rPr>
          <w:color w:val="FF0000"/>
        </w:rPr>
        <w:object w:dxaOrig="615" w:dyaOrig="248">
          <v:shape id="_x0000_i1158" type="#_x0000_t75" alt="eqId1507da3daed983c2f355d4caebb66d72" style="width:31pt;height:12.5pt" o:ole="">
            <v:imagedata r:id="rId231" o:title="eqId1507da3daed983c2f355d4caebb66d72"/>
          </v:shape>
          <o:OLEObject Type="Embed" ProgID="Equation.DSMT4" ShapeID="_x0000_i1158" DrawAspect="Content" ObjectID="_1827866012" r:id="rId253"/>
        </w:object>
      </w:r>
      <w:r>
        <w:rPr>
          <w:color w:val="FF0000"/>
        </w:rPr>
        <w:t>的周长为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厘米，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728" w:dyaOrig="247">
          <v:shape id="_x0000_i1159" type="#_x0000_t75" alt="eqIdcfc373b3c0c7067fbf75a8cc4f0eb0a7" style="width:136.5pt;height:12.5pt" o:ole="">
            <v:imagedata r:id="rId254" o:title="eqIdcfc373b3c0c7067fbf75a8cc4f0eb0a7"/>
          </v:shape>
          <o:OLEObject Type="Embed" ProgID="Equation.DSMT4" ShapeID="_x0000_i1159" DrawAspect="Content" ObjectID="_1827866013" r:id="rId255"/>
        </w:object>
      </w:r>
      <w:r>
        <w:rPr>
          <w:color w:val="FF0000"/>
        </w:rPr>
        <w:t>，即</w:t>
      </w:r>
      <w:r>
        <w:rPr>
          <w:color w:val="FF0000"/>
        </w:rPr>
        <w:object w:dxaOrig="2234" w:dyaOrig="245">
          <v:shape id="_x0000_i1160" type="#_x0000_t75" alt="eqId5efad05f1c912499c2d5356f5f15b56f" style="width:111.5pt;height:12.5pt" o:ole="">
            <v:imagedata r:id="rId256" o:title="eqId5efad05f1c912499c2d5356f5f15b56f"/>
          </v:shape>
          <o:OLEObject Type="Embed" ProgID="Equation.DSMT4" ShapeID="_x0000_i1160" DrawAspect="Content" ObjectID="_1827866014" r:id="rId257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61" w:dyaOrig="543">
          <v:shape id="_x0000_i1161" type="#_x0000_t75" alt="eqId2cee7f27a69c83a002306c181cbed488" style="width:58pt;height:27pt" o:ole="">
            <v:imagedata r:id="rId258" o:title="eqId2cee7f27a69c83a002306c181cbed488"/>
          </v:shape>
          <o:OLEObject Type="Embed" ProgID="Equation.DSMT4" ShapeID="_x0000_i1161" DrawAspect="Content" ObjectID="_1827866015" r:id="rId259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即平移的距离是</w:t>
      </w:r>
      <w:r>
        <w:rPr>
          <w:color w:val="FF0000"/>
        </w:rPr>
        <w:object w:dxaOrig="492" w:dyaOrig="545">
          <v:shape id="_x0000_i1162" type="#_x0000_t75" alt="eqId34ffcddd15cefbf62ef3b3cb40b0cc12" style="width:24.5pt;height:27.5pt" o:ole="">
            <v:imagedata r:id="rId236" o:title="eqId34ffcddd15cefbf62ef3b3cb40b0cc12"/>
          </v:shape>
          <o:OLEObject Type="Embed" ProgID="Equation.DSMT4" ShapeID="_x0000_i1162" DrawAspect="Content" ObjectID="_1827866016" r:id="rId260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562" w:dyaOrig="546">
          <v:shape id="_x0000_i1163" type="#_x0000_t75" alt="eqIdfb4f788647407e6b788f4f2cf8d2542d" style="width:28pt;height:27.5pt" o:ole="">
            <v:imagedata r:id="rId261" o:title="eqIdfb4f788647407e6b788f4f2cf8d2542d"/>
          </v:shape>
          <o:OLEObject Type="Embed" ProgID="Equation.DSMT4" ShapeID="_x0000_i1163" DrawAspect="Content" ObjectID="_1827866017" r:id="rId262"/>
        </w:object>
      </w:r>
    </w:p>
    <w:p w:rsidR="00B32866" w:rsidRDefault="00424CEE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7</w:t>
      </w:r>
      <w:r>
        <w:t>．若关于</w:t>
      </w:r>
      <w:r>
        <w:object w:dxaOrig="175" w:dyaOrig="190">
          <v:shape id="_x0000_i1164" type="#_x0000_t75" alt="eqId81dea63b8ce3e51adf66cf7b9982a248" style="width:9pt;height:9.5pt" o:ole="">
            <v:imagedata r:id="rId34" o:title="eqId81dea63b8ce3e51adf66cf7b9982a248"/>
          </v:shape>
          <o:OLEObject Type="Embed" ProgID="Equation.DSMT4" ShapeID="_x0000_i1164" DrawAspect="Content" ObjectID="_1827866018" r:id="rId263"/>
        </w:object>
      </w:r>
      <w:r>
        <w:t>的方程</w:t>
      </w:r>
      <w:r>
        <w:object w:dxaOrig="1548" w:dyaOrig="533">
          <v:shape id="_x0000_i1165" type="#_x0000_t75" alt="eqIdb7cf5772a3b3c83286e35f1357ca46d4" style="width:77.5pt;height:26.5pt" o:ole="">
            <v:imagedata r:id="rId264" o:title="eqIdb7cf5772a3b3c83286e35f1357ca46d4"/>
          </v:shape>
          <o:OLEObject Type="Embed" ProgID="Equation.DSMT4" ShapeID="_x0000_i1165" DrawAspect="Content" ObjectID="_1827866019" r:id="rId265"/>
        </w:object>
      </w:r>
      <w:r>
        <w:t>无解，则</w:t>
      </w:r>
      <w:r>
        <w:object w:dxaOrig="228" w:dyaOrig="198">
          <v:shape id="_x0000_i1166" type="#_x0000_t75" alt="eqId294f5ba74cdf695fc9a8a8e52f421328" style="width:11.5pt;height:10pt" o:ole="">
            <v:imagedata r:id="rId181" o:title="eqId294f5ba74cdf695fc9a8a8e52f421328"/>
          </v:shape>
          <o:OLEObject Type="Embed" ProgID="Equation.DSMT4" ShapeID="_x0000_i1166" DrawAspect="Content" ObjectID="_1827866020" r:id="rId266"/>
        </w:object>
      </w:r>
      <w:r>
        <w:t>的值为</w:t>
      </w:r>
      <w:r>
        <w:rPr>
          <w:rFonts w:ascii="Times New Roman" w:eastAsia="Times New Roman" w:hAnsi="Times New Roman"/>
          <w:u w:val="single"/>
        </w:rPr>
        <w:t xml:space="preserve">     </w: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75" w:dyaOrig="256">
          <v:shape id="_x0000_i1167" type="#_x0000_t75" alt="eqIdc95b6be4554f03bf496092f1acdfbb89" style="width:9pt;height:13pt" o:ole="">
            <v:imagedata r:id="rId267" o:title="eqIdc95b6be4554f03bf496092f1acdfbb89"/>
          </v:shape>
          <o:OLEObject Type="Embed" ProgID="Equation.DSMT4" ShapeID="_x0000_i1167" DrawAspect="Content" ObjectID="_1827866021" r:id="rId268"/>
        </w:object>
      </w:r>
      <w:r>
        <w:rPr>
          <w:color w:val="FF0000"/>
        </w:rPr>
        <w:t>或</w:t>
      </w:r>
      <w:r>
        <w:rPr>
          <w:color w:val="FF0000"/>
        </w:rPr>
        <w:object w:dxaOrig="281" w:dyaOrig="227">
          <v:shape id="_x0000_i1168" type="#_x0000_t75" alt="eqIdb74eb8a7738402df52d4a97262b85ca0" style="width:14pt;height:11.5pt" o:ole="">
            <v:imagedata r:id="rId269" o:title="eqIdb74eb8a7738402df52d4a97262b85ca0"/>
          </v:shape>
          <o:OLEObject Type="Embed" ProgID="Equation.DSMT4" ShapeID="_x0000_i1168" DrawAspect="Content" ObjectID="_1827866022" r:id="rId270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548" w:dyaOrig="533">
          <v:shape id="_x0000_i1169" type="#_x0000_t75" alt="eqIdb7cf5772a3b3c83286e35f1357ca46d4" style="width:77.5pt;height:26.5pt" o:ole="">
            <v:imagedata r:id="rId264" o:title="eqIdb7cf5772a3b3c83286e35f1357ca46d4"/>
          </v:shape>
          <o:OLEObject Type="Embed" ProgID="Equation.DSMT4" ShapeID="_x0000_i1169" DrawAspect="Content" ObjectID="_1827866023" r:id="rId271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方程两边同时乘以</w:t>
      </w:r>
      <w:r>
        <w:rPr>
          <w:color w:val="FF0000"/>
        </w:rPr>
        <w:object w:dxaOrig="457" w:dyaOrig="250">
          <v:shape id="_x0000_i1170" type="#_x0000_t75" alt="eqIdfa54d2a1b192048f8de9f66f0e14a1c1" style="width:23pt;height:12.5pt" o:ole="">
            <v:imagedata r:id="rId272" o:title="eqIdfa54d2a1b192048f8de9f66f0e14a1c1"/>
          </v:shape>
          <o:OLEObject Type="Embed" ProgID="Equation.DSMT4" ShapeID="_x0000_i1170" DrawAspect="Content" ObjectID="_1827866024" r:id="rId273"/>
        </w:object>
      </w:r>
      <w:r>
        <w:rPr>
          <w:color w:val="FF0000"/>
        </w:rPr>
        <w:t>得：</w:t>
      </w:r>
      <w:r>
        <w:rPr>
          <w:color w:val="FF0000"/>
        </w:rPr>
        <w:object w:dxaOrig="1724" w:dyaOrig="355">
          <v:shape id="_x0000_i1171" type="#_x0000_t75" alt="eqId2d559f386f29c7386b91b963d7f087fd" style="width:86pt;height:18pt" o:ole="">
            <v:imagedata r:id="rId274" o:title="eqId2d559f386f29c7386b91b963d7f087fd"/>
          </v:shape>
          <o:OLEObject Type="Embed" ProgID="Equation.DSMT4" ShapeID="_x0000_i1171" DrawAspect="Content" ObjectID="_1827866025" r:id="rId275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862" w:dyaOrig="543">
          <v:shape id="_x0000_i1172" type="#_x0000_t75" alt="eqIdc16ffc0a4176bd75899d6d861f7c8d6c" style="width:43pt;height:27pt" o:ole="">
            <v:imagedata r:id="rId276" o:title="eqIdc16ffc0a4176bd75899d6d861f7c8d6c"/>
          </v:shape>
          <o:OLEObject Type="Embed" ProgID="Equation.DSMT4" ShapeID="_x0000_i1172" DrawAspect="Content" ObjectID="_1827866026" r:id="rId277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173" type="#_x0000_t75" alt="eqId16f3d198e76391779fa3badc848c8ac8" style="width:9.5pt;height:9pt" o:ole="">
            <v:imagedata r:id="rId238" o:title="eqId16f3d198e76391779fa3badc848c8ac8"/>
          </v:shape>
          <o:OLEObject Type="Embed" ProgID="Equation.DSMT4" ShapeID="_x0000_i1173" DrawAspect="Content" ObjectID="_1827866027" r:id="rId278"/>
        </w:object>
      </w:r>
      <w:r>
        <w:rPr>
          <w:color w:val="FF0000"/>
        </w:rPr>
        <w:t>关于</w:t>
      </w:r>
      <w:r>
        <w:rPr>
          <w:color w:val="FF0000"/>
        </w:rPr>
        <w:object w:dxaOrig="175" w:dyaOrig="190">
          <v:shape id="_x0000_i1174" type="#_x0000_t75" alt="eqId81dea63b8ce3e51adf66cf7b9982a248" style="width:9pt;height:9.5pt" o:ole="">
            <v:imagedata r:id="rId34" o:title="eqId81dea63b8ce3e51adf66cf7b9982a248"/>
          </v:shape>
          <o:OLEObject Type="Embed" ProgID="Equation.DSMT4" ShapeID="_x0000_i1174" DrawAspect="Content" ObjectID="_1827866028" r:id="rId279"/>
        </w:object>
      </w:r>
      <w:r>
        <w:rPr>
          <w:color w:val="FF0000"/>
        </w:rPr>
        <w:t>的方程</w:t>
      </w:r>
      <w:r>
        <w:rPr>
          <w:color w:val="FF0000"/>
        </w:rPr>
        <w:object w:dxaOrig="1548" w:dyaOrig="533">
          <v:shape id="_x0000_i1175" type="#_x0000_t75" alt="eqIdb7cf5772a3b3c83286e35f1357ca46d4" style="width:77.5pt;height:26.5pt" o:ole="">
            <v:imagedata r:id="rId264" o:title="eqIdb7cf5772a3b3c83286e35f1357ca46d4"/>
          </v:shape>
          <o:OLEObject Type="Embed" ProgID="Equation.DSMT4" ShapeID="_x0000_i1175" DrawAspect="Content" ObjectID="_1827866029" r:id="rId280"/>
        </w:object>
      </w:r>
      <w:r>
        <w:rPr>
          <w:color w:val="FF0000"/>
        </w:rPr>
        <w:t>无解，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176" type="#_x0000_t75" alt="eqId2de0d10ef8b748d4531250c37c5d3f9e" style="width:9.5pt;height:9pt" o:ole="">
            <v:imagedata r:id="rId281" o:title="eqId2de0d10ef8b748d4531250c37c5d3f9e"/>
          </v:shape>
          <o:OLEObject Type="Embed" ProgID="Equation.DSMT4" ShapeID="_x0000_i1176" DrawAspect="Content" ObjectID="_1827866030" r:id="rId282"/>
        </w:object>
      </w:r>
      <w:r>
        <w:rPr>
          <w:color w:val="FF0000"/>
        </w:rPr>
        <w:object w:dxaOrig="844" w:dyaOrig="250">
          <v:shape id="_x0000_i1177" type="#_x0000_t75" alt="eqId38fc9262fdb5dea0f0a9a7ce6b6fafdc" style="width:42pt;height:12.5pt" o:ole="">
            <v:imagedata r:id="rId283" o:title="eqId38fc9262fdb5dea0f0a9a7ce6b6fafdc"/>
          </v:shape>
          <o:OLEObject Type="Embed" ProgID="Equation.DSMT4" ShapeID="_x0000_i1177" DrawAspect="Content" ObjectID="_1827866031" r:id="rId284"/>
        </w:object>
      </w:r>
      <w:r>
        <w:rPr>
          <w:color w:val="FF0000"/>
        </w:rPr>
        <w:t>或</w:t>
      </w:r>
      <w:r>
        <w:rPr>
          <w:color w:val="FF0000"/>
        </w:rPr>
        <w:object w:dxaOrig="704" w:dyaOrig="225">
          <v:shape id="_x0000_i1178" type="#_x0000_t75" alt="eqIdf374234de404834e8d4b2d7345cfb249" style="width:35pt;height:11.5pt" o:ole="">
            <v:imagedata r:id="rId285" o:title="eqIdf374234de404834e8d4b2d7345cfb249"/>
          </v:shape>
          <o:OLEObject Type="Embed" ProgID="Equation.DSMT4" ShapeID="_x0000_i1178" DrawAspect="Content" ObjectID="_1827866032" r:id="rId286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179" type="#_x0000_t75" alt="eqId2de0d10ef8b748d4531250c37c5d3f9e" style="width:9.5pt;height:9pt" o:ole="">
            <v:imagedata r:id="rId281" o:title="eqId2de0d10ef8b748d4531250c37c5d3f9e"/>
          </v:shape>
          <o:OLEObject Type="Embed" ProgID="Equation.DSMT4" ShapeID="_x0000_i1179" DrawAspect="Content" ObjectID="_1827866033" r:id="rId287"/>
        </w:object>
      </w:r>
      <w:r>
        <w:rPr>
          <w:color w:val="FF0000"/>
        </w:rPr>
        <w:object w:dxaOrig="651" w:dyaOrig="241">
          <v:shape id="_x0000_i1180" type="#_x0000_t75" alt="eqIdd0db2c49919467a2e14540f2aabd05cb" style="width:32.5pt;height:12pt" o:ole="">
            <v:imagedata r:id="rId288" o:title="eqIdd0db2c49919467a2e14540f2aabd05cb"/>
          </v:shape>
          <o:OLEObject Type="Embed" ProgID="Equation.DSMT4" ShapeID="_x0000_i1180" DrawAspect="Content" ObjectID="_1827866034" r:id="rId289"/>
        </w:object>
      </w:r>
      <w:r>
        <w:rPr>
          <w:color w:val="FF0000"/>
        </w:rPr>
        <w:t>，</w:t>
      </w:r>
      <w:r>
        <w:rPr>
          <w:color w:val="FF0000"/>
        </w:rPr>
        <w:object w:dxaOrig="439" w:dyaOrig="229">
          <v:shape id="_x0000_i1181" type="#_x0000_t75" alt="eqIdf23d29646155e27b172ecdf263e2d702" style="width:22pt;height:11.5pt" o:ole="">
            <v:imagedata r:id="rId290" o:title="eqIdf23d29646155e27b172ecdf263e2d702"/>
          </v:shape>
          <o:OLEObject Type="Embed" ProgID="Equation.DSMT4" ShapeID="_x0000_i1181" DrawAspect="Content" ObjectID="_1827866035" r:id="rId291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439" w:dyaOrig="229">
          <v:shape id="_x0000_i1182" type="#_x0000_t75" alt="eqIdf23d29646155e27b172ecdf263e2d702" style="width:22pt;height:11.5pt" o:ole="">
            <v:imagedata r:id="rId290" o:title="eqIdf23d29646155e27b172ecdf263e2d702"/>
          </v:shape>
          <o:OLEObject Type="Embed" ProgID="Equation.DSMT4" ShapeID="_x0000_i1182" DrawAspect="Content" ObjectID="_1827866036" r:id="rId292"/>
        </w:object>
      </w:r>
      <w:r>
        <w:rPr>
          <w:color w:val="FF0000"/>
        </w:rPr>
        <w:t>时，</w:t>
      </w:r>
      <w:r>
        <w:rPr>
          <w:color w:val="FF0000"/>
        </w:rPr>
        <w:object w:dxaOrig="862" w:dyaOrig="543">
          <v:shape id="_x0000_i1183" type="#_x0000_t75" alt="eqIdc664f858b738c9c6a52e052c890871d2" style="width:43pt;height:27pt" o:ole="">
            <v:imagedata r:id="rId293" o:title="eqIdc664f858b738c9c6a52e052c890871d2"/>
          </v:shape>
          <o:OLEObject Type="Embed" ProgID="Equation.DSMT4" ShapeID="_x0000_i1183" DrawAspect="Content" ObjectID="_1827866037" r:id="rId294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 w:dxaOrig="527" w:dyaOrig="240">
          <v:shape id="_x0000_i1184" type="#_x0000_t75" alt="eqIdfd876a2ed79c64bacc3e64b8ee92735e" style="width:26.5pt;height:12pt" o:ole="">
            <v:imagedata r:id="rId295" o:title="eqIdfd876a2ed79c64bacc3e64b8ee92735e"/>
          </v:shape>
          <o:OLEObject Type="Embed" ProgID="Equation.DSMT4" ShapeID="_x0000_i1184" DrawAspect="Content" ObjectID="_1827866038" r:id="rId296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综上所述：</w:t>
      </w:r>
      <w:r>
        <w:rPr>
          <w:color w:val="FF0000"/>
        </w:rPr>
        <w:object w:dxaOrig="228" w:dyaOrig="198">
          <v:shape id="_x0000_i1185" type="#_x0000_t75" alt="eqId294f5ba74cdf695fc9a8a8e52f421328" style="width:11.5pt;height:10pt" o:ole="">
            <v:imagedata r:id="rId181" o:title="eqId294f5ba74cdf695fc9a8a8e52f421328"/>
          </v:shape>
          <o:OLEObject Type="Embed" ProgID="Equation.DSMT4" ShapeID="_x0000_i1185" DrawAspect="Content" ObjectID="_1827866039" r:id="rId297"/>
        </w:object>
      </w:r>
      <w:r>
        <w:rPr>
          <w:color w:val="FF0000"/>
        </w:rPr>
        <w:t>的值为</w:t>
      </w:r>
      <w:r>
        <w:rPr>
          <w:color w:val="FF0000"/>
        </w:rPr>
        <w:object w:dxaOrig="175" w:dyaOrig="256">
          <v:shape id="_x0000_i1186" type="#_x0000_t75" alt="eqIdc95b6be4554f03bf496092f1acdfbb89" style="width:9pt;height:13pt" o:ole="">
            <v:imagedata r:id="rId267" o:title="eqIdc95b6be4554f03bf496092f1acdfbb89"/>
          </v:shape>
          <o:OLEObject Type="Embed" ProgID="Equation.DSMT4" ShapeID="_x0000_i1186" DrawAspect="Content" ObjectID="_1827866040" r:id="rId298"/>
        </w:object>
      </w:r>
      <w:r>
        <w:rPr>
          <w:color w:val="FF0000"/>
        </w:rPr>
        <w:t>或</w:t>
      </w:r>
      <w:r>
        <w:rPr>
          <w:color w:val="FF0000"/>
        </w:rPr>
        <w:object w:dxaOrig="281" w:dyaOrig="227">
          <v:shape id="_x0000_i1187" type="#_x0000_t75" alt="eqIdb74eb8a7738402df52d4a97262b85ca0" style="width:14pt;height:11.5pt" o:ole="">
            <v:imagedata r:id="rId269" o:title="eqIdb74eb8a7738402df52d4a97262b85ca0"/>
          </v:shape>
          <o:OLEObject Type="Embed" ProgID="Equation.DSMT4" ShapeID="_x0000_i1187" DrawAspect="Content" ObjectID="_1827866041" r:id="rId299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75" w:dyaOrig="256">
          <v:shape id="_x0000_i1188" type="#_x0000_t75" alt="eqIdc95b6be4554f03bf496092f1acdfbb89" style="width:9pt;height:13pt" o:ole="">
            <v:imagedata r:id="rId267" o:title="eqIdc95b6be4554f03bf496092f1acdfbb89"/>
          </v:shape>
          <o:OLEObject Type="Embed" ProgID="Equation.DSMT4" ShapeID="_x0000_i1188" DrawAspect="Content" ObjectID="_1827866042" r:id="rId300"/>
        </w:object>
      </w:r>
      <w:r>
        <w:rPr>
          <w:color w:val="FF0000"/>
        </w:rPr>
        <w:t>或</w:t>
      </w:r>
      <w:r>
        <w:rPr>
          <w:color w:val="FF0000"/>
        </w:rPr>
        <w:object w:dxaOrig="281" w:dyaOrig="227">
          <v:shape id="_x0000_i1189" type="#_x0000_t75" alt="eqIdb74eb8a7738402df52d4a97262b85ca0" style="width:14pt;height:11.5pt" o:ole="">
            <v:imagedata r:id="rId269" o:title="eqIdb74eb8a7738402df52d4a97262b85ca0"/>
          </v:shape>
          <o:OLEObject Type="Embed" ProgID="Equation.DSMT4" ShapeID="_x0000_i1189" DrawAspect="Content" ObjectID="_1827866043" r:id="rId301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8</w:t>
      </w:r>
      <w:r>
        <w:t>．如图，在</w:t>
      </w:r>
      <w:r>
        <w:object w:dxaOrig="597" w:dyaOrig="252">
          <v:shape id="_x0000_i1190" type="#_x0000_t75" alt="eqIde428e7a09732be85c1224e9c8f6a71c5" style="width:30pt;height:12.5pt" o:ole="">
            <v:imagedata r:id="rId302" o:title="eqIde428e7a09732be85c1224e9c8f6a71c5"/>
          </v:shape>
          <o:OLEObject Type="Embed" ProgID="Equation.DSMT4" ShapeID="_x0000_i1190" DrawAspect="Content" ObjectID="_1827866044" r:id="rId303"/>
        </w:object>
      </w:r>
      <w:r>
        <w:t>中，点</w:t>
      </w:r>
      <w:r>
        <w:object w:dxaOrig="228" w:dyaOrig="228">
          <v:shape id="_x0000_i1191" type="#_x0000_t75" alt="eqId8455657dde27aabe6adb7b188e031c11" style="width:11.5pt;height:11.5pt" o:ole="">
            <v:imagedata r:id="rId304" o:title="eqId8455657dde27aabe6adb7b188e031c11"/>
          </v:shape>
          <o:OLEObject Type="Embed" ProgID="Equation.DSMT4" ShapeID="_x0000_i1191" DrawAspect="Content" ObjectID="_1827866045" r:id="rId305"/>
        </w:object>
      </w:r>
      <w:r>
        <w:t>在边</w:t>
      </w:r>
      <w:r>
        <w:object w:dxaOrig="351" w:dyaOrig="247">
          <v:shape id="_x0000_i1192" type="#_x0000_t75" alt="eqId764509115979e9958101808383672ec0" style="width:17.5pt;height:12.5pt" o:ole="">
            <v:imagedata r:id="rId306" o:title="eqId764509115979e9958101808383672ec0"/>
          </v:shape>
          <o:OLEObject Type="Embed" ProgID="Equation.DSMT4" ShapeID="_x0000_i1192" DrawAspect="Content" ObjectID="_1827866046" r:id="rId307"/>
        </w:object>
      </w:r>
      <w:r>
        <w:t>上，</w:t>
      </w:r>
      <w:r>
        <w:object w:dxaOrig="897" w:dyaOrig="250">
          <v:shape id="_x0000_i1193" type="#_x0000_t75" alt="eqId8648cc68448cb78e36cff296b912ea46" style="width:45pt;height:12.5pt" o:ole="">
            <v:imagedata r:id="rId308" o:title="eqId8648cc68448cb78e36cff296b912ea46"/>
          </v:shape>
          <o:OLEObject Type="Embed" ProgID="Equation.DSMT4" ShapeID="_x0000_i1193" DrawAspect="Content" ObjectID="_1827866047" r:id="rId309"/>
        </w:object>
      </w:r>
      <w:r>
        <w:t>，</w:t>
      </w:r>
      <w:r>
        <w:object w:dxaOrig="685" w:dyaOrig="224">
          <v:shape id="_x0000_i1194" type="#_x0000_t75" alt="eqIdccf3746205daae4787d8e31d74ba79e8" style="width:34.5pt;height:11pt" o:ole="">
            <v:imagedata r:id="rId310" o:title="eqIdccf3746205daae4787d8e31d74ba79e8"/>
          </v:shape>
          <o:OLEObject Type="Embed" ProgID="Equation.DSMT4" ShapeID="_x0000_i1194" DrawAspect="Content" ObjectID="_1827866048" r:id="rId311"/>
        </w:object>
      </w:r>
      <w:r>
        <w:t>，</w:t>
      </w:r>
      <w:r>
        <w:object w:dxaOrig="668" w:dyaOrig="249">
          <v:shape id="_x0000_i1195" type="#_x0000_t75" alt="eqIdaf872a0a0893d1a6fe61ff5d3b1fbde2" style="width:33.5pt;height:12.5pt" o:ole="">
            <v:imagedata r:id="rId312" o:title="eqIdaf872a0a0893d1a6fe61ff5d3b1fbde2"/>
          </v:shape>
          <o:OLEObject Type="Embed" ProgID="Equation.DSMT4" ShapeID="_x0000_i1195" DrawAspect="Content" ObjectID="_1827866049" r:id="rId313"/>
        </w:object>
      </w:r>
      <w:r>
        <w:t>，</w:t>
      </w:r>
      <w:r>
        <w:object w:dxaOrig="668" w:dyaOrig="249">
          <v:shape id="_x0000_i1196" type="#_x0000_t75" alt="eqIdee82a25c3ccc4bd94f3f528ff3e95713" style="width:33.5pt;height:12.5pt" o:ole="">
            <v:imagedata r:id="rId314" o:title="eqIdee82a25c3ccc4bd94f3f528ff3e95713"/>
          </v:shape>
          <o:OLEObject Type="Embed" ProgID="Equation.DSMT4" ShapeID="_x0000_i1196" DrawAspect="Content" ObjectID="_1827866050" r:id="rId315"/>
        </w:object>
      </w:r>
      <w:r>
        <w:t>，将</w:t>
      </w:r>
      <w:r>
        <w:object w:dxaOrig="597" w:dyaOrig="252">
          <v:shape id="_x0000_i1197" type="#_x0000_t75" alt="eqIde428e7a09732be85c1224e9c8f6a71c5" style="width:30pt;height:12.5pt" o:ole="">
            <v:imagedata r:id="rId302" o:title="eqIde428e7a09732be85c1224e9c8f6a71c5"/>
          </v:shape>
          <o:OLEObject Type="Embed" ProgID="Equation.DSMT4" ShapeID="_x0000_i1197" DrawAspect="Content" ObjectID="_1827866051" r:id="rId316"/>
        </w:object>
      </w:r>
      <w:r>
        <w:t>绕着点</w:t>
      </w:r>
      <w:r>
        <w:object w:dxaOrig="228" w:dyaOrig="228">
          <v:shape id="_x0000_i1198" type="#_x0000_t75" alt="eqId8455657dde27aabe6adb7b188e031c11" style="width:11.5pt;height:11.5pt" o:ole="">
            <v:imagedata r:id="rId304" o:title="eqId8455657dde27aabe6adb7b188e031c11"/>
          </v:shape>
          <o:OLEObject Type="Embed" ProgID="Equation.DSMT4" ShapeID="_x0000_i1198" DrawAspect="Content" ObjectID="_1827866052" r:id="rId317"/>
        </w:object>
      </w:r>
      <w:r>
        <w:t>旋转，使得点</w:t>
      </w:r>
      <w:r>
        <w:object w:dxaOrig="211" w:dyaOrig="224">
          <v:shape id="_x0000_i1199" type="#_x0000_t75" alt="eqId5963abe8f421bd99a2aaa94831a951e9" style="width:10.5pt;height:11pt" o:ole="">
            <v:imagedata r:id="rId318" o:title="eqId5963abe8f421bd99a2aaa94831a951e9"/>
          </v:shape>
          <o:OLEObject Type="Embed" ProgID="Equation.DSMT4" ShapeID="_x0000_i1199" DrawAspect="Content" ObjectID="_1827866053" r:id="rId319"/>
        </w:object>
      </w:r>
      <w:r>
        <w:t>的对应点</w:t>
      </w:r>
      <w:r>
        <w:object w:dxaOrig="228" w:dyaOrig="211">
          <v:shape id="_x0000_i1200" type="#_x0000_t75" alt="eqIde7c314398e26ffc7164b82946eeb4273" style="width:11.5pt;height:10.5pt" o:ole="">
            <v:imagedata r:id="rId320" o:title="eqIde7c314398e26ffc7164b82946eeb4273"/>
          </v:shape>
          <o:OLEObject Type="Embed" ProgID="Equation.DSMT4" ShapeID="_x0000_i1200" DrawAspect="Content" ObjectID="_1827866054" r:id="rId321"/>
        </w:object>
      </w:r>
      <w:r>
        <w:t>落在边</w:t>
      </w:r>
      <w:r>
        <w:object w:dxaOrig="351" w:dyaOrig="247">
          <v:shape id="_x0000_i1201" type="#_x0000_t75" alt="eqId764509115979e9958101808383672ec0" style="width:17.5pt;height:12.5pt" o:ole="">
            <v:imagedata r:id="rId306" o:title="eqId764509115979e9958101808383672ec0"/>
          </v:shape>
          <o:OLEObject Type="Embed" ProgID="Equation.DSMT4" ShapeID="_x0000_i1201" DrawAspect="Content" ObjectID="_1827866055" r:id="rId322"/>
        </w:object>
      </w:r>
      <w:r>
        <w:t>上，点</w:t>
      </w:r>
      <w:r>
        <w:object w:dxaOrig="193" w:dyaOrig="208">
          <v:shape id="_x0000_i1202" type="#_x0000_t75" alt="eqId7f9e8449aad35c5d840a3395ea86df6d" style="width:9.5pt;height:10.5pt" o:ole="">
            <v:imagedata r:id="rId323" o:title="eqId7f9e8449aad35c5d840a3395ea86df6d"/>
          </v:shape>
          <o:OLEObject Type="Embed" ProgID="Equation.DSMT4" ShapeID="_x0000_i1202" DrawAspect="Content" ObjectID="_1827866056" r:id="rId324"/>
        </w:object>
      </w:r>
      <w:r>
        <w:t>、</w:t>
      </w:r>
      <w:r>
        <w:object w:dxaOrig="211" w:dyaOrig="240">
          <v:shape id="_x0000_i1203" type="#_x0000_t75" alt="eqIdc5db41a1f31d6baee7c69990811edb9f" style="width:10.5pt;height:12pt" o:ole="">
            <v:imagedata r:id="rId325" o:title="eqIdc5db41a1f31d6baee7c69990811edb9f"/>
          </v:shape>
          <o:OLEObject Type="Embed" ProgID="Equation.DSMT4" ShapeID="_x0000_i1203" DrawAspect="Content" ObjectID="_1827866057" r:id="rId326"/>
        </w:object>
      </w:r>
      <w:r>
        <w:t>的对应点分别是点</w:t>
      </w:r>
      <w:r>
        <w:object w:dxaOrig="651" w:dyaOrig="252">
          <v:shape id="_x0000_i1204" type="#_x0000_t75" alt="eqId42782ee007b97ceccafc82c205c6f4bd" style="width:32.5pt;height:12.5pt" o:ole="">
            <v:imagedata r:id="rId327" o:title="eqId42782ee007b97ceccafc82c205c6f4bd"/>
          </v:shape>
          <o:OLEObject Type="Embed" ProgID="Equation.DSMT4" ShapeID="_x0000_i1204" DrawAspect="Content" ObjectID="_1827866058" r:id="rId328"/>
        </w:object>
      </w:r>
      <w:r>
        <w:t>，则</w:t>
      </w:r>
      <w:r>
        <w:object w:dxaOrig="774" w:dyaOrig="248">
          <v:shape id="_x0000_i1205" type="#_x0000_t75" alt="eqId6b185184dc2dc3894a0313fd13f26a59" style="width:38.5pt;height:12.5pt" o:ole="">
            <v:imagedata r:id="rId329" o:title="eqId6b185184dc2dc3894a0313fd13f26a59"/>
          </v:shape>
          <o:OLEObject Type="Embed" ProgID="Equation.DSMT4" ShapeID="_x0000_i1205" DrawAspect="Content" ObjectID="_1827866059" r:id="rId330"/>
        </w:object>
      </w:r>
      <w:r>
        <w:t>的面积等于</w:t>
      </w:r>
      <w:r>
        <w:t xml:space="preserve"> </w:t>
      </w:r>
      <w:r>
        <w:rPr>
          <w:rFonts w:ascii="Times New Roman" w:eastAsia="Times New Roman" w:hAnsi="Times New Roman"/>
          <w:u w:val="single"/>
        </w:rPr>
        <w:t xml:space="preserve">         </w:t>
      </w:r>
      <w:r>
        <w:t>．</w:t>
      </w:r>
    </w:p>
    <w:p w:rsidR="00B32866" w:rsidRDefault="00424CEE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81150" cy="762000"/>
            <wp:effectExtent l="0" t="0" r="6350" b="0"/>
            <wp:docPr id="100013" name="图片 100013" descr="@@@d09a21b7-5a01-4aa5-8db9-fbe8ab01c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d09a21b7-5a01-4aa5-8db9-fbe8ab01c274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158" w:dyaOrig="250">
          <v:shape id="_x0000_i1206" type="#_x0000_t75" alt="eqId5ca7d1107389675d32b56ec097464c14" style="width:8pt;height:12.5pt" o:ole="">
            <v:imagedata r:id="rId38" o:title="eqId5ca7d1107389675d32b56ec097464c14"/>
          </v:shape>
          <o:OLEObject Type="Embed" ProgID="Equation.DSMT4" ShapeID="_x0000_i1206" DrawAspect="Content" ObjectID="_1827866060" r:id="rId332"/>
        </w:object>
      </w:r>
      <w:r>
        <w:rPr>
          <w:color w:val="FF0000"/>
        </w:rPr>
        <w:t>或</w:t>
      </w:r>
      <w:r>
        <w:rPr>
          <w:color w:val="FF0000"/>
        </w:rPr>
        <w:object w:dxaOrig="158" w:dyaOrig="252">
          <v:shape id="_x0000_i1207" type="#_x0000_t75" alt="eqIde8d02ea8c4988c5c28ab93f0d70fb55a" style="width:8pt;height:12.5pt" o:ole="">
            <v:imagedata r:id="rId333" o:title="eqIde8d02ea8c4988c5c28ab93f0d70fb55a"/>
          </v:shape>
          <o:OLEObject Type="Embed" ProgID="Equation.DSMT4" ShapeID="_x0000_i1207" DrawAspect="Content" ObjectID="_1827866061" r:id="rId334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∵</w:t>
      </w:r>
      <w:r>
        <w:rPr>
          <w:color w:val="FF0000"/>
        </w:rPr>
        <w:t>点</w:t>
      </w:r>
      <w:r>
        <w:rPr>
          <w:color w:val="FF0000"/>
        </w:rPr>
        <w:object w:dxaOrig="228" w:dyaOrig="228">
          <v:shape id="_x0000_i1208" type="#_x0000_t75" alt="eqId8455657dde27aabe6adb7b188e031c11" style="width:11.5pt;height:11.5pt" o:ole="">
            <v:imagedata r:id="rId304" o:title="eqId8455657dde27aabe6adb7b188e031c11"/>
          </v:shape>
          <o:OLEObject Type="Embed" ProgID="Equation.DSMT4" ShapeID="_x0000_i1208" DrawAspect="Content" ObjectID="_1827866062" r:id="rId335"/>
        </w:object>
      </w:r>
      <w:r>
        <w:rPr>
          <w:color w:val="FF0000"/>
        </w:rPr>
        <w:t>在边</w:t>
      </w:r>
      <w:r>
        <w:rPr>
          <w:color w:val="FF0000"/>
        </w:rPr>
        <w:object w:dxaOrig="351" w:dyaOrig="247">
          <v:shape id="_x0000_i1209" type="#_x0000_t75" alt="eqId764509115979e9958101808383672ec0" style="width:17.5pt;height:12.5pt" o:ole="">
            <v:imagedata r:id="rId306" o:title="eqId764509115979e9958101808383672ec0"/>
          </v:shape>
          <o:OLEObject Type="Embed" ProgID="Equation.DSMT4" ShapeID="_x0000_i1209" DrawAspect="Content" ObjectID="_1827866063" r:id="rId336"/>
        </w:object>
      </w:r>
      <w:r>
        <w:rPr>
          <w:color w:val="FF0000"/>
        </w:rPr>
        <w:t>上，</w:t>
      </w:r>
      <w:r>
        <w:rPr>
          <w:color w:val="FF0000"/>
        </w:rPr>
        <w:object w:dxaOrig="897" w:dyaOrig="250">
          <v:shape id="_x0000_i1210" type="#_x0000_t75" alt="eqId8648cc68448cb78e36cff296b912ea46" style="width:45pt;height:12.5pt" o:ole="">
            <v:imagedata r:id="rId308" o:title="eqId8648cc68448cb78e36cff296b912ea46"/>
          </v:shape>
          <o:OLEObject Type="Embed" ProgID="Equation.DSMT4" ShapeID="_x0000_i1210" DrawAspect="Content" ObjectID="_1827866064" r:id="rId337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058" w:dyaOrig="250">
          <v:shape id="_x0000_i1211" type="#_x0000_t75" alt="eqId8d60aca6d3048f06670f72d0af5ccc56" style="width:103pt;height:12.5pt" o:ole="">
            <v:imagedata r:id="rId338" o:title="eqId8d60aca6d3048f06670f72d0af5ccc56"/>
          </v:shape>
          <o:OLEObject Type="Embed" ProgID="Equation.DSMT4" ShapeID="_x0000_i1211" DrawAspect="Content" ObjectID="_1827866065" r:id="rId339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</w:t>
      </w:r>
      <w:r>
        <w:rPr>
          <w:color w:val="FF0000"/>
        </w:rPr>
        <w:object w:dxaOrig="123" w:dyaOrig="232">
          <v:shape id="_x0000_i1212" type="#_x0000_t75" alt="eqIdbdaa19de263700a15fcf213d64a8cd57" style="width:6pt;height:11.5pt" o:ole="">
            <v:imagedata r:id="rId211" o:title="eqIdbdaa19de263700a15fcf213d64a8cd57"/>
          </v:shape>
          <o:OLEObject Type="Embed" ProgID="Equation.DSMT4" ShapeID="_x0000_i1212" DrawAspect="Content" ObjectID="_1827866066" r:id="rId340"/>
        </w:object>
      </w:r>
      <w:r>
        <w:rPr>
          <w:color w:val="FF0000"/>
        </w:rPr>
        <w:t>，点</w:t>
      </w:r>
      <w:r>
        <w:rPr>
          <w:color w:val="FF0000"/>
        </w:rPr>
        <w:object w:dxaOrig="228" w:dyaOrig="211">
          <v:shape id="_x0000_i1213" type="#_x0000_t75" alt="eqIde7c314398e26ffc7164b82946eeb4273" style="width:11.5pt;height:10.5pt" o:ole="">
            <v:imagedata r:id="rId320" o:title="eqIde7c314398e26ffc7164b82946eeb4273"/>
          </v:shape>
          <o:OLEObject Type="Embed" ProgID="Equation.DSMT4" ShapeID="_x0000_i1213" DrawAspect="Content" ObjectID="_1827866067" r:id="rId341"/>
        </w:object>
      </w:r>
      <w:r>
        <w:rPr>
          <w:color w:val="FF0000"/>
        </w:rPr>
        <w:t>落在线段</w:t>
      </w:r>
      <w:r>
        <w:rPr>
          <w:color w:val="FF0000"/>
        </w:rPr>
        <w:object w:dxaOrig="351" w:dyaOrig="247">
          <v:shape id="_x0000_i1214" type="#_x0000_t75" alt="eqIde1ffb98f1e3c1317c0db403d3af04bdc" style="width:17.5pt;height:12.5pt" o:ole="">
            <v:imagedata r:id="rId342" o:title="eqIde1ffb98f1e3c1317c0db403d3af04bdc"/>
          </v:shape>
          <o:OLEObject Type="Embed" ProgID="Equation.DSMT4" ShapeID="_x0000_i1214" DrawAspect="Content" ObjectID="_1827866068" r:id="rId343"/>
        </w:object>
      </w:r>
      <w:r>
        <w:rPr>
          <w:color w:val="FF0000"/>
        </w:rPr>
        <w:t>上，</w:t>
      </w:r>
    </w:p>
    <w:p w:rsidR="00B32866" w:rsidRDefault="00424CEE">
      <w:pPr>
        <w:shd w:val="clear" w:color="auto" w:fill="F2F2F2"/>
        <w:spacing w:line="360" w:lineRule="auto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524000" cy="1905000"/>
            <wp:effectExtent l="0" t="0" r="0" b="0"/>
            <wp:docPr id="100015" name="图片 100015" descr="@@@b09d1ed8-b867-4c10-b713-303eb18aa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b09d1ed8-b867-4c10-b713-303eb18aae57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由旋转得</w:t>
      </w:r>
      <w:r>
        <w:rPr>
          <w:color w:val="FF0000"/>
        </w:rPr>
        <w:object w:dxaOrig="2868" w:dyaOrig="242">
          <v:shape id="_x0000_i1215" type="#_x0000_t75" alt="eqId95b99d4a0083d464197f55efcec7a08e" style="width:143.5pt;height:12pt" o:ole="">
            <v:imagedata r:id="rId345" o:title="eqId95b99d4a0083d464197f55efcec7a08e"/>
          </v:shape>
          <o:OLEObject Type="Embed" ProgID="Equation.DSMT4" ShapeID="_x0000_i1215" DrawAspect="Content" ObjectID="_1827866069" r:id="rId346"/>
        </w:object>
      </w:r>
      <w:r>
        <w:rPr>
          <w:color w:val="FF0000"/>
        </w:rPr>
        <w:t>，</w:t>
      </w:r>
      <w:r>
        <w:rPr>
          <w:color w:val="FF0000"/>
        </w:rPr>
        <w:object w:dxaOrig="1213" w:dyaOrig="242">
          <v:shape id="_x0000_i1216" type="#_x0000_t75" alt="eqId6b95ee6e46638b821b878f3b424d9ed9" style="width:60.5pt;height:12pt" o:ole="">
            <v:imagedata r:id="rId347" o:title="eqId6b95ee6e46638b821b878f3b424d9ed9"/>
          </v:shape>
          <o:OLEObject Type="Embed" ProgID="Equation.DSMT4" ShapeID="_x0000_i1216" DrawAspect="Content" ObjectID="_1827866070" r:id="rId348"/>
        </w:object>
      </w:r>
      <w:r>
        <w:rPr>
          <w:color w:val="FF0000"/>
        </w:rPr>
        <w:t>，</w:t>
      </w:r>
      <w:r>
        <w:rPr>
          <w:color w:val="FF0000"/>
        </w:rPr>
        <w:object w:dxaOrig="158" w:dyaOrig="250">
          <v:shape id="_x0000_i1217" type="#_x0000_t75" alt="eqId4fe3a78950f6a4bb479c7ec0d8e57b5b" style="width:8pt;height:12.5pt" o:ole="">
            <v:imagedata r:id="rId349" o:title="eqId4fe3a78950f6a4bb479c7ec0d8e57b5b"/>
          </v:shape>
          <o:OLEObject Type="Embed" ProgID="Equation.DSMT4" ShapeID="_x0000_i1217" DrawAspect="Content" ObjectID="_1827866071" r:id="rId350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85" w:dyaOrig="249">
          <v:shape id="_x0000_i1218" type="#_x0000_t75" alt="eqIda24dac927cade050e2e32201278df5de" style="width:49.5pt;height:12.5pt" o:ole="">
            <v:imagedata r:id="rId351" o:title="eqIda24dac927cade050e2e32201278df5de"/>
          </v:shape>
          <o:OLEObject Type="Embed" ProgID="Equation.DSMT4" ShapeID="_x0000_i1218" DrawAspect="Content" ObjectID="_1827866072" r:id="rId352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668" w:dyaOrig="249">
          <v:shape id="_x0000_i1219" type="#_x0000_t75" alt="eqIdee82a25c3ccc4bd94f3f528ff3e95713" style="width:33.5pt;height:12.5pt" o:ole="">
            <v:imagedata r:id="rId314" o:title="eqIdee82a25c3ccc4bd94f3f528ff3e95713"/>
          </v:shape>
          <o:OLEObject Type="Embed" ProgID="Equation.DSMT4" ShapeID="_x0000_i1219" DrawAspect="Content" ObjectID="_1827866073" r:id="rId353"/>
        </w:object>
      </w:r>
      <w:r>
        <w:rPr>
          <w:color w:val="FF0000"/>
        </w:rPr>
        <w:t>，</w:t>
      </w:r>
      <w:r>
        <w:rPr>
          <w:color w:val="FF0000"/>
        </w:rPr>
        <w:object w:dxaOrig="1249" w:dyaOrig="263">
          <v:shape id="_x0000_i1220" type="#_x0000_t75" alt="eqId2e73f2ef444147de0ebc8116b7364bb2" style="width:62.5pt;height:13pt" o:ole="">
            <v:imagedata r:id="rId354" o:title="eqId2e73f2ef444147de0ebc8116b7364bb2"/>
          </v:shape>
          <o:OLEObject Type="Embed" ProgID="Equation.DSMT4" ShapeID="_x0000_i1220" DrawAspect="Content" ObjectID="_1827866074" r:id="rId355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375" w:dyaOrig="242">
          <v:shape id="_x0000_i1221" type="#_x0000_t75" alt="eqId8ef00997318ddc4b061bf2e800895b65" style="width:119pt;height:12pt" o:ole="">
            <v:imagedata r:id="rId356" o:title="eqId8ef00997318ddc4b061bf2e800895b65"/>
          </v:shape>
          <o:OLEObject Type="Embed" ProgID="Equation.DSMT4" ShapeID="_x0000_i1221" DrawAspect="Content" ObjectID="_1827866075" r:id="rId357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939" w:dyaOrig="540">
          <v:shape id="_x0000_i1222" type="#_x0000_t75" alt="eqIdc008aebc54ff09124ea5e7d165e20142" style="width:147pt;height:27pt" o:ole="">
            <v:imagedata r:id="rId358" o:title="eqIdc008aebc54ff09124ea5e7d165e20142"/>
          </v:shape>
          <o:OLEObject Type="Embed" ProgID="Equation.DSMT4" ShapeID="_x0000_i1222" DrawAspect="Content" ObjectID="_1827866076" r:id="rId359"/>
        </w:object>
      </w:r>
      <w:r>
        <w:rPr>
          <w:color w:val="FF0000"/>
        </w:rPr>
        <w:t>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</w:t>
      </w:r>
      <w:r>
        <w:rPr>
          <w:color w:val="FF0000"/>
        </w:rPr>
        <w:object w:dxaOrig="175" w:dyaOrig="229">
          <v:shape id="_x0000_i1223" type="#_x0000_t75" alt="eqId61128ab996360a038e6e64d82fcba004" style="width:9pt;height:11.5pt" o:ole="">
            <v:imagedata r:id="rId360" o:title="eqId61128ab996360a038e6e64d82fcba004"/>
          </v:shape>
          <o:OLEObject Type="Embed" ProgID="Equation.DSMT4" ShapeID="_x0000_i1223" DrawAspect="Content" ObjectID="_1827866077" r:id="rId361"/>
        </w:object>
      </w:r>
      <w:r>
        <w:rPr>
          <w:color w:val="FF0000"/>
        </w:rPr>
        <w:t>，点</w:t>
      </w:r>
      <w:r>
        <w:rPr>
          <w:color w:val="FF0000"/>
        </w:rPr>
        <w:object w:dxaOrig="228" w:dyaOrig="211">
          <v:shape id="_x0000_i1224" type="#_x0000_t75" alt="eqIde7c314398e26ffc7164b82946eeb4273" style="width:11.5pt;height:10.5pt" o:ole="">
            <v:imagedata r:id="rId320" o:title="eqIde7c314398e26ffc7164b82946eeb4273"/>
          </v:shape>
          <o:OLEObject Type="Embed" ProgID="Equation.DSMT4" ShapeID="_x0000_i1224" DrawAspect="Content" ObjectID="_1827866078" r:id="rId362"/>
        </w:object>
      </w:r>
      <w:r>
        <w:rPr>
          <w:color w:val="FF0000"/>
        </w:rPr>
        <w:t>落在线段</w:t>
      </w:r>
      <w:r>
        <w:rPr>
          <w:color w:val="FF0000"/>
        </w:rPr>
        <w:object w:dxaOrig="351" w:dyaOrig="221">
          <v:shape id="_x0000_i1225" type="#_x0000_t75" alt="eqIdb3182db896bc2462331796e2a6108363" style="width:17.5pt;height:11pt" o:ole="">
            <v:imagedata r:id="rId363" o:title="eqIdb3182db896bc2462331796e2a6108363"/>
          </v:shape>
          <o:OLEObject Type="Embed" ProgID="Equation.DSMT4" ShapeID="_x0000_i1225" DrawAspect="Content" ObjectID="_1827866079" r:id="rId364"/>
        </w:object>
      </w:r>
      <w:r>
        <w:rPr>
          <w:color w:val="FF0000"/>
        </w:rPr>
        <w:t>上，</w:t>
      </w:r>
    </w:p>
    <w:p w:rsidR="00B32866" w:rsidRDefault="00424CEE">
      <w:pPr>
        <w:shd w:val="clear" w:color="auto" w:fill="F2F2F2"/>
        <w:spacing w:line="360" w:lineRule="auto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514475" cy="1914525"/>
            <wp:effectExtent l="0" t="0" r="9525" b="3175"/>
            <wp:docPr id="100017" name="图片 100017" descr="@@@179c98c0-49fd-49be-8b5c-01ae172eb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79c98c0-49fd-49be-8b5c-01ae172eb670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由旋转得</w:t>
      </w:r>
      <w:r>
        <w:rPr>
          <w:color w:val="FF0000"/>
        </w:rPr>
        <w:object w:dxaOrig="2023" w:dyaOrig="242">
          <v:shape id="_x0000_i1226" type="#_x0000_t75" alt="eqId7fd9a7790849bcdc2b82dda8dca8dacb" style="width:101pt;height:12pt" o:ole="">
            <v:imagedata r:id="rId366" o:title="eqId7fd9a7790849bcdc2b82dda8dca8dacb"/>
          </v:shape>
          <o:OLEObject Type="Embed" ProgID="Equation.DSMT4" ShapeID="_x0000_i1226" DrawAspect="Content" ObjectID="_1827866080" r:id="rId367"/>
        </w:object>
      </w:r>
      <w:r>
        <w:rPr>
          <w:color w:val="FF0000"/>
        </w:rPr>
        <w:t>，</w:t>
      </w:r>
      <w:r>
        <w:rPr>
          <w:color w:val="FF0000"/>
        </w:rPr>
        <w:object w:dxaOrig="1213" w:dyaOrig="242">
          <v:shape id="_x0000_i1227" type="#_x0000_t75" alt="eqId6b95ee6e46638b821b878f3b424d9ed9" style="width:60.5pt;height:12pt" o:ole="">
            <v:imagedata r:id="rId347" o:title="eqId6b95ee6e46638b821b878f3b424d9ed9"/>
          </v:shape>
          <o:OLEObject Type="Embed" ProgID="Equation.DSMT4" ShapeID="_x0000_i1227" DrawAspect="Content" ObjectID="_1827866081" r:id="rId368"/>
        </w:object>
      </w:r>
      <w:r>
        <w:rPr>
          <w:color w:val="FF0000"/>
        </w:rPr>
        <w:t>，</w:t>
      </w:r>
      <w:r>
        <w:rPr>
          <w:color w:val="FF0000"/>
        </w:rPr>
        <w:object w:dxaOrig="1249" w:dyaOrig="263">
          <v:shape id="_x0000_i1228" type="#_x0000_t75" alt="eqId2e73f2ef444147de0ebc8116b7364bb2" style="width:62.5pt;height:13pt" o:ole="">
            <v:imagedata r:id="rId354" o:title="eqId2e73f2ef444147de0ebc8116b7364bb2"/>
          </v:shape>
          <o:OLEObject Type="Embed" ProgID="Equation.DSMT4" ShapeID="_x0000_i1228" DrawAspect="Content" ObjectID="_1827866082" r:id="rId369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985" w:dyaOrig="249">
          <v:shape id="_x0000_i1229" type="#_x0000_t75" alt="eqIda24dac927cade050e2e32201278df5de" style="width:49.5pt;height:12.5pt" o:ole="">
            <v:imagedata r:id="rId351" o:title="eqIda24dac927cade050e2e32201278df5de"/>
          </v:shape>
          <o:OLEObject Type="Embed" ProgID="Equation.DSMT4" ShapeID="_x0000_i1229" DrawAspect="Content" ObjectID="_1827866083" r:id="rId370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2375" w:dyaOrig="242">
          <v:shape id="_x0000_i1230" type="#_x0000_t75" alt="eqId500ce96a6566f33224420ab87b5b59c4" style="width:119pt;height:12pt" o:ole="">
            <v:imagedata r:id="rId371" o:title="eqId500ce96a6566f33224420ab87b5b59c4"/>
          </v:shape>
          <o:OLEObject Type="Embed" ProgID="Equation.DSMT4" ShapeID="_x0000_i1230" DrawAspect="Content" ObjectID="_1827866084" r:id="rId372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939" w:dyaOrig="540">
          <v:shape id="_x0000_i1231" type="#_x0000_t75" alt="eqId7fa2107ecf0798704c9d31593cf7ffa7" style="width:147pt;height:27pt" o:ole="">
            <v:imagedata r:id="rId373" o:title="eqId7fa2107ecf0798704c9d31593cf7ffa7"/>
          </v:shape>
          <o:OLEObject Type="Embed" ProgID="Equation.DSMT4" ShapeID="_x0000_i1231" DrawAspect="Content" ObjectID="_1827866085" r:id="rId374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综上所述，</w:t>
      </w:r>
      <w:r>
        <w:rPr>
          <w:color w:val="FF0000"/>
        </w:rPr>
        <w:object w:dxaOrig="774" w:dyaOrig="248">
          <v:shape id="_x0000_i1232" type="#_x0000_t75" alt="eqId6b185184dc2dc3894a0313fd13f26a59" style="width:38.5pt;height:12.5pt" o:ole="">
            <v:imagedata r:id="rId329" o:title="eqId6b185184dc2dc3894a0313fd13f26a59"/>
          </v:shape>
          <o:OLEObject Type="Embed" ProgID="Equation.DSMT4" ShapeID="_x0000_i1232" DrawAspect="Content" ObjectID="_1827866086" r:id="rId375"/>
        </w:object>
      </w:r>
      <w:r>
        <w:rPr>
          <w:color w:val="FF0000"/>
        </w:rPr>
        <w:t>的面积等于</w:t>
      </w:r>
      <w:r>
        <w:rPr>
          <w:color w:val="FF0000"/>
        </w:rPr>
        <w:object w:dxaOrig="158" w:dyaOrig="250">
          <v:shape id="_x0000_i1233" type="#_x0000_t75" alt="eqId5ca7d1107389675d32b56ec097464c14" style="width:8pt;height:12.5pt" o:ole="">
            <v:imagedata r:id="rId38" o:title="eqId5ca7d1107389675d32b56ec097464c14"/>
          </v:shape>
          <o:OLEObject Type="Embed" ProgID="Equation.DSMT4" ShapeID="_x0000_i1233" DrawAspect="Content" ObjectID="_1827866087" r:id="rId376"/>
        </w:object>
      </w:r>
      <w:r>
        <w:rPr>
          <w:color w:val="FF0000"/>
        </w:rPr>
        <w:t>或</w:t>
      </w:r>
      <w:r>
        <w:rPr>
          <w:color w:val="FF0000"/>
        </w:rPr>
        <w:object w:dxaOrig="158" w:dyaOrig="252">
          <v:shape id="_x0000_i1234" type="#_x0000_t75" alt="eqIde8d02ea8c4988c5c28ab93f0d70fb55a" style="width:8pt;height:12.5pt" o:ole="">
            <v:imagedata r:id="rId333" o:title="eqIde8d02ea8c4988c5c28ab93f0d70fb55a"/>
          </v:shape>
          <o:OLEObject Type="Embed" ProgID="Equation.DSMT4" ShapeID="_x0000_i1234" DrawAspect="Content" ObjectID="_1827866088" r:id="rId377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158" w:dyaOrig="250">
          <v:shape id="_x0000_i1235" type="#_x0000_t75" alt="eqId5ca7d1107389675d32b56ec097464c14" style="width:8pt;height:12.5pt" o:ole="">
            <v:imagedata r:id="rId38" o:title="eqId5ca7d1107389675d32b56ec097464c14"/>
          </v:shape>
          <o:OLEObject Type="Embed" ProgID="Equation.DSMT4" ShapeID="_x0000_i1235" DrawAspect="Content" ObjectID="_1827866089" r:id="rId378"/>
        </w:object>
      </w:r>
      <w:r>
        <w:rPr>
          <w:color w:val="FF0000"/>
        </w:rPr>
        <w:t>或</w:t>
      </w:r>
      <w:r>
        <w:rPr>
          <w:color w:val="FF0000"/>
        </w:rPr>
        <w:object w:dxaOrig="158" w:dyaOrig="252">
          <v:shape id="_x0000_i1236" type="#_x0000_t75" alt="eqIde8d02ea8c4988c5c28ab93f0d70fb55a" style="width:8pt;height:12.5pt" o:ole="">
            <v:imagedata r:id="rId333" o:title="eqIde8d02ea8c4988c5c28ab93f0d70fb55a"/>
          </v:shape>
          <o:OLEObject Type="Embed" ProgID="Equation.DSMT4" ShapeID="_x0000_i1236" DrawAspect="Content" ObjectID="_1827866090" r:id="rId379"/>
        </w:object>
      </w:r>
      <w:r>
        <w:rPr>
          <w:color w:val="FF0000"/>
        </w:rPr>
        <w:t>．</w:t>
      </w:r>
    </w:p>
    <w:p w:rsidR="00B32866" w:rsidRDefault="00424CEE">
      <w:pPr>
        <w:spacing w:line="360" w:lineRule="auto"/>
        <w:jc w:val="left"/>
        <w:rPr>
          <w:rFonts w:ascii="黑体" w:eastAsia="黑体" w:hAnsi="黑体" w:cs="黑体"/>
          <w:bCs/>
          <w:color w:val="000000"/>
          <w:kern w:val="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、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B32866" w:rsidRDefault="00424CEE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解分式方程：</w:t>
      </w:r>
      <w:r>
        <w:object w:dxaOrig="1389" w:dyaOrig="556">
          <v:shape id="_x0000_i1237" type="#_x0000_t75" alt="eqIdb1bbf66eccf70b4ee6a24b01ec84c11f" style="width:69.5pt;height:28pt" o:ole="">
            <v:imagedata r:id="rId380" o:title="eqIdb1bbf66eccf70b4ee6a24b01ec84c11f"/>
          </v:shape>
          <o:OLEObject Type="Embed" ProgID="Equation.DSMT4" ShapeID="_x0000_i1237" DrawAspect="Content" ObjectID="_1827866091" r:id="rId381"/>
        </w:objec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389" w:dyaOrig="542">
          <v:shape id="_x0000_i1238" type="#_x0000_t75" alt="eqId988c70977af2f8efdf51f56b8a36e34c" style="width:69.5pt;height:27pt" o:ole="">
            <v:imagedata r:id="rId382" o:title="eqId988c70977af2f8efdf51f56b8a36e34c"/>
          </v:shape>
          <o:OLEObject Type="Embed" ProgID="Equation.DSMT4" ShapeID="_x0000_i1238" DrawAspect="Content" ObjectID="_1827866092" r:id="rId383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32" w:dyaOrig="225">
          <v:shape id="_x0000_i1239" type="#_x0000_t75" alt="eqId7436441a307ed3ce1ad4de019060df97" style="width:61.5pt;height:11.5pt" o:ole="">
            <v:imagedata r:id="rId384" o:title="eqId7436441a307ed3ce1ad4de019060df97"/>
          </v:shape>
          <o:OLEObject Type="Embed" ProgID="Equation.DSMT4" ShapeID="_x0000_i1239" DrawAspect="Content" ObjectID="_1827866093" r:id="rId385"/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15" w:dyaOrig="244">
          <v:shape id="_x0000_i1240" type="#_x0000_t75" alt="eqId452f1a5f8279877f0902cb15a8f24a9d" style="width:31pt;height:12pt" o:ole="">
            <v:imagedata r:id="rId386" o:title="eqId452f1a5f8279877f0902cb15a8f24a9d"/>
          </v:shape>
          <o:OLEObject Type="Embed" ProgID="Equation.DSMT4" ShapeID="_x0000_i1240" DrawAspect="Content" ObjectID="_1827866094" r:id="rId387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经检验：</w:t>
      </w:r>
      <w:r>
        <w:rPr>
          <w:color w:val="FF0000"/>
        </w:rPr>
        <w:object w:dxaOrig="457" w:dyaOrig="246">
          <v:shape id="_x0000_i1241" type="#_x0000_t75" alt="eqId9b384412acba251d87902ab928902f16" style="width:23pt;height:12.5pt" o:ole="">
            <v:imagedata r:id="rId388" o:title="eqId9b384412acba251d87902ab928902f16"/>
          </v:shape>
          <o:OLEObject Type="Embed" ProgID="Equation.DSMT4" ShapeID="_x0000_i1241" DrawAspect="Content" ObjectID="_1827866095" r:id="rId389"/>
        </w:object>
      </w:r>
      <w:r>
        <w:rPr>
          <w:color w:val="FF0000"/>
        </w:rPr>
        <w:t>是方程的解，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故原方程的解为</w:t>
      </w:r>
      <w:r>
        <w:rPr>
          <w:color w:val="FF0000"/>
        </w:rPr>
        <w:object w:dxaOrig="457" w:dyaOrig="246">
          <v:shape id="_x0000_i1242" type="#_x0000_t75" alt="eqId9b384412acba251d87902ab928902f16" style="width:23pt;height:12.5pt" o:ole="">
            <v:imagedata r:id="rId388" o:title="eqId9b384412acba251d87902ab928902f16"/>
          </v:shape>
          <o:OLEObject Type="Embed" ProgID="Equation.DSMT4" ShapeID="_x0000_i1242" DrawAspect="Content" ObjectID="_1827866096" r:id="rId390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B32866" w:rsidRDefault="00424CEE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计算：</w:t>
      </w:r>
      <w:r>
        <w:object w:dxaOrig="1829" w:dyaOrig="592">
          <v:shape id="_x0000_i1243" type="#_x0000_t75" alt="eqId431cd2a9560c149b5f15ee08374f5696" style="width:91.5pt;height:29.5pt" o:ole="">
            <v:imagedata r:id="rId391" o:title="eqId431cd2a9560c149b5f15ee08374f5696"/>
          </v:shape>
          <o:OLEObject Type="Embed" ProgID="Equation.DSMT4" ShapeID="_x0000_i1243" DrawAspect="Content" ObjectID="_1827866097" r:id="rId392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【详解】解：原式</w:t>
      </w:r>
      <w:r>
        <w:rPr>
          <w:color w:val="FF0000"/>
        </w:rPr>
        <w:object w:dxaOrig="2709" w:dyaOrig="621">
          <v:shape id="_x0000_i1244" type="#_x0000_t75" alt="eqId32246c16b0dac99967a763205e57ab54" style="width:135.5pt;height:31pt" o:ole="">
            <v:imagedata r:id="rId393" o:title="eqId32246c16b0dac99967a763205e57ab54"/>
          </v:shape>
          <o:OLEObject Type="Embed" ProgID="Equation.DSMT4" ShapeID="_x0000_i1244" DrawAspect="Content" ObjectID="_1827866098" r:id="rId394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99" w:dyaOrig="618">
          <v:shape id="_x0000_i1245" type="#_x0000_t75" alt="eqId020552aef5855d12565279d7111f4557" style="width:110pt;height:31pt" o:ole="">
            <v:imagedata r:id="rId395" o:title="eqId020552aef5855d12565279d7111f4557"/>
          </v:shape>
          <o:OLEObject Type="Embed" ProgID="Equation.DSMT4" ShapeID="_x0000_i1245" DrawAspect="Content" ObjectID="_1827866099" r:id="rId396"/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62" w:dyaOrig="544">
          <v:shape id="_x0000_i1246" type="#_x0000_t75" alt="eqId2dd80c3ad4240bd069e620110e758a29" style="width:43pt;height:27pt" o:ole="">
            <v:imagedata r:id="rId397" o:title="eqId2dd80c3ad4240bd069e620110e758a29"/>
          </v:shape>
          <o:OLEObject Type="Embed" ProgID="Equation.DSMT4" ShapeID="_x0000_i1246" DrawAspect="Content" ObjectID="_1827866100" r:id="rId398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B32866" w:rsidRDefault="00424CEE">
      <w:pPr>
        <w:spacing w:line="360" w:lineRule="auto"/>
        <w:jc w:val="left"/>
        <w:textAlignment w:val="center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因式分解：</w:t>
      </w:r>
      <w:r>
        <w:object w:dxaOrig="1741" w:dyaOrig="277">
          <v:shape id="_x0000_i1247" type="#_x0000_t75" alt="eqIdd490cad397da50e2d9d41f154a00d131" style="width:87pt;height:14pt" o:ole="">
            <v:imagedata r:id="rId399" o:title="eqIdd490cad397da50e2d9d41f154a00d131"/>
          </v:shape>
          <o:OLEObject Type="Embed" ProgID="Equation.DSMT4" ShapeID="_x0000_i1247" DrawAspect="Content" ObjectID="_1827866101" r:id="rId400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color w:val="FF0000"/>
        </w:rPr>
        <w:object w:dxaOrig="1741" w:dyaOrig="277">
          <v:shape id="_x0000_i1248" type="#_x0000_t75" alt="eqIdd490cad397da50e2d9d41f154a00d131" style="width:87pt;height:14pt" o:ole="">
            <v:imagedata r:id="rId399" o:title="eqIdd490cad397da50e2d9d41f154a00d131"/>
          </v:shape>
          <o:OLEObject Type="Embed" ProgID="Equation.DSMT4" ShapeID="_x0000_i1248" DrawAspect="Content" ObjectID="_1827866102" r:id="rId401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075" w:dyaOrig="355">
          <v:shape id="_x0000_i1249" type="#_x0000_t75" alt="eqId83f9b7b83acab3381d5b7f171f44de9b" style="width:104pt;height:18pt" o:ole="">
            <v:imagedata r:id="rId402" o:title="eqId83f9b7b83acab3381d5b7f171f44de9b"/>
          </v:shape>
          <o:OLEObject Type="Embed" ProgID="Equation.DSMT4" ShapeID="_x0000_i1249" DrawAspect="Content" ObjectID="_1827866103" r:id="rId403"/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164" w:dyaOrig="356">
          <v:shape id="_x0000_i1250" type="#_x0000_t75" alt="eqId462870f5ece0d913dcc5e8a2d69d44cb" style="width:108pt;height:18pt" o:ole="">
            <v:imagedata r:id="rId404" o:title="eqId462870f5ece0d913dcc5e8a2d69d44cb"/>
          </v:shape>
          <o:OLEObject Type="Embed" ProgID="Equation.DSMT4" ShapeID="_x0000_i1250" DrawAspect="Content" ObjectID="_1827866104" r:id="rId405"/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18" w:dyaOrig="354">
          <v:shape id="_x0000_i1251" type="#_x0000_t75" alt="eqIdae03804306a744043c169cb0f59c9c6c" style="width:81pt;height:17.5pt" o:ole="">
            <v:imagedata r:id="rId406" o:title="eqIdae03804306a744043c169cb0f59c9c6c"/>
          </v:shape>
          <o:OLEObject Type="Embed" ProgID="Equation.DSMT4" ShapeID="_x0000_i1251" DrawAspect="Content" ObjectID="_1827866105" r:id="rId407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B32866" w:rsidRDefault="00424CEE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先化简，再求值：</w:t>
      </w:r>
      <w:r>
        <w:t xml:space="preserve"> </w:t>
      </w:r>
      <w:r>
        <w:object w:dxaOrig="2005" w:dyaOrig="620">
          <v:shape id="_x0000_i1252" type="#_x0000_t75" alt="eqId908361729037c004db50d41ddc92fd17" style="width:100.5pt;height:31pt" o:ole="">
            <v:imagedata r:id="rId408" o:title="eqId908361729037c004db50d41ddc92fd17"/>
          </v:shape>
          <o:OLEObject Type="Embed" ProgID="Equation.DSMT4" ShapeID="_x0000_i1252" DrawAspect="Content" ObjectID="_1827866106" r:id="rId409"/>
        </w:object>
      </w:r>
      <w:r>
        <w:t>，其中</w:t>
      </w:r>
      <w:r>
        <w:t xml:space="preserve"> </w:t>
      </w:r>
      <w:r>
        <w:object w:dxaOrig="668" w:dyaOrig="537">
          <v:shape id="_x0000_i1253" type="#_x0000_t75" alt="eqId37e9222ffc26c0e6bfbf252ab5d8a520" style="width:33.5pt;height:27pt" o:ole="">
            <v:imagedata r:id="rId410" o:title="eqId37e9222ffc26c0e6bfbf252ab5d8a520"/>
          </v:shape>
          <o:OLEObject Type="Embed" ProgID="Equation.DSMT4" ShapeID="_x0000_i1253" DrawAspect="Content" ObjectID="_1827866107" r:id="rId411"/>
        </w:objec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【详解】解：原式</w:t>
      </w:r>
      <w:r>
        <w:rPr>
          <w:color w:val="FF0000"/>
        </w:rPr>
        <w:object w:dxaOrig="2164" w:dyaOrig="618">
          <v:shape id="_x0000_i1254" type="#_x0000_t75" alt="eqId561a7ef03050b9b363fa9a9af04ee6d7" style="width:108pt;height:31pt" o:ole="">
            <v:imagedata r:id="rId412" o:title="eqId561a7ef03050b9b363fa9a9af04ee6d7"/>
          </v:shape>
          <o:OLEObject Type="Embed" ProgID="Equation.DSMT4" ShapeID="_x0000_i1254" DrawAspect="Content" ObjectID="_1827866108" r:id="rId413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252" w:dyaOrig="671">
          <v:shape id="_x0000_i1255" type="#_x0000_t75" alt="eqId2a2e24b4fdfe2ee0e27279f6dba9c9b8" style="width:112.5pt;height:33.5pt" o:ole="">
            <v:imagedata r:id="rId414" o:title="eqId2a2e24b4fdfe2ee0e27279f6dba9c9b8"/>
          </v:shape>
          <o:OLEObject Type="Embed" ProgID="Equation.DSMT4" ShapeID="_x0000_i1255" DrawAspect="Content" ObjectID="_1827866109" r:id="rId415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89" w:dyaOrig="649">
          <v:shape id="_x0000_i1256" type="#_x0000_t75" alt="eqIde4a2622817e4ad57488d90ab61aef223" style="width:69.5pt;height:32.5pt" o:ole="">
            <v:imagedata r:id="rId416" o:title="eqIde4a2622817e4ad57488d90ab61aef223"/>
          </v:shape>
          <o:OLEObject Type="Embed" ProgID="Equation.DSMT4" ShapeID="_x0000_i1256" DrawAspect="Content" ObjectID="_1827866110" r:id="rId417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633" w:dyaOrig="541">
          <v:shape id="_x0000_i1257" type="#_x0000_t75" alt="eqId0e12aee8ec4764363ab067b14cfaf230" style="width:31.5pt;height:27pt" o:ole="">
            <v:imagedata r:id="rId418" o:title="eqId0e12aee8ec4764363ab067b14cfaf230"/>
          </v:shape>
          <o:OLEObject Type="Embed" ProgID="Equation.DSMT4" ShapeID="_x0000_i1257" DrawAspect="Content" ObjectID="_1827866111" r:id="rId419"/>
        </w:object>
      </w:r>
      <w:r>
        <w:rPr>
          <w:color w:val="FF0000"/>
        </w:rPr>
        <w:t>，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 w:dxaOrig="668" w:dyaOrig="537">
          <v:shape id="_x0000_i1258" type="#_x0000_t75" alt="eqId37e9222ffc26c0e6bfbf252ab5d8a520" style="width:33.5pt;height:27pt" o:ole="">
            <v:imagedata r:id="rId410" o:title="eqId37e9222ffc26c0e6bfbf252ab5d8a520"/>
          </v:shape>
          <o:OLEObject Type="Embed" ProgID="Equation.DSMT4" ShapeID="_x0000_i1258" DrawAspect="Content" ObjectID="_1827866112" r:id="rId420"/>
        </w:object>
      </w:r>
      <w:r>
        <w:rPr>
          <w:color w:val="FF0000"/>
        </w:rPr>
        <w:t>时，原式</w:t>
      </w:r>
      <w:r>
        <w:rPr>
          <w:color w:val="FF0000"/>
        </w:rPr>
        <w:object w:dxaOrig="1126" w:dyaOrig="544">
          <v:shape id="_x0000_i1259" type="#_x0000_t75" alt="eqIdd75343b27f5937e36eb6b57067f53d07" style="width:56.5pt;height:27pt" o:ole="">
            <v:imagedata r:id="rId421" o:title="eqIdd75343b27f5937e36eb6b57067f53d07"/>
          </v:shape>
          <o:OLEObject Type="Embed" ProgID="Equation.DSMT4" ShapeID="_x0000_i1259" DrawAspect="Content" ObjectID="_1827866113" r:id="rId422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B32866" w:rsidRDefault="00424CEE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先化简，再求值：</w:t>
      </w:r>
      <w:r>
        <w:object w:dxaOrig="3080" w:dyaOrig="547">
          <v:shape id="_x0000_i1260" type="#_x0000_t75" alt="eqId525592a5e163b23621b653202f946c4c" style="width:154pt;height:27.5pt" o:ole="">
            <v:imagedata r:id="rId423" o:title="eqId525592a5e163b23621b653202f946c4c"/>
          </v:shape>
          <o:OLEObject Type="Embed" ProgID="Equation.DSMT4" ShapeID="_x0000_i1260" DrawAspect="Content" ObjectID="_1827866114" r:id="rId424"/>
        </w:object>
      </w:r>
      <w:r>
        <w:t>，其中，</w:t>
      </w:r>
      <w:r>
        <w:object w:dxaOrig="510" w:dyaOrig="536">
          <v:shape id="_x0000_i1261" type="#_x0000_t75" alt="eqId9ac37a93894473800993362cfd81f6f4" style="width:25.5pt;height:27pt" o:ole="">
            <v:imagedata r:id="rId425" o:title="eqId9ac37a93894473800993362cfd81f6f4"/>
          </v:shape>
          <o:OLEObject Type="Embed" ProgID="Equation.DSMT4" ShapeID="_x0000_i1261" DrawAspect="Content" ObjectID="_1827866115" r:id="rId426"/>
        </w:object>
      </w:r>
      <w:r>
        <w:t>，</w:t>
      </w:r>
      <w:r>
        <w:object w:dxaOrig="738" w:dyaOrig="540">
          <v:shape id="_x0000_i1262" type="#_x0000_t75" alt="eqId37b420183159c93197eac40966db818e" style="width:37pt;height:27pt" o:ole="">
            <v:imagedata r:id="rId427" o:title="eqId37b420183159c93197eac40966db818e"/>
          </v:shape>
          <o:OLEObject Type="Embed" ProgID="Equation.DSMT4" ShapeID="_x0000_i1262" DrawAspect="Content" ObjectID="_1827866116" r:id="rId428"/>
        </w:object>
      </w:r>
      <w: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3396" w:dyaOrig="596">
          <v:shape id="_x0000_i1263" type="#_x0000_t75" alt="eqId372542ccd36fdf945c947dc714622889" style="width:170pt;height:30pt" o:ole="">
            <v:imagedata r:id="rId429" o:title="eqId372542ccd36fdf945c947dc714622889"/>
          </v:shape>
          <o:OLEObject Type="Embed" ProgID="Equation.DSMT4" ShapeID="_x0000_i1263" DrawAspect="Content" ObjectID="_1827866117" r:id="rId430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889" w:dyaOrig="593">
          <v:shape id="_x0000_i1264" type="#_x0000_t75" alt="eqId1a75d81a000cdd2aa09010faef729e92" style="width:194.5pt;height:29.5pt" o:ole="">
            <v:imagedata r:id="rId431" o:title="eqId1a75d81a000cdd2aa09010faef729e92"/>
          </v:shape>
          <o:OLEObject Type="Embed" ProgID="Equation.DSMT4" ShapeID="_x0000_i1264" DrawAspect="Content" ObjectID="_1827866118" r:id="rId432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763" w:dyaOrig="596">
          <v:shape id="_x0000_i1265" type="#_x0000_t75" alt="eqId5ec1769d849c0d0f740cd7fa36610d87" style="width:138pt;height:30pt" o:ole="">
            <v:imagedata r:id="rId433" o:title="eqId5ec1769d849c0d0f740cd7fa36610d87"/>
          </v:shape>
          <o:OLEObject Type="Embed" ProgID="Equation.DSMT4" ShapeID="_x0000_i1265" DrawAspect="Content" ObjectID="_1827866119" r:id="rId434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217" w:dyaOrig="595">
          <v:shape id="_x0000_i1266" type="#_x0000_t75" alt="eqId722bfaa321241cc1b9980eb596407da2" style="width:111pt;height:30pt" o:ole="">
            <v:imagedata r:id="rId435" o:title="eqId722bfaa321241cc1b9980eb596407da2"/>
          </v:shape>
          <o:OLEObject Type="Embed" ProgID="Equation.DSMT4" ShapeID="_x0000_i1266" DrawAspect="Content" ObjectID="_1827866120" r:id="rId436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396" w:dyaOrig="596">
          <v:shape id="_x0000_i1267" type="#_x0000_t75" alt="eqId1f6b87a224cd99ec46a426e827ed4512" style="width:170pt;height:30pt" o:ole="">
            <v:imagedata r:id="rId437" o:title="eqId1f6b87a224cd99ec46a426e827ed4512"/>
          </v:shape>
          <o:OLEObject Type="Embed" ProgID="Equation.DSMT4" ShapeID="_x0000_i1267" DrawAspect="Content" ObjectID="_1827866121" r:id="rId438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844" w:dyaOrig="250">
          <v:shape id="_x0000_i1268" type="#_x0000_t75" alt="eqIdb18c0d531e5da7081322d9715675060c" style="width:42pt;height:12.5pt" o:ole="">
            <v:imagedata r:id="rId439" o:title="eqIdb18c0d531e5da7081322d9715675060c"/>
          </v:shape>
          <o:OLEObject Type="Embed" ProgID="Equation.DSMT4" ShapeID="_x0000_i1268" DrawAspect="Content" ObjectID="_1827866122" r:id="rId440"/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将</w:t>
      </w:r>
      <w:r>
        <w:rPr>
          <w:color w:val="FF0000"/>
        </w:rPr>
        <w:object w:dxaOrig="1301" w:dyaOrig="539">
          <v:shape id="_x0000_i1269" type="#_x0000_t75" alt="eqId247d2cb3eae18a06144ce25fe5eacc94" style="width:65pt;height:27pt" o:ole="">
            <v:imagedata r:id="rId441" o:title="eqId247d2cb3eae18a06144ce25fe5eacc94"/>
          </v:shape>
          <o:OLEObject Type="Embed" ProgID="Equation.DSMT4" ShapeID="_x0000_i1269" DrawAspect="Content" ObjectID="_1827866123" r:id="rId442"/>
        </w:object>
      </w:r>
      <w:r>
        <w:rPr>
          <w:color w:val="FF0000"/>
        </w:rPr>
        <w:t>代入上式：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495" w:dyaOrig="596">
          <v:shape id="_x0000_i1270" type="#_x0000_t75" alt="eqId57256d1d4607fd269fb349e2b2017cd0" style="width:75pt;height:30pt" o:ole="">
            <v:imagedata r:id="rId443" o:title="eqId57256d1d4607fd269fb349e2b2017cd0"/>
          </v:shape>
          <o:OLEObject Type="Embed" ProgID="Equation.DSMT4" ShapeID="_x0000_i1270" DrawAspect="Content" ObjectID="_1827866124" r:id="rId444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84" w:dyaOrig="596">
          <v:shape id="_x0000_i1271" type="#_x0000_t75" alt="eqIdd4d40423e28ab7a25da80474ec3890bf" style="width:64pt;height:30pt" o:ole="">
            <v:imagedata r:id="rId445" o:title="eqIdd4d40423e28ab7a25da80474ec3890bf"/>
          </v:shape>
          <o:OLEObject Type="Embed" ProgID="Equation.DSMT4" ShapeID="_x0000_i1271" DrawAspect="Content" ObjectID="_1827866125" r:id="rId446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02" w:dyaOrig="541">
          <v:shape id="_x0000_i1272" type="#_x0000_t75" alt="eqIda84fed252c45d3468485758bd7be7ab3" style="width:50pt;height:27pt" o:ole="">
            <v:imagedata r:id="rId447" o:title="eqIda84fed252c45d3468485758bd7be7ab3"/>
          </v:shape>
          <o:OLEObject Type="Embed" ProgID="Equation.DSMT4" ShapeID="_x0000_i1272" DrawAspect="Content" ObjectID="_1827866126" r:id="rId448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69" w:dyaOrig="542">
          <v:shape id="_x0000_i1273" type="#_x0000_t75" alt="eqIdf9337bfaaef61c153027ef8dd80ede6a" style="width:18.5pt;height:27pt" o:ole="">
            <v:imagedata r:id="rId449" o:title="eqIdf9337bfaaef61c153027ef8dd80ede6a"/>
          </v:shape>
          <o:OLEObject Type="Embed" ProgID="Equation.DSMT4" ShapeID="_x0000_i1273" DrawAspect="Content" ObjectID="_1827866127" r:id="rId450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B32866" w:rsidRDefault="00424CEE">
      <w:pPr>
        <w:spacing w:line="360" w:lineRule="auto"/>
        <w:jc w:val="left"/>
        <w:textAlignment w:val="center"/>
      </w:pPr>
      <w:r>
        <w:t>24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1</w:t>
      </w:r>
      <w:r>
        <w:t>）已知</w:t>
      </w:r>
      <w:r>
        <w:object w:dxaOrig="897" w:dyaOrig="253">
          <v:shape id="_x0000_i1274" type="#_x0000_t75" alt="eqId915519be9b26a5aa8ad89b3846a6a03b" style="width:45pt;height:12.5pt" o:ole="">
            <v:imagedata r:id="rId451" o:title="eqId915519be9b26a5aa8ad89b3846a6a03b"/>
          </v:shape>
          <o:OLEObject Type="Embed" ProgID="Equation.DSMT4" ShapeID="_x0000_i1274" DrawAspect="Content" ObjectID="_1827866128" r:id="rId452"/>
        </w:object>
      </w:r>
      <w:r>
        <w:t>，</w:t>
      </w:r>
      <w:r>
        <w:object w:dxaOrig="685" w:dyaOrig="249">
          <v:shape id="_x0000_i1275" type="#_x0000_t75" alt="eqIdf6235c44577bf7780a5eee35b666ce97" style="width:34.5pt;height:12.5pt" o:ole="">
            <v:imagedata r:id="rId453" o:title="eqIdf6235c44577bf7780a5eee35b666ce97"/>
          </v:shape>
          <o:OLEObject Type="Embed" ProgID="Equation.DSMT4" ShapeID="_x0000_i1275" DrawAspect="Content" ObjectID="_1827866129" r:id="rId454"/>
        </w:object>
      </w:r>
      <w:r>
        <w:t>，求</w:t>
      </w:r>
      <w:r>
        <w:object w:dxaOrig="686" w:dyaOrig="316">
          <v:shape id="_x0000_i1276" type="#_x0000_t75" alt="eqId4d966d2f37a11dc6c1e6fbb411b588fe" style="width:34.5pt;height:16pt" o:ole="">
            <v:imagedata r:id="rId455" o:title="eqId4d966d2f37a11dc6c1e6fbb411b588fe"/>
          </v:shape>
          <o:OLEObject Type="Embed" ProgID="Equation.DSMT4" ShapeID="_x0000_i1276" DrawAspect="Content" ObjectID="_1827866130" r:id="rId456"/>
        </w:object>
      </w:r>
      <w:r>
        <w:t>的值．</w:t>
      </w:r>
    </w:p>
    <w:p w:rsidR="00B32866" w:rsidRDefault="00424CEE">
      <w:pPr>
        <w:spacing w:line="360" w:lineRule="auto"/>
        <w:jc w:val="left"/>
        <w:textAlignment w:val="center"/>
      </w:pPr>
      <w:r>
        <w:t>（</w:t>
      </w:r>
      <w:r>
        <w:t>2</w:t>
      </w:r>
      <w:r>
        <w:t>）已知</w:t>
      </w:r>
      <w:r>
        <w:object w:dxaOrig="1090" w:dyaOrig="253">
          <v:shape id="_x0000_i1277" type="#_x0000_t75" alt="eqId5dd159174fd0ded4dee5bc42a6fe9d48" style="width:54.5pt;height:12.5pt" o:ole="">
            <v:imagedata r:id="rId457" o:title="eqId5dd159174fd0ded4dee5bc42a6fe9d48"/>
          </v:shape>
          <o:OLEObject Type="Embed" ProgID="Equation.DSMT4" ShapeID="_x0000_i1277" DrawAspect="Content" ObjectID="_1827866131" r:id="rId458"/>
        </w:object>
      </w:r>
      <w:r>
        <w:t>，</w:t>
      </w:r>
      <w:r>
        <w:object w:dxaOrig="1178" w:dyaOrig="256">
          <v:shape id="_x0000_i1278" type="#_x0000_t75" alt="eqIdec7bb6018213ae24d2af59474d75dfea" style="width:59pt;height:13pt" o:ole="">
            <v:imagedata r:id="rId459" o:title="eqIdec7bb6018213ae24d2af59474d75dfea"/>
          </v:shape>
          <o:OLEObject Type="Embed" ProgID="Equation.DSMT4" ShapeID="_x0000_i1278" DrawAspect="Content" ObjectID="_1827866132" r:id="rId460"/>
        </w:object>
      </w:r>
      <w:r>
        <w:t>，求</w:t>
      </w:r>
      <w:r>
        <w:object w:dxaOrig="1495" w:dyaOrig="288">
          <v:shape id="_x0000_i1279" type="#_x0000_t75" alt="eqId128bba6fff32c79b89499d3c8b15bb0c" style="width:75pt;height:14.5pt" o:ole="">
            <v:imagedata r:id="rId461" o:title="eqId128bba6fff32c79b89499d3c8b15bb0c"/>
          </v:shape>
          <o:OLEObject Type="Embed" ProgID="Equation.DSMT4" ShapeID="_x0000_i1279" DrawAspect="Content" ObjectID="_1827866133" r:id="rId462"/>
        </w:object>
      </w:r>
      <w:r>
        <w:t>的值．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【详解】解：</w:t>
      </w:r>
      <w:r>
        <w:rPr>
          <w:color w:val="FF0000"/>
        </w:rPr>
        <w:t>∵</w:t>
      </w:r>
      <w:r>
        <w:rPr>
          <w:color w:val="FF0000"/>
        </w:rPr>
        <w:object w:dxaOrig="897" w:dyaOrig="253">
          <v:shape id="_x0000_i1280" type="#_x0000_t75" alt="eqId915519be9b26a5aa8ad89b3846a6a03b" style="width:45pt;height:12.5pt" o:ole="">
            <v:imagedata r:id="rId451" o:title="eqId915519be9b26a5aa8ad89b3846a6a03b"/>
          </v:shape>
          <o:OLEObject Type="Embed" ProgID="Equation.DSMT4" ShapeID="_x0000_i1280" DrawAspect="Content" ObjectID="_1827866134" r:id="rId463"/>
        </w:object>
      </w:r>
      <w:r>
        <w:rPr>
          <w:color w:val="FF0000"/>
        </w:rPr>
        <w:t>，</w:t>
      </w:r>
      <w:r>
        <w:rPr>
          <w:color w:val="FF0000"/>
        </w:rPr>
        <w:object w:dxaOrig="685" w:dyaOrig="249">
          <v:shape id="_x0000_i1281" type="#_x0000_t75" alt="eqIdf6235c44577bf7780a5eee35b666ce97" style="width:34.5pt;height:12.5pt" o:ole="">
            <v:imagedata r:id="rId453" o:title="eqIdf6235c44577bf7780a5eee35b666ce97"/>
          </v:shape>
          <o:OLEObject Type="Embed" ProgID="Equation.DSMT4" ShapeID="_x0000_i1281" DrawAspect="Content" ObjectID="_1827866135" r:id="rId464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696" w:dyaOrig="390">
          <v:shape id="_x0000_i1282" type="#_x0000_t75" alt="eqId468e352b4106278e16af85f2be2753b8" style="width:185pt;height:19.5pt" o:ole="">
            <v:imagedata r:id="rId465" o:title="eqId468e352b4106278e16af85f2be2753b8"/>
          </v:shape>
          <o:OLEObject Type="Embed" ProgID="Equation.DSMT4" ShapeID="_x0000_i1282" DrawAspect="Content" ObjectID="_1827866136" r:id="rId466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5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</w:t>
      </w:r>
      <w:r>
        <w:rPr>
          <w:color w:val="FF0000"/>
        </w:rPr>
        <w:t>∵</w:t>
      </w:r>
      <w:r>
        <w:rPr>
          <w:color w:val="FF0000"/>
        </w:rPr>
        <w:object w:dxaOrig="1090" w:dyaOrig="253">
          <v:shape id="_x0000_i1283" type="#_x0000_t75" alt="eqId5dd159174fd0ded4dee5bc42a6fe9d48" style="width:54.5pt;height:12.5pt" o:ole="">
            <v:imagedata r:id="rId457" o:title="eqId5dd159174fd0ded4dee5bc42a6fe9d48"/>
          </v:shape>
          <o:OLEObject Type="Embed" ProgID="Equation.DSMT4" ShapeID="_x0000_i1283" DrawAspect="Content" ObjectID="_1827866137" r:id="rId467"/>
        </w:object>
      </w:r>
      <w:r>
        <w:rPr>
          <w:color w:val="FF0000"/>
        </w:rPr>
        <w:t>，</w:t>
      </w:r>
      <w:r>
        <w:rPr>
          <w:color w:val="FF0000"/>
        </w:rPr>
        <w:object w:dxaOrig="1178" w:dyaOrig="256">
          <v:shape id="_x0000_i1284" type="#_x0000_t75" alt="eqIdec7bb6018213ae24d2af59474d75dfea" style="width:59pt;height:13pt" o:ole="">
            <v:imagedata r:id="rId459" o:title="eqIdec7bb6018213ae24d2af59474d75dfea"/>
          </v:shape>
          <o:OLEObject Type="Embed" ProgID="Equation.DSMT4" ShapeID="_x0000_i1284" DrawAspect="Content" ObjectID="_1827866138" r:id="rId468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495" w:dyaOrig="288">
          <v:shape id="_x0000_i1285" type="#_x0000_t75" alt="eqId128bba6fff32c79b89499d3c8b15bb0c" style="width:75pt;height:14.5pt" o:ole="">
            <v:imagedata r:id="rId461" o:title="eqId128bba6fff32c79b89499d3c8b15bb0c"/>
          </v:shape>
          <o:OLEObject Type="Embed" ProgID="Equation.DSMT4" ShapeID="_x0000_i1285" DrawAspect="Content" ObjectID="_1827866139" r:id="rId469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32" w:dyaOrig="383">
          <v:shape id="_x0000_i1286" type="#_x0000_t75" alt="eqId1b01f6e3420496420e49f0b2b7ebcdca" style="width:61.5pt;height:19pt" o:ole="">
            <v:imagedata r:id="rId470" o:title="eqId1b01f6e3420496420e49f0b2b7ebcdca"/>
          </v:shape>
          <o:OLEObject Type="Embed" ProgID="Equation.DSMT4" ShapeID="_x0000_i1286" DrawAspect="Content" ObjectID="_1827866140" r:id="rId471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358" w:dyaOrig="391">
          <v:shape id="_x0000_i1287" type="#_x0000_t75" alt="eqId6871623348c913a441f0aece81c3c62b" style="width:118pt;height:19.5pt" o:ole="">
            <v:imagedata r:id="rId472" o:title="eqId6871623348c913a441f0aece81c3c62b"/>
          </v:shape>
          <o:OLEObject Type="Embed" ProgID="Equation.DSMT4" ShapeID="_x0000_i1287" DrawAspect="Content" ObjectID="_1827866141" r:id="rId473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52" w:dyaOrig="348">
          <v:shape id="_x0000_i1288" type="#_x0000_t75" alt="eqIdcf5bf8f903e69ef17c6f739b29946bc5" style="width:97.5pt;height:17.5pt" o:ole="">
            <v:imagedata r:id="rId474" o:title="eqIdcf5bf8f903e69ef17c6f739b29946bc5"/>
          </v:shape>
          <o:OLEObject Type="Embed" ProgID="Equation.DSMT4" ShapeID="_x0000_i1288" DrawAspect="Content" ObjectID="_1827866142" r:id="rId475"/>
        </w:objec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31" w:dyaOrig="242">
          <v:shape id="_x0000_i1289" type="#_x0000_t75" alt="eqId3eb42ebb4d46e38a581d27bb1e42a130" style="width:61.5pt;height:12pt" o:ole="">
            <v:imagedata r:id="rId476" o:title="eqId3eb42ebb4d46e38a581d27bb1e42a130"/>
          </v:shape>
          <o:OLEObject Type="Embed" ProgID="Equation.DSMT4" ShapeID="_x0000_i1289" DrawAspect="Content" ObjectID="_1827866143" r:id="rId477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10</w:t>
      </w:r>
      <w:r>
        <w:rPr>
          <w:rFonts w:hint="eastAsia"/>
          <w:color w:val="FF0000"/>
        </w:rPr>
        <w:t>分）</w:t>
      </w:r>
    </w:p>
    <w:p w:rsidR="00B32866" w:rsidRDefault="00424CEE">
      <w:pPr>
        <w:spacing w:line="360" w:lineRule="auto"/>
        <w:jc w:val="left"/>
        <w:textAlignment w:val="center"/>
      </w:pPr>
      <w:r>
        <w:t>25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作图题（保留作图痕迹，不必写出画法）：</w:t>
      </w:r>
    </w:p>
    <w:p w:rsidR="00B32866" w:rsidRDefault="00424CEE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152650" cy="1971675"/>
            <wp:effectExtent l="0" t="0" r="6350" b="9525"/>
            <wp:docPr id="100021" name="图片 100021" descr="@@@260b937c-0084-4c5d-8ae8-b436f1ee2c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60b937c-0084-4c5d-8ae8-b436f1ee2cef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66" w:rsidRDefault="00424CEE">
      <w:pPr>
        <w:spacing w:line="360" w:lineRule="auto"/>
        <w:jc w:val="left"/>
        <w:textAlignment w:val="center"/>
      </w:pPr>
      <w:r>
        <w:t>(1)</w:t>
      </w:r>
      <w:r>
        <w:t>将点</w:t>
      </w:r>
      <w:r>
        <w:rPr>
          <w:rFonts w:ascii="Times New Roman" w:eastAsia="Times New Roman" w:hAnsi="Times New Roman"/>
          <w:i/>
        </w:rPr>
        <w:t>A</w:t>
      </w:r>
      <w:r>
        <w:t>向右平移</w:t>
      </w:r>
      <w:r>
        <w:t>3</w:t>
      </w:r>
      <w:r>
        <w:t>个单位可到达点</w:t>
      </w:r>
      <w:r>
        <w:rPr>
          <w:rFonts w:ascii="Times New Roman" w:eastAsia="Times New Roman" w:hAnsi="Times New Roman"/>
          <w:i/>
        </w:rPr>
        <w:t>B</w:t>
      </w:r>
      <w:r>
        <w:t>，将点</w:t>
      </w:r>
      <w:r>
        <w:rPr>
          <w:rFonts w:ascii="Times New Roman" w:eastAsia="Times New Roman" w:hAnsi="Times New Roman"/>
          <w:i/>
        </w:rPr>
        <w:t>A</w:t>
      </w:r>
      <w:r>
        <w:t>向上平移</w:t>
      </w:r>
      <w:r>
        <w:t>2</w:t>
      </w:r>
      <w:r>
        <w:t>个单位可到达点</w:t>
      </w:r>
      <w:r>
        <w:rPr>
          <w:rFonts w:ascii="Times New Roman" w:eastAsia="Times New Roman" w:hAnsi="Times New Roman"/>
          <w:i/>
        </w:rPr>
        <w:t>C</w:t>
      </w:r>
      <w:r>
        <w:t>，标出点</w:t>
      </w:r>
      <w:r>
        <w:rPr>
          <w:rFonts w:ascii="Times New Roman" w:eastAsia="Times New Roman" w:hAnsi="Times New Roman"/>
          <w:i/>
        </w:rPr>
        <w:t>B</w:t>
      </w:r>
      <w:r>
        <w:t>、点</w:t>
      </w:r>
      <w:r>
        <w:rPr>
          <w:rFonts w:ascii="Times New Roman" w:eastAsia="Times New Roman" w:hAnsi="Times New Roman"/>
          <w:i/>
        </w:rPr>
        <w:t>C</w:t>
      </w:r>
      <w:r>
        <w:t>，并连接</w:t>
      </w:r>
      <w:r>
        <w:object w:dxaOrig="351" w:dyaOrig="229">
          <v:shape id="_x0000_i1290" type="#_x0000_t75" alt="eqIdf52a58fbaf4fea03567e88a9f0f6e37e" style="width:17.5pt;height:11.5pt" o:ole="">
            <v:imagedata r:id="rId87" o:title="eqIdf52a58fbaf4fea03567e88a9f0f6e37e"/>
          </v:shape>
          <o:OLEObject Type="Embed" ProgID="Equation.DSMT4" ShapeID="_x0000_i1290" DrawAspect="Content" ObjectID="_1827866144" r:id="rId479"/>
        </w:object>
      </w:r>
      <w:r>
        <w:t>、</w:t>
      </w:r>
      <w:r>
        <w:object w:dxaOrig="369" w:dyaOrig="245">
          <v:shape id="_x0000_i1291" type="#_x0000_t75" alt="eqId60ef95894ceebaf236170e8832dcf7e3" style="width:18.5pt;height:12.5pt" o:ole="">
            <v:imagedata r:id="rId83" o:title="eqId60ef95894ceebaf236170e8832dcf7e3"/>
          </v:shape>
          <o:OLEObject Type="Embed" ProgID="Equation.DSMT4" ShapeID="_x0000_i1291" DrawAspect="Content" ObjectID="_1827866145" r:id="rId480"/>
        </w:object>
      </w:r>
      <w:r>
        <w:t>、</w:t>
      </w:r>
      <w:r>
        <w:object w:dxaOrig="351" w:dyaOrig="245">
          <v:shape id="_x0000_i1292" type="#_x0000_t75" alt="eqIdb90e0f35eda1a729fed485f83da5ea9d" style="width:17.5pt;height:12.5pt" o:ole="">
            <v:imagedata r:id="rId481" o:title="eqIdb90e0f35eda1a729fed485f83da5ea9d"/>
          </v:shape>
          <o:OLEObject Type="Embed" ProgID="Equation.DSMT4" ShapeID="_x0000_i1292" DrawAspect="Content" ObjectID="_1827866146" r:id="rId482"/>
        </w:object>
      </w:r>
      <w:r>
        <w:t>和</w:t>
      </w:r>
      <w:r>
        <w:object w:dxaOrig="369" w:dyaOrig="245">
          <v:shape id="_x0000_i1293" type="#_x0000_t75" alt="eqId828628c0876b45381c9a0edeb0fec236" style="width:18.5pt;height:12.5pt" o:ole="">
            <v:imagedata r:id="rId483" o:title="eqId828628c0876b45381c9a0edeb0fec236"/>
          </v:shape>
          <o:OLEObject Type="Embed" ProgID="Equation.DSMT4" ShapeID="_x0000_i1293" DrawAspect="Content" ObjectID="_1827866147" r:id="rId484"/>
        </w:object>
      </w:r>
      <w:r>
        <w:t>；</w:t>
      </w:r>
    </w:p>
    <w:p w:rsidR="00B32866" w:rsidRDefault="00424CEE">
      <w:pPr>
        <w:spacing w:line="360" w:lineRule="auto"/>
        <w:jc w:val="left"/>
        <w:textAlignment w:val="center"/>
      </w:pPr>
      <w:r>
        <w:t>(2)</w:t>
      </w:r>
      <w:r>
        <w:t>在方格图中分别画出四边形</w:t>
      </w:r>
      <w:r>
        <w:object w:dxaOrig="791" w:dyaOrig="316">
          <v:shape id="_x0000_i1294" type="#_x0000_t75" alt="eqIdc77755d36ff9ab6e4c9322b11ee8405d" style="width:39.5pt;height:16pt" o:ole="">
            <v:imagedata r:id="rId485" o:title="eqIdc77755d36ff9ab6e4c9322b11ee8405d"/>
          </v:shape>
          <o:OLEObject Type="Embed" ProgID="Equation.DSMT4" ShapeID="_x0000_i1294" DrawAspect="Content" ObjectID="_1827866148" r:id="rId486"/>
        </w:object>
      </w:r>
      <w:r>
        <w:t>和四边形</w:t>
      </w:r>
      <w:r>
        <w:object w:dxaOrig="879" w:dyaOrig="318">
          <v:shape id="_x0000_i1295" type="#_x0000_t75" alt="eqIdc7146762db577e88f30de9617f66d360" style="width:44pt;height:16pt" o:ole="">
            <v:imagedata r:id="rId487" o:title="eqIdc7146762db577e88f30de9617f66d360"/>
          </v:shape>
          <o:OLEObject Type="Embed" ProgID="Equation.DSMT4" ShapeID="_x0000_i1295" DrawAspect="Content" ObjectID="_1827866149" r:id="rId488"/>
        </w:object>
      </w:r>
      <w:r>
        <w:t>，使四边形</w:t>
      </w:r>
      <w:r>
        <w:object w:dxaOrig="791" w:dyaOrig="316">
          <v:shape id="_x0000_i1296" type="#_x0000_t75" alt="eqIdc77755d36ff9ab6e4c9322b11ee8405d" style="width:39.5pt;height:16pt" o:ole="">
            <v:imagedata r:id="rId485" o:title="eqIdc77755d36ff9ab6e4c9322b11ee8405d"/>
          </v:shape>
          <o:OLEObject Type="Embed" ProgID="Equation.DSMT4" ShapeID="_x0000_i1296" DrawAspect="Content" ObjectID="_1827866150" r:id="rId489"/>
        </w:object>
      </w:r>
      <w:r>
        <w:t>和四边形</w:t>
      </w:r>
      <w:r>
        <w:object w:dxaOrig="615" w:dyaOrig="248">
          <v:shape id="_x0000_i1297" type="#_x0000_t75" alt="eqIdb5241e0e07a9cd48e4f853405dca1a03" style="width:31pt;height:12.5pt" o:ole="">
            <v:imagedata r:id="rId490" o:title="eqIdb5241e0e07a9cd48e4f853405dca1a03"/>
          </v:shape>
          <o:OLEObject Type="Embed" ProgID="Equation.DSMT4" ShapeID="_x0000_i1297" DrawAspect="Content" ObjectID="_1827866151" r:id="rId491"/>
        </w:object>
      </w:r>
      <w:r>
        <w:t>关于直线</w:t>
      </w:r>
      <w:r>
        <w:object w:dxaOrig="404" w:dyaOrig="245">
          <v:shape id="_x0000_i1298" type="#_x0000_t75" alt="eqId411461db15ee8086332c531e086c40c7" style="width:20pt;height:12.5pt" o:ole="">
            <v:imagedata r:id="rId492" o:title="eqId411461db15ee8086332c531e086c40c7"/>
          </v:shape>
          <o:OLEObject Type="Embed" ProgID="Equation.DSMT4" ShapeID="_x0000_i1298" DrawAspect="Content" ObjectID="_1827866152" r:id="rId493"/>
        </w:object>
      </w:r>
      <w:r>
        <w:t>成轴对称；四边形</w:t>
      </w:r>
      <w:r>
        <w:object w:dxaOrig="879" w:dyaOrig="318">
          <v:shape id="_x0000_i1299" type="#_x0000_t75" alt="eqIdc7146762db577e88f30de9617f66d360" style="width:44pt;height:16pt" o:ole="">
            <v:imagedata r:id="rId487" o:title="eqIdc7146762db577e88f30de9617f66d360"/>
          </v:shape>
          <o:OLEObject Type="Embed" ProgID="Equation.DSMT4" ShapeID="_x0000_i1299" DrawAspect="Content" ObjectID="_1827866153" r:id="rId494"/>
        </w:object>
      </w:r>
      <w:r>
        <w:t>和四边形</w:t>
      </w:r>
      <w:r>
        <w:object w:dxaOrig="615" w:dyaOrig="248">
          <v:shape id="_x0000_i1300" type="#_x0000_t75" alt="eqIdb5241e0e07a9cd48e4f853405dca1a03" style="width:31pt;height:12.5pt" o:ole="">
            <v:imagedata r:id="rId490" o:title="eqIdb5241e0e07a9cd48e4f853405dca1a03"/>
          </v:shape>
          <o:OLEObject Type="Embed" ProgID="Equation.DSMT4" ShapeID="_x0000_i1300" DrawAspect="Content" ObjectID="_1827866154" r:id="rId495"/>
        </w:object>
      </w:r>
      <w:r>
        <w:t>关于点</w:t>
      </w:r>
      <w:r>
        <w:rPr>
          <w:rFonts w:ascii="Times New Roman" w:eastAsia="Times New Roman" w:hAnsi="Times New Roman"/>
          <w:i/>
        </w:rPr>
        <w:t>O</w:t>
      </w:r>
      <w:r>
        <w:t>成中心对称；</w:t>
      </w:r>
    </w:p>
    <w:p w:rsidR="00B32866" w:rsidRDefault="00424CEE">
      <w:pPr>
        <w:spacing w:line="360" w:lineRule="auto"/>
        <w:jc w:val="left"/>
        <w:textAlignment w:val="center"/>
      </w:pPr>
      <w:r>
        <w:t>(3)</w:t>
      </w:r>
      <w:r>
        <w:t>四边形</w:t>
      </w:r>
      <w:r>
        <w:object w:dxaOrig="791" w:dyaOrig="316">
          <v:shape id="_x0000_i1301" type="#_x0000_t75" alt="eqIdc77755d36ff9ab6e4c9322b11ee8405d" style="width:39.5pt;height:16pt" o:ole="">
            <v:imagedata r:id="rId485" o:title="eqIdc77755d36ff9ab6e4c9322b11ee8405d"/>
          </v:shape>
          <o:OLEObject Type="Embed" ProgID="Equation.DSMT4" ShapeID="_x0000_i1301" DrawAspect="Content" ObjectID="_1827866155" r:id="rId496"/>
        </w:object>
      </w:r>
      <w:r>
        <w:t>和四边形</w:t>
      </w:r>
      <w:r>
        <w:object w:dxaOrig="879" w:dyaOrig="318">
          <v:shape id="_x0000_i1302" type="#_x0000_t75" alt="eqIdc7146762db577e88f30de9617f66d360" style="width:44pt;height:16pt" o:ole="">
            <v:imagedata r:id="rId487" o:title="eqIdc7146762db577e88f30de9617f66d360"/>
          </v:shape>
          <o:OLEObject Type="Embed" ProgID="Equation.DSMT4" ShapeID="_x0000_i1302" DrawAspect="Content" ObjectID="_1827866156" r:id="rId497"/>
        </w:object>
      </w:r>
      <w:r>
        <w:t>有没有对称关系？如果有，成怎样的对称关系？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）解：如图，点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、点</w:t>
      </w:r>
      <w:r>
        <w:rPr>
          <w:rFonts w:ascii="Times New Roman" w:eastAsia="Times New Roman" w:hAnsi="Times New Roman"/>
          <w:i/>
          <w:color w:val="FF0000"/>
        </w:rPr>
        <w:t>C</w:t>
      </w:r>
      <w:r>
        <w:rPr>
          <w:color w:val="FF0000"/>
        </w:rPr>
        <w:t>，</w:t>
      </w:r>
      <w:r>
        <w:rPr>
          <w:color w:val="FF0000"/>
        </w:rPr>
        <w:object w:dxaOrig="351" w:dyaOrig="229">
          <v:shape id="_x0000_i1303" type="#_x0000_t75" alt="eqIdf52a58fbaf4fea03567e88a9f0f6e37e" style="width:17.5pt;height:11.5pt" o:ole="">
            <v:imagedata r:id="rId87" o:title="eqIdf52a58fbaf4fea03567e88a9f0f6e37e"/>
          </v:shape>
          <o:OLEObject Type="Embed" ProgID="Equation.DSMT4" ShapeID="_x0000_i1303" DrawAspect="Content" ObjectID="_1827866157" r:id="rId498"/>
        </w:object>
      </w:r>
      <w:r>
        <w:rPr>
          <w:color w:val="FF0000"/>
        </w:rPr>
        <w:t>、</w:t>
      </w:r>
      <w:r>
        <w:rPr>
          <w:color w:val="FF0000"/>
        </w:rPr>
        <w:object w:dxaOrig="369" w:dyaOrig="245">
          <v:shape id="_x0000_i1304" type="#_x0000_t75" alt="eqId60ef95894ceebaf236170e8832dcf7e3" style="width:18.5pt;height:12.5pt" o:ole="">
            <v:imagedata r:id="rId83" o:title="eqId60ef95894ceebaf236170e8832dcf7e3"/>
          </v:shape>
          <o:OLEObject Type="Embed" ProgID="Equation.DSMT4" ShapeID="_x0000_i1304" DrawAspect="Content" ObjectID="_1827866158" r:id="rId499"/>
        </w:object>
      </w:r>
      <w:r>
        <w:rPr>
          <w:color w:val="FF0000"/>
        </w:rPr>
        <w:t>、</w:t>
      </w:r>
      <w:r>
        <w:rPr>
          <w:color w:val="FF0000"/>
        </w:rPr>
        <w:object w:dxaOrig="351" w:dyaOrig="245">
          <v:shape id="_x0000_i1305" type="#_x0000_t75" alt="eqIdb90e0f35eda1a729fed485f83da5ea9d" style="width:17.5pt;height:12.5pt" o:ole="">
            <v:imagedata r:id="rId481" o:title="eqIdb90e0f35eda1a729fed485f83da5ea9d"/>
          </v:shape>
          <o:OLEObject Type="Embed" ProgID="Equation.DSMT4" ShapeID="_x0000_i1305" DrawAspect="Content" ObjectID="_1827866159" r:id="rId500"/>
        </w:object>
      </w:r>
      <w:r>
        <w:rPr>
          <w:color w:val="FF0000"/>
        </w:rPr>
        <w:t>和</w:t>
      </w:r>
      <w:r>
        <w:rPr>
          <w:color w:val="FF0000"/>
        </w:rPr>
        <w:object w:dxaOrig="369" w:dyaOrig="245">
          <v:shape id="_x0000_i1306" type="#_x0000_t75" alt="eqId828628c0876b45381c9a0edeb0fec236" style="width:18.5pt;height:12.5pt" o:ole="">
            <v:imagedata r:id="rId483" o:title="eqId828628c0876b45381c9a0edeb0fec236"/>
          </v:shape>
          <o:OLEObject Type="Embed" ProgID="Equation.DSMT4" ShapeID="_x0000_i1306" DrawAspect="Content" ObjectID="_1827866160" r:id="rId501"/>
        </w:object>
      </w:r>
      <w:r>
        <w:rPr>
          <w:color w:val="FF0000"/>
        </w:rPr>
        <w:t>即为所求．</w:t>
      </w:r>
    </w:p>
    <w:p w:rsidR="00B32866" w:rsidRDefault="00424CEE">
      <w:pPr>
        <w:shd w:val="clear" w:color="auto" w:fill="F2F2F2"/>
        <w:spacing w:line="360" w:lineRule="auto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2124075" cy="1943100"/>
            <wp:effectExtent l="0" t="0" r="9525" b="0"/>
            <wp:docPr id="100023" name="图片 100023" descr="@@@fde353bb-e370-4206-87fc-54f7c3129e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de353bb-e370-4206-87fc-54f7c3129e9f"/>
                    <pic:cNvPicPr>
                      <a:picLocks noChangeAspect="1"/>
                    </pic:cNvPicPr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hint="eastAsia"/>
          <w:color w:val="FF0000"/>
          <w:kern w:val="0"/>
          <w:sz w:val="24"/>
          <w:szCs w:val="24"/>
        </w:rPr>
        <w:t>……（</w:t>
      </w:r>
      <w:r>
        <w:rPr>
          <w:rFonts w:ascii="Times New Roman" w:hAnsi="Times New Roman" w:hint="eastAsia"/>
          <w:color w:val="FF0000"/>
          <w:kern w:val="0"/>
          <w:sz w:val="24"/>
          <w:szCs w:val="24"/>
        </w:rPr>
        <w:t>4</w:t>
      </w:r>
      <w:r>
        <w:rPr>
          <w:rFonts w:ascii="Times New Roman" w:eastAsia="Times New Roman" w:hAnsi="Times New Roman" w:hint="eastAsia"/>
          <w:color w:val="FF0000"/>
          <w:kern w:val="0"/>
          <w:sz w:val="24"/>
          <w:szCs w:val="24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）解：如图，四边形</w:t>
      </w:r>
      <w:r>
        <w:rPr>
          <w:color w:val="FF0000"/>
        </w:rPr>
        <w:object w:dxaOrig="791" w:dyaOrig="316">
          <v:shape id="_x0000_i1307" type="#_x0000_t75" alt="eqIdc77755d36ff9ab6e4c9322b11ee8405d" style="width:39.5pt;height:16pt" o:ole="">
            <v:imagedata r:id="rId485" o:title="eqIdc77755d36ff9ab6e4c9322b11ee8405d"/>
          </v:shape>
          <o:OLEObject Type="Embed" ProgID="Equation.DSMT4" ShapeID="_x0000_i1307" DrawAspect="Content" ObjectID="_1827866161" r:id="rId503"/>
        </w:object>
      </w:r>
      <w:r>
        <w:rPr>
          <w:color w:val="FF0000"/>
        </w:rPr>
        <w:t>和四边形</w:t>
      </w:r>
      <w:r>
        <w:rPr>
          <w:color w:val="FF0000"/>
        </w:rPr>
        <w:object w:dxaOrig="879" w:dyaOrig="318">
          <v:shape id="_x0000_i1308" type="#_x0000_t75" alt="eqIdc7146762db577e88f30de9617f66d360" style="width:44pt;height:16pt" o:ole="">
            <v:imagedata r:id="rId487" o:title="eqIdc7146762db577e88f30de9617f66d360"/>
          </v:shape>
          <o:OLEObject Type="Embed" ProgID="Equation.DSMT4" ShapeID="_x0000_i1308" DrawAspect="Content" ObjectID="_1827866162" r:id="rId504"/>
        </w:object>
      </w:r>
      <w:r>
        <w:rPr>
          <w:color w:val="FF0000"/>
        </w:rPr>
        <w:t>即为所求．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8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247900" cy="2057400"/>
            <wp:effectExtent l="0" t="0" r="0" b="0"/>
            <wp:docPr id="100025" name="图片 100025" descr="@@@b248c7d9-039a-480b-9372-e347c901af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b248c7d9-039a-480b-9372-e347c901afc1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）解：由图可知，四边形</w:t>
      </w:r>
      <w:r>
        <w:rPr>
          <w:color w:val="FF0000"/>
        </w:rPr>
        <w:object w:dxaOrig="791" w:dyaOrig="316">
          <v:shape id="_x0000_i1309" type="#_x0000_t75" alt="eqIdc77755d36ff9ab6e4c9322b11ee8405d" style="width:39.5pt;height:16pt" o:ole="">
            <v:imagedata r:id="rId485" o:title="eqIdc77755d36ff9ab6e4c9322b11ee8405d"/>
          </v:shape>
          <o:OLEObject Type="Embed" ProgID="Equation.DSMT4" ShapeID="_x0000_i1309" DrawAspect="Content" ObjectID="_1827866163" r:id="rId506"/>
        </w:object>
      </w:r>
      <w:r>
        <w:rPr>
          <w:color w:val="FF0000"/>
        </w:rPr>
        <w:t>和四边形</w:t>
      </w:r>
      <w:r>
        <w:rPr>
          <w:color w:val="FF0000"/>
        </w:rPr>
        <w:object w:dxaOrig="879" w:dyaOrig="318">
          <v:shape id="_x0000_i1310" type="#_x0000_t75" alt="eqIdc7146762db577e88f30de9617f66d360" style="width:44pt;height:16pt" o:ole="">
            <v:imagedata r:id="rId487" o:title="eqIdc7146762db577e88f30de9617f66d360"/>
          </v:shape>
          <o:OLEObject Type="Embed" ProgID="Equation.DSMT4" ShapeID="_x0000_i1310" DrawAspect="Content" ObjectID="_1827866164" r:id="rId507"/>
        </w:object>
      </w:r>
      <w:r>
        <w:rPr>
          <w:color w:val="FF0000"/>
        </w:rPr>
        <w:t>关于直线</w:t>
      </w:r>
      <w:r>
        <w:rPr>
          <w:color w:val="FF0000"/>
        </w:rPr>
        <w:object w:dxaOrig="316" w:dyaOrig="285">
          <v:shape id="_x0000_i1311" type="#_x0000_t75" alt="eqId7a5f1641947153c80b987320885a2b57" style="width:16pt;height:14.5pt" o:ole="">
            <v:imagedata r:id="rId508" o:title="eqId7a5f1641947153c80b987320885a2b57"/>
          </v:shape>
          <o:OLEObject Type="Embed" ProgID="Equation.DSMT4" ShapeID="_x0000_i1311" DrawAspect="Content" ObjectID="_1827866165" r:id="rId509"/>
        </w:object>
      </w:r>
      <w:r>
        <w:rPr>
          <w:color w:val="FF0000"/>
        </w:rPr>
        <w:t>成轴对称．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p w:rsidR="00B32866" w:rsidRDefault="00424CEE">
      <w:pPr>
        <w:spacing w:line="360" w:lineRule="auto"/>
        <w:jc w:val="left"/>
        <w:textAlignment w:val="center"/>
      </w:pPr>
      <w:r>
        <w:t>26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阅读：如果两个分式</w:t>
      </w:r>
      <w:r>
        <w:rPr>
          <w:rFonts w:ascii="Times New Roman" w:eastAsia="Times New Roman" w:hAnsi="Times New Roman"/>
          <w:i/>
        </w:rPr>
        <w:t>A</w:t>
      </w:r>
      <w:r>
        <w:t>与</w:t>
      </w:r>
      <w:r>
        <w:rPr>
          <w:rFonts w:ascii="Times New Roman" w:eastAsia="Times New Roman" w:hAnsi="Times New Roman"/>
          <w:i/>
        </w:rPr>
        <w:t>B</w:t>
      </w:r>
      <w:r>
        <w:t>的和为常数</w:t>
      </w:r>
      <w:r>
        <w:rPr>
          <w:rFonts w:ascii="Times New Roman" w:eastAsia="Times New Roman" w:hAnsi="Times New Roman"/>
          <w:i/>
        </w:rPr>
        <w:t>k</w:t>
      </w:r>
      <w:r>
        <w:t>，且</w:t>
      </w:r>
      <w:r>
        <w:rPr>
          <w:rFonts w:ascii="Times New Roman" w:eastAsia="Times New Roman" w:hAnsi="Times New Roman"/>
          <w:i/>
        </w:rPr>
        <w:t>k</w:t>
      </w:r>
      <w:r>
        <w:t>为正整数，则称</w:t>
      </w:r>
      <w:r>
        <w:rPr>
          <w:rFonts w:ascii="Times New Roman" w:eastAsia="Times New Roman" w:hAnsi="Times New Roman"/>
          <w:i/>
        </w:rPr>
        <w:t>A</w:t>
      </w:r>
      <w:r>
        <w:t>与</w:t>
      </w:r>
      <w:r>
        <w:rPr>
          <w:rFonts w:ascii="Times New Roman" w:eastAsia="Times New Roman" w:hAnsi="Times New Roman"/>
          <w:i/>
        </w:rPr>
        <w:t>B</w:t>
      </w:r>
      <w:r>
        <w:t>互为</w:t>
      </w:r>
      <w:r>
        <w:t>“</w:t>
      </w:r>
      <w:r>
        <w:t>关联分式</w:t>
      </w:r>
      <w:r>
        <w:t>”</w:t>
      </w:r>
      <w:r>
        <w:t>，常数</w:t>
      </w:r>
      <w:r>
        <w:rPr>
          <w:rFonts w:ascii="Times New Roman" w:eastAsia="Times New Roman" w:hAnsi="Times New Roman"/>
          <w:i/>
        </w:rPr>
        <w:t>k</w:t>
      </w:r>
      <w:r>
        <w:t>称为</w:t>
      </w:r>
      <w:r>
        <w:t>“</w:t>
      </w:r>
      <w:r>
        <w:t>关联值</w:t>
      </w:r>
      <w:r>
        <w:t>”</w:t>
      </w:r>
      <w:r>
        <w:t>．如分式</w:t>
      </w:r>
      <w:r>
        <w:object w:dxaOrig="809" w:dyaOrig="544">
          <v:shape id="_x0000_i1312" type="#_x0000_t75" alt="eqIdaf84667f9d74ef27d6c3659087fc14bd" style="width:40.5pt;height:27pt" o:ole="">
            <v:imagedata r:id="rId510" o:title="eqIdaf84667f9d74ef27d6c3659087fc14bd"/>
          </v:shape>
          <o:OLEObject Type="Embed" ProgID="Equation.DSMT4" ShapeID="_x0000_i1312" DrawAspect="Content" ObjectID="_1827866166" r:id="rId511"/>
        </w:object>
      </w:r>
      <w:r>
        <w:t>，</w:t>
      </w:r>
      <w:r>
        <w:object w:dxaOrig="809" w:dyaOrig="544">
          <v:shape id="_x0000_i1313" type="#_x0000_t75" alt="eqId1f7e8f7eb6e8dc962c8174954b35aeed" style="width:40.5pt;height:27pt" o:ole="">
            <v:imagedata r:id="rId512" o:title="eqId1f7e8f7eb6e8dc962c8174954b35aeed"/>
          </v:shape>
          <o:OLEObject Type="Embed" ProgID="Equation.DSMT4" ShapeID="_x0000_i1313" DrawAspect="Content" ObjectID="_1827866167" r:id="rId513"/>
        </w:object>
      </w:r>
      <w:r>
        <w:t>，</w:t>
      </w:r>
      <w:r>
        <w:object w:dxaOrig="1425" w:dyaOrig="541">
          <v:shape id="_x0000_i1314" type="#_x0000_t75" alt="eqId8699cd0f2293ba439785ebdc14862432" style="width:71.5pt;height:27pt" o:ole="">
            <v:imagedata r:id="rId514" o:title="eqId8699cd0f2293ba439785ebdc14862432"/>
          </v:shape>
          <o:OLEObject Type="Embed" ProgID="Equation.DSMT4" ShapeID="_x0000_i1314" DrawAspect="Content" ObjectID="_1827866168" r:id="rId515"/>
        </w:object>
      </w:r>
      <w:r>
        <w:t>，则</w:t>
      </w:r>
      <w:r>
        <w:rPr>
          <w:rFonts w:ascii="Times New Roman" w:eastAsia="Times New Roman" w:hAnsi="Times New Roman"/>
          <w:i/>
        </w:rPr>
        <w:t>A</w:t>
      </w:r>
      <w:r>
        <w:t>与</w:t>
      </w:r>
      <w:r>
        <w:rPr>
          <w:rFonts w:ascii="Times New Roman" w:eastAsia="Times New Roman" w:hAnsi="Times New Roman"/>
          <w:i/>
        </w:rPr>
        <w:t>B</w:t>
      </w:r>
      <w:r>
        <w:t>互为</w:t>
      </w:r>
      <w:r>
        <w:t>“</w:t>
      </w:r>
      <w:r>
        <w:t>关联分式</w:t>
      </w:r>
      <w:r>
        <w:t>”</w:t>
      </w:r>
      <w:r>
        <w:t>，</w:t>
      </w:r>
      <w:r>
        <w:t>“</w:t>
      </w:r>
      <w:r>
        <w:t>关联值</w:t>
      </w:r>
      <w:r>
        <w:t>”</w:t>
      </w:r>
      <w:r>
        <w:object w:dxaOrig="457" w:dyaOrig="246">
          <v:shape id="_x0000_i1315" type="#_x0000_t75" alt="eqId5095a28bb1b91bf6bed9e2cfbd76bb18" style="width:23pt;height:12.5pt" o:ole="">
            <v:imagedata r:id="rId516" o:title="eqId5095a28bb1b91bf6bed9e2cfbd76bb18"/>
          </v:shape>
          <o:OLEObject Type="Embed" ProgID="Equation.DSMT4" ShapeID="_x0000_i1315" DrawAspect="Content" ObjectID="_1827866169" r:id="rId517"/>
        </w:object>
      </w:r>
      <w: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(1)</w:t>
      </w:r>
      <w:r>
        <w:t>若分式</w:t>
      </w:r>
      <w:r>
        <w:object w:dxaOrig="844" w:dyaOrig="542">
          <v:shape id="_x0000_i1316" type="#_x0000_t75" alt="eqId622f79d9190ffacb16a0408f8c6d279e" style="width:42pt;height:27pt" o:ole="">
            <v:imagedata r:id="rId518" o:title="eqId622f79d9190ffacb16a0408f8c6d279e"/>
          </v:shape>
          <o:OLEObject Type="Embed" ProgID="Equation.DSMT4" ShapeID="_x0000_i1316" DrawAspect="Content" ObjectID="_1827866170" r:id="rId519"/>
        </w:object>
      </w:r>
      <w:r>
        <w:t>，</w:t>
      </w:r>
      <w:r>
        <w:object w:dxaOrig="844" w:dyaOrig="541">
          <v:shape id="_x0000_i1317" type="#_x0000_t75" alt="eqId2fe173694ec8e2e2ad0c3c264abd7e3c" style="width:42pt;height:27pt" o:ole="">
            <v:imagedata r:id="rId520" o:title="eqId2fe173694ec8e2e2ad0c3c264abd7e3c"/>
          </v:shape>
          <o:OLEObject Type="Embed" ProgID="Equation.DSMT4" ShapeID="_x0000_i1317" DrawAspect="Content" ObjectID="_1827866171" r:id="rId521"/>
        </w:object>
      </w:r>
      <w:r>
        <w:t>，判断</w:t>
      </w:r>
      <w:r>
        <w:rPr>
          <w:rFonts w:ascii="Times New Roman" w:eastAsia="Times New Roman" w:hAnsi="Times New Roman"/>
          <w:i/>
        </w:rPr>
        <w:t>A</w:t>
      </w:r>
      <w:r>
        <w:t>与</w:t>
      </w:r>
      <w:r>
        <w:rPr>
          <w:rFonts w:ascii="Times New Roman" w:eastAsia="Times New Roman" w:hAnsi="Times New Roman"/>
          <w:i/>
        </w:rPr>
        <w:t>B</w:t>
      </w:r>
      <w:r>
        <w:t>是否互为</w:t>
      </w:r>
      <w:r>
        <w:t>“</w:t>
      </w:r>
      <w:r>
        <w:t>关联分式</w:t>
      </w:r>
      <w:r>
        <w:t>”</w:t>
      </w:r>
      <w:r>
        <w:t>，若不是，请说明理由；若是，请求出</w:t>
      </w:r>
      <w:r>
        <w:t>“</w:t>
      </w:r>
      <w:r>
        <w:t>关联值</w:t>
      </w:r>
      <w:r>
        <w:t>”</w:t>
      </w:r>
      <w:r>
        <w:object w:dxaOrig="175" w:dyaOrig="250">
          <v:shape id="_x0000_i1318" type="#_x0000_t75" alt="eqIdf0a532e15e232cb4b99a8d4d07c89575" style="width:9pt;height:12.5pt" o:ole="">
            <v:imagedata r:id="rId522" o:title="eqIdf0a532e15e232cb4b99a8d4d07c89575"/>
          </v:shape>
          <o:OLEObject Type="Embed" ProgID="Equation.DSMT4" ShapeID="_x0000_i1318" DrawAspect="Content" ObjectID="_1827866172" r:id="rId523"/>
        </w:object>
      </w:r>
      <w:r>
        <w:t>；</w:t>
      </w:r>
    </w:p>
    <w:p w:rsidR="00B32866" w:rsidRDefault="00424CEE">
      <w:pPr>
        <w:spacing w:line="360" w:lineRule="auto"/>
        <w:jc w:val="left"/>
        <w:textAlignment w:val="center"/>
      </w:pPr>
      <w:r>
        <w:t>(2)</w:t>
      </w:r>
      <w:r>
        <w:t>已知分式</w:t>
      </w:r>
      <w:r>
        <w:object w:dxaOrig="932" w:dyaOrig="538">
          <v:shape id="_x0000_i1319" type="#_x0000_t75" alt="eqId8f916c03e184442da94a4fff6a38fe3c" style="width:46.5pt;height:27pt" o:ole="">
            <v:imagedata r:id="rId524" o:title="eqId8f916c03e184442da94a4fff6a38fe3c"/>
          </v:shape>
          <o:OLEObject Type="Embed" ProgID="Equation.DSMT4" ShapeID="_x0000_i1319" DrawAspect="Content" ObjectID="_1827866173" r:id="rId525"/>
        </w:object>
      </w:r>
      <w:r>
        <w:t>，</w:t>
      </w:r>
      <w:r>
        <w:object w:dxaOrig="967" w:dyaOrig="544">
          <v:shape id="_x0000_i1320" type="#_x0000_t75" alt="eqId37eb56e32b9ae43511a94f7308d75188" style="width:48.5pt;height:27pt" o:ole="">
            <v:imagedata r:id="rId526" o:title="eqId37eb56e32b9ae43511a94f7308d75188"/>
          </v:shape>
          <o:OLEObject Type="Embed" ProgID="Equation.DSMT4" ShapeID="_x0000_i1320" DrawAspect="Content" ObjectID="_1827866174" r:id="rId527"/>
        </w:object>
      </w:r>
      <w:r>
        <w:t>，</w:t>
      </w:r>
      <w:r>
        <w:rPr>
          <w:rFonts w:ascii="Times New Roman" w:eastAsia="Times New Roman" w:hAnsi="Times New Roman"/>
          <w:i/>
        </w:rPr>
        <w:t>C</w:t>
      </w:r>
      <w:r>
        <w:t>与</w:t>
      </w:r>
      <w:r>
        <w:rPr>
          <w:rFonts w:ascii="Times New Roman" w:eastAsia="Times New Roman" w:hAnsi="Times New Roman"/>
          <w:i/>
        </w:rPr>
        <w:t>D</w:t>
      </w:r>
      <w:r>
        <w:t>互为</w:t>
      </w:r>
      <w:r>
        <w:t>“</w:t>
      </w:r>
      <w:r>
        <w:t>关联分式</w:t>
      </w:r>
      <w:r>
        <w:t>”</w:t>
      </w:r>
      <w:r>
        <w:t>，且</w:t>
      </w:r>
      <w:r>
        <w:t>“</w:t>
      </w:r>
      <w:r>
        <w:t>关联值</w:t>
      </w:r>
      <w:r>
        <w:t>”</w:t>
      </w:r>
      <w:r>
        <w:object w:dxaOrig="492" w:dyaOrig="246">
          <v:shape id="_x0000_i1321" type="#_x0000_t75" alt="eqIdf8e69866076dcff686a05e9e91e61e68" style="width:24.5pt;height:12.5pt" o:ole="">
            <v:imagedata r:id="rId528" o:title="eqIdf8e69866076dcff686a05e9e91e61e68"/>
          </v:shape>
          <o:OLEObject Type="Embed" ProgID="Equation.DSMT4" ShapeID="_x0000_i1321" DrawAspect="Content" ObjectID="_1827866175" r:id="rId529"/>
        </w:object>
      </w:r>
      <w:r>
        <w:t>．</w:t>
      </w:r>
    </w:p>
    <w:p w:rsidR="00B32866" w:rsidRDefault="00424CEE">
      <w:pPr>
        <w:spacing w:line="360" w:lineRule="auto"/>
        <w:jc w:val="left"/>
        <w:textAlignment w:val="center"/>
      </w:pPr>
      <w:r>
        <w:t>①</w:t>
      </w:r>
      <w:r>
        <w:object w:dxaOrig="439" w:dyaOrig="228">
          <v:shape id="_x0000_i1322" type="#_x0000_t75" alt="eqId9163ebe812708ee5337d62298c2e3363" style="width:22pt;height:11.5pt" o:ole="">
            <v:imagedata r:id="rId530" o:title="eqId9163ebe812708ee5337d62298c2e3363"/>
          </v:shape>
          <o:OLEObject Type="Embed" ProgID="Equation.DSMT4" ShapeID="_x0000_i1322" DrawAspect="Content" ObjectID="_1827866176" r:id="rId531"/>
        </w:object>
      </w:r>
      <w:r>
        <w:t>_______</w:t>
      </w:r>
      <w:r>
        <w:t>（用含</w:t>
      </w:r>
      <w:r>
        <w:rPr>
          <w:rFonts w:ascii="Times New Roman" w:eastAsia="Times New Roman" w:hAnsi="Times New Roman"/>
          <w:i/>
        </w:rPr>
        <w:t>x</w:t>
      </w:r>
      <w:r>
        <w:t>的式子表示）；</w:t>
      </w:r>
    </w:p>
    <w:p w:rsidR="00B32866" w:rsidRDefault="00424CEE">
      <w:pPr>
        <w:spacing w:line="360" w:lineRule="auto"/>
        <w:jc w:val="left"/>
        <w:textAlignment w:val="center"/>
      </w:pPr>
      <w:r>
        <w:t>②</w:t>
      </w:r>
      <w:r>
        <w:t>若</w:t>
      </w:r>
      <w:r>
        <w:rPr>
          <w:rFonts w:ascii="Times New Roman" w:eastAsia="Times New Roman" w:hAnsi="Times New Roman"/>
          <w:i/>
        </w:rPr>
        <w:t>x</w:t>
      </w:r>
      <w:r>
        <w:t>为正整数，且分式</w:t>
      </w:r>
      <w:r>
        <w:rPr>
          <w:rFonts w:ascii="Times New Roman" w:eastAsia="Times New Roman" w:hAnsi="Times New Roman"/>
          <w:i/>
        </w:rPr>
        <w:t>D</w:t>
      </w:r>
      <w:r>
        <w:t>的值为正整数，则</w:t>
      </w:r>
      <w:r>
        <w:rPr>
          <w:rFonts w:ascii="Times New Roman" w:eastAsia="Times New Roman" w:hAnsi="Times New Roman"/>
          <w:i/>
        </w:rPr>
        <w:t>x</w:t>
      </w:r>
      <w:r>
        <w:t>的值等于</w:t>
      </w:r>
      <w:r>
        <w:t>_______</w:t>
      </w:r>
      <w:r>
        <w:t>；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【详解】解：（</w:t>
      </w:r>
      <w:r>
        <w:rPr>
          <w:color w:val="FF0000"/>
        </w:rPr>
        <w:t>1</w:t>
      </w:r>
      <w:r>
        <w:rPr>
          <w:color w:val="FF0000"/>
        </w:rPr>
        <w:t>）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与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是互为</w:t>
      </w:r>
      <w:r>
        <w:rPr>
          <w:color w:val="FF0000"/>
        </w:rPr>
        <w:t>“</w:t>
      </w:r>
      <w:r>
        <w:rPr>
          <w:color w:val="FF0000"/>
        </w:rPr>
        <w:t>关联分式</w:t>
      </w:r>
      <w:r>
        <w:rPr>
          <w:color w:val="FF0000"/>
        </w:rPr>
        <w:t>”</w:t>
      </w:r>
      <w:r>
        <w:rPr>
          <w:color w:val="FF0000"/>
        </w:rPr>
        <w:t>，理由如下：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 w:dxaOrig="1848" w:dyaOrig="544">
          <v:shape id="_x0000_i1323" type="#_x0000_t75" alt="eqId370efe7f3ca85ae0dedcd4a910236d86" style="width:92.5pt;height:27pt" o:ole="">
            <v:imagedata r:id="rId532" o:title="eqId370efe7f3ca85ae0dedcd4a910236d86"/>
          </v:shape>
          <o:OLEObject Type="Embed" ProgID="Equation.DSMT4" ShapeID="_x0000_i1323" DrawAspect="Content" ObjectID="_1827866177" r:id="rId533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2868" w:dyaOrig="542">
          <v:shape id="_x0000_i1324" type="#_x0000_t75" alt="eqIdb77cc138ab527c159653d7a7bdee5050" style="width:143.5pt;height:27pt" o:ole="">
            <v:imagedata r:id="rId534" o:title="eqIdb77cc138ab527c159653d7a7bdee5050"/>
          </v:shape>
          <o:OLEObject Type="Embed" ProgID="Equation.DSMT4" ShapeID="_x0000_i1324" DrawAspect="Content" ObjectID="_1827866178" r:id="rId535"/>
        </w:object>
      </w:r>
      <w:r>
        <w:rPr>
          <w:color w:val="FF0000"/>
        </w:rPr>
        <w:t xml:space="preserve"> </w:t>
      </w:r>
      <w:r>
        <w:rPr>
          <w:color w:val="FF0000"/>
        </w:rPr>
        <w:t>．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与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是互为</w:t>
      </w:r>
      <w:r>
        <w:rPr>
          <w:color w:val="FF0000"/>
        </w:rPr>
        <w:t>“</w:t>
      </w:r>
      <w:r>
        <w:rPr>
          <w:color w:val="FF0000"/>
        </w:rPr>
        <w:t>关联分式</w:t>
      </w:r>
      <w:r>
        <w:rPr>
          <w:color w:val="FF0000"/>
        </w:rPr>
        <w:t>”</w:t>
      </w:r>
      <w:r>
        <w:rPr>
          <w:color w:val="FF0000"/>
        </w:rPr>
        <w:t>，</w:t>
      </w:r>
      <w:r>
        <w:rPr>
          <w:color w:val="FF0000"/>
        </w:rPr>
        <w:t xml:space="preserve"> “</w:t>
      </w:r>
      <w:r>
        <w:rPr>
          <w:color w:val="FF0000"/>
        </w:rPr>
        <w:t>关联值</w:t>
      </w:r>
      <w:r>
        <w:rPr>
          <w:color w:val="FF0000"/>
        </w:rPr>
        <w:t>”</w:t>
      </w:r>
      <w:r>
        <w:rPr>
          <w:color w:val="FF0000"/>
        </w:rPr>
        <w:object w:dxaOrig="492" w:dyaOrig="246">
          <v:shape id="_x0000_i1325" type="#_x0000_t75" alt="eqIdf8e69866076dcff686a05e9e91e61e68" style="width:24.5pt;height:12.5pt" o:ole="">
            <v:imagedata r:id="rId528" o:title="eqIdf8e69866076dcff686a05e9e91e61e68"/>
          </v:shape>
          <o:OLEObject Type="Embed" ProgID="Equation.DSMT4" ShapeID="_x0000_i1325" DrawAspect="Content" ObjectID="_1827866179" r:id="rId536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（</w:t>
      </w:r>
      <w:r>
        <w:rPr>
          <w:color w:val="FF0000"/>
        </w:rPr>
        <w:t>2</w:t>
      </w:r>
      <w:r>
        <w:rPr>
          <w:color w:val="FF0000"/>
        </w:rPr>
        <w:t>）</w:t>
      </w:r>
      <w:r>
        <w:rPr>
          <w:color w:val="FF0000"/>
        </w:rPr>
        <w:t>①∵</w:t>
      </w:r>
      <w:r>
        <w:rPr>
          <w:color w:val="FF0000"/>
        </w:rPr>
        <w:object w:dxaOrig="932" w:dyaOrig="538">
          <v:shape id="_x0000_i1326" type="#_x0000_t75" alt="eqId8f916c03e184442da94a4fff6a38fe3c" style="width:46.5pt;height:27pt" o:ole="">
            <v:imagedata r:id="rId524" o:title="eqId8f916c03e184442da94a4fff6a38fe3c"/>
          </v:shape>
          <o:OLEObject Type="Embed" ProgID="Equation.DSMT4" ShapeID="_x0000_i1326" DrawAspect="Content" ObjectID="_1827866180" r:id="rId537"/>
        </w:object>
      </w:r>
      <w:r>
        <w:rPr>
          <w:color w:val="FF0000"/>
        </w:rPr>
        <w:t>，</w:t>
      </w:r>
      <w:r>
        <w:rPr>
          <w:color w:val="FF0000"/>
        </w:rPr>
        <w:object w:dxaOrig="967" w:dyaOrig="544">
          <v:shape id="_x0000_i1327" type="#_x0000_t75" alt="eqId37eb56e32b9ae43511a94f7308d75188" style="width:48.5pt;height:27pt" o:ole="">
            <v:imagedata r:id="rId526" o:title="eqId37eb56e32b9ae43511a94f7308d75188"/>
          </v:shape>
          <o:OLEObject Type="Embed" ProgID="Equation.DSMT4" ShapeID="_x0000_i1327" DrawAspect="Content" ObjectID="_1827866181" r:id="rId538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998" w:dyaOrig="648">
          <v:shape id="_x0000_i1328" type="#_x0000_t75" alt="eqIde026c7ed82f1608edd8d581087370e66" style="width:250pt;height:32.5pt" o:ole="">
            <v:imagedata r:id="rId539" o:title="eqIde026c7ed82f1608edd8d581087370e66"/>
          </v:shape>
          <o:OLEObject Type="Embed" ProgID="Equation.DSMT4" ShapeID="_x0000_i1328" DrawAspect="Content" ObjectID="_1827866182" r:id="rId540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rFonts w:ascii="Times New Roman" w:eastAsia="Times New Roman" w:hAnsi="Times New Roman"/>
          <w:i/>
          <w:color w:val="FF0000"/>
        </w:rPr>
        <w:t>C</w:t>
      </w:r>
      <w:r>
        <w:rPr>
          <w:color w:val="FF0000"/>
        </w:rPr>
        <w:t>与</w:t>
      </w:r>
      <w:r>
        <w:rPr>
          <w:rFonts w:ascii="Times New Roman" w:eastAsia="Times New Roman" w:hAnsi="Times New Roman"/>
          <w:i/>
          <w:color w:val="FF0000"/>
        </w:rPr>
        <w:t>D</w:t>
      </w:r>
      <w:r>
        <w:rPr>
          <w:color w:val="FF0000"/>
        </w:rPr>
        <w:t>互为</w:t>
      </w:r>
      <w:r>
        <w:rPr>
          <w:color w:val="FF0000"/>
        </w:rPr>
        <w:t>“</w:t>
      </w:r>
      <w:r>
        <w:rPr>
          <w:color w:val="FF0000"/>
        </w:rPr>
        <w:t>关联分式</w:t>
      </w:r>
      <w:r>
        <w:rPr>
          <w:color w:val="FF0000"/>
        </w:rPr>
        <w:t>”</w:t>
      </w:r>
      <w:r>
        <w:rPr>
          <w:color w:val="FF0000"/>
        </w:rPr>
        <w:t>，且</w:t>
      </w:r>
      <w:r>
        <w:rPr>
          <w:color w:val="FF0000"/>
        </w:rPr>
        <w:t>“</w:t>
      </w:r>
      <w:r>
        <w:rPr>
          <w:color w:val="FF0000"/>
        </w:rPr>
        <w:t>关联值</w:t>
      </w:r>
      <w:r>
        <w:rPr>
          <w:color w:val="FF0000"/>
        </w:rPr>
        <w:t>”</w:t>
      </w:r>
      <w:r>
        <w:rPr>
          <w:color w:val="FF0000"/>
        </w:rPr>
        <w:object w:dxaOrig="492" w:dyaOrig="246">
          <v:shape id="_x0000_i1329" type="#_x0000_t75" alt="eqIdf8e69866076dcff686a05e9e91e61e68" style="width:24.5pt;height:12.5pt" o:ole="">
            <v:imagedata r:id="rId528" o:title="eqIdf8e69866076dcff686a05e9e91e61e68"/>
          </v:shape>
          <o:OLEObject Type="Embed" ProgID="Equation.DSMT4" ShapeID="_x0000_i1329" DrawAspect="Content" ObjectID="_1827866183" r:id="rId541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801" w:dyaOrig="356">
          <v:shape id="_x0000_i1330" type="#_x0000_t75" alt="eqId668bff6d0473c32751b5be40bda6e387" style="width:190pt;height:18pt" o:ole="">
            <v:imagedata r:id="rId542" o:title="eqId668bff6d0473c32751b5be40bda6e387"/>
          </v:shape>
          <o:OLEObject Type="Embed" ProgID="Equation.DSMT4" ShapeID="_x0000_i1330" DrawAspect="Content" ObjectID="_1827866184" r:id="rId543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3414" w:dyaOrig="313">
          <v:shape id="_x0000_i1331" type="#_x0000_t75" alt="eqId3527af622a50adbb35b2407f2db76dfc" style="width:170.5pt;height:15.5pt" o:ole="">
            <v:imagedata r:id="rId544" o:title="eqId3527af622a50adbb35b2407f2db76dfc"/>
          </v:shape>
          <o:OLEObject Type="Embed" ProgID="Equation.DSMT4" ShapeID="_x0000_i1331" DrawAspect="Content" ObjectID="_1827866185" r:id="rId545"/>
        </w:object>
      </w:r>
      <w:r>
        <w:rPr>
          <w:color w:val="FF0000"/>
        </w:rPr>
        <w:t>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8</w:t>
      </w:r>
      <w:r>
        <w:rPr>
          <w:rFonts w:hint="eastAsia"/>
          <w:color w:val="FF0000"/>
        </w:rPr>
        <w:t>分）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②∵</w:t>
      </w:r>
      <w:r>
        <w:rPr>
          <w:color w:val="FF0000"/>
        </w:rPr>
        <w:object w:dxaOrig="3115" w:dyaOrig="646">
          <v:shape id="_x0000_i1332" type="#_x0000_t75" alt="eqIda3f8bee127d14e3d421538f9256b7a4a" style="width:156pt;height:32.5pt" o:ole="">
            <v:imagedata r:id="rId546" o:title="eqIda3f8bee127d14e3d421538f9256b7a4a"/>
          </v:shape>
          <o:OLEObject Type="Embed" ProgID="Equation.DSMT4" ShapeID="_x0000_i1332" DrawAspect="Content" ObjectID="_1827866186" r:id="rId547"/>
        </w:object>
      </w:r>
      <w:r>
        <w:rPr>
          <w:color w:val="FF0000"/>
        </w:rPr>
        <w:t>，且分式</w:t>
      </w:r>
      <w:r>
        <w:rPr>
          <w:rFonts w:ascii="Times New Roman" w:eastAsia="Times New Roman" w:hAnsi="Times New Roman"/>
          <w:i/>
          <w:color w:val="FF0000"/>
        </w:rPr>
        <w:t>D</w:t>
      </w:r>
      <w:r>
        <w:rPr>
          <w:color w:val="FF0000"/>
        </w:rPr>
        <w:t>的值为正整数，</w:t>
      </w:r>
      <w:r>
        <w:rPr>
          <w:rFonts w:ascii="Times New Roman" w:eastAsia="Times New Roman" w:hAnsi="Times New Roman"/>
          <w:i/>
          <w:color w:val="FF0000"/>
        </w:rPr>
        <w:t>x</w:t>
      </w:r>
      <w:r>
        <w:rPr>
          <w:color w:val="FF0000"/>
        </w:rPr>
        <w:t>为正整数，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861" w:dyaOrig="245">
          <v:shape id="_x0000_i1333" type="#_x0000_t75" alt="eqIdc25f5610c980bdf7dde9d3e557a57616" style="width:43pt;height:12.5pt" o:ole="">
            <v:imagedata r:id="rId548" o:title="eqIdc25f5610c980bdf7dde9d3e557a57616"/>
          </v:shape>
          <o:OLEObject Type="Embed" ProgID="Equation.DSMT4" ShapeID="_x0000_i1333" DrawAspect="Content" ObjectID="_1827866187" r:id="rId549"/>
        </w:object>
      </w:r>
      <w:r>
        <w:rPr>
          <w:color w:val="FF0000"/>
        </w:rPr>
        <w:t>或</w:t>
      </w:r>
      <w:r>
        <w:rPr>
          <w:color w:val="FF0000"/>
        </w:rPr>
        <w:object w:dxaOrig="897" w:dyaOrig="245">
          <v:shape id="_x0000_i1334" type="#_x0000_t75" alt="eqId037ce93c034716afe50bd1e7f273f962" style="width:45pt;height:12.5pt" o:ole="">
            <v:imagedata r:id="rId550" o:title="eqId037ce93c034716afe50bd1e7f273f962"/>
          </v:shape>
          <o:OLEObject Type="Embed" ProgID="Equation.DSMT4" ShapeID="_x0000_i1334" DrawAspect="Content" ObjectID="_1827866188" r:id="rId551"/>
        </w:object>
      </w:r>
      <w:r>
        <w:rPr>
          <w:color w:val="FF0000"/>
        </w:rPr>
        <w:t>，</w:t>
      </w:r>
    </w:p>
    <w:p w:rsidR="00B32866" w:rsidRDefault="00424CEE">
      <w:pPr>
        <w:shd w:val="clear" w:color="auto" w:fill="F2F2F2"/>
        <w:spacing w:line="360" w:lineRule="auto"/>
        <w:jc w:val="left"/>
        <w:textAlignment w:val="center"/>
        <w:rPr>
          <w:rFonts w:ascii="微软雅黑" w:eastAsia="微软雅黑" w:hAnsi="微软雅黑" w:cs="微软雅黑"/>
          <w:bCs/>
          <w:color w:val="FF0000"/>
          <w:kern w:val="0"/>
        </w:rPr>
      </w:pPr>
      <w:r>
        <w:rPr>
          <w:color w:val="FF0000"/>
        </w:rPr>
        <w:t>∴</w:t>
      </w:r>
      <w:r>
        <w:rPr>
          <w:color w:val="FF0000"/>
        </w:rPr>
        <w:object w:dxaOrig="492" w:dyaOrig="246">
          <v:shape id="_x0000_i1335" type="#_x0000_t75" alt="eqId707ea658f3a9359f5740d5aab48f7948" style="width:24.5pt;height:12.5pt" o:ole="">
            <v:imagedata r:id="rId552" o:title="eqId707ea658f3a9359f5740d5aab48f7948"/>
          </v:shape>
          <o:OLEObject Type="Embed" ProgID="Equation.DSMT4" ShapeID="_x0000_i1335" DrawAspect="Content" ObjectID="_1827866189" r:id="rId553"/>
        </w:object>
      </w:r>
      <w:r>
        <w:rPr>
          <w:color w:val="FF0000"/>
        </w:rPr>
        <w:t>（</w:t>
      </w:r>
      <w:r>
        <w:rPr>
          <w:color w:val="FF0000"/>
        </w:rPr>
        <w:object w:dxaOrig="615" w:dyaOrig="246">
          <v:shape id="_x0000_i1336" type="#_x0000_t75" alt="eqId639c3d2ff5ee566fcc1b69c65712a661" style="width:31pt;height:12.5pt" o:ole="">
            <v:imagedata r:id="rId554" o:title="eqId639c3d2ff5ee566fcc1b69c65712a661"/>
          </v:shape>
          <o:OLEObject Type="Embed" ProgID="Equation.DSMT4" ShapeID="_x0000_i1336" DrawAspect="Content" ObjectID="_1827866190" r:id="rId555"/>
        </w:object>
      </w:r>
      <w:r>
        <w:rPr>
          <w:color w:val="FF0000"/>
        </w:rPr>
        <w:t>舍去）．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1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分）</w:t>
      </w:r>
    </w:p>
    <w:sectPr w:rsidR="00B32866">
      <w:headerReference w:type="even" r:id="rId556"/>
      <w:headerReference w:type="default" r:id="rId557"/>
      <w:footerReference w:type="even" r:id="rId558"/>
      <w:footerReference w:type="default" r:id="rId559"/>
      <w:headerReference w:type="first" r:id="rId560"/>
      <w:footerReference w:type="first" r:id="rId561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CEE" w:rsidRDefault="00424CEE">
      <w:r>
        <w:separator/>
      </w:r>
    </w:p>
  </w:endnote>
  <w:endnote w:type="continuationSeparator" w:id="0">
    <w:p w:rsidR="00424CEE" w:rsidRDefault="00424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867" w:rsidRDefault="004B786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B32866" w:rsidRDefault="00424CEE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786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7867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32866" w:rsidRDefault="00B32866">
    <w:pPr>
      <w:pStyle w:val="ab"/>
    </w:pPr>
  </w:p>
  <w:p w:rsidR="004151FC" w:rsidRDefault="00424CEE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867" w:rsidRDefault="004B786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CEE" w:rsidRDefault="00424CEE">
      <w:r>
        <w:separator/>
      </w:r>
    </w:p>
  </w:footnote>
  <w:footnote w:type="continuationSeparator" w:id="0">
    <w:p w:rsidR="00424CEE" w:rsidRDefault="00424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867" w:rsidRDefault="004B786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866" w:rsidRDefault="00B32866">
    <w:pPr>
      <w:pStyle w:val="ad"/>
      <w:pBdr>
        <w:bottom w:val="none" w:sz="0" w:space="0" w:color="auto"/>
      </w:pBdr>
    </w:pPr>
    <w:bookmarkStart w:id="3" w:name="_GoBack"/>
    <w:bookmarkEnd w:id="3"/>
  </w:p>
  <w:p w:rsidR="004151FC" w:rsidRDefault="00424CEE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3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867" w:rsidRDefault="004B7867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4CE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867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2866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48C1A6A"/>
    <w:rsid w:val="0E3B7409"/>
    <w:rsid w:val="135C0B8F"/>
    <w:rsid w:val="189521FD"/>
    <w:rsid w:val="1916775B"/>
    <w:rsid w:val="1A2978CE"/>
    <w:rsid w:val="1DF40C70"/>
    <w:rsid w:val="23DB7460"/>
    <w:rsid w:val="269835F7"/>
    <w:rsid w:val="274B159D"/>
    <w:rsid w:val="2A522B7B"/>
    <w:rsid w:val="334E1F20"/>
    <w:rsid w:val="3446128F"/>
    <w:rsid w:val="399B0999"/>
    <w:rsid w:val="3B3535ED"/>
    <w:rsid w:val="3BEB09D1"/>
    <w:rsid w:val="41F330D8"/>
    <w:rsid w:val="426556F9"/>
    <w:rsid w:val="46642DF0"/>
    <w:rsid w:val="4ACC3E2B"/>
    <w:rsid w:val="4AEB77BC"/>
    <w:rsid w:val="4C4F173A"/>
    <w:rsid w:val="52AB61A6"/>
    <w:rsid w:val="5DC83302"/>
    <w:rsid w:val="621242D1"/>
    <w:rsid w:val="6443678C"/>
    <w:rsid w:val="683804CD"/>
    <w:rsid w:val="71880A5E"/>
    <w:rsid w:val="73643DE1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A5A183DB-A1DA-424C-A8F4-2CB6B3F8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78.bin"/><Relationship Id="rId531" Type="http://schemas.openxmlformats.org/officeDocument/2006/relationships/oleObject" Target="embeddings/oleObject298.bin"/><Relationship Id="rId170" Type="http://schemas.openxmlformats.org/officeDocument/2006/relationships/image" Target="media/image77.wmf"/><Relationship Id="rId268" Type="http://schemas.openxmlformats.org/officeDocument/2006/relationships/oleObject" Target="embeddings/oleObject143.bin"/><Relationship Id="rId475" Type="http://schemas.openxmlformats.org/officeDocument/2006/relationships/oleObject" Target="embeddings/oleObject264.bin"/><Relationship Id="rId32" Type="http://schemas.openxmlformats.org/officeDocument/2006/relationships/image" Target="media/image14.wmf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84.bin"/><Relationship Id="rId542" Type="http://schemas.openxmlformats.org/officeDocument/2006/relationships/image" Target="media/image232.wmf"/><Relationship Id="rId181" Type="http://schemas.openxmlformats.org/officeDocument/2006/relationships/image" Target="media/image82.wmf"/><Relationship Id="rId402" Type="http://schemas.openxmlformats.org/officeDocument/2006/relationships/image" Target="media/image173.wmf"/><Relationship Id="rId279" Type="http://schemas.openxmlformats.org/officeDocument/2006/relationships/oleObject" Target="embeddings/oleObject150.bin"/><Relationship Id="rId486" Type="http://schemas.openxmlformats.org/officeDocument/2006/relationships/oleObject" Target="embeddings/oleObject270.bin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91.bin"/><Relationship Id="rId553" Type="http://schemas.openxmlformats.org/officeDocument/2006/relationships/oleObject" Target="embeddings/oleObject311.bin"/><Relationship Id="rId192" Type="http://schemas.openxmlformats.org/officeDocument/2006/relationships/image" Target="media/image87.wmf"/><Relationship Id="rId206" Type="http://schemas.openxmlformats.org/officeDocument/2006/relationships/image" Target="media/image94.wmf"/><Relationship Id="rId413" Type="http://schemas.openxmlformats.org/officeDocument/2006/relationships/oleObject" Target="embeddings/oleObject230.bin"/><Relationship Id="rId497" Type="http://schemas.openxmlformats.org/officeDocument/2006/relationships/oleObject" Target="embeddings/oleObject278.bin"/><Relationship Id="rId357" Type="http://schemas.openxmlformats.org/officeDocument/2006/relationships/oleObject" Target="embeddings/oleObject197.bin"/><Relationship Id="rId54" Type="http://schemas.openxmlformats.org/officeDocument/2006/relationships/image" Target="media/image23.wmf"/><Relationship Id="rId217" Type="http://schemas.openxmlformats.org/officeDocument/2006/relationships/image" Target="media/image99.wmf"/><Relationship Id="rId424" Type="http://schemas.openxmlformats.org/officeDocument/2006/relationships/oleObject" Target="embeddings/oleObject236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270" Type="http://schemas.openxmlformats.org/officeDocument/2006/relationships/oleObject" Target="embeddings/oleObject144.bin"/><Relationship Id="rId326" Type="http://schemas.openxmlformats.org/officeDocument/2006/relationships/oleObject" Target="embeddings/oleObject179.bin"/><Relationship Id="rId533" Type="http://schemas.openxmlformats.org/officeDocument/2006/relationships/oleObject" Target="embeddings/oleObject299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3.bin"/><Relationship Id="rId172" Type="http://schemas.openxmlformats.org/officeDocument/2006/relationships/image" Target="media/image78.wmf"/><Relationship Id="rId228" Type="http://schemas.openxmlformats.org/officeDocument/2006/relationships/oleObject" Target="embeddings/oleObject120.bin"/><Relationship Id="rId435" Type="http://schemas.openxmlformats.org/officeDocument/2006/relationships/image" Target="media/image189.wmf"/><Relationship Id="rId477" Type="http://schemas.openxmlformats.org/officeDocument/2006/relationships/oleObject" Target="embeddings/oleObject265.bin"/><Relationship Id="rId281" Type="http://schemas.openxmlformats.org/officeDocument/2006/relationships/image" Target="media/image125.wmf"/><Relationship Id="rId337" Type="http://schemas.openxmlformats.org/officeDocument/2006/relationships/oleObject" Target="embeddings/oleObject186.bin"/><Relationship Id="rId502" Type="http://schemas.openxmlformats.org/officeDocument/2006/relationships/image" Target="media/image215.png"/><Relationship Id="rId34" Type="http://schemas.openxmlformats.org/officeDocument/2006/relationships/image" Target="media/image15.wmf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12.bin"/><Relationship Id="rId544" Type="http://schemas.openxmlformats.org/officeDocument/2006/relationships/image" Target="media/image233.wmf"/><Relationship Id="rId7" Type="http://schemas.openxmlformats.org/officeDocument/2006/relationships/image" Target="media/image2.png"/><Relationship Id="rId183" Type="http://schemas.openxmlformats.org/officeDocument/2006/relationships/image" Target="media/image83.wmf"/><Relationship Id="rId239" Type="http://schemas.openxmlformats.org/officeDocument/2006/relationships/oleObject" Target="embeddings/oleObject125.bin"/><Relationship Id="rId390" Type="http://schemas.openxmlformats.org/officeDocument/2006/relationships/oleObject" Target="embeddings/oleObject218.bin"/><Relationship Id="rId404" Type="http://schemas.openxmlformats.org/officeDocument/2006/relationships/image" Target="media/image174.wmf"/><Relationship Id="rId446" Type="http://schemas.openxmlformats.org/officeDocument/2006/relationships/oleObject" Target="embeddings/oleObject247.bin"/><Relationship Id="rId250" Type="http://schemas.openxmlformats.org/officeDocument/2006/relationships/image" Target="media/image114.wmf"/><Relationship Id="rId292" Type="http://schemas.openxmlformats.org/officeDocument/2006/relationships/oleObject" Target="embeddings/oleObject158.bin"/><Relationship Id="rId306" Type="http://schemas.openxmlformats.org/officeDocument/2006/relationships/image" Target="media/image134.wmf"/><Relationship Id="rId488" Type="http://schemas.openxmlformats.org/officeDocument/2006/relationships/oleObject" Target="embeddings/oleObject271.bin"/><Relationship Id="rId45" Type="http://schemas.openxmlformats.org/officeDocument/2006/relationships/oleObject" Target="embeddings/oleObject22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192.bin"/><Relationship Id="rId513" Type="http://schemas.openxmlformats.org/officeDocument/2006/relationships/oleObject" Target="embeddings/oleObject289.bin"/><Relationship Id="rId555" Type="http://schemas.openxmlformats.org/officeDocument/2006/relationships/oleObject" Target="embeddings/oleObject312.bin"/><Relationship Id="rId152" Type="http://schemas.openxmlformats.org/officeDocument/2006/relationships/oleObject" Target="embeddings/oleObject79.bin"/><Relationship Id="rId194" Type="http://schemas.openxmlformats.org/officeDocument/2006/relationships/image" Target="media/image88.wmf"/><Relationship Id="rId208" Type="http://schemas.openxmlformats.org/officeDocument/2006/relationships/oleObject" Target="embeddings/oleObject109.bin"/><Relationship Id="rId415" Type="http://schemas.openxmlformats.org/officeDocument/2006/relationships/oleObject" Target="embeddings/oleObject231.bin"/><Relationship Id="rId457" Type="http://schemas.openxmlformats.org/officeDocument/2006/relationships/image" Target="media/image200.wmf"/><Relationship Id="rId261" Type="http://schemas.openxmlformats.org/officeDocument/2006/relationships/image" Target="media/image118.wmf"/><Relationship Id="rId499" Type="http://schemas.openxmlformats.org/officeDocument/2006/relationships/oleObject" Target="embeddings/oleObject280.bin"/><Relationship Id="rId14" Type="http://schemas.openxmlformats.org/officeDocument/2006/relationships/oleObject" Target="embeddings/oleObject2.bin"/><Relationship Id="rId56" Type="http://schemas.openxmlformats.org/officeDocument/2006/relationships/image" Target="media/image24.wmf"/><Relationship Id="rId317" Type="http://schemas.openxmlformats.org/officeDocument/2006/relationships/oleObject" Target="embeddings/oleObject174.bin"/><Relationship Id="rId359" Type="http://schemas.openxmlformats.org/officeDocument/2006/relationships/oleObject" Target="embeddings/oleObject198.bin"/><Relationship Id="rId524" Type="http://schemas.openxmlformats.org/officeDocument/2006/relationships/image" Target="media/image225.wmf"/><Relationship Id="rId98" Type="http://schemas.openxmlformats.org/officeDocument/2006/relationships/image" Target="media/image42.wmf"/><Relationship Id="rId121" Type="http://schemas.openxmlformats.org/officeDocument/2006/relationships/image" Target="media/image54.wmf"/><Relationship Id="rId163" Type="http://schemas.openxmlformats.org/officeDocument/2006/relationships/oleObject" Target="embeddings/oleObject85.bin"/><Relationship Id="rId219" Type="http://schemas.openxmlformats.org/officeDocument/2006/relationships/image" Target="media/image100.wmf"/><Relationship Id="rId370" Type="http://schemas.openxmlformats.org/officeDocument/2006/relationships/oleObject" Target="embeddings/oleObject205.bin"/><Relationship Id="rId426" Type="http://schemas.openxmlformats.org/officeDocument/2006/relationships/oleObject" Target="embeddings/oleObject237.bin"/><Relationship Id="rId230" Type="http://schemas.openxmlformats.org/officeDocument/2006/relationships/oleObject" Target="embeddings/oleObject121.bin"/><Relationship Id="rId468" Type="http://schemas.openxmlformats.org/officeDocument/2006/relationships/oleObject" Target="embeddings/oleObject260.bin"/><Relationship Id="rId25" Type="http://schemas.openxmlformats.org/officeDocument/2006/relationships/image" Target="media/image12.wmf"/><Relationship Id="rId67" Type="http://schemas.openxmlformats.org/officeDocument/2006/relationships/oleObject" Target="embeddings/oleObject34.bin"/><Relationship Id="rId272" Type="http://schemas.openxmlformats.org/officeDocument/2006/relationships/image" Target="media/image122.wmf"/><Relationship Id="rId328" Type="http://schemas.openxmlformats.org/officeDocument/2006/relationships/oleObject" Target="embeddings/oleObject180.bin"/><Relationship Id="rId535" Type="http://schemas.openxmlformats.org/officeDocument/2006/relationships/oleObject" Target="embeddings/oleObject300.bin"/><Relationship Id="rId132" Type="http://schemas.openxmlformats.org/officeDocument/2006/relationships/oleObject" Target="embeddings/oleObject68.bin"/><Relationship Id="rId174" Type="http://schemas.openxmlformats.org/officeDocument/2006/relationships/image" Target="media/image79.wmf"/><Relationship Id="rId381" Type="http://schemas.openxmlformats.org/officeDocument/2006/relationships/oleObject" Target="embeddings/oleObject213.bin"/><Relationship Id="rId241" Type="http://schemas.openxmlformats.org/officeDocument/2006/relationships/oleObject" Target="embeddings/oleObject127.bin"/><Relationship Id="rId437" Type="http://schemas.openxmlformats.org/officeDocument/2006/relationships/image" Target="media/image190.wmf"/><Relationship Id="rId479" Type="http://schemas.openxmlformats.org/officeDocument/2006/relationships/oleObject" Target="embeddings/oleObject266.bin"/><Relationship Id="rId36" Type="http://schemas.openxmlformats.org/officeDocument/2006/relationships/image" Target="media/image16.wmf"/><Relationship Id="rId283" Type="http://schemas.openxmlformats.org/officeDocument/2006/relationships/image" Target="media/image126.wmf"/><Relationship Id="rId339" Type="http://schemas.openxmlformats.org/officeDocument/2006/relationships/oleObject" Target="embeddings/oleObject187.bin"/><Relationship Id="rId490" Type="http://schemas.openxmlformats.org/officeDocument/2006/relationships/image" Target="media/image213.wmf"/><Relationship Id="rId504" Type="http://schemas.openxmlformats.org/officeDocument/2006/relationships/oleObject" Target="embeddings/oleObject284.bin"/><Relationship Id="rId546" Type="http://schemas.openxmlformats.org/officeDocument/2006/relationships/image" Target="media/image234.wmf"/><Relationship Id="rId78" Type="http://schemas.openxmlformats.org/officeDocument/2006/relationships/oleObject" Target="embeddings/oleObject40.bin"/><Relationship Id="rId101" Type="http://schemas.openxmlformats.org/officeDocument/2006/relationships/oleObject" Target="embeddings/oleObject53.bin"/><Relationship Id="rId143" Type="http://schemas.openxmlformats.org/officeDocument/2006/relationships/oleObject" Target="embeddings/oleObject74.bin"/><Relationship Id="rId185" Type="http://schemas.openxmlformats.org/officeDocument/2006/relationships/image" Target="media/image84.wmf"/><Relationship Id="rId350" Type="http://schemas.openxmlformats.org/officeDocument/2006/relationships/oleObject" Target="embeddings/oleObject193.bin"/><Relationship Id="rId406" Type="http://schemas.openxmlformats.org/officeDocument/2006/relationships/image" Target="media/image175.wmf"/><Relationship Id="rId9" Type="http://schemas.openxmlformats.org/officeDocument/2006/relationships/image" Target="media/image4.png"/><Relationship Id="rId210" Type="http://schemas.openxmlformats.org/officeDocument/2006/relationships/oleObject" Target="embeddings/oleObject110.bin"/><Relationship Id="rId392" Type="http://schemas.openxmlformats.org/officeDocument/2006/relationships/oleObject" Target="embeddings/oleObject219.bin"/><Relationship Id="rId448" Type="http://schemas.openxmlformats.org/officeDocument/2006/relationships/oleObject" Target="embeddings/oleObject248.bin"/><Relationship Id="rId252" Type="http://schemas.openxmlformats.org/officeDocument/2006/relationships/oleObject" Target="embeddings/oleObject133.bin"/><Relationship Id="rId294" Type="http://schemas.openxmlformats.org/officeDocument/2006/relationships/oleObject" Target="embeddings/oleObject159.bin"/><Relationship Id="rId308" Type="http://schemas.openxmlformats.org/officeDocument/2006/relationships/image" Target="media/image135.wmf"/><Relationship Id="rId515" Type="http://schemas.openxmlformats.org/officeDocument/2006/relationships/oleObject" Target="embeddings/oleObject290.bin"/><Relationship Id="rId47" Type="http://schemas.openxmlformats.org/officeDocument/2006/relationships/oleObject" Target="embeddings/oleObject23.bin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8.bin"/><Relationship Id="rId154" Type="http://schemas.openxmlformats.org/officeDocument/2006/relationships/oleObject" Target="embeddings/oleObject80.bin"/><Relationship Id="rId361" Type="http://schemas.openxmlformats.org/officeDocument/2006/relationships/oleObject" Target="embeddings/oleObject199.bin"/><Relationship Id="rId557" Type="http://schemas.openxmlformats.org/officeDocument/2006/relationships/header" Target="header2.xml"/><Relationship Id="rId196" Type="http://schemas.openxmlformats.org/officeDocument/2006/relationships/image" Target="media/image89.wmf"/><Relationship Id="rId417" Type="http://schemas.openxmlformats.org/officeDocument/2006/relationships/oleObject" Target="embeddings/oleObject232.bin"/><Relationship Id="rId459" Type="http://schemas.openxmlformats.org/officeDocument/2006/relationships/image" Target="media/image201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16.bin"/><Relationship Id="rId263" Type="http://schemas.openxmlformats.org/officeDocument/2006/relationships/oleObject" Target="embeddings/oleObject140.bin"/><Relationship Id="rId319" Type="http://schemas.openxmlformats.org/officeDocument/2006/relationships/oleObject" Target="embeddings/oleObject175.bin"/><Relationship Id="rId470" Type="http://schemas.openxmlformats.org/officeDocument/2006/relationships/image" Target="media/image204.wmf"/><Relationship Id="rId526" Type="http://schemas.openxmlformats.org/officeDocument/2006/relationships/image" Target="media/image226.wmf"/><Relationship Id="rId58" Type="http://schemas.openxmlformats.org/officeDocument/2006/relationships/image" Target="media/image25.wmf"/><Relationship Id="rId123" Type="http://schemas.openxmlformats.org/officeDocument/2006/relationships/image" Target="media/image55.wmf"/><Relationship Id="rId330" Type="http://schemas.openxmlformats.org/officeDocument/2006/relationships/oleObject" Target="embeddings/oleObject181.bin"/><Relationship Id="rId165" Type="http://schemas.openxmlformats.org/officeDocument/2006/relationships/oleObject" Target="embeddings/oleObject86.bin"/><Relationship Id="rId372" Type="http://schemas.openxmlformats.org/officeDocument/2006/relationships/oleObject" Target="embeddings/oleObject206.bin"/><Relationship Id="rId428" Type="http://schemas.openxmlformats.org/officeDocument/2006/relationships/oleObject" Target="embeddings/oleObject238.bin"/><Relationship Id="rId232" Type="http://schemas.openxmlformats.org/officeDocument/2006/relationships/oleObject" Target="embeddings/oleObject122.bin"/><Relationship Id="rId274" Type="http://schemas.openxmlformats.org/officeDocument/2006/relationships/image" Target="media/image123.wmf"/><Relationship Id="rId481" Type="http://schemas.openxmlformats.org/officeDocument/2006/relationships/image" Target="media/image209.wmf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69.bin"/><Relationship Id="rId537" Type="http://schemas.openxmlformats.org/officeDocument/2006/relationships/oleObject" Target="embeddings/oleObject302.bin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2.bin"/><Relationship Id="rId341" Type="http://schemas.openxmlformats.org/officeDocument/2006/relationships/oleObject" Target="embeddings/oleObject189.bin"/><Relationship Id="rId383" Type="http://schemas.openxmlformats.org/officeDocument/2006/relationships/oleObject" Target="embeddings/oleObject214.bin"/><Relationship Id="rId439" Type="http://schemas.openxmlformats.org/officeDocument/2006/relationships/image" Target="media/image191.wmf"/><Relationship Id="rId201" Type="http://schemas.openxmlformats.org/officeDocument/2006/relationships/oleObject" Target="embeddings/oleObject105.bin"/><Relationship Id="rId243" Type="http://schemas.openxmlformats.org/officeDocument/2006/relationships/oleObject" Target="embeddings/oleObject128.bin"/><Relationship Id="rId285" Type="http://schemas.openxmlformats.org/officeDocument/2006/relationships/image" Target="media/image127.wmf"/><Relationship Id="rId450" Type="http://schemas.openxmlformats.org/officeDocument/2006/relationships/oleObject" Target="embeddings/oleObject249.bin"/><Relationship Id="rId506" Type="http://schemas.openxmlformats.org/officeDocument/2006/relationships/oleObject" Target="embeddings/oleObject285.bin"/><Relationship Id="rId38" Type="http://schemas.openxmlformats.org/officeDocument/2006/relationships/image" Target="media/image17.wmf"/><Relationship Id="rId103" Type="http://schemas.openxmlformats.org/officeDocument/2006/relationships/image" Target="media/image45.wmf"/><Relationship Id="rId310" Type="http://schemas.openxmlformats.org/officeDocument/2006/relationships/image" Target="media/image136.wmf"/><Relationship Id="rId492" Type="http://schemas.openxmlformats.org/officeDocument/2006/relationships/image" Target="media/image214.wmf"/><Relationship Id="rId548" Type="http://schemas.openxmlformats.org/officeDocument/2006/relationships/image" Target="media/image235.wmf"/><Relationship Id="rId91" Type="http://schemas.openxmlformats.org/officeDocument/2006/relationships/oleObject" Target="embeddings/oleObject48.bin"/><Relationship Id="rId145" Type="http://schemas.openxmlformats.org/officeDocument/2006/relationships/oleObject" Target="embeddings/oleObject75.bin"/><Relationship Id="rId187" Type="http://schemas.openxmlformats.org/officeDocument/2006/relationships/oleObject" Target="embeddings/oleObject98.bin"/><Relationship Id="rId352" Type="http://schemas.openxmlformats.org/officeDocument/2006/relationships/oleObject" Target="embeddings/oleObject194.bin"/><Relationship Id="rId394" Type="http://schemas.openxmlformats.org/officeDocument/2006/relationships/oleObject" Target="embeddings/oleObject220.bin"/><Relationship Id="rId408" Type="http://schemas.openxmlformats.org/officeDocument/2006/relationships/image" Target="media/image176.wmf"/><Relationship Id="rId212" Type="http://schemas.openxmlformats.org/officeDocument/2006/relationships/oleObject" Target="embeddings/oleObject111.bin"/><Relationship Id="rId254" Type="http://schemas.openxmlformats.org/officeDocument/2006/relationships/image" Target="media/image115.wmf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59.bin"/><Relationship Id="rId296" Type="http://schemas.openxmlformats.org/officeDocument/2006/relationships/oleObject" Target="embeddings/oleObject160.bin"/><Relationship Id="rId461" Type="http://schemas.openxmlformats.org/officeDocument/2006/relationships/image" Target="media/image202.wmf"/><Relationship Id="rId517" Type="http://schemas.openxmlformats.org/officeDocument/2006/relationships/oleObject" Target="embeddings/oleObject291.bin"/><Relationship Id="rId559" Type="http://schemas.openxmlformats.org/officeDocument/2006/relationships/footer" Target="footer2.xml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81.bin"/><Relationship Id="rId198" Type="http://schemas.openxmlformats.org/officeDocument/2006/relationships/image" Target="media/image90.wmf"/><Relationship Id="rId321" Type="http://schemas.openxmlformats.org/officeDocument/2006/relationships/oleObject" Target="embeddings/oleObject176.bin"/><Relationship Id="rId363" Type="http://schemas.openxmlformats.org/officeDocument/2006/relationships/image" Target="media/image158.wmf"/><Relationship Id="rId419" Type="http://schemas.openxmlformats.org/officeDocument/2006/relationships/oleObject" Target="embeddings/oleObject233.bin"/><Relationship Id="rId223" Type="http://schemas.openxmlformats.org/officeDocument/2006/relationships/oleObject" Target="embeddings/oleObject117.bin"/><Relationship Id="rId430" Type="http://schemas.openxmlformats.org/officeDocument/2006/relationships/oleObject" Target="embeddings/oleObject239.bin"/><Relationship Id="rId18" Type="http://schemas.openxmlformats.org/officeDocument/2006/relationships/oleObject" Target="embeddings/oleObject4.bin"/><Relationship Id="rId265" Type="http://schemas.openxmlformats.org/officeDocument/2006/relationships/oleObject" Target="embeddings/oleObject141.bin"/><Relationship Id="rId472" Type="http://schemas.openxmlformats.org/officeDocument/2006/relationships/image" Target="media/image205.wmf"/><Relationship Id="rId528" Type="http://schemas.openxmlformats.org/officeDocument/2006/relationships/image" Target="media/image227.wmf"/><Relationship Id="rId125" Type="http://schemas.openxmlformats.org/officeDocument/2006/relationships/image" Target="media/image56.wmf"/><Relationship Id="rId167" Type="http://schemas.openxmlformats.org/officeDocument/2006/relationships/oleObject" Target="embeddings/oleObject87.bin"/><Relationship Id="rId332" Type="http://schemas.openxmlformats.org/officeDocument/2006/relationships/oleObject" Target="embeddings/oleObject182.bin"/><Relationship Id="rId374" Type="http://schemas.openxmlformats.org/officeDocument/2006/relationships/oleObject" Target="embeddings/oleObject207.bin"/><Relationship Id="rId71" Type="http://schemas.openxmlformats.org/officeDocument/2006/relationships/oleObject" Target="embeddings/oleObject36.bin"/><Relationship Id="rId234" Type="http://schemas.openxmlformats.org/officeDocument/2006/relationships/oleObject" Target="embeddings/oleObject123.bin"/><Relationship Id="rId2" Type="http://schemas.openxmlformats.org/officeDocument/2006/relationships/settings" Target="setting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24.wmf"/><Relationship Id="rId441" Type="http://schemas.openxmlformats.org/officeDocument/2006/relationships/image" Target="media/image192.wmf"/><Relationship Id="rId483" Type="http://schemas.openxmlformats.org/officeDocument/2006/relationships/image" Target="media/image210.wmf"/><Relationship Id="rId539" Type="http://schemas.openxmlformats.org/officeDocument/2006/relationships/image" Target="media/image231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70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65.bin"/><Relationship Id="rId343" Type="http://schemas.openxmlformats.org/officeDocument/2006/relationships/oleObject" Target="embeddings/oleObject190.bin"/><Relationship Id="rId550" Type="http://schemas.openxmlformats.org/officeDocument/2006/relationships/image" Target="media/image236.wmf"/><Relationship Id="rId82" Type="http://schemas.openxmlformats.org/officeDocument/2006/relationships/oleObject" Target="embeddings/oleObject42.bin"/><Relationship Id="rId203" Type="http://schemas.openxmlformats.org/officeDocument/2006/relationships/oleObject" Target="embeddings/oleObject106.bin"/><Relationship Id="rId385" Type="http://schemas.openxmlformats.org/officeDocument/2006/relationships/oleObject" Target="embeddings/oleObject215.bin"/><Relationship Id="rId245" Type="http://schemas.openxmlformats.org/officeDocument/2006/relationships/oleObject" Target="embeddings/oleObject129.bin"/><Relationship Id="rId287" Type="http://schemas.openxmlformats.org/officeDocument/2006/relationships/oleObject" Target="embeddings/oleObject155.bin"/><Relationship Id="rId410" Type="http://schemas.openxmlformats.org/officeDocument/2006/relationships/image" Target="media/image177.wmf"/><Relationship Id="rId452" Type="http://schemas.openxmlformats.org/officeDocument/2006/relationships/oleObject" Target="embeddings/oleObject250.bin"/><Relationship Id="rId494" Type="http://schemas.openxmlformats.org/officeDocument/2006/relationships/oleObject" Target="embeddings/oleObject275.bin"/><Relationship Id="rId508" Type="http://schemas.openxmlformats.org/officeDocument/2006/relationships/image" Target="media/image217.wmf"/><Relationship Id="rId105" Type="http://schemas.openxmlformats.org/officeDocument/2006/relationships/image" Target="media/image46.wmf"/><Relationship Id="rId147" Type="http://schemas.openxmlformats.org/officeDocument/2006/relationships/oleObject" Target="embeddings/oleObject76.bin"/><Relationship Id="rId312" Type="http://schemas.openxmlformats.org/officeDocument/2006/relationships/image" Target="media/image137.wmf"/><Relationship Id="rId354" Type="http://schemas.openxmlformats.org/officeDocument/2006/relationships/image" Target="media/image154.wmf"/><Relationship Id="rId51" Type="http://schemas.openxmlformats.org/officeDocument/2006/relationships/oleObject" Target="embeddings/oleObject25.bin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99.bin"/><Relationship Id="rId396" Type="http://schemas.openxmlformats.org/officeDocument/2006/relationships/oleObject" Target="embeddings/oleObject221.bin"/><Relationship Id="rId561" Type="http://schemas.openxmlformats.org/officeDocument/2006/relationships/footer" Target="footer3.xml"/><Relationship Id="rId214" Type="http://schemas.openxmlformats.org/officeDocument/2006/relationships/oleObject" Target="embeddings/oleObject112.bin"/><Relationship Id="rId256" Type="http://schemas.openxmlformats.org/officeDocument/2006/relationships/image" Target="media/image116.wmf"/><Relationship Id="rId298" Type="http://schemas.openxmlformats.org/officeDocument/2006/relationships/oleObject" Target="embeddings/oleObject162.bin"/><Relationship Id="rId421" Type="http://schemas.openxmlformats.org/officeDocument/2006/relationships/image" Target="media/image182.wmf"/><Relationship Id="rId463" Type="http://schemas.openxmlformats.org/officeDocument/2006/relationships/oleObject" Target="embeddings/oleObject256.bin"/><Relationship Id="rId519" Type="http://schemas.openxmlformats.org/officeDocument/2006/relationships/oleObject" Target="embeddings/oleObject292.bin"/><Relationship Id="rId116" Type="http://schemas.openxmlformats.org/officeDocument/2006/relationships/oleObject" Target="embeddings/oleObject60.bin"/><Relationship Id="rId158" Type="http://schemas.openxmlformats.org/officeDocument/2006/relationships/oleObject" Target="embeddings/oleObject82.bin"/><Relationship Id="rId323" Type="http://schemas.openxmlformats.org/officeDocument/2006/relationships/image" Target="media/image141.wmf"/><Relationship Id="rId530" Type="http://schemas.openxmlformats.org/officeDocument/2006/relationships/image" Target="media/image228.wmf"/><Relationship Id="rId20" Type="http://schemas.openxmlformats.org/officeDocument/2006/relationships/oleObject" Target="embeddings/oleObject5.bin"/><Relationship Id="rId62" Type="http://schemas.openxmlformats.org/officeDocument/2006/relationships/oleObject" Target="embeddings/oleObject31.bin"/><Relationship Id="rId365" Type="http://schemas.openxmlformats.org/officeDocument/2006/relationships/image" Target="media/image159.png"/><Relationship Id="rId225" Type="http://schemas.openxmlformats.org/officeDocument/2006/relationships/image" Target="media/image102.wmf"/><Relationship Id="rId267" Type="http://schemas.openxmlformats.org/officeDocument/2006/relationships/image" Target="media/image120.wmf"/><Relationship Id="rId432" Type="http://schemas.openxmlformats.org/officeDocument/2006/relationships/oleObject" Target="embeddings/oleObject240.bin"/><Relationship Id="rId474" Type="http://schemas.openxmlformats.org/officeDocument/2006/relationships/image" Target="media/image206.wmf"/><Relationship Id="rId127" Type="http://schemas.openxmlformats.org/officeDocument/2006/relationships/image" Target="media/image57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7.bin"/><Relationship Id="rId169" Type="http://schemas.openxmlformats.org/officeDocument/2006/relationships/oleObject" Target="embeddings/oleObject88.bin"/><Relationship Id="rId334" Type="http://schemas.openxmlformats.org/officeDocument/2006/relationships/oleObject" Target="embeddings/oleObject183.bin"/><Relationship Id="rId376" Type="http://schemas.openxmlformats.org/officeDocument/2006/relationships/oleObject" Target="embeddings/oleObject209.bin"/><Relationship Id="rId541" Type="http://schemas.openxmlformats.org/officeDocument/2006/relationships/oleObject" Target="embeddings/oleObject305.bin"/><Relationship Id="rId4" Type="http://schemas.openxmlformats.org/officeDocument/2006/relationships/footnotes" Target="footnotes.xml"/><Relationship Id="rId180" Type="http://schemas.openxmlformats.org/officeDocument/2006/relationships/oleObject" Target="embeddings/oleObject94.bin"/><Relationship Id="rId236" Type="http://schemas.openxmlformats.org/officeDocument/2006/relationships/image" Target="media/image108.wmf"/><Relationship Id="rId278" Type="http://schemas.openxmlformats.org/officeDocument/2006/relationships/oleObject" Target="embeddings/oleObject149.bin"/><Relationship Id="rId401" Type="http://schemas.openxmlformats.org/officeDocument/2006/relationships/oleObject" Target="embeddings/oleObject224.bin"/><Relationship Id="rId443" Type="http://schemas.openxmlformats.org/officeDocument/2006/relationships/image" Target="media/image193.wmf"/><Relationship Id="rId303" Type="http://schemas.openxmlformats.org/officeDocument/2006/relationships/oleObject" Target="embeddings/oleObject166.bin"/><Relationship Id="rId485" Type="http://schemas.openxmlformats.org/officeDocument/2006/relationships/image" Target="media/image211.wmf"/><Relationship Id="rId42" Type="http://schemas.openxmlformats.org/officeDocument/2006/relationships/oleObject" Target="embeddings/oleObject20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1.bin"/><Relationship Id="rId345" Type="http://schemas.openxmlformats.org/officeDocument/2006/relationships/image" Target="media/image150.wmf"/><Relationship Id="rId387" Type="http://schemas.openxmlformats.org/officeDocument/2006/relationships/oleObject" Target="embeddings/oleObject216.bin"/><Relationship Id="rId510" Type="http://schemas.openxmlformats.org/officeDocument/2006/relationships/image" Target="media/image218.wmf"/><Relationship Id="rId552" Type="http://schemas.openxmlformats.org/officeDocument/2006/relationships/image" Target="media/image237.wmf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7.bin"/><Relationship Id="rId247" Type="http://schemas.openxmlformats.org/officeDocument/2006/relationships/oleObject" Target="embeddings/oleObject130.bin"/><Relationship Id="rId412" Type="http://schemas.openxmlformats.org/officeDocument/2006/relationships/image" Target="media/image178.wmf"/><Relationship Id="rId107" Type="http://schemas.openxmlformats.org/officeDocument/2006/relationships/image" Target="media/image47.wmf"/><Relationship Id="rId289" Type="http://schemas.openxmlformats.org/officeDocument/2006/relationships/oleObject" Target="embeddings/oleObject156.bin"/><Relationship Id="rId454" Type="http://schemas.openxmlformats.org/officeDocument/2006/relationships/oleObject" Target="embeddings/oleObject251.bin"/><Relationship Id="rId496" Type="http://schemas.openxmlformats.org/officeDocument/2006/relationships/oleObject" Target="embeddings/oleObject277.bin"/><Relationship Id="rId11" Type="http://schemas.openxmlformats.org/officeDocument/2006/relationships/image" Target="media/image6.wmf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7.bin"/><Relationship Id="rId314" Type="http://schemas.openxmlformats.org/officeDocument/2006/relationships/image" Target="media/image138.wmf"/><Relationship Id="rId356" Type="http://schemas.openxmlformats.org/officeDocument/2006/relationships/image" Target="media/image155.wmf"/><Relationship Id="rId398" Type="http://schemas.openxmlformats.org/officeDocument/2006/relationships/oleObject" Target="embeddings/oleObject222.bin"/><Relationship Id="rId521" Type="http://schemas.openxmlformats.org/officeDocument/2006/relationships/oleObject" Target="embeddings/oleObject293.bin"/><Relationship Id="rId563" Type="http://schemas.openxmlformats.org/officeDocument/2006/relationships/theme" Target="theme/theme1.xml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3.bin"/><Relationship Id="rId216" Type="http://schemas.openxmlformats.org/officeDocument/2006/relationships/oleObject" Target="embeddings/oleObject113.bin"/><Relationship Id="rId423" Type="http://schemas.openxmlformats.org/officeDocument/2006/relationships/image" Target="media/image183.wmf"/><Relationship Id="rId258" Type="http://schemas.openxmlformats.org/officeDocument/2006/relationships/image" Target="media/image117.wmf"/><Relationship Id="rId465" Type="http://schemas.openxmlformats.org/officeDocument/2006/relationships/image" Target="media/image203.wmf"/><Relationship Id="rId22" Type="http://schemas.openxmlformats.org/officeDocument/2006/relationships/image" Target="media/image11.wmf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61.bin"/><Relationship Id="rId325" Type="http://schemas.openxmlformats.org/officeDocument/2006/relationships/image" Target="media/image142.wmf"/><Relationship Id="rId367" Type="http://schemas.openxmlformats.org/officeDocument/2006/relationships/oleObject" Target="embeddings/oleObject202.bin"/><Relationship Id="rId532" Type="http://schemas.openxmlformats.org/officeDocument/2006/relationships/image" Target="media/image229.wmf"/><Relationship Id="rId171" Type="http://schemas.openxmlformats.org/officeDocument/2006/relationships/oleObject" Target="embeddings/oleObject89.bin"/><Relationship Id="rId227" Type="http://schemas.openxmlformats.org/officeDocument/2006/relationships/image" Target="media/image103.wmf"/><Relationship Id="rId269" Type="http://schemas.openxmlformats.org/officeDocument/2006/relationships/image" Target="media/image121.wmf"/><Relationship Id="rId434" Type="http://schemas.openxmlformats.org/officeDocument/2006/relationships/oleObject" Target="embeddings/oleObject241.bin"/><Relationship Id="rId476" Type="http://schemas.openxmlformats.org/officeDocument/2006/relationships/image" Target="media/image207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58.wmf"/><Relationship Id="rId280" Type="http://schemas.openxmlformats.org/officeDocument/2006/relationships/oleObject" Target="embeddings/oleObject151.bin"/><Relationship Id="rId336" Type="http://schemas.openxmlformats.org/officeDocument/2006/relationships/oleObject" Target="embeddings/oleObject185.bin"/><Relationship Id="rId501" Type="http://schemas.openxmlformats.org/officeDocument/2006/relationships/oleObject" Target="embeddings/oleObject282.bin"/><Relationship Id="rId543" Type="http://schemas.openxmlformats.org/officeDocument/2006/relationships/oleObject" Target="embeddings/oleObject306.bin"/><Relationship Id="rId75" Type="http://schemas.openxmlformats.org/officeDocument/2006/relationships/oleObject" Target="embeddings/oleObject38.bin"/><Relationship Id="rId140" Type="http://schemas.openxmlformats.org/officeDocument/2006/relationships/image" Target="media/image63.wmf"/><Relationship Id="rId182" Type="http://schemas.openxmlformats.org/officeDocument/2006/relationships/oleObject" Target="embeddings/oleObject95.bin"/><Relationship Id="rId378" Type="http://schemas.openxmlformats.org/officeDocument/2006/relationships/oleObject" Target="embeddings/oleObject211.bin"/><Relationship Id="rId403" Type="http://schemas.openxmlformats.org/officeDocument/2006/relationships/oleObject" Target="embeddings/oleObject225.bin"/><Relationship Id="rId6" Type="http://schemas.openxmlformats.org/officeDocument/2006/relationships/image" Target="media/image1.png"/><Relationship Id="rId238" Type="http://schemas.openxmlformats.org/officeDocument/2006/relationships/image" Target="media/image109.wmf"/><Relationship Id="rId445" Type="http://schemas.openxmlformats.org/officeDocument/2006/relationships/image" Target="media/image194.wmf"/><Relationship Id="rId487" Type="http://schemas.openxmlformats.org/officeDocument/2006/relationships/image" Target="media/image212.wmf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7.bin"/><Relationship Id="rId347" Type="http://schemas.openxmlformats.org/officeDocument/2006/relationships/image" Target="media/image151.wmf"/><Relationship Id="rId512" Type="http://schemas.openxmlformats.org/officeDocument/2006/relationships/image" Target="media/image219.wmf"/><Relationship Id="rId44" Type="http://schemas.openxmlformats.org/officeDocument/2006/relationships/image" Target="media/image18.wmf"/><Relationship Id="rId86" Type="http://schemas.openxmlformats.org/officeDocument/2006/relationships/oleObject" Target="embeddings/oleObject44.bin"/><Relationship Id="rId151" Type="http://schemas.openxmlformats.org/officeDocument/2006/relationships/image" Target="media/image68.wmf"/><Relationship Id="rId389" Type="http://schemas.openxmlformats.org/officeDocument/2006/relationships/oleObject" Target="embeddings/oleObject217.bin"/><Relationship Id="rId554" Type="http://schemas.openxmlformats.org/officeDocument/2006/relationships/image" Target="media/image238.wmf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08.bin"/><Relationship Id="rId249" Type="http://schemas.openxmlformats.org/officeDocument/2006/relationships/oleObject" Target="embeddings/oleObject131.bin"/><Relationship Id="rId414" Type="http://schemas.openxmlformats.org/officeDocument/2006/relationships/image" Target="media/image179.wmf"/><Relationship Id="rId456" Type="http://schemas.openxmlformats.org/officeDocument/2006/relationships/oleObject" Target="embeddings/oleObject252.bin"/><Relationship Id="rId498" Type="http://schemas.openxmlformats.org/officeDocument/2006/relationships/oleObject" Target="embeddings/oleObject279.bin"/><Relationship Id="rId13" Type="http://schemas.openxmlformats.org/officeDocument/2006/relationships/image" Target="media/image7.wmf"/><Relationship Id="rId109" Type="http://schemas.openxmlformats.org/officeDocument/2006/relationships/image" Target="media/image48.wmf"/><Relationship Id="rId260" Type="http://schemas.openxmlformats.org/officeDocument/2006/relationships/oleObject" Target="embeddings/oleObject138.bin"/><Relationship Id="rId316" Type="http://schemas.openxmlformats.org/officeDocument/2006/relationships/oleObject" Target="embeddings/oleObject173.bin"/><Relationship Id="rId523" Type="http://schemas.openxmlformats.org/officeDocument/2006/relationships/oleObject" Target="embeddings/oleObject294.bin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2.bin"/><Relationship Id="rId358" Type="http://schemas.openxmlformats.org/officeDocument/2006/relationships/image" Target="media/image156.wmf"/><Relationship Id="rId162" Type="http://schemas.openxmlformats.org/officeDocument/2006/relationships/image" Target="media/image73.wmf"/><Relationship Id="rId218" Type="http://schemas.openxmlformats.org/officeDocument/2006/relationships/oleObject" Target="embeddings/oleObject114.bin"/><Relationship Id="rId425" Type="http://schemas.openxmlformats.org/officeDocument/2006/relationships/image" Target="media/image184.wmf"/><Relationship Id="rId467" Type="http://schemas.openxmlformats.org/officeDocument/2006/relationships/oleObject" Target="embeddings/oleObject259.bin"/><Relationship Id="rId271" Type="http://schemas.openxmlformats.org/officeDocument/2006/relationships/oleObject" Target="embeddings/oleObject145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3.bin"/><Relationship Id="rId131" Type="http://schemas.openxmlformats.org/officeDocument/2006/relationships/image" Target="media/image59.wmf"/><Relationship Id="rId327" Type="http://schemas.openxmlformats.org/officeDocument/2006/relationships/image" Target="media/image143.wmf"/><Relationship Id="rId369" Type="http://schemas.openxmlformats.org/officeDocument/2006/relationships/oleObject" Target="embeddings/oleObject204.bin"/><Relationship Id="rId534" Type="http://schemas.openxmlformats.org/officeDocument/2006/relationships/image" Target="media/image230.wmf"/><Relationship Id="rId173" Type="http://schemas.openxmlformats.org/officeDocument/2006/relationships/oleObject" Target="embeddings/oleObject90.bin"/><Relationship Id="rId229" Type="http://schemas.openxmlformats.org/officeDocument/2006/relationships/image" Target="media/image104.wmf"/><Relationship Id="rId380" Type="http://schemas.openxmlformats.org/officeDocument/2006/relationships/image" Target="media/image163.wmf"/><Relationship Id="rId436" Type="http://schemas.openxmlformats.org/officeDocument/2006/relationships/oleObject" Target="embeddings/oleObject242.bin"/><Relationship Id="rId240" Type="http://schemas.openxmlformats.org/officeDocument/2006/relationships/oleObject" Target="embeddings/oleObject126.bin"/><Relationship Id="rId478" Type="http://schemas.openxmlformats.org/officeDocument/2006/relationships/image" Target="media/image208.png"/><Relationship Id="rId35" Type="http://schemas.openxmlformats.org/officeDocument/2006/relationships/oleObject" Target="embeddings/oleObject15.bin"/><Relationship Id="rId77" Type="http://schemas.openxmlformats.org/officeDocument/2006/relationships/image" Target="media/image33.wmf"/><Relationship Id="rId100" Type="http://schemas.openxmlformats.org/officeDocument/2006/relationships/image" Target="media/image43.wmf"/><Relationship Id="rId282" Type="http://schemas.openxmlformats.org/officeDocument/2006/relationships/oleObject" Target="embeddings/oleObject152.bin"/><Relationship Id="rId338" Type="http://schemas.openxmlformats.org/officeDocument/2006/relationships/image" Target="media/image147.wmf"/><Relationship Id="rId503" Type="http://schemas.openxmlformats.org/officeDocument/2006/relationships/oleObject" Target="embeddings/oleObject283.bin"/><Relationship Id="rId545" Type="http://schemas.openxmlformats.org/officeDocument/2006/relationships/oleObject" Target="embeddings/oleObject307.bin"/><Relationship Id="rId8" Type="http://schemas.openxmlformats.org/officeDocument/2006/relationships/image" Target="media/image3.png"/><Relationship Id="rId142" Type="http://schemas.openxmlformats.org/officeDocument/2006/relationships/image" Target="media/image64.wmf"/><Relationship Id="rId184" Type="http://schemas.openxmlformats.org/officeDocument/2006/relationships/oleObject" Target="embeddings/oleObject96.bin"/><Relationship Id="rId391" Type="http://schemas.openxmlformats.org/officeDocument/2006/relationships/image" Target="media/image168.wmf"/><Relationship Id="rId405" Type="http://schemas.openxmlformats.org/officeDocument/2006/relationships/oleObject" Target="embeddings/oleObject226.bin"/><Relationship Id="rId447" Type="http://schemas.openxmlformats.org/officeDocument/2006/relationships/image" Target="media/image195.wmf"/><Relationship Id="rId251" Type="http://schemas.openxmlformats.org/officeDocument/2006/relationships/oleObject" Target="embeddings/oleObject132.bin"/><Relationship Id="rId489" Type="http://schemas.openxmlformats.org/officeDocument/2006/relationships/oleObject" Target="embeddings/oleObject272.bin"/><Relationship Id="rId46" Type="http://schemas.openxmlformats.org/officeDocument/2006/relationships/image" Target="media/image19.wmf"/><Relationship Id="rId293" Type="http://schemas.openxmlformats.org/officeDocument/2006/relationships/image" Target="media/image130.wmf"/><Relationship Id="rId307" Type="http://schemas.openxmlformats.org/officeDocument/2006/relationships/oleObject" Target="embeddings/oleObject168.bin"/><Relationship Id="rId349" Type="http://schemas.openxmlformats.org/officeDocument/2006/relationships/image" Target="media/image152.wmf"/><Relationship Id="rId514" Type="http://schemas.openxmlformats.org/officeDocument/2006/relationships/image" Target="media/image220.wmf"/><Relationship Id="rId556" Type="http://schemas.openxmlformats.org/officeDocument/2006/relationships/header" Target="header1.xml"/><Relationship Id="rId88" Type="http://schemas.openxmlformats.org/officeDocument/2006/relationships/oleObject" Target="embeddings/oleObject45.bin"/><Relationship Id="rId111" Type="http://schemas.openxmlformats.org/officeDocument/2006/relationships/image" Target="media/image49.wmf"/><Relationship Id="rId153" Type="http://schemas.openxmlformats.org/officeDocument/2006/relationships/image" Target="media/image69.wmf"/><Relationship Id="rId195" Type="http://schemas.openxmlformats.org/officeDocument/2006/relationships/oleObject" Target="embeddings/oleObject102.bin"/><Relationship Id="rId209" Type="http://schemas.openxmlformats.org/officeDocument/2006/relationships/image" Target="media/image95.wmf"/><Relationship Id="rId360" Type="http://schemas.openxmlformats.org/officeDocument/2006/relationships/image" Target="media/image157.wmf"/><Relationship Id="rId416" Type="http://schemas.openxmlformats.org/officeDocument/2006/relationships/image" Target="media/image180.wmf"/><Relationship Id="rId220" Type="http://schemas.openxmlformats.org/officeDocument/2006/relationships/oleObject" Target="embeddings/oleObject115.bin"/><Relationship Id="rId458" Type="http://schemas.openxmlformats.org/officeDocument/2006/relationships/oleObject" Target="embeddings/oleObject253.bin"/><Relationship Id="rId15" Type="http://schemas.openxmlformats.org/officeDocument/2006/relationships/image" Target="media/image8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39.bin"/><Relationship Id="rId318" Type="http://schemas.openxmlformats.org/officeDocument/2006/relationships/image" Target="media/image139.wmf"/><Relationship Id="rId525" Type="http://schemas.openxmlformats.org/officeDocument/2006/relationships/oleObject" Target="embeddings/oleObject295.bin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63.bin"/><Relationship Id="rId164" Type="http://schemas.openxmlformats.org/officeDocument/2006/relationships/image" Target="media/image74.wmf"/><Relationship Id="rId371" Type="http://schemas.openxmlformats.org/officeDocument/2006/relationships/image" Target="media/image161.wmf"/><Relationship Id="rId427" Type="http://schemas.openxmlformats.org/officeDocument/2006/relationships/image" Target="media/image185.wmf"/><Relationship Id="rId469" Type="http://schemas.openxmlformats.org/officeDocument/2006/relationships/oleObject" Target="embeddings/oleObject261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5.wmf"/><Relationship Id="rId273" Type="http://schemas.openxmlformats.org/officeDocument/2006/relationships/oleObject" Target="embeddings/oleObject146.bin"/><Relationship Id="rId329" Type="http://schemas.openxmlformats.org/officeDocument/2006/relationships/image" Target="media/image144.wmf"/><Relationship Id="rId480" Type="http://schemas.openxmlformats.org/officeDocument/2006/relationships/oleObject" Target="embeddings/oleObject267.bin"/><Relationship Id="rId536" Type="http://schemas.openxmlformats.org/officeDocument/2006/relationships/oleObject" Target="embeddings/oleObject301.bin"/><Relationship Id="rId68" Type="http://schemas.openxmlformats.org/officeDocument/2006/relationships/image" Target="media/image29.wmf"/><Relationship Id="rId133" Type="http://schemas.openxmlformats.org/officeDocument/2006/relationships/image" Target="media/image60.wmf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88.bin"/><Relationship Id="rId200" Type="http://schemas.openxmlformats.org/officeDocument/2006/relationships/image" Target="media/image91.wmf"/><Relationship Id="rId382" Type="http://schemas.openxmlformats.org/officeDocument/2006/relationships/image" Target="media/image164.wmf"/><Relationship Id="rId438" Type="http://schemas.openxmlformats.org/officeDocument/2006/relationships/oleObject" Target="embeddings/oleObject243.bin"/><Relationship Id="rId242" Type="http://schemas.openxmlformats.org/officeDocument/2006/relationships/image" Target="media/image110.wmf"/><Relationship Id="rId284" Type="http://schemas.openxmlformats.org/officeDocument/2006/relationships/oleObject" Target="embeddings/oleObject153.bin"/><Relationship Id="rId491" Type="http://schemas.openxmlformats.org/officeDocument/2006/relationships/oleObject" Target="embeddings/oleObject273.bin"/><Relationship Id="rId505" Type="http://schemas.openxmlformats.org/officeDocument/2006/relationships/image" Target="media/image216.png"/><Relationship Id="rId37" Type="http://schemas.openxmlformats.org/officeDocument/2006/relationships/oleObject" Target="embeddings/oleObject16.bin"/><Relationship Id="rId79" Type="http://schemas.openxmlformats.org/officeDocument/2006/relationships/image" Target="media/image34.wmf"/><Relationship Id="rId102" Type="http://schemas.openxmlformats.org/officeDocument/2006/relationships/image" Target="media/image44.png"/><Relationship Id="rId144" Type="http://schemas.openxmlformats.org/officeDocument/2006/relationships/image" Target="media/image65.wmf"/><Relationship Id="rId547" Type="http://schemas.openxmlformats.org/officeDocument/2006/relationships/oleObject" Target="embeddings/oleObject308.bin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97.bin"/><Relationship Id="rId351" Type="http://schemas.openxmlformats.org/officeDocument/2006/relationships/image" Target="media/image153.wmf"/><Relationship Id="rId393" Type="http://schemas.openxmlformats.org/officeDocument/2006/relationships/image" Target="media/image169.wmf"/><Relationship Id="rId407" Type="http://schemas.openxmlformats.org/officeDocument/2006/relationships/oleObject" Target="embeddings/oleObject227.bin"/><Relationship Id="rId449" Type="http://schemas.openxmlformats.org/officeDocument/2006/relationships/image" Target="media/image196.wmf"/><Relationship Id="rId211" Type="http://schemas.openxmlformats.org/officeDocument/2006/relationships/image" Target="media/image96.wmf"/><Relationship Id="rId253" Type="http://schemas.openxmlformats.org/officeDocument/2006/relationships/oleObject" Target="embeddings/oleObject134.bin"/><Relationship Id="rId295" Type="http://schemas.openxmlformats.org/officeDocument/2006/relationships/image" Target="media/image131.wmf"/><Relationship Id="rId309" Type="http://schemas.openxmlformats.org/officeDocument/2006/relationships/oleObject" Target="embeddings/oleObject169.bin"/><Relationship Id="rId460" Type="http://schemas.openxmlformats.org/officeDocument/2006/relationships/oleObject" Target="embeddings/oleObject254.bin"/><Relationship Id="rId516" Type="http://schemas.openxmlformats.org/officeDocument/2006/relationships/image" Target="media/image221.wmf"/><Relationship Id="rId48" Type="http://schemas.openxmlformats.org/officeDocument/2006/relationships/image" Target="media/image20.wmf"/><Relationship Id="rId113" Type="http://schemas.openxmlformats.org/officeDocument/2006/relationships/image" Target="media/image50.wmf"/><Relationship Id="rId320" Type="http://schemas.openxmlformats.org/officeDocument/2006/relationships/image" Target="media/image140.wmf"/><Relationship Id="rId558" Type="http://schemas.openxmlformats.org/officeDocument/2006/relationships/footer" Target="footer1.xml"/><Relationship Id="rId155" Type="http://schemas.openxmlformats.org/officeDocument/2006/relationships/image" Target="media/image70.wmf"/><Relationship Id="rId197" Type="http://schemas.openxmlformats.org/officeDocument/2006/relationships/oleObject" Target="embeddings/oleObject103.bin"/><Relationship Id="rId362" Type="http://schemas.openxmlformats.org/officeDocument/2006/relationships/oleObject" Target="embeddings/oleObject200.bin"/><Relationship Id="rId418" Type="http://schemas.openxmlformats.org/officeDocument/2006/relationships/image" Target="media/image181.wmf"/><Relationship Id="rId222" Type="http://schemas.openxmlformats.org/officeDocument/2006/relationships/image" Target="media/image101.wmf"/><Relationship Id="rId264" Type="http://schemas.openxmlformats.org/officeDocument/2006/relationships/image" Target="media/image119.wmf"/><Relationship Id="rId471" Type="http://schemas.openxmlformats.org/officeDocument/2006/relationships/oleObject" Target="embeddings/oleObject262.bin"/><Relationship Id="rId17" Type="http://schemas.openxmlformats.org/officeDocument/2006/relationships/image" Target="media/image9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296.bin"/><Relationship Id="rId70" Type="http://schemas.openxmlformats.org/officeDocument/2006/relationships/image" Target="media/image30.wmf"/><Relationship Id="rId166" Type="http://schemas.openxmlformats.org/officeDocument/2006/relationships/image" Target="media/image75.wmf"/><Relationship Id="rId331" Type="http://schemas.openxmlformats.org/officeDocument/2006/relationships/image" Target="media/image145.png"/><Relationship Id="rId373" Type="http://schemas.openxmlformats.org/officeDocument/2006/relationships/image" Target="media/image162.wmf"/><Relationship Id="rId429" Type="http://schemas.openxmlformats.org/officeDocument/2006/relationships/image" Target="media/image186.wmf"/><Relationship Id="rId1" Type="http://schemas.openxmlformats.org/officeDocument/2006/relationships/styles" Target="styles.xml"/><Relationship Id="rId233" Type="http://schemas.openxmlformats.org/officeDocument/2006/relationships/image" Target="media/image106.wmf"/><Relationship Id="rId440" Type="http://schemas.openxmlformats.org/officeDocument/2006/relationships/oleObject" Target="embeddings/oleObject244.bin"/><Relationship Id="rId28" Type="http://schemas.openxmlformats.org/officeDocument/2006/relationships/image" Target="media/image13.wmf"/><Relationship Id="rId275" Type="http://schemas.openxmlformats.org/officeDocument/2006/relationships/oleObject" Target="embeddings/oleObject147.bin"/><Relationship Id="rId300" Type="http://schemas.openxmlformats.org/officeDocument/2006/relationships/oleObject" Target="embeddings/oleObject164.bin"/><Relationship Id="rId482" Type="http://schemas.openxmlformats.org/officeDocument/2006/relationships/oleObject" Target="embeddings/oleObject268.bin"/><Relationship Id="rId538" Type="http://schemas.openxmlformats.org/officeDocument/2006/relationships/oleObject" Target="embeddings/oleObject303.bin"/><Relationship Id="rId81" Type="http://schemas.openxmlformats.org/officeDocument/2006/relationships/image" Target="media/image35.wmf"/><Relationship Id="rId135" Type="http://schemas.openxmlformats.org/officeDocument/2006/relationships/image" Target="media/image61.wmf"/><Relationship Id="rId177" Type="http://schemas.openxmlformats.org/officeDocument/2006/relationships/image" Target="media/image80.wmf"/><Relationship Id="rId342" Type="http://schemas.openxmlformats.org/officeDocument/2006/relationships/image" Target="media/image148.wmf"/><Relationship Id="rId384" Type="http://schemas.openxmlformats.org/officeDocument/2006/relationships/image" Target="media/image165.wmf"/><Relationship Id="rId202" Type="http://schemas.openxmlformats.org/officeDocument/2006/relationships/image" Target="media/image92.wmf"/><Relationship Id="rId244" Type="http://schemas.openxmlformats.org/officeDocument/2006/relationships/image" Target="media/image111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54.bin"/><Relationship Id="rId451" Type="http://schemas.openxmlformats.org/officeDocument/2006/relationships/image" Target="media/image197.wmf"/><Relationship Id="rId493" Type="http://schemas.openxmlformats.org/officeDocument/2006/relationships/oleObject" Target="embeddings/oleObject274.bin"/><Relationship Id="rId507" Type="http://schemas.openxmlformats.org/officeDocument/2006/relationships/oleObject" Target="embeddings/oleObject286.bin"/><Relationship Id="rId549" Type="http://schemas.openxmlformats.org/officeDocument/2006/relationships/oleObject" Target="embeddings/oleObject309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4.bin"/><Relationship Id="rId146" Type="http://schemas.openxmlformats.org/officeDocument/2006/relationships/image" Target="media/image66.wmf"/><Relationship Id="rId188" Type="http://schemas.openxmlformats.org/officeDocument/2006/relationships/image" Target="media/image85.wmf"/><Relationship Id="rId311" Type="http://schemas.openxmlformats.org/officeDocument/2006/relationships/oleObject" Target="embeddings/oleObject170.bin"/><Relationship Id="rId353" Type="http://schemas.openxmlformats.org/officeDocument/2006/relationships/oleObject" Target="embeddings/oleObject195.bin"/><Relationship Id="rId395" Type="http://schemas.openxmlformats.org/officeDocument/2006/relationships/image" Target="media/image170.wmf"/><Relationship Id="rId409" Type="http://schemas.openxmlformats.org/officeDocument/2006/relationships/oleObject" Target="embeddings/oleObject228.bin"/><Relationship Id="rId560" Type="http://schemas.openxmlformats.org/officeDocument/2006/relationships/header" Target="header3.xml"/><Relationship Id="rId92" Type="http://schemas.openxmlformats.org/officeDocument/2006/relationships/image" Target="media/image39.wmf"/><Relationship Id="rId213" Type="http://schemas.openxmlformats.org/officeDocument/2006/relationships/image" Target="media/image97.wmf"/><Relationship Id="rId420" Type="http://schemas.openxmlformats.org/officeDocument/2006/relationships/oleObject" Target="embeddings/oleObject234.bin"/><Relationship Id="rId255" Type="http://schemas.openxmlformats.org/officeDocument/2006/relationships/oleObject" Target="embeddings/oleObject135.bin"/><Relationship Id="rId297" Type="http://schemas.openxmlformats.org/officeDocument/2006/relationships/oleObject" Target="embeddings/oleObject161.bin"/><Relationship Id="rId462" Type="http://schemas.openxmlformats.org/officeDocument/2006/relationships/oleObject" Target="embeddings/oleObject255.bin"/><Relationship Id="rId518" Type="http://schemas.openxmlformats.org/officeDocument/2006/relationships/image" Target="media/image222.wmf"/><Relationship Id="rId115" Type="http://schemas.openxmlformats.org/officeDocument/2006/relationships/image" Target="media/image51.wmf"/><Relationship Id="rId157" Type="http://schemas.openxmlformats.org/officeDocument/2006/relationships/image" Target="media/image71.wmf"/><Relationship Id="rId322" Type="http://schemas.openxmlformats.org/officeDocument/2006/relationships/oleObject" Target="embeddings/oleObject177.bin"/><Relationship Id="rId364" Type="http://schemas.openxmlformats.org/officeDocument/2006/relationships/oleObject" Target="embeddings/oleObject201.bin"/><Relationship Id="rId61" Type="http://schemas.openxmlformats.org/officeDocument/2006/relationships/image" Target="media/image26.wmf"/><Relationship Id="rId199" Type="http://schemas.openxmlformats.org/officeDocument/2006/relationships/oleObject" Target="embeddings/oleObject104.bin"/><Relationship Id="rId19" Type="http://schemas.openxmlformats.org/officeDocument/2006/relationships/image" Target="media/image10.wmf"/><Relationship Id="rId224" Type="http://schemas.openxmlformats.org/officeDocument/2006/relationships/oleObject" Target="embeddings/oleObject118.bin"/><Relationship Id="rId266" Type="http://schemas.openxmlformats.org/officeDocument/2006/relationships/oleObject" Target="embeddings/oleObject142.bin"/><Relationship Id="rId431" Type="http://schemas.openxmlformats.org/officeDocument/2006/relationships/image" Target="media/image187.wmf"/><Relationship Id="rId473" Type="http://schemas.openxmlformats.org/officeDocument/2006/relationships/oleObject" Target="embeddings/oleObject263.bin"/><Relationship Id="rId529" Type="http://schemas.openxmlformats.org/officeDocument/2006/relationships/oleObject" Target="embeddings/oleObject297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5.bin"/><Relationship Id="rId168" Type="http://schemas.openxmlformats.org/officeDocument/2006/relationships/image" Target="media/image76.wmf"/><Relationship Id="rId333" Type="http://schemas.openxmlformats.org/officeDocument/2006/relationships/image" Target="media/image146.wmf"/><Relationship Id="rId540" Type="http://schemas.openxmlformats.org/officeDocument/2006/relationships/oleObject" Target="embeddings/oleObject304.bin"/><Relationship Id="rId72" Type="http://schemas.openxmlformats.org/officeDocument/2006/relationships/image" Target="media/image31.wmf"/><Relationship Id="rId375" Type="http://schemas.openxmlformats.org/officeDocument/2006/relationships/oleObject" Target="embeddings/oleObject208.bin"/><Relationship Id="rId3" Type="http://schemas.openxmlformats.org/officeDocument/2006/relationships/webSettings" Target="webSettings.xml"/><Relationship Id="rId235" Type="http://schemas.openxmlformats.org/officeDocument/2006/relationships/image" Target="media/image107.png"/><Relationship Id="rId277" Type="http://schemas.openxmlformats.org/officeDocument/2006/relationships/oleObject" Target="embeddings/oleObject148.bin"/><Relationship Id="rId400" Type="http://schemas.openxmlformats.org/officeDocument/2006/relationships/oleObject" Target="embeddings/oleObject223.bin"/><Relationship Id="rId442" Type="http://schemas.openxmlformats.org/officeDocument/2006/relationships/oleObject" Target="embeddings/oleObject245.bin"/><Relationship Id="rId484" Type="http://schemas.openxmlformats.org/officeDocument/2006/relationships/oleObject" Target="embeddings/oleObject269.bin"/><Relationship Id="rId137" Type="http://schemas.openxmlformats.org/officeDocument/2006/relationships/image" Target="media/image62.wmf"/><Relationship Id="rId302" Type="http://schemas.openxmlformats.org/officeDocument/2006/relationships/image" Target="media/image132.wmf"/><Relationship Id="rId344" Type="http://schemas.openxmlformats.org/officeDocument/2006/relationships/image" Target="media/image149.png"/><Relationship Id="rId41" Type="http://schemas.openxmlformats.org/officeDocument/2006/relationships/oleObject" Target="embeddings/oleObject19.bin"/><Relationship Id="rId83" Type="http://schemas.openxmlformats.org/officeDocument/2006/relationships/image" Target="media/image36.wmf"/><Relationship Id="rId179" Type="http://schemas.openxmlformats.org/officeDocument/2006/relationships/image" Target="media/image81.wmf"/><Relationship Id="rId386" Type="http://schemas.openxmlformats.org/officeDocument/2006/relationships/image" Target="media/image166.wmf"/><Relationship Id="rId551" Type="http://schemas.openxmlformats.org/officeDocument/2006/relationships/oleObject" Target="embeddings/oleObject310.bin"/><Relationship Id="rId190" Type="http://schemas.openxmlformats.org/officeDocument/2006/relationships/image" Target="media/image86.wmf"/><Relationship Id="rId204" Type="http://schemas.openxmlformats.org/officeDocument/2006/relationships/image" Target="media/image93.wmf"/><Relationship Id="rId246" Type="http://schemas.openxmlformats.org/officeDocument/2006/relationships/image" Target="media/image112.wmf"/><Relationship Id="rId288" Type="http://schemas.openxmlformats.org/officeDocument/2006/relationships/image" Target="media/image128.wmf"/><Relationship Id="rId411" Type="http://schemas.openxmlformats.org/officeDocument/2006/relationships/oleObject" Target="embeddings/oleObject229.bin"/><Relationship Id="rId453" Type="http://schemas.openxmlformats.org/officeDocument/2006/relationships/image" Target="media/image198.wmf"/><Relationship Id="rId509" Type="http://schemas.openxmlformats.org/officeDocument/2006/relationships/oleObject" Target="embeddings/oleObject287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71.bin"/><Relationship Id="rId495" Type="http://schemas.openxmlformats.org/officeDocument/2006/relationships/oleObject" Target="embeddings/oleObject276.bin"/><Relationship Id="rId10" Type="http://schemas.openxmlformats.org/officeDocument/2006/relationships/image" Target="media/image5.png"/><Relationship Id="rId52" Type="http://schemas.openxmlformats.org/officeDocument/2006/relationships/image" Target="media/image22.wmf"/><Relationship Id="rId94" Type="http://schemas.openxmlformats.org/officeDocument/2006/relationships/image" Target="media/image40.wmf"/><Relationship Id="rId148" Type="http://schemas.openxmlformats.org/officeDocument/2006/relationships/image" Target="media/image67.wmf"/><Relationship Id="rId355" Type="http://schemas.openxmlformats.org/officeDocument/2006/relationships/oleObject" Target="embeddings/oleObject196.bin"/><Relationship Id="rId397" Type="http://schemas.openxmlformats.org/officeDocument/2006/relationships/image" Target="media/image171.wmf"/><Relationship Id="rId520" Type="http://schemas.openxmlformats.org/officeDocument/2006/relationships/image" Target="media/image223.wmf"/><Relationship Id="rId562" Type="http://schemas.openxmlformats.org/officeDocument/2006/relationships/fontTable" Target="fontTable.xml"/><Relationship Id="rId215" Type="http://schemas.openxmlformats.org/officeDocument/2006/relationships/image" Target="media/image98.wmf"/><Relationship Id="rId257" Type="http://schemas.openxmlformats.org/officeDocument/2006/relationships/oleObject" Target="embeddings/oleObject136.bin"/><Relationship Id="rId422" Type="http://schemas.openxmlformats.org/officeDocument/2006/relationships/oleObject" Target="embeddings/oleObject235.bin"/><Relationship Id="rId464" Type="http://schemas.openxmlformats.org/officeDocument/2006/relationships/oleObject" Target="embeddings/oleObject257.bin"/><Relationship Id="rId299" Type="http://schemas.openxmlformats.org/officeDocument/2006/relationships/oleObject" Target="embeddings/oleObject163.bin"/><Relationship Id="rId63" Type="http://schemas.openxmlformats.org/officeDocument/2006/relationships/image" Target="media/image27.wmf"/><Relationship Id="rId159" Type="http://schemas.openxmlformats.org/officeDocument/2006/relationships/image" Target="media/image72.wmf"/><Relationship Id="rId366" Type="http://schemas.openxmlformats.org/officeDocument/2006/relationships/image" Target="media/image160.wmf"/><Relationship Id="rId226" Type="http://schemas.openxmlformats.org/officeDocument/2006/relationships/oleObject" Target="embeddings/oleObject119.bin"/><Relationship Id="rId433" Type="http://schemas.openxmlformats.org/officeDocument/2006/relationships/image" Target="media/image188.wmf"/><Relationship Id="rId74" Type="http://schemas.openxmlformats.org/officeDocument/2006/relationships/image" Target="media/image32.wmf"/><Relationship Id="rId377" Type="http://schemas.openxmlformats.org/officeDocument/2006/relationships/oleObject" Target="embeddings/oleObject210.bin"/><Relationship Id="rId500" Type="http://schemas.openxmlformats.org/officeDocument/2006/relationships/oleObject" Target="embeddings/oleObject281.bin"/><Relationship Id="rId5" Type="http://schemas.openxmlformats.org/officeDocument/2006/relationships/endnotes" Target="endnotes.xml"/><Relationship Id="rId237" Type="http://schemas.openxmlformats.org/officeDocument/2006/relationships/oleObject" Target="embeddings/oleObject124.bin"/><Relationship Id="rId444" Type="http://schemas.openxmlformats.org/officeDocument/2006/relationships/oleObject" Target="embeddings/oleObject246.bin"/><Relationship Id="rId290" Type="http://schemas.openxmlformats.org/officeDocument/2006/relationships/image" Target="media/image129.wmf"/><Relationship Id="rId304" Type="http://schemas.openxmlformats.org/officeDocument/2006/relationships/image" Target="media/image133.wmf"/><Relationship Id="rId388" Type="http://schemas.openxmlformats.org/officeDocument/2006/relationships/image" Target="media/image167.wmf"/><Relationship Id="rId511" Type="http://schemas.openxmlformats.org/officeDocument/2006/relationships/oleObject" Target="embeddings/oleObject288.bin"/><Relationship Id="rId85" Type="http://schemas.openxmlformats.org/officeDocument/2006/relationships/image" Target="media/image37.wmf"/><Relationship Id="rId150" Type="http://schemas.openxmlformats.org/officeDocument/2006/relationships/oleObject" Target="embeddings/oleObject78.bin"/><Relationship Id="rId248" Type="http://schemas.openxmlformats.org/officeDocument/2006/relationships/image" Target="media/image113.wmf"/><Relationship Id="rId455" Type="http://schemas.openxmlformats.org/officeDocument/2006/relationships/image" Target="media/image199.wmf"/><Relationship Id="rId12" Type="http://schemas.openxmlformats.org/officeDocument/2006/relationships/oleObject" Target="embeddings/oleObject1.bin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72.bin"/><Relationship Id="rId522" Type="http://schemas.openxmlformats.org/officeDocument/2006/relationships/image" Target="media/image224.wmf"/><Relationship Id="rId96" Type="http://schemas.openxmlformats.org/officeDocument/2006/relationships/image" Target="media/image41.wmf"/><Relationship Id="rId161" Type="http://schemas.openxmlformats.org/officeDocument/2006/relationships/oleObject" Target="embeddings/oleObject84.bin"/><Relationship Id="rId399" Type="http://schemas.openxmlformats.org/officeDocument/2006/relationships/image" Target="media/image172.wmf"/><Relationship Id="rId259" Type="http://schemas.openxmlformats.org/officeDocument/2006/relationships/oleObject" Target="embeddings/oleObject137.bin"/><Relationship Id="rId466" Type="http://schemas.openxmlformats.org/officeDocument/2006/relationships/oleObject" Target="embeddings/oleObject25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0</TotalTime>
  <Pages>12</Pages>
  <Words>1676</Words>
  <Characters>9559</Characters>
  <Application>Microsoft Office Word</Application>
  <DocSecurity>0</DocSecurity>
  <Lines>79</Lines>
  <Paragraphs>22</Paragraphs>
  <ScaleCrop>false</ScaleCrop>
  <Company>Microsoft</Company>
  <LinksUpToDate>false</LinksUpToDate>
  <CharactersWithSpaces>11213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YLMF</cp:lastModifiedBy>
  <cp:revision>12</cp:revision>
  <cp:lastPrinted>2017-04-20T05:31:00Z</cp:lastPrinted>
  <dcterms:created xsi:type="dcterms:W3CDTF">2024-12-04T06:13:00Z</dcterms:created>
  <dcterms:modified xsi:type="dcterms:W3CDTF">2025-12-21T09:34:00Z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