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22.bin" ContentType="application/vnd.openxmlformats-officedocument.oleObject"/>
  <Override PartName="/word/embeddings/oleObject223.bin" ContentType="application/vnd.openxmlformats-officedocument.oleObject"/>
  <Override PartName="/word/embeddings/oleObject224.bin" ContentType="application/vnd.openxmlformats-officedocument.oleObject"/>
  <Override PartName="/word/embeddings/oleObject225.bin" ContentType="application/vnd.openxmlformats-officedocument.oleObject"/>
  <Override PartName="/word/embeddings/oleObject226.bin" ContentType="application/vnd.openxmlformats-officedocument.oleObject"/>
  <Override PartName="/word/embeddings/oleObject227.bin" ContentType="application/vnd.openxmlformats-officedocument.oleObject"/>
  <Override PartName="/word/embeddings/oleObject228.bin" ContentType="application/vnd.openxmlformats-officedocument.oleObject"/>
  <Override PartName="/word/embeddings/oleObject229.bin" ContentType="application/vnd.openxmlformats-officedocument.oleObject"/>
  <Override PartName="/word/embeddings/oleObject23.bin" ContentType="application/vnd.openxmlformats-officedocument.oleObject"/>
  <Override PartName="/word/embeddings/oleObject230.bin" ContentType="application/vnd.openxmlformats-officedocument.oleObject"/>
  <Override PartName="/word/embeddings/oleObject231.bin" ContentType="application/vnd.openxmlformats-officedocument.oleObject"/>
  <Override PartName="/word/embeddings/oleObject232.bin" ContentType="application/vnd.openxmlformats-officedocument.oleObject"/>
  <Override PartName="/word/embeddings/oleObject233.bin" ContentType="application/vnd.openxmlformats-officedocument.oleObject"/>
  <Override PartName="/word/embeddings/oleObject234.bin" ContentType="application/vnd.openxmlformats-officedocument.oleObject"/>
  <Override PartName="/word/embeddings/oleObject235.bin" ContentType="application/vnd.openxmlformats-officedocument.oleObject"/>
  <Override PartName="/word/embeddings/oleObject236.bin" ContentType="application/vnd.openxmlformats-officedocument.oleObject"/>
  <Override PartName="/word/embeddings/oleObject237.bin" ContentType="application/vnd.openxmlformats-officedocument.oleObject"/>
  <Override PartName="/word/embeddings/oleObject238.bin" ContentType="application/vnd.openxmlformats-officedocument.oleObject"/>
  <Override PartName="/word/embeddings/oleObject239.bin" ContentType="application/vnd.openxmlformats-officedocument.oleObject"/>
  <Override PartName="/word/embeddings/oleObject24.bin" ContentType="application/vnd.openxmlformats-officedocument.oleObject"/>
  <Override PartName="/word/embeddings/oleObject240.bin" ContentType="application/vnd.openxmlformats-officedocument.oleObject"/>
  <Override PartName="/word/embeddings/oleObject241.bin" ContentType="application/vnd.openxmlformats-officedocument.oleObject"/>
  <Override PartName="/word/embeddings/oleObject242.bin" ContentType="application/vnd.openxmlformats-officedocument.oleObject"/>
  <Override PartName="/word/embeddings/oleObject243.bin" ContentType="application/vnd.openxmlformats-officedocument.oleObject"/>
  <Override PartName="/word/embeddings/oleObject244.bin" ContentType="application/vnd.openxmlformats-officedocument.oleObject"/>
  <Override PartName="/word/embeddings/oleObject245.bin" ContentType="application/vnd.openxmlformats-officedocument.oleObject"/>
  <Override PartName="/word/embeddings/oleObject246.bin" ContentType="application/vnd.openxmlformats-officedocument.oleObject"/>
  <Override PartName="/word/embeddings/oleObject247.bin" ContentType="application/vnd.openxmlformats-officedocument.oleObject"/>
  <Override PartName="/word/embeddings/oleObject248.bin" ContentType="application/vnd.openxmlformats-officedocument.oleObject"/>
  <Override PartName="/word/embeddings/oleObject249.bin" ContentType="application/vnd.openxmlformats-officedocument.oleObject"/>
  <Override PartName="/word/embeddings/oleObject25.bin" ContentType="application/vnd.openxmlformats-officedocument.oleObject"/>
  <Override PartName="/word/embeddings/oleObject250.bin" ContentType="application/vnd.openxmlformats-officedocument.oleObject"/>
  <Override PartName="/word/embeddings/oleObject251.bin" ContentType="application/vnd.openxmlformats-officedocument.oleObject"/>
  <Override PartName="/word/embeddings/oleObject252.bin" ContentType="application/vnd.openxmlformats-officedocument.oleObject"/>
  <Override PartName="/word/embeddings/oleObject253.bin" ContentType="application/vnd.openxmlformats-officedocument.oleObject"/>
  <Override PartName="/word/embeddings/oleObject254.bin" ContentType="application/vnd.openxmlformats-officedocument.oleObject"/>
  <Override PartName="/word/embeddings/oleObject255.bin" ContentType="application/vnd.openxmlformats-officedocument.oleObject"/>
  <Override PartName="/word/embeddings/oleObject256.bin" ContentType="application/vnd.openxmlformats-officedocument.oleObject"/>
  <Override PartName="/word/embeddings/oleObject257.bin" ContentType="application/vnd.openxmlformats-officedocument.oleObject"/>
  <Override PartName="/word/embeddings/oleObject258.bin" ContentType="application/vnd.openxmlformats-officedocument.oleObject"/>
  <Override PartName="/word/embeddings/oleObject259.bin" ContentType="application/vnd.openxmlformats-officedocument.oleObject"/>
  <Override PartName="/word/embeddings/oleObject26.bin" ContentType="application/vnd.openxmlformats-officedocument.oleObject"/>
  <Override PartName="/word/embeddings/oleObject260.bin" ContentType="application/vnd.openxmlformats-officedocument.oleObject"/>
  <Override PartName="/word/embeddings/oleObject261.bin" ContentType="application/vnd.openxmlformats-officedocument.oleObject"/>
  <Override PartName="/word/embeddings/oleObject262.bin" ContentType="application/vnd.openxmlformats-officedocument.oleObject"/>
  <Override PartName="/word/embeddings/oleObject263.bin" ContentType="application/vnd.openxmlformats-officedocument.oleObject"/>
  <Override PartName="/word/embeddings/oleObject264.bin" ContentType="application/vnd.openxmlformats-officedocument.oleObject"/>
  <Override PartName="/word/embeddings/oleObject265.bin" ContentType="application/vnd.openxmlformats-officedocument.oleObject"/>
  <Override PartName="/word/embeddings/oleObject266.bin" ContentType="application/vnd.openxmlformats-officedocument.oleObject"/>
  <Override PartName="/word/embeddings/oleObject267.bin" ContentType="application/vnd.openxmlformats-officedocument.oleObject"/>
  <Override PartName="/word/embeddings/oleObject268.bin" ContentType="application/vnd.openxmlformats-officedocument.oleObject"/>
  <Override PartName="/word/embeddings/oleObject269.bin" ContentType="application/vnd.openxmlformats-officedocument.oleObject"/>
  <Override PartName="/word/embeddings/oleObject27.bin" ContentType="application/vnd.openxmlformats-officedocument.oleObject"/>
  <Override PartName="/word/embeddings/oleObject270.bin" ContentType="application/vnd.openxmlformats-officedocument.oleObject"/>
  <Override PartName="/word/embeddings/oleObject271.bin" ContentType="application/vnd.openxmlformats-officedocument.oleObject"/>
  <Override PartName="/word/embeddings/oleObject272.bin" ContentType="application/vnd.openxmlformats-officedocument.oleObject"/>
  <Override PartName="/word/embeddings/oleObject273.bin" ContentType="application/vnd.openxmlformats-officedocument.oleObject"/>
  <Override PartName="/word/embeddings/oleObject274.bin" ContentType="application/vnd.openxmlformats-officedocument.oleObject"/>
  <Override PartName="/word/embeddings/oleObject275.bin" ContentType="application/vnd.openxmlformats-officedocument.oleObject"/>
  <Override PartName="/word/embeddings/oleObject276.bin" ContentType="application/vnd.openxmlformats-officedocument.oleObject"/>
  <Override PartName="/word/embeddings/oleObject277.bin" ContentType="application/vnd.openxmlformats-officedocument.oleObject"/>
  <Override PartName="/word/embeddings/oleObject278.bin" ContentType="application/vnd.openxmlformats-officedocument.oleObject"/>
  <Override PartName="/word/embeddings/oleObject279.bin" ContentType="application/vnd.openxmlformats-officedocument.oleObject"/>
  <Override PartName="/word/embeddings/oleObject28.bin" ContentType="application/vnd.openxmlformats-officedocument.oleObject"/>
  <Override PartName="/word/embeddings/oleObject280.bin" ContentType="application/vnd.openxmlformats-officedocument.oleObject"/>
  <Override PartName="/word/embeddings/oleObject281.bin" ContentType="application/vnd.openxmlformats-officedocument.oleObject"/>
  <Override PartName="/word/embeddings/oleObject282.bin" ContentType="application/vnd.openxmlformats-officedocument.oleObject"/>
  <Override PartName="/word/embeddings/oleObject283.bin" ContentType="application/vnd.openxmlformats-officedocument.oleObject"/>
  <Override PartName="/word/embeddings/oleObject284.bin" ContentType="application/vnd.openxmlformats-officedocument.oleObject"/>
  <Override PartName="/word/embeddings/oleObject285.bin" ContentType="application/vnd.openxmlformats-officedocument.oleObject"/>
  <Override PartName="/word/embeddings/oleObject286.bin" ContentType="application/vnd.openxmlformats-officedocument.oleObject"/>
  <Override PartName="/word/embeddings/oleObject287.bin" ContentType="application/vnd.openxmlformats-officedocument.oleObject"/>
  <Override PartName="/word/embeddings/oleObject288.bin" ContentType="application/vnd.openxmlformats-officedocument.oleObject"/>
  <Override PartName="/word/embeddings/oleObject289.bin" ContentType="application/vnd.openxmlformats-officedocument.oleObject"/>
  <Override PartName="/word/embeddings/oleObject29.bin" ContentType="application/vnd.openxmlformats-officedocument.oleObject"/>
  <Override PartName="/word/embeddings/oleObject290.bin" ContentType="application/vnd.openxmlformats-officedocument.oleObject"/>
  <Override PartName="/word/embeddings/oleObject291.bin" ContentType="application/vnd.openxmlformats-officedocument.oleObject"/>
  <Override PartName="/word/embeddings/oleObject292.bin" ContentType="application/vnd.openxmlformats-officedocument.oleObject"/>
  <Override PartName="/word/embeddings/oleObject293.bin" ContentType="application/vnd.openxmlformats-officedocument.oleObject"/>
  <Override PartName="/word/embeddings/oleObject294.bin" ContentType="application/vnd.openxmlformats-officedocument.oleObject"/>
  <Override PartName="/word/embeddings/oleObject295.bin" ContentType="application/vnd.openxmlformats-officedocument.oleObject"/>
  <Override PartName="/word/embeddings/oleObject296.bin" ContentType="application/vnd.openxmlformats-officedocument.oleObject"/>
  <Override PartName="/word/embeddings/oleObject297.bin" ContentType="application/vnd.openxmlformats-officedocument.oleObject"/>
  <Override PartName="/word/embeddings/oleObject298.bin" ContentType="application/vnd.openxmlformats-officedocument.oleObject"/>
  <Override PartName="/word/embeddings/oleObject29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00.bin" ContentType="application/vnd.openxmlformats-officedocument.oleObject"/>
  <Override PartName="/word/embeddings/oleObject301.bin" ContentType="application/vnd.openxmlformats-officedocument.oleObject"/>
  <Override PartName="/word/embeddings/oleObject302.bin" ContentType="application/vnd.openxmlformats-officedocument.oleObject"/>
  <Override PartName="/word/embeddings/oleObject303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3.3.0 -->
  <w:body>
    <w:p w:rsidR="00B52D1B" w:rsidRPr="002E52DC">
      <w:pPr>
        <w:pStyle w:val="paragraph"/>
        <w:spacing w:after="240" w:afterAutospacing="0" w:before="0" w:beforeAutospacing="0" w:line="360" w:lineRule="auto"/>
        <w:jc w:val="center"/>
        <w:textAlignment w:val="center"/>
        <w:rPr>
          <w:rFonts w:ascii="Times New Roman" w:eastAsia="黑体" w:hAnsi="Times New Roman"/>
          <w:color w:val="000000"/>
          <w:sz w:val="36"/>
          <w:szCs w:val="36"/>
        </w:rPr>
      </w:pPr>
      <w:r w:rsidRPr="002E52DC">
        <w:rPr>
          <w:rFonts w:ascii="Times New Roman" w:hAnsi="Times New Roman"/>
          <w:color w:val="000000"/>
          <w:sz w:val="36"/>
          <w:szCs w:val="36"/>
        </w:rPr>
        <w:drawing>
          <wp:anchor allowOverlap="1" behindDoc="0" layoutInCell="1" locked="0" relativeHeight="251658240" simplePos="0">
            <wp:simplePos x="0" y="0"/>
            <wp:positionH relativeFrom="page">
              <wp:posOffset>10807700</wp:posOffset>
            </wp:positionH>
            <wp:positionV relativeFrom="topMargin">
              <wp:posOffset>12611100</wp:posOffset>
            </wp:positionV>
            <wp:extent cx="431800" cy="254000"/>
            <wp:wrapNone/>
            <wp:docPr id="10032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23" name="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_GoBack"/>
      <w:r w:rsidRPr="002E52DC">
        <w:rPr>
          <w:rFonts w:ascii="Times New Roman" w:hAnsi="Times New Roman"/>
          <w:color w:val="000000"/>
          <w:sz w:val="36"/>
          <w:szCs w:val="36"/>
        </w:rPr>
        <w:t>2025-2026</w:t>
      </w:r>
      <w:r w:rsidRPr="002E52DC">
        <w:rPr>
          <w:rFonts w:ascii="Times New Roman" w:eastAsia="黑体" w:hAnsi="Times New Roman"/>
          <w:color w:val="000000"/>
          <w:sz w:val="36"/>
          <w:szCs w:val="36"/>
        </w:rPr>
        <w:t>学年七年级上学期期中模拟卷</w:t>
      </w:r>
      <w:r w:rsidRPr="002E52DC">
        <w:rPr>
          <w:rFonts w:ascii="Times New Roman" w:eastAsia="黑体" w:hAnsi="Times New Roman"/>
          <w:color w:val="000000"/>
          <w:sz w:val="36"/>
          <w:szCs w:val="36"/>
        </w:rPr>
        <w:t>02</w:t>
      </w:r>
    </w:p>
    <w:p w:rsidR="00B52D1B" w:rsidRPr="002E52DC">
      <w:pPr>
        <w:pStyle w:val="paragraph"/>
        <w:spacing w:after="240" w:afterAutospacing="0" w:before="0" w:beforeAutospacing="0" w:line="360" w:lineRule="auto"/>
        <w:jc w:val="center"/>
        <w:textAlignment w:val="center"/>
        <w:rPr>
          <w:rFonts w:ascii="Times New Roman" w:hAnsi="Times New Roman"/>
        </w:rPr>
      </w:pPr>
      <w:r w:rsidRPr="002E52DC">
        <w:rPr>
          <w:rFonts w:ascii="Times New Roman" w:eastAsia="黑体" w:hAnsi="Times New Roman"/>
          <w:color w:themeColor="text1" w:val="000000"/>
          <w:sz w:val="36"/>
          <w:szCs w:val="36"/>
        </w:rPr>
        <w:t>数学</w:t>
      </w:r>
      <w:r w:rsidRPr="002E52DC">
        <w:rPr>
          <w:rFonts w:ascii="Times New Roman" w:eastAsia="黑体" w:hAnsi="Times New Roman"/>
          <w:color w:themeColor="text1" w:val="000000"/>
          <w:sz w:val="36"/>
          <w:szCs w:val="36"/>
        </w:rPr>
        <w:t>·</w:t>
      </w:r>
      <w:r w:rsidRPr="002E52DC">
        <w:rPr>
          <w:rFonts w:ascii="Times New Roman" w:eastAsia="黑体" w:hAnsi="Times New Roman"/>
          <w:color w:val="000000"/>
          <w:sz w:val="36"/>
          <w:szCs w:val="36"/>
        </w:rPr>
        <w:t>全解全析</w:t>
      </w:r>
    </w:p>
    <w:p w:rsidR="00B52D1B" w:rsidRPr="002E52DC">
      <w:pPr>
        <w:adjustRightInd w:val="0"/>
        <w:snapToGrid w:val="0"/>
        <w:spacing w:line="360" w:lineRule="auto"/>
        <w:jc w:val="center"/>
        <w:textAlignment w:val="center"/>
        <w:rPr>
          <w:rFonts w:ascii="Times New Roman" w:eastAsia="楷体" w:hAnsi="Times New Roman"/>
          <w:kern w:val="0"/>
        </w:rPr>
      </w:pPr>
      <w:r w:rsidRPr="002E52DC">
        <w:rPr>
          <w:rFonts w:ascii="Times New Roman" w:eastAsia="楷体" w:hAnsi="Times New Roman"/>
          <w:kern w:val="0"/>
        </w:rPr>
        <w:t>（考试时间：</w:t>
      </w:r>
      <w:r w:rsidRPr="002E52DC">
        <w:rPr>
          <w:rFonts w:ascii="Times New Roman" w:eastAsia="楷体" w:hAnsi="Times New Roman"/>
          <w:kern w:val="0"/>
        </w:rPr>
        <w:t>90</w:t>
      </w:r>
      <w:r w:rsidRPr="002E52DC">
        <w:rPr>
          <w:rFonts w:ascii="Times New Roman" w:eastAsia="楷体" w:hAnsi="Times New Roman"/>
          <w:kern w:val="0"/>
        </w:rPr>
        <w:t>分钟</w:t>
      </w:r>
      <w:r w:rsidRPr="002E52DC">
        <w:rPr>
          <w:rFonts w:ascii="Times New Roman" w:eastAsia="楷体" w:hAnsi="Times New Roman"/>
          <w:kern w:val="0"/>
        </w:rPr>
        <w:t xml:space="preserve">  </w:t>
      </w:r>
      <w:r w:rsidRPr="002E52DC">
        <w:rPr>
          <w:rFonts w:ascii="Times New Roman" w:eastAsia="楷体" w:hAnsi="Times New Roman"/>
          <w:kern w:val="0"/>
        </w:rPr>
        <w:t>试卷满分：</w:t>
      </w:r>
      <w:r w:rsidRPr="002E52DC">
        <w:rPr>
          <w:rFonts w:ascii="Times New Roman" w:eastAsia="楷体" w:hAnsi="Times New Roman"/>
          <w:kern w:val="0"/>
        </w:rPr>
        <w:t>100</w:t>
      </w:r>
      <w:r w:rsidRPr="002E52DC">
        <w:rPr>
          <w:rFonts w:ascii="Times New Roman" w:eastAsia="楷体" w:hAnsi="Times New Roman"/>
          <w:kern w:val="0"/>
        </w:rPr>
        <w:t>分）</w:t>
      </w:r>
    </w:p>
    <w:p w:rsidR="00B52D1B" w:rsidRPr="002E52DC">
      <w:pPr>
        <w:overflowPunct w:val="0"/>
        <w:adjustRightInd w:val="0"/>
        <w:spacing w:line="360" w:lineRule="auto"/>
        <w:ind w:hanging="420" w:hangingChars="200" w:left="420"/>
        <w:textAlignment w:val="center"/>
        <w:rPr>
          <w:rFonts w:ascii="Times New Roman" w:eastAsia="黑体" w:hAnsi="Times New Roman"/>
          <w:b/>
          <w:spacing w:val="2"/>
          <w:kern w:val="0"/>
          <w:szCs w:val="21"/>
        </w:rPr>
      </w:pPr>
      <w:r w:rsidRPr="002E52DC">
        <w:rPr>
          <w:rFonts w:ascii="Times New Roman" w:eastAsia="黑体" w:hAnsi="Times New Roman"/>
          <w:b/>
          <w:spacing w:val="2"/>
          <w:kern w:val="0"/>
          <w:szCs w:val="21"/>
        </w:rPr>
        <w:t>注意事项：</w:t>
      </w:r>
    </w:p>
    <w:p w:rsidR="00B52D1B" w:rsidRPr="002E52DC">
      <w:pPr>
        <w:overflowPunct w:val="0"/>
        <w:adjustRightInd w:val="0"/>
        <w:spacing w:line="360" w:lineRule="auto"/>
        <w:ind w:left="420" w:leftChars="200"/>
        <w:textAlignment w:val="center"/>
        <w:rPr>
          <w:rFonts w:ascii="Times New Roman" w:eastAsia="黑体" w:hAnsi="Times New Roman"/>
          <w:spacing w:val="2"/>
          <w:kern w:val="0"/>
          <w:szCs w:val="21"/>
        </w:rPr>
      </w:pPr>
      <w:r w:rsidRPr="002E52DC">
        <w:rPr>
          <w:rFonts w:ascii="Times New Roman" w:eastAsia="黑体" w:hAnsi="Times New Roman"/>
          <w:spacing w:val="2"/>
          <w:kern w:val="0"/>
          <w:szCs w:val="21"/>
        </w:rPr>
        <w:t>1</w:t>
      </w:r>
      <w:r w:rsidRPr="002E52DC">
        <w:rPr>
          <w:rFonts w:ascii="Times New Roman" w:eastAsia="黑体" w:hAnsi="Times New Roman"/>
          <w:spacing w:val="2"/>
          <w:kern w:val="0"/>
          <w:szCs w:val="21"/>
        </w:rPr>
        <w:t>．答卷前，考生务必将自己的姓名、准考证号等填写在答题卡和试卷指定位置上。</w:t>
      </w:r>
    </w:p>
    <w:p w:rsidR="00B52D1B" w:rsidRPr="002E52DC">
      <w:pPr>
        <w:overflowPunct w:val="0"/>
        <w:adjustRightInd w:val="0"/>
        <w:spacing w:line="360" w:lineRule="auto"/>
        <w:ind w:left="420" w:leftChars="200"/>
        <w:textAlignment w:val="center"/>
        <w:rPr>
          <w:rFonts w:ascii="Times New Roman" w:eastAsia="黑体" w:hAnsi="Times New Roman"/>
          <w:spacing w:val="2"/>
          <w:kern w:val="0"/>
          <w:szCs w:val="21"/>
        </w:rPr>
      </w:pPr>
      <w:r w:rsidRPr="002E52DC">
        <w:rPr>
          <w:rFonts w:ascii="Times New Roman" w:eastAsia="黑体" w:hAnsi="Times New Roman"/>
          <w:spacing w:val="2"/>
          <w:kern w:val="0"/>
          <w:szCs w:val="21"/>
        </w:rPr>
        <w:t>2</w:t>
      </w:r>
      <w:r w:rsidRPr="002E52DC">
        <w:rPr>
          <w:rFonts w:ascii="Times New Roman" w:eastAsia="黑体" w:hAnsi="Times New Roman"/>
          <w:spacing w:val="2"/>
          <w:kern w:val="0"/>
          <w:szCs w:val="21"/>
        </w:rPr>
        <w:t>．回答选择题时，选出每小题答案后，用铅笔把答题卡上对应题目的答案标号涂黑。如需改动，用橡皮擦干净后，再选涂其他答案标号。回答非选择题时，将答案写在答题卡上。写在本试卷上无效。</w:t>
      </w:r>
    </w:p>
    <w:p w:rsidR="00B52D1B" w:rsidRPr="002E52DC">
      <w:pPr>
        <w:overflowPunct w:val="0"/>
        <w:adjustRightInd w:val="0"/>
        <w:spacing w:line="360" w:lineRule="auto"/>
        <w:ind w:left="420" w:leftChars="200"/>
        <w:textAlignment w:val="center"/>
        <w:rPr>
          <w:rFonts w:ascii="Times New Roman" w:eastAsia="黑体" w:hAnsi="Times New Roman"/>
          <w:spacing w:val="2"/>
          <w:kern w:val="0"/>
          <w:szCs w:val="21"/>
        </w:rPr>
      </w:pPr>
      <w:r w:rsidRPr="002E52DC">
        <w:rPr>
          <w:rFonts w:ascii="Times New Roman" w:eastAsia="黑体" w:hAnsi="Times New Roman"/>
          <w:spacing w:val="2"/>
          <w:kern w:val="0"/>
          <w:szCs w:val="21"/>
        </w:rPr>
        <w:t>3</w:t>
      </w:r>
      <w:r w:rsidRPr="002E52DC">
        <w:rPr>
          <w:rFonts w:ascii="Times New Roman" w:eastAsia="黑体" w:hAnsi="Times New Roman"/>
          <w:spacing w:val="2"/>
          <w:kern w:val="0"/>
          <w:szCs w:val="21"/>
        </w:rPr>
        <w:t>．考试结束后，将本试卷和答题卡一并交回。</w:t>
      </w:r>
    </w:p>
    <w:p w:rsidR="00B52D1B" w:rsidRPr="002E52DC">
      <w:pPr>
        <w:overflowPunct w:val="0"/>
        <w:adjustRightInd w:val="0"/>
        <w:spacing w:line="360" w:lineRule="auto"/>
        <w:ind w:left="420" w:leftChars="200"/>
        <w:textAlignment w:val="center"/>
        <w:rPr>
          <w:rFonts w:ascii="Times New Roman" w:eastAsia="黑体" w:hAnsi="Times New Roman"/>
          <w:color w:val="FF0000"/>
          <w:spacing w:val="2"/>
          <w:kern w:val="0"/>
          <w:szCs w:val="21"/>
        </w:rPr>
      </w:pPr>
      <w:r w:rsidRPr="002E52DC">
        <w:rPr>
          <w:rFonts w:ascii="Times New Roman" w:eastAsia="黑体" w:hAnsi="Times New Roman"/>
          <w:spacing w:val="2"/>
          <w:kern w:val="0"/>
          <w:szCs w:val="21"/>
        </w:rPr>
        <w:t>4</w:t>
      </w:r>
      <w:r w:rsidRPr="002E52DC">
        <w:rPr>
          <w:rFonts w:ascii="Times New Roman" w:eastAsia="黑体" w:hAnsi="Times New Roman"/>
          <w:spacing w:val="2"/>
          <w:kern w:val="0"/>
          <w:szCs w:val="21"/>
        </w:rPr>
        <w:t>．测试范围：</w:t>
      </w:r>
      <w:r w:rsidRPr="002E52DC">
        <w:rPr>
          <w:rFonts w:ascii="Times New Roman" w:eastAsia="黑体" w:hAnsi="Times New Roman"/>
          <w:color w:val="FF0000"/>
          <w:spacing w:val="2"/>
          <w:kern w:val="0"/>
          <w:szCs w:val="21"/>
        </w:rPr>
        <w:t>沪教版新教材七年级上册第</w:t>
      </w:r>
      <w:r w:rsidRPr="002E52DC">
        <w:rPr>
          <w:rFonts w:ascii="Times New Roman" w:eastAsia="黑体" w:hAnsi="Times New Roman"/>
          <w:color w:val="FF0000"/>
          <w:spacing w:val="2"/>
          <w:kern w:val="0"/>
          <w:szCs w:val="21"/>
        </w:rPr>
        <w:t>10~12</w:t>
      </w:r>
      <w:r w:rsidRPr="002E52DC">
        <w:rPr>
          <w:rFonts w:ascii="Times New Roman" w:eastAsia="黑体" w:hAnsi="Times New Roman"/>
          <w:color w:val="FF0000"/>
          <w:spacing w:val="2"/>
          <w:kern w:val="0"/>
          <w:szCs w:val="21"/>
        </w:rPr>
        <w:t>章（整式的加减</w:t>
      </w:r>
      <w:r w:rsidRPr="002E52DC">
        <w:rPr>
          <w:rFonts w:ascii="Times New Roman" w:eastAsia="黑体" w:hAnsi="Times New Roman"/>
          <w:color w:val="FF0000"/>
          <w:spacing w:val="2"/>
          <w:kern w:val="0"/>
          <w:szCs w:val="21"/>
        </w:rPr>
        <w:t>+</w:t>
      </w:r>
      <w:r w:rsidRPr="002E52DC">
        <w:rPr>
          <w:rFonts w:ascii="Times New Roman" w:eastAsia="黑体" w:hAnsi="Times New Roman"/>
          <w:color w:val="FF0000"/>
          <w:spacing w:val="2"/>
          <w:kern w:val="0"/>
          <w:szCs w:val="21"/>
        </w:rPr>
        <w:t>整式的乘除</w:t>
      </w:r>
      <w:r w:rsidRPr="002E52DC">
        <w:rPr>
          <w:rFonts w:ascii="Times New Roman" w:eastAsia="黑体" w:hAnsi="Times New Roman"/>
          <w:color w:val="FF0000"/>
          <w:spacing w:val="2"/>
          <w:kern w:val="0"/>
          <w:szCs w:val="21"/>
        </w:rPr>
        <w:t>+</w:t>
      </w:r>
      <w:r w:rsidRPr="002E52DC">
        <w:rPr>
          <w:rFonts w:ascii="Times New Roman" w:eastAsia="黑体" w:hAnsi="Times New Roman"/>
          <w:color w:val="FF0000"/>
          <w:spacing w:val="2"/>
          <w:kern w:val="0"/>
          <w:szCs w:val="21"/>
        </w:rPr>
        <w:t>因式分解）</w:t>
      </w:r>
    </w:p>
    <w:p w:rsidR="00B52D1B" w:rsidRPr="002E52DC">
      <w:pPr>
        <w:spacing w:line="336" w:lineRule="auto"/>
        <w:jc w:val="center"/>
        <w:textAlignment w:val="center"/>
        <w:rPr>
          <w:rFonts w:ascii="Times New Roman" w:eastAsia="黑体" w:hAnsi="Times New Roman"/>
          <w:kern w:val="0"/>
          <w:sz w:val="30"/>
          <w:szCs w:val="30"/>
        </w:rPr>
      </w:pPr>
      <w:r w:rsidRPr="002E52DC">
        <w:rPr>
          <w:rFonts w:ascii="Times New Roman" w:eastAsia="黑体" w:hAnsi="Times New Roman"/>
          <w:kern w:val="0"/>
          <w:sz w:val="30"/>
          <w:szCs w:val="30"/>
        </w:rPr>
        <w:t>第一部分（选择题</w:t>
      </w:r>
      <w:r w:rsidRPr="002E52DC">
        <w:rPr>
          <w:rFonts w:ascii="Times New Roman" w:eastAsia="黑体" w:hAnsi="Times New Roman"/>
          <w:kern w:val="0"/>
          <w:sz w:val="30"/>
          <w:szCs w:val="30"/>
        </w:rPr>
        <w:t xml:space="preserve"> </w:t>
      </w:r>
      <w:r w:rsidRPr="002E52DC">
        <w:rPr>
          <w:rFonts w:ascii="Times New Roman" w:eastAsia="黑体" w:hAnsi="Times New Roman"/>
          <w:kern w:val="0"/>
          <w:sz w:val="30"/>
          <w:szCs w:val="30"/>
        </w:rPr>
        <w:t>共</w:t>
      </w:r>
      <w:r w:rsidRPr="002E52DC">
        <w:rPr>
          <w:rFonts w:ascii="Times New Roman" w:eastAsia="黑体" w:hAnsi="Times New Roman"/>
          <w:kern w:val="0"/>
          <w:sz w:val="30"/>
          <w:szCs w:val="30"/>
        </w:rPr>
        <w:t>18</w:t>
      </w:r>
      <w:r w:rsidRPr="002E52DC">
        <w:rPr>
          <w:rFonts w:ascii="Times New Roman" w:eastAsia="黑体" w:hAnsi="Times New Roman"/>
          <w:kern w:val="0"/>
          <w:sz w:val="30"/>
          <w:szCs w:val="30"/>
        </w:rPr>
        <w:t>分）</w:t>
      </w:r>
    </w:p>
    <w:p w:rsidR="00B52D1B" w:rsidRPr="002E52DC">
      <w:pPr>
        <w:spacing w:line="360" w:lineRule="auto"/>
        <w:textAlignment w:val="center"/>
        <w:rPr>
          <w:rFonts w:ascii="Times New Roman" w:eastAsia="黑体" w:hAnsi="Times New Roman"/>
          <w:bCs/>
          <w:kern w:val="0"/>
          <w:sz w:val="28"/>
          <w:szCs w:val="28"/>
          <w:lang w:val="zh-CN"/>
        </w:rPr>
      </w:pPr>
      <w:r w:rsidRPr="002E52DC">
        <w:rPr>
          <w:rFonts w:ascii="Times New Roman" w:eastAsia="黑体" w:hAnsi="Times New Roman"/>
          <w:bCs/>
          <w:color w:val="000000"/>
          <w:kern w:val="0"/>
        </w:rPr>
        <w:t>一、选择题（</w:t>
      </w:r>
      <w:r w:rsidRPr="002E52DC">
        <w:rPr>
          <w:rFonts w:ascii="Times New Roman" w:eastAsia="黑体" w:hAnsi="Times New Roman"/>
          <w:bCs/>
          <w:kern w:val="0"/>
          <w:szCs w:val="21"/>
        </w:rPr>
        <w:t>本大题共</w:t>
      </w:r>
      <w:r w:rsidRPr="002E52DC">
        <w:rPr>
          <w:rFonts w:ascii="Times New Roman" w:eastAsia="黑体" w:hAnsi="Times New Roman"/>
          <w:bCs/>
          <w:kern w:val="0"/>
          <w:szCs w:val="21"/>
        </w:rPr>
        <w:t>6</w:t>
      </w:r>
      <w:r w:rsidRPr="002E52DC">
        <w:rPr>
          <w:rFonts w:ascii="Times New Roman" w:eastAsia="黑体" w:hAnsi="Times New Roman"/>
          <w:bCs/>
          <w:kern w:val="0"/>
          <w:szCs w:val="21"/>
        </w:rPr>
        <w:t>小题，</w:t>
      </w:r>
      <w:r w:rsidRPr="002E52DC">
        <w:rPr>
          <w:rFonts w:ascii="Times New Roman" w:eastAsia="黑体" w:hAnsi="Times New Roman"/>
          <w:bCs/>
          <w:color w:val="000000"/>
          <w:kern w:val="0"/>
        </w:rPr>
        <w:t>每小题</w:t>
      </w:r>
      <w:r w:rsidRPr="002E52DC">
        <w:rPr>
          <w:rFonts w:ascii="Times New Roman" w:eastAsia="黑体" w:hAnsi="Times New Roman"/>
          <w:bCs/>
          <w:color w:val="000000"/>
          <w:kern w:val="0"/>
        </w:rPr>
        <w:t>3</w:t>
      </w:r>
      <w:r w:rsidRPr="002E52DC">
        <w:rPr>
          <w:rFonts w:ascii="Times New Roman" w:eastAsia="黑体" w:hAnsi="Times New Roman"/>
          <w:bCs/>
          <w:color w:val="000000"/>
          <w:kern w:val="0"/>
        </w:rPr>
        <w:t>分，满分</w:t>
      </w:r>
      <w:r w:rsidRPr="002E52DC">
        <w:rPr>
          <w:rFonts w:ascii="Times New Roman" w:eastAsia="黑体" w:hAnsi="Times New Roman"/>
          <w:bCs/>
          <w:color w:val="000000"/>
          <w:kern w:val="0"/>
        </w:rPr>
        <w:t>18</w:t>
      </w:r>
      <w:r w:rsidRPr="002E52DC">
        <w:rPr>
          <w:rFonts w:ascii="Times New Roman" w:eastAsia="黑体" w:hAnsi="Times New Roman"/>
          <w:bCs/>
          <w:color w:val="000000"/>
          <w:kern w:val="0"/>
        </w:rPr>
        <w:t>分。</w:t>
      </w:r>
      <w:r w:rsidRPr="002E52DC">
        <w:rPr>
          <w:rFonts w:ascii="Times New Roman" w:eastAsia="黑体" w:hAnsi="Times New Roman"/>
          <w:bCs/>
          <w:kern w:val="0"/>
          <w:szCs w:val="21"/>
        </w:rPr>
        <w:t>在每个小题给出的四个选项中，只有一项符合题目要求的</w:t>
      </w:r>
      <w:r w:rsidRPr="002E52DC">
        <w:rPr>
          <w:rFonts w:ascii="Times New Roman" w:eastAsia="黑体" w:hAnsi="Times New Roman"/>
          <w:bCs/>
          <w:color w:val="000000"/>
          <w:kern w:val="0"/>
        </w:rPr>
        <w:t>）</w:t>
      </w:r>
    </w:p>
    <w:p w:rsidR="00B52D1B" w:rsidRPr="002E52DC">
      <w:pPr>
        <w:spacing w:line="360" w:lineRule="auto"/>
        <w:jc w:val="left"/>
        <w:textAlignment w:val="center"/>
        <w:rPr>
          <w:rFonts w:ascii="Times New Roman" w:hAnsi="Times New Roman"/>
        </w:rPr>
      </w:pPr>
      <w:r w:rsidRPr="002E52DC">
        <w:rPr>
          <w:rFonts w:ascii="Times New Roman" w:hAnsi="Times New Roman"/>
        </w:rPr>
        <w:t>1</w:t>
      </w:r>
      <w:r w:rsidRPr="002E52DC">
        <w:rPr>
          <w:rFonts w:ascii="Times New Roman" w:hAnsi="Times New Roman"/>
        </w:rPr>
        <w:t>．在</w:t>
      </w:r>
      <w:r>
        <w:rPr>
          <w:rFonts w:ascii="Times New Roman" w:hAnsi="Times New Roman"/>
        </w:rPr>
        <w:object>
          <v:shapetype coordsize="21600,21600" filled="f" id="_x0000_t75" o:preferrelative="t" o:spt="75" path="m@4@5l@4@11@9@11@9@5xe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gradientshapeok="t" o:connecttype="rect" o:extrusionok="f"/>
            <o:lock aspectratio="t" v:ext="edit"/>
          </v:shapetype>
          <v:shape alt="eqId008e77135f850cd4beab452480a591d6" id="_x0000_i1025" o:ole="" style="width:21pt;height:12pt" type="#_x0000_t75">
            <v:imagedata o:title="eqId008e77135f850cd4beab452480a591d6" r:id="rId5"/>
          </v:shape>
          <o:OLEObject DrawAspect="Content" ObjectID="_1822131626" ProgID="Equation.DSMT4" ShapeID="_x0000_i1025" Type="Embed" r:id="rId6"/>
        </w:object>
      </w:r>
      <w:r w:rsidRPr="002E52DC">
        <w:rPr>
          <w:rFonts w:ascii="Times New Roman" w:hAnsi="Times New Roman"/>
        </w:rPr>
        <w:t>，</w:t>
      </w:r>
      <w:r>
        <w:rPr>
          <w:rFonts w:ascii="Times New Roman" w:hAnsi="Times New Roman"/>
        </w:rPr>
        <w:object>
          <v:shape alt="eqIdd7412fd1be21e4eaf388963a82ac2b11" id="_x0000_i1026" o:ole="" style="width:15.75pt;height:12pt" type="#_x0000_t75">
            <v:imagedata o:title="eqIdd7412fd1be21e4eaf388963a82ac2b11" r:id="rId7"/>
          </v:shape>
          <o:OLEObject DrawAspect="Content" ObjectID="_1822131627" ProgID="Equation.DSMT4" ShapeID="_x0000_i1026" Type="Embed" r:id="rId8"/>
        </w:object>
      </w:r>
      <w:r w:rsidRPr="002E52DC">
        <w:rPr>
          <w:rFonts w:ascii="Times New Roman" w:hAnsi="Times New Roman"/>
        </w:rPr>
        <w:t>，</w:t>
      </w:r>
      <w:r>
        <w:rPr>
          <w:rFonts w:ascii="Times New Roman" w:hAnsi="Times New Roman"/>
        </w:rPr>
        <w:object>
          <v:shape alt="eqIdcf35027e76f8ea593f82023973d4aba3" id="_x0000_i1027" o:ole="" style="width:10.5pt;height:27pt" type="#_x0000_t75">
            <v:imagedata o:title="eqIdcf35027e76f8ea593f82023973d4aba3" r:id="rId9"/>
          </v:shape>
          <o:OLEObject DrawAspect="Content" ObjectID="_1822131628" ProgID="Equation.DSMT4" ShapeID="_x0000_i1027" Type="Embed" r:id="rId10"/>
        </w:object>
      </w:r>
      <w:r w:rsidRPr="002E52DC">
        <w:rPr>
          <w:rFonts w:ascii="Times New Roman" w:hAnsi="Times New Roman"/>
        </w:rPr>
        <w:t>，</w:t>
      </w:r>
      <w:r>
        <w:rPr>
          <w:rFonts w:ascii="Times New Roman" w:hAnsi="Times New Roman"/>
        </w:rPr>
        <w:object>
          <v:shape alt="eqId578fc6002ffd0f6c807f6b81f79b1369" id="_x0000_i1028" o:ole="" style="width:27pt;height:27pt" type="#_x0000_t75">
            <v:imagedata o:title="eqId578fc6002ffd0f6c807f6b81f79b1369" r:id="rId11"/>
          </v:shape>
          <o:OLEObject DrawAspect="Content" ObjectID="_1822131629" ProgID="Equation.DSMT4" ShapeID="_x0000_i1028" Type="Embed" r:id="rId12"/>
        </w:object>
      </w:r>
      <w:r w:rsidRPr="002E52DC">
        <w:rPr>
          <w:rFonts w:ascii="Times New Roman" w:hAnsi="Times New Roman"/>
        </w:rPr>
        <w:t>，</w:t>
      </w:r>
      <w:r>
        <w:rPr>
          <w:rFonts w:ascii="Times New Roman" w:hAnsi="Times New Roman"/>
        </w:rPr>
        <w:object>
          <v:shape alt="eqId3909c86b505fcd809e3c7a9c7a63531d" id="_x0000_i1029" o:ole="" style="width:26.25pt;height:27.75pt" type="#_x0000_t75">
            <v:imagedata o:title="eqId3909c86b505fcd809e3c7a9c7a63531d" r:id="rId13"/>
          </v:shape>
          <o:OLEObject DrawAspect="Content" ObjectID="_1822131630" ProgID="Equation.DSMT4" ShapeID="_x0000_i1029" Type="Embed" r:id="rId14"/>
        </w:object>
      </w:r>
      <w:r w:rsidRPr="002E52DC">
        <w:rPr>
          <w:rFonts w:ascii="Times New Roman" w:hAnsi="Times New Roman"/>
        </w:rPr>
        <w:t>，</w:t>
      </w:r>
      <w:r>
        <w:rPr>
          <w:rFonts w:ascii="Times New Roman" w:hAnsi="Times New Roman"/>
        </w:rPr>
        <w:object>
          <v:shape alt="eqId41937b2679fbef1ab1ed4604d8d0643e" id="_x0000_i1030" o:ole="" style="width:32.25pt;height:24.75pt" type="#_x0000_t75">
            <v:imagedata o:title="eqId41937b2679fbef1ab1ed4604d8d0643e" r:id="rId15"/>
          </v:shape>
          <o:OLEObject DrawAspect="Content" ObjectID="_1822131631" ProgID="Equation.DSMT4" ShapeID="_x0000_i1030" Type="Embed" r:id="rId16"/>
        </w:object>
      </w:r>
      <w:r w:rsidRPr="002E52DC">
        <w:rPr>
          <w:rFonts w:ascii="Times New Roman" w:hAnsi="Times New Roman"/>
        </w:rPr>
        <w:t>这些代数式中，单项式的个数有（</w:t>
      </w:r>
      <w:r w:rsidRPr="002E52DC">
        <w:rPr>
          <w:rFonts w:ascii="Times New Roman" w:eastAsia="Times New Roman" w:hAnsi="Times New Roman"/>
          <w:kern w:val="0"/>
          <w:sz w:val="24"/>
          <w:szCs w:val="24"/>
        </w:rPr>
        <w:t>   </w:t>
      </w:r>
      <w:r w:rsidRPr="002E52DC">
        <w:rPr>
          <w:rFonts w:ascii="Times New Roman" w:hAnsi="Times New Roman"/>
        </w:rPr>
        <w:t>）</w:t>
      </w:r>
    </w:p>
    <w:p w:rsidR="00B52D1B" w:rsidRPr="002E52DC">
      <w:pPr>
        <w:tabs>
          <w:tab w:pos="2078" w:val="left"/>
          <w:tab w:pos="4156" w:val="left"/>
          <w:tab w:pos="6234" w:val="left"/>
        </w:tabs>
        <w:spacing w:line="360" w:lineRule="auto"/>
        <w:ind w:left="300"/>
        <w:jc w:val="left"/>
        <w:textAlignment w:val="center"/>
        <w:rPr>
          <w:rFonts w:ascii="Times New Roman" w:hAnsi="Times New Roman"/>
        </w:rPr>
      </w:pPr>
      <w:r w:rsidRPr="002E52DC">
        <w:rPr>
          <w:rFonts w:ascii="Times New Roman" w:hAnsi="Times New Roman"/>
        </w:rPr>
        <w:t>A</w:t>
      </w:r>
      <w:r w:rsidRPr="002E52DC">
        <w:rPr>
          <w:rFonts w:ascii="Times New Roman" w:hAnsi="Times New Roman"/>
        </w:rPr>
        <w:t>．</w:t>
      </w:r>
      <w:r>
        <w:rPr>
          <w:rFonts w:ascii="Times New Roman" w:hAnsi="Times New Roman"/>
        </w:rPr>
        <w:object>
          <v:shape alt="eqIdbdaa19de263700a15fcf213d64a8cd57" id="_x0000_i1031" o:ole="" style="width:6pt;height:11.25pt" type="#_x0000_t75">
            <v:imagedata o:title="eqIdbdaa19de263700a15fcf213d64a8cd57" r:id="rId17"/>
          </v:shape>
          <o:OLEObject DrawAspect="Content" ObjectID="_1822131632" ProgID="Equation.DSMT4" ShapeID="_x0000_i1031" Type="Embed" r:id="rId18"/>
        </w:object>
      </w:r>
      <w:r w:rsidRPr="002E52DC">
        <w:rPr>
          <w:rFonts w:ascii="Times New Roman" w:hAnsi="Times New Roman"/>
        </w:rPr>
        <w:t>个</w:t>
      </w:r>
      <w:r w:rsidRPr="002E52DC">
        <w:rPr>
          <w:rFonts w:ascii="Times New Roman" w:hAnsi="Times New Roman"/>
        </w:rPr>
        <w:tab/>
        <w:t>B</w:t>
      </w:r>
      <w:r w:rsidRPr="002E52DC">
        <w:rPr>
          <w:rFonts w:ascii="Times New Roman" w:hAnsi="Times New Roman"/>
        </w:rPr>
        <w:t>．</w:t>
      </w:r>
      <w:r>
        <w:rPr>
          <w:rFonts w:ascii="Times New Roman" w:hAnsi="Times New Roman"/>
        </w:rPr>
        <w:object>
          <v:shape alt="eqId61128ab996360a038e6e64d82fcba004" id="_x0000_i1032" o:ole="" style="width:9pt;height:11.25pt" type="#_x0000_t75">
            <v:imagedata o:title="eqId61128ab996360a038e6e64d82fcba004" r:id="rId19"/>
          </v:shape>
          <o:OLEObject DrawAspect="Content" ObjectID="_1822131633" ProgID="Equation.DSMT4" ShapeID="_x0000_i1032" Type="Embed" r:id="rId20"/>
        </w:object>
      </w:r>
      <w:r w:rsidRPr="002E52DC">
        <w:rPr>
          <w:rFonts w:ascii="Times New Roman" w:hAnsi="Times New Roman"/>
        </w:rPr>
        <w:t>个</w:t>
      </w:r>
      <w:r w:rsidRPr="002E52DC">
        <w:rPr>
          <w:rFonts w:ascii="Times New Roman" w:hAnsi="Times New Roman"/>
        </w:rPr>
        <w:tab/>
        <w:t>C</w:t>
      </w:r>
      <w:r w:rsidRPr="002E52DC">
        <w:rPr>
          <w:rFonts w:ascii="Times New Roman" w:hAnsi="Times New Roman"/>
        </w:rPr>
        <w:t>．</w:t>
      </w:r>
      <w:r>
        <w:rPr>
          <w:rFonts w:ascii="Times New Roman" w:hAnsi="Times New Roman"/>
        </w:rPr>
        <w:object>
          <v:shape alt="eqId5ca7d1107389675d32b56ec097464c14" id="_x0000_i1033" o:ole="" style="width:8.25pt;height:12.75pt" type="#_x0000_t75">
            <v:imagedata o:title="eqId5ca7d1107389675d32b56ec097464c14" r:id="rId21"/>
          </v:shape>
          <o:OLEObject DrawAspect="Content" ObjectID="_1822131634" ProgID="Equation.DSMT4" ShapeID="_x0000_i1033" Type="Embed" r:id="rId22"/>
        </w:object>
      </w:r>
      <w:r w:rsidRPr="002E52DC">
        <w:rPr>
          <w:rFonts w:ascii="Times New Roman" w:hAnsi="Times New Roman"/>
        </w:rPr>
        <w:t>个</w:t>
      </w:r>
      <w:r w:rsidRPr="002E52DC">
        <w:rPr>
          <w:rFonts w:ascii="Times New Roman" w:hAnsi="Times New Roman"/>
        </w:rPr>
        <w:tab/>
        <w:t>D</w:t>
      </w:r>
      <w:r w:rsidRPr="002E52DC">
        <w:rPr>
          <w:rFonts w:ascii="Times New Roman" w:hAnsi="Times New Roman"/>
        </w:rPr>
        <w:t>．</w:t>
      </w:r>
      <w:r>
        <w:rPr>
          <w:rFonts w:ascii="Times New Roman" w:hAnsi="Times New Roman"/>
        </w:rPr>
        <w:object>
          <v:shape alt="eqIdb8860d9787671b53b1ab68b3d526f5ca" id="_x0000_i1034" o:ole="" style="width:9pt;height:11.25pt" type="#_x0000_t75">
            <v:imagedata o:title="eqIdb8860d9787671b53b1ab68b3d526f5ca" r:id="rId23"/>
          </v:shape>
          <o:OLEObject DrawAspect="Content" ObjectID="_1822131635" ProgID="Equation.DSMT4" ShapeID="_x0000_i1034" Type="Embed" r:id="rId24"/>
        </w:object>
      </w:r>
      <w:r w:rsidRPr="002E52DC">
        <w:rPr>
          <w:rFonts w:ascii="Times New Roman" w:hAnsi="Times New Roman"/>
        </w:rPr>
        <w:t>个</w:t>
      </w:r>
    </w:p>
    <w:p w:rsidR="00B52D1B" w:rsidRPr="002E52DC">
      <w:pPr>
        <w:shd w:color="auto" w:fill="F2F2F2" w:val="clear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 w:rsidRPr="002E52DC">
        <w:rPr>
          <w:rFonts w:ascii="Times New Roman" w:hAnsi="Times New Roman"/>
          <w:color w:val="FF0000"/>
        </w:rPr>
        <w:t>【答案】</w:t>
      </w:r>
      <w:r w:rsidRPr="002E52DC">
        <w:rPr>
          <w:rFonts w:ascii="Times New Roman" w:hAnsi="Times New Roman"/>
          <w:color w:val="FF0000"/>
        </w:rPr>
        <w:t>B</w:t>
      </w:r>
    </w:p>
    <w:p w:rsidR="00B52D1B" w:rsidRPr="002E52DC">
      <w:pPr>
        <w:shd w:color="auto" w:fill="F2F2F2" w:val="clear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 w:rsidRPr="002E52DC">
        <w:rPr>
          <w:rFonts w:ascii="宋体" w:cs="宋体" w:hAnsi="宋体" w:hint="eastAsia"/>
          <w:color w:val="FF0000"/>
        </w:rPr>
        <w:t>∴</w:t>
      </w:r>
      <w:r>
        <w:rPr>
          <w:rFonts w:ascii="Times New Roman" w:hAnsi="Times New Roman"/>
          <w:color w:val="FF0000"/>
        </w:rPr>
        <w:object>
          <v:shape alt="eqIdd7412fd1be21e4eaf388963a82ac2b11" id="_x0000_i1035" o:ole="" style="width:15.75pt;height:12pt" type="#_x0000_t75">
            <v:imagedata o:title="eqIdd7412fd1be21e4eaf388963a82ac2b11" r:id="rId7"/>
          </v:shape>
          <o:OLEObject DrawAspect="Content" ObjectID="_1822131636" ProgID="Equation.DSMT4" ShapeID="_x0000_i1035" Type="Embed" r:id="rId25"/>
        </w:object>
      </w:r>
      <w:r w:rsidRPr="002E52DC">
        <w:rPr>
          <w:rFonts w:ascii="Times New Roman" w:hAnsi="Times New Roman"/>
          <w:color w:val="FF0000"/>
        </w:rPr>
        <w:t>，</w:t>
      </w:r>
      <w:r>
        <w:rPr>
          <w:rFonts w:ascii="Times New Roman" w:hAnsi="Times New Roman"/>
          <w:color w:val="FF0000"/>
        </w:rPr>
        <w:object>
          <v:shape alt="eqId41937b2679fbef1ab1ed4604d8d0643e" id="_x0000_i1036" o:ole="" style="width:32.25pt;height:24.75pt" type="#_x0000_t75">
            <v:imagedata o:title="eqId41937b2679fbef1ab1ed4604d8d0643e" r:id="rId15"/>
          </v:shape>
          <o:OLEObject DrawAspect="Content" ObjectID="_1822131637" ProgID="Equation.DSMT4" ShapeID="_x0000_i1036" Type="Embed" r:id="rId26"/>
        </w:object>
      </w:r>
      <w:r w:rsidRPr="002E52DC">
        <w:rPr>
          <w:rFonts w:ascii="Times New Roman" w:hAnsi="Times New Roman"/>
          <w:color w:val="FF0000"/>
        </w:rPr>
        <w:t>是单项式；</w:t>
      </w:r>
      <w:r>
        <w:rPr>
          <w:rFonts w:ascii="Times New Roman" w:hAnsi="Times New Roman"/>
          <w:color w:val="FF0000"/>
        </w:rPr>
        <w:object>
          <v:shape alt="eqId008e77135f850cd4beab452480a591d6" id="_x0000_i1037" o:ole="" style="width:21pt;height:12pt" type="#_x0000_t75">
            <v:imagedata o:title="eqId008e77135f850cd4beab452480a591d6" r:id="rId5"/>
          </v:shape>
          <o:OLEObject DrawAspect="Content" ObjectID="_1822131638" ProgID="Equation.DSMT4" ShapeID="_x0000_i1037" Type="Embed" r:id="rId27"/>
        </w:object>
      </w:r>
      <w:r w:rsidRPr="002E52DC">
        <w:rPr>
          <w:rFonts w:ascii="Times New Roman" w:hAnsi="Times New Roman"/>
          <w:color w:val="FF0000"/>
        </w:rPr>
        <w:t>，</w:t>
      </w:r>
      <w:r>
        <w:rPr>
          <w:rFonts w:ascii="Times New Roman" w:hAnsi="Times New Roman"/>
          <w:color w:val="FF0000"/>
        </w:rPr>
        <w:object>
          <v:shape alt="eqId3909c86b505fcd809e3c7a9c7a63531d" id="_x0000_i1038" o:ole="" style="width:26.25pt;height:27.75pt" type="#_x0000_t75">
            <v:imagedata o:title="eqId3909c86b505fcd809e3c7a9c7a63531d" r:id="rId13"/>
          </v:shape>
          <o:OLEObject DrawAspect="Content" ObjectID="_1822131639" ProgID="Equation.DSMT4" ShapeID="_x0000_i1038" Type="Embed" r:id="rId28"/>
        </w:object>
      </w:r>
      <w:r w:rsidRPr="002E52DC">
        <w:rPr>
          <w:rFonts w:ascii="Times New Roman" w:hAnsi="Times New Roman"/>
          <w:color w:val="FF0000"/>
        </w:rPr>
        <w:t>是多项式；</w:t>
      </w:r>
      <w:r>
        <w:rPr>
          <w:rFonts w:ascii="Times New Roman" w:hAnsi="Times New Roman"/>
          <w:color w:val="FF0000"/>
        </w:rPr>
        <w:object>
          <v:shape alt="eqIdcf35027e76f8ea593f82023973d4aba3" id="_x0000_i1039" o:ole="" style="width:10.5pt;height:27pt" type="#_x0000_t75">
            <v:imagedata o:title="eqIdcf35027e76f8ea593f82023973d4aba3" r:id="rId9"/>
          </v:shape>
          <o:OLEObject DrawAspect="Content" ObjectID="_1822131640" ProgID="Equation.DSMT4" ShapeID="_x0000_i1039" Type="Embed" r:id="rId29"/>
        </w:object>
      </w:r>
      <w:r w:rsidRPr="002E52DC">
        <w:rPr>
          <w:rFonts w:ascii="Times New Roman" w:hAnsi="Times New Roman"/>
          <w:color w:val="FF0000"/>
        </w:rPr>
        <w:t>，</w:t>
      </w:r>
      <w:r>
        <w:rPr>
          <w:rFonts w:ascii="Times New Roman" w:hAnsi="Times New Roman"/>
          <w:color w:val="FF0000"/>
        </w:rPr>
        <w:object>
          <v:shape alt="eqId578fc6002ffd0f6c807f6b81f79b1369" id="_x0000_i1040" o:ole="" style="width:27pt;height:27pt" type="#_x0000_t75">
            <v:imagedata o:title="eqId578fc6002ffd0f6c807f6b81f79b1369" r:id="rId11"/>
          </v:shape>
          <o:OLEObject DrawAspect="Content" ObjectID="_1822131641" ProgID="Equation.DSMT4" ShapeID="_x0000_i1040" Type="Embed" r:id="rId30"/>
        </w:object>
      </w:r>
      <w:r w:rsidRPr="002E52DC">
        <w:rPr>
          <w:rFonts w:ascii="Times New Roman" w:hAnsi="Times New Roman"/>
          <w:color w:val="FF0000"/>
        </w:rPr>
        <w:t>是分式；</w:t>
      </w:r>
    </w:p>
    <w:p w:rsidR="00B52D1B" w:rsidRPr="002E52DC">
      <w:pPr>
        <w:shd w:color="auto" w:fill="F2F2F2" w:val="clear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 w:rsidRPr="002E52DC">
        <w:rPr>
          <w:rFonts w:ascii="宋体" w:cs="宋体" w:hAnsi="宋体" w:hint="eastAsia"/>
          <w:color w:val="FF0000"/>
        </w:rPr>
        <w:t>∴</w:t>
      </w:r>
      <w:r w:rsidRPr="002E52DC">
        <w:rPr>
          <w:rFonts w:ascii="Times New Roman" w:hAnsi="Times New Roman"/>
          <w:color w:val="FF0000"/>
        </w:rPr>
        <w:t>单项式的个数为：</w:t>
      </w:r>
      <w:r>
        <w:rPr>
          <w:rFonts w:ascii="Times New Roman" w:hAnsi="Times New Roman"/>
          <w:color w:val="FF0000"/>
        </w:rPr>
        <w:object>
          <v:shape alt="eqId61128ab996360a038e6e64d82fcba004" id="_x0000_i1041" o:ole="" style="width:9pt;height:11.25pt" type="#_x0000_t75">
            <v:imagedata o:title="eqId61128ab996360a038e6e64d82fcba004" r:id="rId19"/>
          </v:shape>
          <o:OLEObject DrawAspect="Content" ObjectID="_1822131642" ProgID="Equation.DSMT4" ShapeID="_x0000_i1041" Type="Embed" r:id="rId31"/>
        </w:object>
      </w:r>
      <w:r w:rsidRPr="002E52DC">
        <w:rPr>
          <w:rFonts w:ascii="Times New Roman" w:hAnsi="Times New Roman"/>
          <w:color w:val="FF0000"/>
        </w:rPr>
        <w:t>个，</w:t>
      </w:r>
    </w:p>
    <w:p w:rsidR="00B52D1B" w:rsidRPr="002E52DC">
      <w:pPr>
        <w:shd w:color="auto" w:fill="F2F2F2" w:val="clear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 w:rsidRPr="002E52DC">
        <w:rPr>
          <w:rFonts w:ascii="Times New Roman" w:hAnsi="Times New Roman"/>
          <w:color w:val="FF0000"/>
        </w:rPr>
        <w:t>故选：</w:t>
      </w:r>
      <w:r w:rsidRPr="002E52DC">
        <w:rPr>
          <w:rFonts w:ascii="Times New Roman" w:hAnsi="Times New Roman"/>
          <w:color w:val="FF0000"/>
        </w:rPr>
        <w:t>B</w:t>
      </w:r>
      <w:r w:rsidRPr="002E52DC">
        <w:rPr>
          <w:rFonts w:ascii="Times New Roman" w:hAnsi="Times New Roman"/>
          <w:color w:val="FF0000"/>
        </w:rPr>
        <w:t>．</w:t>
      </w:r>
    </w:p>
    <w:p w:rsidR="00B52D1B" w:rsidRPr="002E52DC">
      <w:pPr>
        <w:spacing w:line="360" w:lineRule="auto"/>
        <w:jc w:val="left"/>
        <w:textAlignment w:val="center"/>
        <w:rPr>
          <w:rFonts w:ascii="Times New Roman" w:hAnsi="Times New Roman"/>
        </w:rPr>
      </w:pPr>
      <w:r w:rsidRPr="002E52DC">
        <w:rPr>
          <w:rFonts w:ascii="Times New Roman" w:hAnsi="Times New Roman"/>
        </w:rPr>
        <w:t>2</w:t>
      </w:r>
      <w:r w:rsidRPr="002E52DC">
        <w:rPr>
          <w:rFonts w:ascii="Times New Roman" w:hAnsi="Times New Roman"/>
        </w:rPr>
        <w:t>．下列等式中，从左到右的变形是因式分解的是（</w:t>
      </w:r>
      <w:r w:rsidRPr="002E52DC">
        <w:rPr>
          <w:rFonts w:ascii="Times New Roman" w:eastAsia="Times New Roman" w:hAnsi="Times New Roman"/>
          <w:kern w:val="0"/>
          <w:sz w:val="24"/>
          <w:szCs w:val="24"/>
        </w:rPr>
        <w:t>   </w:t>
      </w:r>
      <w:r w:rsidRPr="002E52DC">
        <w:rPr>
          <w:rFonts w:ascii="Times New Roman" w:hAnsi="Times New Roman"/>
        </w:rPr>
        <w:t>）</w:t>
      </w:r>
    </w:p>
    <w:p w:rsidR="00B52D1B" w:rsidRPr="002E52DC">
      <w:pPr>
        <w:tabs>
          <w:tab w:pos="4156" w:val="left"/>
        </w:tabs>
        <w:spacing w:line="360" w:lineRule="auto"/>
        <w:ind w:left="300"/>
        <w:jc w:val="left"/>
        <w:textAlignment w:val="center"/>
        <w:rPr>
          <w:rFonts w:ascii="Times New Roman" w:hAnsi="Times New Roman"/>
        </w:rPr>
      </w:pPr>
      <w:r w:rsidRPr="002E52DC">
        <w:rPr>
          <w:rFonts w:ascii="Times New Roman" w:hAnsi="Times New Roman"/>
        </w:rPr>
        <w:t>A</w:t>
      </w:r>
      <w:r w:rsidRPr="002E52DC">
        <w:rPr>
          <w:rFonts w:ascii="Times New Roman" w:hAnsi="Times New Roman"/>
        </w:rPr>
        <w:t>．</w:t>
      </w:r>
      <w:r>
        <w:rPr>
          <w:rFonts w:ascii="Times New Roman" w:hAnsi="Times New Roman"/>
        </w:rPr>
        <w:object>
          <v:shape alt="eqId879ca7787315295bb5098f81cfbf08ba" id="_x0000_i1042" o:ole="" style="width:76.5pt;height:30pt" type="#_x0000_t75">
            <v:imagedata o:title="eqId879ca7787315295bb5098f81cfbf08ba" r:id="rId32"/>
          </v:shape>
          <o:OLEObject DrawAspect="Content" ObjectID="_1822131643" ProgID="Equation.DSMT4" ShapeID="_x0000_i1042" Type="Embed" r:id="rId33"/>
        </w:object>
      </w:r>
      <w:r w:rsidRPr="002E52DC">
        <w:rPr>
          <w:rFonts w:ascii="Times New Roman" w:hAnsi="Times New Roman"/>
        </w:rPr>
        <w:tab/>
        <w:t>B</w:t>
      </w:r>
      <w:r w:rsidRPr="002E52DC">
        <w:rPr>
          <w:rFonts w:ascii="Times New Roman" w:hAnsi="Times New Roman"/>
        </w:rPr>
        <w:t>．</w:t>
      </w:r>
      <w:r>
        <w:rPr>
          <w:rFonts w:ascii="Times New Roman" w:hAnsi="Times New Roman"/>
        </w:rPr>
        <w:object>
          <v:shape alt="eqId4d2d419813ffd441e39c52356328aef3" id="_x0000_i1043" o:ole="" style="width:110.25pt;height:15.75pt" type="#_x0000_t75">
            <v:imagedata o:title="eqId4d2d419813ffd441e39c52356328aef3" r:id="rId34"/>
          </v:shape>
          <o:OLEObject DrawAspect="Content" ObjectID="_1822131644" ProgID="Equation.DSMT4" ShapeID="_x0000_i1043" Type="Embed" r:id="rId35"/>
        </w:object>
      </w:r>
    </w:p>
    <w:p w:rsidR="00B52D1B" w:rsidRPr="002E52DC">
      <w:pPr>
        <w:tabs>
          <w:tab w:pos="4156" w:val="left"/>
        </w:tabs>
        <w:spacing w:line="360" w:lineRule="auto"/>
        <w:ind w:left="300"/>
        <w:jc w:val="left"/>
        <w:textAlignment w:val="center"/>
        <w:rPr>
          <w:rFonts w:ascii="Times New Roman" w:hAnsi="Times New Roman"/>
        </w:rPr>
      </w:pPr>
      <w:r w:rsidRPr="002E52DC">
        <w:rPr>
          <w:rFonts w:ascii="Times New Roman" w:hAnsi="Times New Roman"/>
        </w:rPr>
        <w:t>C</w:t>
      </w:r>
      <w:r w:rsidRPr="002E52DC">
        <w:rPr>
          <w:rFonts w:ascii="Times New Roman" w:hAnsi="Times New Roman"/>
        </w:rPr>
        <w:t>．</w:t>
      </w:r>
      <w:r>
        <w:rPr>
          <w:rFonts w:ascii="Times New Roman" w:hAnsi="Times New Roman"/>
        </w:rPr>
        <w:object>
          <v:shape alt="eqId02d351a97edcc0783d8d7a02d041bdb5" id="_x0000_i1044" o:ole="" style="width:99.75pt;height:15.75pt" type="#_x0000_t75">
            <v:imagedata o:title="eqId02d351a97edcc0783d8d7a02d041bdb5" r:id="rId36"/>
          </v:shape>
          <o:OLEObject DrawAspect="Content" ObjectID="_1822131645" ProgID="Equation.DSMT4" ShapeID="_x0000_i1044" Type="Embed" r:id="rId37"/>
        </w:object>
      </w:r>
      <w:r w:rsidRPr="002E52DC">
        <w:rPr>
          <w:rFonts w:ascii="Times New Roman" w:hAnsi="Times New Roman"/>
        </w:rPr>
        <w:tab/>
        <w:t>D</w:t>
      </w:r>
      <w:r w:rsidRPr="002E52DC">
        <w:rPr>
          <w:rFonts w:ascii="Times New Roman" w:hAnsi="Times New Roman"/>
        </w:rPr>
        <w:t>．</w:t>
      </w:r>
      <w:r>
        <w:rPr>
          <w:rFonts w:ascii="Times New Roman" w:hAnsi="Times New Roman"/>
        </w:rPr>
        <w:object>
          <v:shape alt="eqId5e7dbe3c599186cb37e00eb953b0935b" id="_x0000_i1045" o:ole="" style="width:102pt;height:15.75pt" type="#_x0000_t75">
            <v:imagedata o:title="eqId5e7dbe3c599186cb37e00eb953b0935b" r:id="rId38"/>
          </v:shape>
          <o:OLEObject DrawAspect="Content" ObjectID="_1822131646" ProgID="Equation.DSMT4" ShapeID="_x0000_i1045" Type="Embed" r:id="rId39"/>
        </w:object>
      </w:r>
    </w:p>
    <w:p w:rsidR="00B52D1B" w:rsidRPr="002E52DC">
      <w:pPr>
        <w:shd w:color="auto" w:fill="F2F2F2" w:val="clear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 w:rsidRPr="002E52DC">
        <w:rPr>
          <w:rFonts w:ascii="Times New Roman" w:hAnsi="Times New Roman"/>
          <w:color w:val="FF0000"/>
        </w:rPr>
        <w:t>【答案】</w:t>
      </w:r>
      <w:r w:rsidRPr="002E52DC">
        <w:rPr>
          <w:rFonts w:ascii="Times New Roman" w:hAnsi="Times New Roman"/>
          <w:color w:val="FF0000"/>
        </w:rPr>
        <w:t>B</w:t>
      </w:r>
    </w:p>
    <w:p w:rsidR="00B52D1B" w:rsidRPr="002E52DC">
      <w:pPr>
        <w:shd w:color="auto" w:fill="F2F2F2" w:val="clear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 w:rsidRPr="002E52DC">
        <w:rPr>
          <w:rFonts w:ascii="Times New Roman" w:hAnsi="Times New Roman"/>
          <w:color w:val="FF0000"/>
        </w:rPr>
        <w:t>【详解】解：</w:t>
      </w:r>
      <w:r w:rsidRPr="002E52DC">
        <w:rPr>
          <w:rFonts w:ascii="Times New Roman" w:hAnsi="Times New Roman"/>
          <w:color w:val="FF0000"/>
        </w:rPr>
        <w:t>A</w:t>
      </w:r>
      <w:r w:rsidRPr="002E52DC">
        <w:rPr>
          <w:rFonts w:ascii="Times New Roman" w:hAnsi="Times New Roman"/>
          <w:color w:val="FF0000"/>
        </w:rPr>
        <w:t>、</w:t>
      </w:r>
      <w:r>
        <w:rPr>
          <w:rFonts w:ascii="Times New Roman" w:hAnsi="Times New Roman"/>
          <w:color w:val="FF0000"/>
        </w:rPr>
        <w:object>
          <v:shape alt="eqId879ca7787315295bb5098f81cfbf08ba" id="_x0000_i1046" o:ole="" style="width:76.5pt;height:30pt" type="#_x0000_t75">
            <v:imagedata o:title="eqId879ca7787315295bb5098f81cfbf08ba" r:id="rId32"/>
          </v:shape>
          <o:OLEObject DrawAspect="Content" ObjectID="_1822131647" ProgID="Equation.DSMT4" ShapeID="_x0000_i1046" Type="Embed" r:id="rId40"/>
        </w:object>
      </w:r>
      <w:r w:rsidRPr="002E52DC">
        <w:rPr>
          <w:rFonts w:ascii="Times New Roman" w:hAnsi="Times New Roman"/>
          <w:color w:val="FF0000"/>
        </w:rPr>
        <w:t>，右边不是整式的积，不是因式分解，故本选项不符合；</w:t>
      </w:r>
    </w:p>
    <w:p w:rsidR="00B52D1B" w:rsidRPr="002E52DC">
      <w:pPr>
        <w:shd w:color="auto" w:fill="F2F2F2" w:val="clear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 w:rsidRPr="002E52DC">
        <w:rPr>
          <w:rFonts w:ascii="Times New Roman" w:hAnsi="Times New Roman"/>
          <w:color w:val="FF0000"/>
        </w:rPr>
        <w:t>B</w:t>
      </w:r>
      <w:r w:rsidRPr="002E52DC">
        <w:rPr>
          <w:rFonts w:ascii="Times New Roman" w:hAnsi="Times New Roman"/>
          <w:color w:val="FF0000"/>
        </w:rPr>
        <w:t>、</w:t>
      </w:r>
      <w:r>
        <w:rPr>
          <w:rFonts w:ascii="Times New Roman" w:hAnsi="Times New Roman"/>
          <w:color w:val="FF0000"/>
        </w:rPr>
        <w:object>
          <v:shape alt="eqId4d2d419813ffd441e39c52356328aef3" id="_x0000_i1047" o:ole="" style="width:110.25pt;height:15.75pt" type="#_x0000_t75">
            <v:imagedata o:title="eqId4d2d419813ffd441e39c52356328aef3" r:id="rId34"/>
          </v:shape>
          <o:OLEObject DrawAspect="Content" ObjectID="_1822131648" ProgID="Equation.DSMT4" ShapeID="_x0000_i1047" Type="Embed" r:id="rId41"/>
        </w:object>
      </w:r>
      <w:r w:rsidRPr="002E52DC">
        <w:rPr>
          <w:rFonts w:ascii="Times New Roman" w:hAnsi="Times New Roman"/>
          <w:color w:val="FF0000"/>
        </w:rPr>
        <w:t>，符合因式分解的概念，故本选项符合；</w:t>
      </w:r>
    </w:p>
    <w:p w:rsidR="00B52D1B" w:rsidRPr="002E52DC">
      <w:pPr>
        <w:shd w:color="auto" w:fill="F2F2F2" w:val="clear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 w:rsidRPr="002E52DC">
        <w:rPr>
          <w:rFonts w:ascii="Times New Roman" w:hAnsi="Times New Roman"/>
          <w:color w:val="FF0000"/>
        </w:rPr>
        <w:t>C</w:t>
      </w:r>
      <w:r w:rsidRPr="002E52DC">
        <w:rPr>
          <w:rFonts w:ascii="Times New Roman" w:hAnsi="Times New Roman"/>
          <w:color w:val="FF0000"/>
        </w:rPr>
        <w:t>、</w:t>
      </w:r>
      <w:r>
        <w:rPr>
          <w:rFonts w:ascii="Times New Roman" w:hAnsi="Times New Roman"/>
          <w:color w:val="FF0000"/>
        </w:rPr>
        <w:object>
          <v:shape alt="eqId02d351a97edcc0783d8d7a02d041bdb5" id="_x0000_i1048" o:ole="" style="width:99.75pt;height:15.75pt" type="#_x0000_t75">
            <v:imagedata o:title="eqId02d351a97edcc0783d8d7a02d041bdb5" r:id="rId36"/>
          </v:shape>
          <o:OLEObject DrawAspect="Content" ObjectID="_1822131649" ProgID="Equation.DSMT4" ShapeID="_x0000_i1048" Type="Embed" r:id="rId42"/>
        </w:object>
      </w:r>
      <w:r w:rsidRPr="002E52DC">
        <w:rPr>
          <w:rFonts w:ascii="Times New Roman" w:hAnsi="Times New Roman"/>
          <w:color w:val="FF0000"/>
        </w:rPr>
        <w:t>，该变形是整式乘法，不是因式分解，故本选项不符合；</w:t>
      </w:r>
      <w:r w:rsidRPr="002E52DC">
        <w:rPr>
          <w:rFonts w:ascii="Times New Roman" w:hAnsi="Times New Roman"/>
          <w:color w:val="FF0000"/>
        </w:rPr>
        <w:t xml:space="preserve"> </w:t>
      </w:r>
    </w:p>
    <w:p w:rsidR="00B52D1B" w:rsidRPr="002E52DC">
      <w:pPr>
        <w:shd w:color="auto" w:fill="F2F2F2" w:val="clear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 w:rsidRPr="002E52DC">
        <w:rPr>
          <w:rFonts w:ascii="Times New Roman" w:hAnsi="Times New Roman"/>
          <w:color w:val="FF0000"/>
        </w:rPr>
        <w:t>D</w:t>
      </w:r>
      <w:r w:rsidRPr="002E52DC">
        <w:rPr>
          <w:rFonts w:ascii="Times New Roman" w:hAnsi="Times New Roman"/>
          <w:color w:val="FF0000"/>
        </w:rPr>
        <w:t>、</w:t>
      </w:r>
      <w:r>
        <w:rPr>
          <w:rFonts w:ascii="Times New Roman" w:hAnsi="Times New Roman"/>
          <w:color w:val="FF0000"/>
        </w:rPr>
        <w:object>
          <v:shape alt="eqId5e7dbe3c599186cb37e00eb953b0935b" id="_x0000_i1049" o:ole="" style="width:102pt;height:15.75pt" type="#_x0000_t75">
            <v:imagedata o:title="eqId5e7dbe3c599186cb37e00eb953b0935b" r:id="rId38"/>
          </v:shape>
          <o:OLEObject DrawAspect="Content" ObjectID="_1822131650" ProgID="Equation.DSMT4" ShapeID="_x0000_i1049" Type="Embed" r:id="rId43"/>
        </w:object>
      </w:r>
      <w:r w:rsidRPr="002E52DC">
        <w:rPr>
          <w:rFonts w:ascii="Times New Roman" w:hAnsi="Times New Roman"/>
          <w:color w:val="FF0000"/>
        </w:rPr>
        <w:t>，该变形没有分解成积的形式，故本选项不符合．</w:t>
      </w:r>
    </w:p>
    <w:p w:rsidR="00B52D1B" w:rsidRPr="002E52DC">
      <w:pPr>
        <w:shd w:color="auto" w:fill="F2F2F2" w:val="clear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 w:rsidRPr="002E52DC">
        <w:rPr>
          <w:rFonts w:ascii="Times New Roman" w:hAnsi="Times New Roman"/>
          <w:color w:val="FF0000"/>
        </w:rPr>
        <w:t>故选：</w:t>
      </w:r>
      <w:r w:rsidRPr="002E52DC">
        <w:rPr>
          <w:rFonts w:ascii="Times New Roman" w:hAnsi="Times New Roman"/>
          <w:color w:val="FF0000"/>
        </w:rPr>
        <w:t>B</w:t>
      </w:r>
      <w:r w:rsidRPr="002E52DC">
        <w:rPr>
          <w:rFonts w:ascii="Times New Roman" w:hAnsi="Times New Roman"/>
          <w:color w:val="FF0000"/>
        </w:rPr>
        <w:t>．</w:t>
      </w:r>
    </w:p>
    <w:p w:rsidR="00B52D1B" w:rsidRPr="002E52DC">
      <w:pPr>
        <w:spacing w:line="360" w:lineRule="auto"/>
        <w:jc w:val="left"/>
        <w:textAlignment w:val="center"/>
        <w:rPr>
          <w:rFonts w:ascii="Times New Roman" w:hAnsi="Times New Roman"/>
        </w:rPr>
      </w:pPr>
      <w:r w:rsidRPr="002E52DC">
        <w:rPr>
          <w:rFonts w:ascii="Times New Roman" w:hAnsi="Times New Roman"/>
        </w:rPr>
        <w:t>3</w:t>
      </w:r>
      <w:r w:rsidRPr="002E52DC">
        <w:rPr>
          <w:rFonts w:ascii="Times New Roman" w:hAnsi="Times New Roman"/>
        </w:rPr>
        <w:t>．已知三角形</w:t>
      </w:r>
      <w:r w:rsidRPr="002E52DC">
        <w:rPr>
          <w:rFonts w:ascii="Times New Roman" w:eastAsia="Times New Roman" w:hAnsi="Times New Roman"/>
          <w:i/>
        </w:rPr>
        <w:t>ABC</w:t>
      </w:r>
      <w:r w:rsidRPr="002E52DC">
        <w:rPr>
          <w:rFonts w:ascii="Times New Roman" w:hAnsi="Times New Roman"/>
        </w:rPr>
        <w:t>的三边</w:t>
      </w:r>
      <w:r>
        <w:rPr>
          <w:rFonts w:ascii="Times New Roman" w:hAnsi="Times New Roman"/>
        </w:rPr>
        <w:object>
          <v:shape alt="eqId0a6936d370d6a238a608ca56f87198de" id="_x0000_i1050" o:ole="" style="width:9pt;height:9.75pt" type="#_x0000_t75">
            <v:imagedata o:title="eqId0a6936d370d6a238a608ca56f87198de" r:id="rId44"/>
          </v:shape>
          <o:OLEObject DrawAspect="Content" ObjectID="_1822131651" ProgID="Equation.DSMT4" ShapeID="_x0000_i1050" Type="Embed" r:id="rId45"/>
        </w:object>
      </w:r>
      <w:r w:rsidRPr="002E52DC">
        <w:rPr>
          <w:rFonts w:ascii="Times New Roman" w:hAnsi="Times New Roman"/>
        </w:rPr>
        <w:t>，</w:t>
      </w:r>
      <w:r>
        <w:rPr>
          <w:rFonts w:ascii="Times New Roman" w:hAnsi="Times New Roman"/>
        </w:rPr>
        <w:object>
          <v:shape alt="eqId2c94bb12cee76221e13f9ef955b0aab1" id="_x0000_i1051" o:ole="" style="width:9pt;height:12pt" type="#_x0000_t75">
            <v:imagedata o:title="eqId2c94bb12cee76221e13f9ef955b0aab1" r:id="rId46"/>
          </v:shape>
          <o:OLEObject DrawAspect="Content" ObjectID="_1822131652" ProgID="Equation.DSMT4" ShapeID="_x0000_i1051" Type="Embed" r:id="rId47"/>
        </w:object>
      </w:r>
      <w:r w:rsidRPr="002E52DC">
        <w:rPr>
          <w:rFonts w:ascii="Times New Roman" w:hAnsi="Times New Roman"/>
        </w:rPr>
        <w:t>，</w:t>
      </w:r>
      <w:r>
        <w:rPr>
          <w:rFonts w:ascii="Times New Roman" w:hAnsi="Times New Roman"/>
        </w:rPr>
        <w:object>
          <v:shape alt="eqId071a7e733d466949ac935b4b8ee8d183" id="_x0000_i1052" o:ole="" style="width:8.25pt;height:9.75pt" type="#_x0000_t75">
            <v:imagedata o:title="eqId071a7e733d466949ac935b4b8ee8d183" r:id="rId48"/>
          </v:shape>
          <o:OLEObject DrawAspect="Content" ObjectID="_1822131653" ProgID="Equation.DSMT4" ShapeID="_x0000_i1052" Type="Embed" r:id="rId49"/>
        </w:object>
      </w:r>
      <w:r w:rsidRPr="002E52DC">
        <w:rPr>
          <w:rFonts w:ascii="Times New Roman" w:hAnsi="Times New Roman"/>
        </w:rPr>
        <w:t>满足</w:t>
      </w:r>
      <w:r>
        <w:rPr>
          <w:rFonts w:ascii="Times New Roman" w:hAnsi="Times New Roman"/>
        </w:rPr>
        <w:object>
          <v:shape alt="eqId693c547eb0641dcf42d41c596bb2f4a4" id="_x0000_i1053" o:ole="" style="width:111pt;height:14.25pt" type="#_x0000_t75">
            <v:imagedata o:title="eqId693c547eb0641dcf42d41c596bb2f4a4" r:id="rId50"/>
          </v:shape>
          <o:OLEObject DrawAspect="Content" ObjectID="_1822131654" ProgID="Equation.DSMT4" ShapeID="_x0000_i1053" Type="Embed" r:id="rId51"/>
        </w:object>
      </w:r>
      <w:r w:rsidRPr="002E52DC">
        <w:rPr>
          <w:rFonts w:ascii="Times New Roman" w:hAnsi="Times New Roman"/>
        </w:rPr>
        <w:t>，则三角形</w:t>
      </w:r>
      <w:r>
        <w:rPr>
          <w:rFonts w:ascii="Times New Roman" w:hAnsi="Times New Roman"/>
        </w:rPr>
        <w:object>
          <v:shape alt="eqId787ac5e13622afab5e9f8603afe42356" id="_x0000_i1054" o:ole="" style="width:24.75pt;height:12.75pt" type="#_x0000_t75">
            <v:imagedata o:title="eqId787ac5e13622afab5e9f8603afe42356" r:id="rId52"/>
          </v:shape>
          <o:OLEObject DrawAspect="Content" ObjectID="_1822131655" ProgID="Equation.DSMT4" ShapeID="_x0000_i1054" Type="Embed" r:id="rId53"/>
        </w:object>
      </w:r>
      <w:r w:rsidRPr="002E52DC">
        <w:rPr>
          <w:rFonts w:ascii="Times New Roman" w:hAnsi="Times New Roman"/>
        </w:rPr>
        <w:t>的形状（</w:t>
      </w:r>
      <w:r w:rsidRPr="002E52DC">
        <w:rPr>
          <w:rFonts w:ascii="Times New Roman" w:eastAsia="Times New Roman" w:hAnsi="Times New Roman"/>
          <w:kern w:val="0"/>
          <w:sz w:val="24"/>
          <w:szCs w:val="24"/>
        </w:rPr>
        <w:t>    </w:t>
      </w:r>
      <w:r w:rsidRPr="002E52DC">
        <w:rPr>
          <w:rFonts w:ascii="Times New Roman" w:hAnsi="Times New Roman"/>
        </w:rPr>
        <w:t>）</w:t>
      </w:r>
    </w:p>
    <w:p w:rsidR="00B52D1B" w:rsidRPr="002E52DC">
      <w:pPr>
        <w:tabs>
          <w:tab w:pos="4156" w:val="left"/>
        </w:tabs>
        <w:spacing w:line="360" w:lineRule="auto"/>
        <w:ind w:left="300"/>
        <w:jc w:val="left"/>
        <w:textAlignment w:val="center"/>
        <w:rPr>
          <w:rFonts w:ascii="Times New Roman" w:hAnsi="Times New Roman"/>
        </w:rPr>
      </w:pPr>
      <w:r w:rsidRPr="002E52DC">
        <w:rPr>
          <w:rFonts w:ascii="Times New Roman" w:hAnsi="Times New Roman"/>
        </w:rPr>
        <w:t>A</w:t>
      </w:r>
      <w:r w:rsidRPr="002E52DC">
        <w:rPr>
          <w:rFonts w:ascii="Times New Roman" w:hAnsi="Times New Roman"/>
        </w:rPr>
        <w:t>．直角三角形</w:t>
      </w:r>
      <w:r w:rsidRPr="002E52DC">
        <w:rPr>
          <w:rFonts w:ascii="Times New Roman" w:hAnsi="Times New Roman"/>
        </w:rPr>
        <w:tab/>
        <w:t>B</w:t>
      </w:r>
      <w:r w:rsidRPr="002E52DC">
        <w:rPr>
          <w:rFonts w:ascii="Times New Roman" w:hAnsi="Times New Roman"/>
        </w:rPr>
        <w:t>．等腰直角三角形</w:t>
      </w:r>
    </w:p>
    <w:p w:rsidR="00B52D1B" w:rsidRPr="002E52DC">
      <w:pPr>
        <w:tabs>
          <w:tab w:pos="4156" w:val="left"/>
        </w:tabs>
        <w:spacing w:line="360" w:lineRule="auto"/>
        <w:ind w:left="300"/>
        <w:jc w:val="left"/>
        <w:textAlignment w:val="center"/>
        <w:rPr>
          <w:rFonts w:ascii="Times New Roman" w:hAnsi="Times New Roman"/>
        </w:rPr>
      </w:pPr>
      <w:r w:rsidRPr="002E52DC">
        <w:rPr>
          <w:rFonts w:ascii="Times New Roman" w:hAnsi="Times New Roman"/>
        </w:rPr>
        <w:t>C</w:t>
      </w:r>
      <w:r w:rsidRPr="002E52DC">
        <w:rPr>
          <w:rFonts w:ascii="Times New Roman" w:hAnsi="Times New Roman"/>
        </w:rPr>
        <w:t>．等边三角形</w:t>
      </w:r>
      <w:r w:rsidRPr="002E52DC">
        <w:rPr>
          <w:rFonts w:ascii="Times New Roman" w:hAnsi="Times New Roman"/>
        </w:rPr>
        <w:tab/>
        <w:t>D</w:t>
      </w:r>
      <w:r w:rsidRPr="002E52DC">
        <w:rPr>
          <w:rFonts w:ascii="Times New Roman" w:hAnsi="Times New Roman"/>
        </w:rPr>
        <w:t>．任意三角形</w:t>
      </w:r>
    </w:p>
    <w:p w:rsidR="00B52D1B" w:rsidRPr="002E52DC">
      <w:pPr>
        <w:shd w:color="auto" w:fill="F2F2F2" w:val="clear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 w:rsidRPr="002E52DC">
        <w:rPr>
          <w:rFonts w:ascii="Times New Roman" w:hAnsi="Times New Roman"/>
          <w:color w:val="FF0000"/>
        </w:rPr>
        <w:t>【答案】</w:t>
      </w:r>
      <w:r w:rsidRPr="002E52DC">
        <w:rPr>
          <w:rFonts w:ascii="Times New Roman" w:hAnsi="Times New Roman"/>
          <w:color w:val="FF0000"/>
        </w:rPr>
        <w:t>C</w:t>
      </w:r>
    </w:p>
    <w:p w:rsidR="00B52D1B" w:rsidRPr="002E52DC">
      <w:pPr>
        <w:shd w:color="auto" w:fill="F2F2F2" w:val="clear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 w:rsidRPr="002E52DC">
        <w:rPr>
          <w:rFonts w:ascii="Times New Roman" w:hAnsi="Times New Roman"/>
          <w:color w:val="FF0000"/>
        </w:rPr>
        <w:t>【详解】解：</w:t>
      </w:r>
      <w:r w:rsidRPr="002E52DC">
        <w:rPr>
          <w:rFonts w:ascii="宋体" w:cs="宋体" w:hAnsi="宋体" w:hint="eastAsia"/>
          <w:color w:val="FF0000"/>
        </w:rPr>
        <w:t>∵</w:t>
      </w:r>
      <w:r>
        <w:rPr>
          <w:rFonts w:ascii="Times New Roman" w:hAnsi="Times New Roman"/>
          <w:color w:val="FF0000"/>
        </w:rPr>
        <w:object>
          <v:shape alt="eqId693c547eb0641dcf42d41c596bb2f4a4" id="_x0000_i1055" o:ole="" style="width:111pt;height:14.25pt" type="#_x0000_t75">
            <v:imagedata o:title="eqId693c547eb0641dcf42d41c596bb2f4a4" r:id="rId50"/>
          </v:shape>
          <o:OLEObject DrawAspect="Content" ObjectID="_1822131656" ProgID="Equation.DSMT4" ShapeID="_x0000_i1055" Type="Embed" r:id="rId54"/>
        </w:object>
      </w:r>
      <w:r w:rsidRPr="002E52DC">
        <w:rPr>
          <w:rFonts w:ascii="Times New Roman" w:hAnsi="Times New Roman"/>
          <w:color w:val="FF0000"/>
        </w:rPr>
        <w:t>，</w:t>
      </w:r>
    </w:p>
    <w:p w:rsidR="00B52D1B" w:rsidRPr="002E52DC">
      <w:pPr>
        <w:shd w:color="auto" w:fill="F2F2F2" w:val="clear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 w:rsidRPr="002E52DC">
        <w:rPr>
          <w:rFonts w:ascii="宋体" w:cs="宋体" w:hAnsi="宋体" w:hint="eastAsia"/>
          <w:color w:val="FF0000"/>
        </w:rPr>
        <w:t>∴</w:t>
      </w:r>
      <w:r>
        <w:rPr>
          <w:rFonts w:ascii="Times New Roman" w:hAnsi="Times New Roman"/>
          <w:color w:val="FF0000"/>
        </w:rPr>
        <w:object>
          <v:shape alt="eqIda7ac716cb36e7e7fcfa77a1651e508d4" id="_x0000_i1056" o:ole="" style="width:127.5pt;height:13.5pt" type="#_x0000_t75">
            <v:imagedata o:title="eqIda7ac716cb36e7e7fcfa77a1651e508d4" r:id="rId55"/>
          </v:shape>
          <o:OLEObject DrawAspect="Content" ObjectID="_1822131657" ProgID="Equation.DSMT4" ShapeID="_x0000_i1056" Type="Embed" r:id="rId56"/>
        </w:object>
      </w:r>
      <w:r w:rsidRPr="002E52DC">
        <w:rPr>
          <w:rFonts w:ascii="Times New Roman" w:hAnsi="Times New Roman"/>
          <w:color w:val="FF0000"/>
        </w:rPr>
        <w:t>，</w:t>
      </w:r>
    </w:p>
    <w:p w:rsidR="00B52D1B" w:rsidRPr="002E52DC">
      <w:pPr>
        <w:shd w:color="auto" w:fill="F2F2F2" w:val="clear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 w:rsidRPr="002E52DC">
        <w:rPr>
          <w:rFonts w:ascii="宋体" w:cs="宋体" w:hAnsi="宋体" w:hint="eastAsia"/>
          <w:color w:val="FF0000"/>
        </w:rPr>
        <w:t>∴</w:t>
      </w:r>
      <w:r>
        <w:rPr>
          <w:rFonts w:ascii="Times New Roman" w:hAnsi="Times New Roman"/>
          <w:color w:val="FF0000"/>
        </w:rPr>
        <w:object>
          <v:shape alt="eqIdbd8c37b361428021327d8b8c8620546f" id="_x0000_i1057" o:ole="" style="width:158.25pt;height:14.25pt" type="#_x0000_t75">
            <v:imagedata o:title="eqIdbd8c37b361428021327d8b8c8620546f" r:id="rId57"/>
          </v:shape>
          <o:OLEObject DrawAspect="Content" ObjectID="_1822131658" ProgID="Equation.DSMT4" ShapeID="_x0000_i1057" Type="Embed" r:id="rId58"/>
        </w:object>
      </w:r>
      <w:r w:rsidRPr="002E52DC">
        <w:rPr>
          <w:rFonts w:ascii="Times New Roman" w:hAnsi="Times New Roman"/>
          <w:color w:val="FF0000"/>
        </w:rPr>
        <w:t>，</w:t>
      </w:r>
    </w:p>
    <w:p w:rsidR="00B52D1B" w:rsidRPr="002E52DC">
      <w:pPr>
        <w:shd w:color="auto" w:fill="F2F2F2" w:val="clear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 w:rsidRPr="002E52DC">
        <w:rPr>
          <w:rFonts w:ascii="宋体" w:cs="宋体" w:hAnsi="宋体" w:hint="eastAsia"/>
          <w:color w:val="FF0000"/>
        </w:rPr>
        <w:t>∴</w:t>
      </w:r>
      <w:r>
        <w:rPr>
          <w:rFonts w:ascii="Times New Roman" w:hAnsi="Times New Roman"/>
          <w:color w:val="FF0000"/>
        </w:rPr>
        <w:object>
          <v:shape alt="eqIdd6c2ebd1745dd0c53ab873e78c0a002b" id="_x0000_i1058" o:ole="" style="width:198.75pt;height:14.25pt" type="#_x0000_t75">
            <v:imagedata o:title="eqIdd6c2ebd1745dd0c53ab873e78c0a002b" r:id="rId59"/>
          </v:shape>
          <o:OLEObject DrawAspect="Content" ObjectID="_1822131659" ProgID="Equation.DSMT4" ShapeID="_x0000_i1058" Type="Embed" r:id="rId60"/>
        </w:object>
      </w:r>
      <w:r w:rsidRPr="002E52DC">
        <w:rPr>
          <w:rFonts w:ascii="Times New Roman" w:hAnsi="Times New Roman"/>
          <w:color w:val="FF0000"/>
        </w:rPr>
        <w:t>，</w:t>
      </w:r>
    </w:p>
    <w:p w:rsidR="00B52D1B" w:rsidRPr="002E52DC">
      <w:pPr>
        <w:shd w:color="auto" w:fill="F2F2F2" w:val="clear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 w:rsidRPr="002E52DC">
        <w:rPr>
          <w:rFonts w:ascii="Times New Roman" w:hAnsi="Times New Roman"/>
          <w:color w:val="FF0000"/>
        </w:rPr>
        <w:t>即</w:t>
      </w:r>
      <w:r>
        <w:rPr>
          <w:rFonts w:ascii="Times New Roman" w:hAnsi="Times New Roman"/>
          <w:color w:val="FF0000"/>
        </w:rPr>
        <w:object>
          <v:shape alt="eqIdf66014f4a42928c2e7c7cbd3648d5c5c" id="_x0000_i1059" o:ole="" style="width:133.5pt;height:18.75pt" type="#_x0000_t75">
            <v:imagedata o:title="eqIdf66014f4a42928c2e7c7cbd3648d5c5c" r:id="rId61"/>
          </v:shape>
          <o:OLEObject DrawAspect="Content" ObjectID="_1822131660" ProgID="Equation.DSMT4" ShapeID="_x0000_i1059" Type="Embed" r:id="rId62"/>
        </w:object>
      </w:r>
      <w:r w:rsidRPr="002E52DC">
        <w:rPr>
          <w:rFonts w:ascii="Times New Roman" w:hAnsi="Times New Roman"/>
          <w:color w:val="FF0000"/>
        </w:rPr>
        <w:t>，</w:t>
      </w:r>
    </w:p>
    <w:p w:rsidR="00B52D1B" w:rsidRPr="002E52DC">
      <w:pPr>
        <w:shd w:color="auto" w:fill="F2F2F2" w:val="clear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 w:rsidRPr="002E52DC">
        <w:rPr>
          <w:rFonts w:ascii="宋体" w:cs="宋体" w:hAnsi="宋体" w:hint="eastAsia"/>
          <w:color w:val="FF0000"/>
        </w:rPr>
        <w:t>∴</w:t>
      </w:r>
      <w:r>
        <w:rPr>
          <w:rFonts w:ascii="Times New Roman" w:hAnsi="Times New Roman"/>
          <w:color w:val="FF0000"/>
        </w:rPr>
        <w:object>
          <v:shape alt="eqId697c3d4b11fc2ae913cc27b6b63fc199" id="_x0000_i1060" o:ole="" style="width:39pt;height:12.75pt" type="#_x0000_t75">
            <v:imagedata o:title="eqId697c3d4b11fc2ae913cc27b6b63fc199" r:id="rId63"/>
          </v:shape>
          <o:OLEObject DrawAspect="Content" ObjectID="_1822131661" ProgID="Equation.DSMT4" ShapeID="_x0000_i1060" Type="Embed" r:id="rId64"/>
        </w:object>
      </w:r>
      <w:r w:rsidRPr="002E52DC">
        <w:rPr>
          <w:rFonts w:ascii="Times New Roman" w:hAnsi="Times New Roman"/>
          <w:color w:val="FF0000"/>
        </w:rPr>
        <w:t>，</w:t>
      </w:r>
      <w:r>
        <w:rPr>
          <w:rFonts w:ascii="Times New Roman" w:hAnsi="Times New Roman"/>
          <w:color w:val="FF0000"/>
        </w:rPr>
        <w:object>
          <v:shape alt="eqIde93b61334900aa4842f738450e531eb1" id="_x0000_i1061" o:ole="" style="width:37.5pt;height:12.75pt" type="#_x0000_t75">
            <v:imagedata o:title="eqIde93b61334900aa4842f738450e531eb1" r:id="rId65"/>
          </v:shape>
          <o:OLEObject DrawAspect="Content" ObjectID="_1822131662" ProgID="Equation.DSMT4" ShapeID="_x0000_i1061" Type="Embed" r:id="rId66"/>
        </w:object>
      </w:r>
      <w:r w:rsidRPr="002E52DC">
        <w:rPr>
          <w:rFonts w:ascii="Times New Roman" w:hAnsi="Times New Roman"/>
          <w:color w:val="FF0000"/>
        </w:rPr>
        <w:t>，</w:t>
      </w:r>
      <w:r>
        <w:rPr>
          <w:rFonts w:ascii="Times New Roman" w:hAnsi="Times New Roman"/>
          <w:color w:val="FF0000"/>
        </w:rPr>
        <w:object>
          <v:shape alt="eqId13a15784a39f36eda28a754d3e16d6aa" id="_x0000_i1062" o:ole="" style="width:39pt;height:12.75pt" type="#_x0000_t75">
            <v:imagedata o:title="eqId13a15784a39f36eda28a754d3e16d6aa" r:id="rId67"/>
          </v:shape>
          <o:OLEObject DrawAspect="Content" ObjectID="_1822131663" ProgID="Equation.DSMT4" ShapeID="_x0000_i1062" Type="Embed" r:id="rId68"/>
        </w:object>
      </w:r>
      <w:r w:rsidRPr="002E52DC">
        <w:rPr>
          <w:rFonts w:ascii="Times New Roman" w:hAnsi="Times New Roman"/>
          <w:color w:val="FF0000"/>
        </w:rPr>
        <w:t>，</w:t>
      </w:r>
    </w:p>
    <w:p w:rsidR="00B52D1B" w:rsidRPr="002E52DC">
      <w:pPr>
        <w:shd w:color="auto" w:fill="F2F2F2" w:val="clear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 w:rsidRPr="002E52DC">
        <w:rPr>
          <w:rFonts w:ascii="宋体" w:cs="宋体" w:hAnsi="宋体" w:hint="eastAsia"/>
          <w:color w:val="FF0000"/>
        </w:rPr>
        <w:t>∴</w:t>
      </w:r>
      <w:r>
        <w:rPr>
          <w:rFonts w:ascii="Times New Roman" w:hAnsi="Times New Roman"/>
          <w:color w:val="FF0000"/>
        </w:rPr>
        <w:object>
          <v:shape alt="eqId44acc0ee22dc4b7750e8be825e7c1355" id="_x0000_i1063" o:ole="" style="width:39.75pt;height:12.75pt" type="#_x0000_t75">
            <v:imagedata o:title="eqId44acc0ee22dc4b7750e8be825e7c1355" r:id="rId69"/>
          </v:shape>
          <o:OLEObject DrawAspect="Content" ObjectID="_1822131664" ProgID="Equation.DSMT4" ShapeID="_x0000_i1063" Type="Embed" r:id="rId70"/>
        </w:object>
      </w:r>
      <w:r w:rsidRPr="002E52DC">
        <w:rPr>
          <w:rFonts w:ascii="Times New Roman" w:hAnsi="Times New Roman"/>
          <w:color w:val="FF0000"/>
        </w:rPr>
        <w:t>，</w:t>
      </w:r>
    </w:p>
    <w:p w:rsidR="00B52D1B" w:rsidRPr="002E52DC">
      <w:pPr>
        <w:shd w:color="auto" w:fill="F2F2F2" w:val="clear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 w:rsidRPr="002E52DC">
        <w:rPr>
          <w:rFonts w:ascii="宋体" w:cs="宋体" w:hAnsi="宋体" w:hint="eastAsia"/>
          <w:color w:val="FF0000"/>
        </w:rPr>
        <w:t>∴</w:t>
      </w:r>
      <w:r>
        <w:rPr>
          <w:rFonts w:ascii="Times New Roman" w:hAnsi="Times New Roman"/>
          <w:color w:val="FF0000"/>
        </w:rPr>
        <w:object>
          <v:shape alt="eqId15c0dbe3c080c4c4636c64803e5c1f76" id="_x0000_i1064" o:ole="" style="width:31.5pt;height:12pt" type="#_x0000_t75">
            <v:imagedata o:title="eqId15c0dbe3c080c4c4636c64803e5c1f76" r:id="rId71"/>
          </v:shape>
          <o:OLEObject DrawAspect="Content" ObjectID="_1822131665" ProgID="Equation.DSMT4" ShapeID="_x0000_i1064" Type="Embed" r:id="rId72"/>
        </w:object>
      </w:r>
      <w:r w:rsidRPr="002E52DC">
        <w:rPr>
          <w:rFonts w:ascii="Times New Roman" w:hAnsi="Times New Roman"/>
          <w:color w:val="FF0000"/>
        </w:rPr>
        <w:t>为等边三角形．</w:t>
      </w:r>
    </w:p>
    <w:p w:rsidR="00B52D1B" w:rsidRPr="002E52DC">
      <w:pPr>
        <w:shd w:color="auto" w:fill="F2F2F2" w:val="clear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 w:rsidRPr="002E52DC">
        <w:rPr>
          <w:rFonts w:ascii="Times New Roman" w:hAnsi="Times New Roman"/>
          <w:color w:val="FF0000"/>
        </w:rPr>
        <w:t>故选：</w:t>
      </w:r>
      <w:r w:rsidRPr="002E52DC">
        <w:rPr>
          <w:rFonts w:ascii="Times New Roman" w:hAnsi="Times New Roman"/>
          <w:color w:val="FF0000"/>
        </w:rPr>
        <w:t>C</w:t>
      </w:r>
      <w:r w:rsidRPr="002E52DC">
        <w:rPr>
          <w:rFonts w:ascii="Times New Roman" w:hAnsi="Times New Roman"/>
          <w:color w:val="FF0000"/>
        </w:rPr>
        <w:t>．</w:t>
      </w:r>
    </w:p>
    <w:p w:rsidR="00B52D1B" w:rsidRPr="002E52DC">
      <w:pPr>
        <w:spacing w:line="360" w:lineRule="auto"/>
        <w:jc w:val="left"/>
        <w:textAlignment w:val="center"/>
        <w:rPr>
          <w:rFonts w:ascii="Times New Roman" w:hAnsi="Times New Roman"/>
        </w:rPr>
      </w:pPr>
      <w:r w:rsidRPr="002E52DC">
        <w:rPr>
          <w:rFonts w:ascii="Times New Roman" w:hAnsi="Times New Roman"/>
        </w:rPr>
        <w:t>4</w:t>
      </w:r>
      <w:r w:rsidRPr="002E52DC">
        <w:rPr>
          <w:rFonts w:ascii="Times New Roman" w:hAnsi="Times New Roman"/>
        </w:rPr>
        <w:t>．如图，正方形卡片</w:t>
      </w:r>
      <w:r>
        <w:rPr>
          <w:rFonts w:ascii="Times New Roman" w:hAnsi="Times New Roman"/>
        </w:rPr>
        <w:object>
          <v:shape alt="eqId5963abe8f421bd99a2aaa94831a951e9" id="_x0000_i1065" o:ole="" style="width:10.5pt;height:11.25pt" type="#_x0000_t75">
            <v:imagedata o:title="eqId5963abe8f421bd99a2aaa94831a951e9" r:id="rId73"/>
          </v:shape>
          <o:OLEObject DrawAspect="Content" ObjectID="_1822131666" ProgID="Equation.DSMT4" ShapeID="_x0000_i1065" Type="Embed" r:id="rId74"/>
        </w:object>
      </w:r>
      <w:r w:rsidRPr="002E52DC">
        <w:rPr>
          <w:rFonts w:ascii="Times New Roman" w:hAnsi="Times New Roman"/>
        </w:rPr>
        <w:t>类、</w:t>
      </w:r>
      <w:r>
        <w:rPr>
          <w:rFonts w:ascii="Times New Roman" w:hAnsi="Times New Roman"/>
        </w:rPr>
        <w:object>
          <v:shape alt="eqId7f9e8449aad35c5d840a3395ea86df6d" id="_x0000_i1066" o:ole="" style="width:9.75pt;height:10.5pt" type="#_x0000_t75">
            <v:imagedata o:title="eqId7f9e8449aad35c5d840a3395ea86df6d" r:id="rId75"/>
          </v:shape>
          <o:OLEObject DrawAspect="Content" ObjectID="_1822131667" ProgID="Equation.DSMT4" ShapeID="_x0000_i1066" Type="Embed" r:id="rId76"/>
        </w:object>
      </w:r>
      <w:r w:rsidRPr="002E52DC">
        <w:rPr>
          <w:rFonts w:ascii="Times New Roman" w:hAnsi="Times New Roman"/>
        </w:rPr>
        <w:t>类和长方形卡片</w:t>
      </w:r>
      <w:r>
        <w:rPr>
          <w:rFonts w:ascii="Times New Roman" w:hAnsi="Times New Roman"/>
        </w:rPr>
        <w:object>
          <v:shape alt="eqIdc5db41a1f31d6baee7c69990811edb9f" id="_x0000_i1067" o:ole="" style="width:10.5pt;height:12pt" type="#_x0000_t75">
            <v:imagedata o:title="eqIdc5db41a1f31d6baee7c69990811edb9f" r:id="rId77"/>
          </v:shape>
          <o:OLEObject DrawAspect="Content" ObjectID="_1822131668" ProgID="Equation.DSMT4" ShapeID="_x0000_i1067" Type="Embed" r:id="rId78"/>
        </w:object>
      </w:r>
      <w:r w:rsidRPr="002E52DC">
        <w:rPr>
          <w:rFonts w:ascii="Times New Roman" w:hAnsi="Times New Roman"/>
        </w:rPr>
        <w:t>类各若干张，如果要拼一个长为</w:t>
      </w:r>
      <w:r>
        <w:rPr>
          <w:rFonts w:ascii="Times New Roman" w:hAnsi="Times New Roman"/>
        </w:rPr>
        <w:object>
          <v:shape alt="eqIdf6b0d7ea7a79c7752950ac70aed61df2" id="_x0000_i1068" o:ole="" style="width:36pt;height:18pt" type="#_x0000_t75">
            <v:imagedata o:title="eqIdf6b0d7ea7a79c7752950ac70aed61df2" r:id="rId79"/>
          </v:shape>
          <o:OLEObject DrawAspect="Content" ObjectID="_1822131669" ProgID="Equation.DSMT4" ShapeID="_x0000_i1068" Type="Embed" r:id="rId80"/>
        </w:object>
      </w:r>
      <w:r w:rsidRPr="002E52DC">
        <w:rPr>
          <w:rFonts w:ascii="Times New Roman" w:hAnsi="Times New Roman"/>
        </w:rPr>
        <w:t>，宽为</w:t>
      </w:r>
      <w:r>
        <w:rPr>
          <w:rFonts w:ascii="Times New Roman" w:hAnsi="Times New Roman"/>
        </w:rPr>
        <w:object>
          <v:shape alt="eqIdf6560134e0be8604fa531c25b8e85f06" id="_x0000_i1069" o:ole="" style="width:36.75pt;height:17.25pt" type="#_x0000_t75">
            <v:imagedata o:title="eqIdf6560134e0be8604fa531c25b8e85f06" r:id="rId81"/>
          </v:shape>
          <o:OLEObject DrawAspect="Content" ObjectID="_1822131670" ProgID="Equation.DSMT4" ShapeID="_x0000_i1069" Type="Embed" r:id="rId82"/>
        </w:object>
      </w:r>
      <w:r w:rsidRPr="002E52DC">
        <w:rPr>
          <w:rFonts w:ascii="Times New Roman" w:hAnsi="Times New Roman"/>
        </w:rPr>
        <w:t>的大长方形，则需要</w:t>
      </w:r>
      <w:r>
        <w:rPr>
          <w:rFonts w:ascii="Times New Roman" w:hAnsi="Times New Roman"/>
        </w:rPr>
        <w:object>
          <v:shape alt="eqId5963abe8f421bd99a2aaa94831a951e9" id="_x0000_i1070" o:ole="" style="width:10.5pt;height:11.25pt" type="#_x0000_t75">
            <v:imagedata o:title="eqId5963abe8f421bd99a2aaa94831a951e9" r:id="rId73"/>
          </v:shape>
          <o:OLEObject DrawAspect="Content" ObjectID="_1822131671" ProgID="Equation.DSMT4" ShapeID="_x0000_i1070" Type="Embed" r:id="rId83"/>
        </w:object>
      </w:r>
      <w:r w:rsidRPr="002E52DC">
        <w:rPr>
          <w:rFonts w:ascii="Times New Roman" w:hAnsi="Times New Roman"/>
        </w:rPr>
        <w:t>类、</w:t>
      </w:r>
      <w:r>
        <w:rPr>
          <w:rFonts w:ascii="Times New Roman" w:hAnsi="Times New Roman"/>
        </w:rPr>
        <w:object>
          <v:shape alt="eqId7f9e8449aad35c5d840a3395ea86df6d" id="_x0000_i1071" o:ole="" style="width:9.75pt;height:10.5pt" type="#_x0000_t75">
            <v:imagedata o:title="eqId7f9e8449aad35c5d840a3395ea86df6d" r:id="rId75"/>
          </v:shape>
          <o:OLEObject DrawAspect="Content" ObjectID="_1822131672" ProgID="Equation.DSMT4" ShapeID="_x0000_i1071" Type="Embed" r:id="rId84"/>
        </w:object>
      </w:r>
      <w:r w:rsidRPr="002E52DC">
        <w:rPr>
          <w:rFonts w:ascii="Times New Roman" w:hAnsi="Times New Roman"/>
        </w:rPr>
        <w:t>类和</w:t>
      </w:r>
      <w:r>
        <w:rPr>
          <w:rFonts w:ascii="Times New Roman" w:hAnsi="Times New Roman"/>
        </w:rPr>
        <w:object>
          <v:shape alt="eqIdc5db41a1f31d6baee7c69990811edb9f" id="_x0000_i1072" o:ole="" style="width:10.5pt;height:12pt" type="#_x0000_t75">
            <v:imagedata o:title="eqIdc5db41a1f31d6baee7c69990811edb9f" r:id="rId77"/>
          </v:shape>
          <o:OLEObject DrawAspect="Content" ObjectID="_1822131673" ProgID="Equation.DSMT4" ShapeID="_x0000_i1072" Type="Embed" r:id="rId85"/>
        </w:object>
      </w:r>
      <w:r w:rsidRPr="002E52DC">
        <w:rPr>
          <w:rFonts w:ascii="Times New Roman" w:hAnsi="Times New Roman"/>
        </w:rPr>
        <w:t>类卡片的张数分别为（</w:t>
      </w:r>
      <w:r w:rsidRPr="002E52DC">
        <w:rPr>
          <w:rFonts w:ascii="Times New Roman" w:eastAsia="Times New Roman" w:hAnsi="Times New Roman"/>
          <w:kern w:val="0"/>
          <w:sz w:val="24"/>
          <w:szCs w:val="24"/>
        </w:rPr>
        <w:t>    </w:t>
      </w:r>
      <w:r w:rsidRPr="002E52DC">
        <w:rPr>
          <w:rFonts w:ascii="Times New Roman" w:hAnsi="Times New Roman"/>
        </w:rPr>
        <w:t>）</w:t>
      </w:r>
    </w:p>
    <w:p w:rsidR="00B52D1B" w:rsidRPr="002E52DC">
      <w:pPr>
        <w:spacing w:line="360" w:lineRule="auto"/>
        <w:jc w:val="left"/>
        <w:textAlignment w:val="center"/>
        <w:rPr>
          <w:rFonts w:ascii="Times New Roman" w:hAnsi="Times New Roman"/>
        </w:rPr>
      </w:pPr>
      <w:r w:rsidRPr="002E52DC">
        <w:rPr>
          <w:rFonts w:ascii="Times New Roman" w:eastAsia="Times New Roman" w:hAnsi="Times New Roman"/>
          <w:noProof/>
          <w:kern w:val="0"/>
          <w:sz w:val="24"/>
          <w:szCs w:val="24"/>
        </w:rPr>
        <w:drawing>
          <wp:inline distB="0" distL="114300" distR="114300" distT="0">
            <wp:extent cx="1924050" cy="523875"/>
            <wp:effectExtent b="0" l="0" r="6350" t="0"/>
            <wp:docPr descr="@@@35700cf5-ad4d-4918-b05f-26fa41c6d4e1" id="100003" name="图片 10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descr="@@@35700cf5-ad4d-4918-b05f-26fa41c6d4e1" id="100003" name="图片 100003"/>
                    <pic:cNvPicPr>
                      <a:picLocks noChangeAspect="1"/>
                    </pic:cNvPicPr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2D1B" w:rsidRPr="002E52DC">
      <w:pPr>
        <w:tabs>
          <w:tab w:pos="4156" w:val="left"/>
        </w:tabs>
        <w:spacing w:line="360" w:lineRule="auto"/>
        <w:ind w:left="300"/>
        <w:jc w:val="left"/>
        <w:textAlignment w:val="center"/>
        <w:rPr>
          <w:rFonts w:ascii="Times New Roman" w:hAnsi="Times New Roman"/>
        </w:rPr>
      </w:pPr>
      <w:r w:rsidRPr="002E52DC">
        <w:rPr>
          <w:rFonts w:ascii="Times New Roman" w:hAnsi="Times New Roman"/>
        </w:rPr>
        <w:t>A</w:t>
      </w:r>
      <w:r w:rsidRPr="002E52DC">
        <w:rPr>
          <w:rFonts w:ascii="Times New Roman" w:hAnsi="Times New Roman"/>
        </w:rPr>
        <w:t>．</w:t>
      </w:r>
      <w:r w:rsidRPr="002E52DC">
        <w:rPr>
          <w:rFonts w:ascii="Times New Roman" w:hAnsi="Times New Roman"/>
        </w:rPr>
        <w:t>2</w:t>
      </w:r>
      <w:r w:rsidRPr="002E52DC">
        <w:rPr>
          <w:rFonts w:ascii="Times New Roman" w:hAnsi="Times New Roman"/>
        </w:rPr>
        <w:t>，</w:t>
      </w:r>
      <w:r w:rsidRPr="002E52DC">
        <w:rPr>
          <w:rFonts w:ascii="Times New Roman" w:hAnsi="Times New Roman"/>
        </w:rPr>
        <w:t>5</w:t>
      </w:r>
      <w:r w:rsidRPr="002E52DC">
        <w:rPr>
          <w:rFonts w:ascii="Times New Roman" w:hAnsi="Times New Roman"/>
        </w:rPr>
        <w:t>，</w:t>
      </w:r>
      <w:r w:rsidRPr="002E52DC">
        <w:rPr>
          <w:rFonts w:ascii="Times New Roman" w:hAnsi="Times New Roman"/>
        </w:rPr>
        <w:t>3</w:t>
      </w:r>
      <w:r w:rsidRPr="002E52DC">
        <w:rPr>
          <w:rFonts w:ascii="Times New Roman" w:hAnsi="Times New Roman"/>
        </w:rPr>
        <w:tab/>
        <w:t>B</w:t>
      </w:r>
      <w:r w:rsidRPr="002E52DC">
        <w:rPr>
          <w:rFonts w:ascii="Times New Roman" w:hAnsi="Times New Roman"/>
        </w:rPr>
        <w:t>．</w:t>
      </w:r>
      <w:r w:rsidRPr="002E52DC">
        <w:rPr>
          <w:rFonts w:ascii="Times New Roman" w:hAnsi="Times New Roman"/>
        </w:rPr>
        <w:t>3</w:t>
      </w:r>
      <w:r w:rsidRPr="002E52DC">
        <w:rPr>
          <w:rFonts w:ascii="Times New Roman" w:hAnsi="Times New Roman"/>
        </w:rPr>
        <w:t>，</w:t>
      </w:r>
      <w:r w:rsidRPr="002E52DC">
        <w:rPr>
          <w:rFonts w:ascii="Times New Roman" w:hAnsi="Times New Roman"/>
        </w:rPr>
        <w:t>7</w:t>
      </w:r>
      <w:r w:rsidRPr="002E52DC">
        <w:rPr>
          <w:rFonts w:ascii="Times New Roman" w:hAnsi="Times New Roman"/>
        </w:rPr>
        <w:t>，</w:t>
      </w:r>
      <w:r w:rsidRPr="002E52DC">
        <w:rPr>
          <w:rFonts w:ascii="Times New Roman" w:hAnsi="Times New Roman"/>
        </w:rPr>
        <w:t>2</w:t>
      </w:r>
    </w:p>
    <w:p w:rsidR="00B52D1B" w:rsidRPr="002E52DC">
      <w:pPr>
        <w:tabs>
          <w:tab w:pos="4156" w:val="left"/>
        </w:tabs>
        <w:spacing w:line="360" w:lineRule="auto"/>
        <w:ind w:left="300"/>
        <w:jc w:val="left"/>
        <w:textAlignment w:val="center"/>
        <w:rPr>
          <w:rFonts w:ascii="Times New Roman" w:hAnsi="Times New Roman"/>
        </w:rPr>
      </w:pPr>
      <w:r w:rsidRPr="002E52DC">
        <w:rPr>
          <w:rFonts w:ascii="Times New Roman" w:hAnsi="Times New Roman"/>
        </w:rPr>
        <w:t>C</w:t>
      </w:r>
      <w:r w:rsidRPr="002E52DC">
        <w:rPr>
          <w:rFonts w:ascii="Times New Roman" w:hAnsi="Times New Roman"/>
        </w:rPr>
        <w:t>．</w:t>
      </w:r>
      <w:r w:rsidRPr="002E52DC">
        <w:rPr>
          <w:rFonts w:ascii="Times New Roman" w:hAnsi="Times New Roman"/>
        </w:rPr>
        <w:t>2</w:t>
      </w:r>
      <w:r w:rsidRPr="002E52DC">
        <w:rPr>
          <w:rFonts w:ascii="Times New Roman" w:hAnsi="Times New Roman"/>
        </w:rPr>
        <w:t>，</w:t>
      </w:r>
      <w:r w:rsidRPr="002E52DC">
        <w:rPr>
          <w:rFonts w:ascii="Times New Roman" w:hAnsi="Times New Roman"/>
        </w:rPr>
        <w:t>3</w:t>
      </w:r>
      <w:r w:rsidRPr="002E52DC">
        <w:rPr>
          <w:rFonts w:ascii="Times New Roman" w:hAnsi="Times New Roman"/>
        </w:rPr>
        <w:t>，</w:t>
      </w:r>
      <w:r w:rsidRPr="002E52DC">
        <w:rPr>
          <w:rFonts w:ascii="Times New Roman" w:hAnsi="Times New Roman"/>
        </w:rPr>
        <w:t>7</w:t>
      </w:r>
      <w:r w:rsidRPr="002E52DC">
        <w:rPr>
          <w:rFonts w:ascii="Times New Roman" w:hAnsi="Times New Roman"/>
        </w:rPr>
        <w:tab/>
        <w:t>D</w:t>
      </w:r>
      <w:r w:rsidRPr="002E52DC">
        <w:rPr>
          <w:rFonts w:ascii="Times New Roman" w:hAnsi="Times New Roman"/>
        </w:rPr>
        <w:t>．</w:t>
      </w:r>
      <w:r w:rsidRPr="002E52DC">
        <w:rPr>
          <w:rFonts w:ascii="Times New Roman" w:hAnsi="Times New Roman"/>
        </w:rPr>
        <w:t>2</w:t>
      </w:r>
      <w:r w:rsidRPr="002E52DC">
        <w:rPr>
          <w:rFonts w:ascii="Times New Roman" w:hAnsi="Times New Roman"/>
        </w:rPr>
        <w:t>，</w:t>
      </w:r>
      <w:r w:rsidRPr="002E52DC">
        <w:rPr>
          <w:rFonts w:ascii="Times New Roman" w:hAnsi="Times New Roman"/>
        </w:rPr>
        <w:t>5</w:t>
      </w:r>
      <w:r w:rsidRPr="002E52DC">
        <w:rPr>
          <w:rFonts w:ascii="Times New Roman" w:hAnsi="Times New Roman"/>
        </w:rPr>
        <w:t>，</w:t>
      </w:r>
      <w:r w:rsidRPr="002E52DC">
        <w:rPr>
          <w:rFonts w:ascii="Times New Roman" w:hAnsi="Times New Roman"/>
        </w:rPr>
        <w:t>7</w:t>
      </w:r>
    </w:p>
    <w:p w:rsidR="00B52D1B" w:rsidRPr="002E52DC">
      <w:pPr>
        <w:shd w:color="auto" w:fill="F2F2F2" w:val="clear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 w:rsidRPr="002E52DC">
        <w:rPr>
          <w:rFonts w:ascii="Times New Roman" w:hAnsi="Times New Roman"/>
          <w:color w:val="FF0000"/>
        </w:rPr>
        <w:t>【答案】</w:t>
      </w:r>
      <w:r w:rsidRPr="002E52DC">
        <w:rPr>
          <w:rFonts w:ascii="Times New Roman" w:hAnsi="Times New Roman"/>
          <w:color w:val="FF0000"/>
        </w:rPr>
        <w:t>C</w:t>
      </w:r>
    </w:p>
    <w:p w:rsidR="00B52D1B" w:rsidRPr="002E52DC">
      <w:pPr>
        <w:shd w:color="auto" w:fill="F2F2F2" w:val="clear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 w:rsidRPr="002E52DC">
        <w:rPr>
          <w:rFonts w:ascii="Times New Roman" w:hAnsi="Times New Roman"/>
          <w:color w:val="FF0000"/>
        </w:rPr>
        <w:t>【详解】解：长为</w:t>
      </w:r>
      <w:r w:rsidRPr="002E52DC">
        <w:rPr>
          <w:rFonts w:ascii="Times New Roman" w:hAnsi="Times New Roman"/>
          <w:i/>
          <w:iCs/>
          <w:color w:val="FF0000"/>
        </w:rPr>
        <w:t>a+3b</w:t>
      </w:r>
      <w:r w:rsidRPr="002E52DC">
        <w:rPr>
          <w:rFonts w:ascii="Times New Roman" w:hAnsi="Times New Roman"/>
          <w:color w:val="FF0000"/>
        </w:rPr>
        <w:t>，宽为</w:t>
      </w:r>
      <w:r w:rsidRPr="002E52DC">
        <w:rPr>
          <w:rFonts w:ascii="Times New Roman" w:hAnsi="Times New Roman"/>
          <w:i/>
          <w:iCs/>
          <w:color w:val="FF0000"/>
        </w:rPr>
        <w:t>2a+b</w:t>
      </w:r>
      <w:r w:rsidRPr="002E52DC">
        <w:rPr>
          <w:rFonts w:ascii="Times New Roman" w:hAnsi="Times New Roman"/>
          <w:color w:val="FF0000"/>
        </w:rPr>
        <w:t>的长方形的面积为：</w:t>
      </w:r>
    </w:p>
    <w:p w:rsidR="00B52D1B" w:rsidRPr="002E52DC">
      <w:pPr>
        <w:shd w:color="auto" w:fill="F2F2F2" w:val="clear"/>
        <w:spacing w:line="360" w:lineRule="auto"/>
        <w:jc w:val="left"/>
        <w:textAlignment w:val="center"/>
        <w:rPr>
          <w:rFonts w:ascii="Times New Roman" w:hAnsi="Times New Roman"/>
          <w:i/>
          <w:iCs/>
          <w:color w:val="FF0000"/>
        </w:rPr>
      </w:pPr>
      <w:r w:rsidRPr="002E52DC">
        <w:rPr>
          <w:rFonts w:ascii="Times New Roman" w:hAnsi="Times New Roman"/>
          <w:color w:val="FF0000"/>
        </w:rPr>
        <w:t>（</w:t>
      </w:r>
      <w:r w:rsidRPr="002E52DC">
        <w:rPr>
          <w:rFonts w:ascii="Times New Roman" w:hAnsi="Times New Roman"/>
          <w:i/>
          <w:iCs/>
          <w:color w:val="FF0000"/>
        </w:rPr>
        <w:t>a+3b</w:t>
      </w:r>
      <w:r w:rsidRPr="002E52DC">
        <w:rPr>
          <w:rFonts w:ascii="Times New Roman" w:hAnsi="Times New Roman"/>
          <w:color w:val="FF0000"/>
        </w:rPr>
        <w:t>）（</w:t>
      </w:r>
      <w:r w:rsidRPr="002E52DC">
        <w:rPr>
          <w:rFonts w:ascii="Times New Roman" w:hAnsi="Times New Roman"/>
          <w:i/>
          <w:iCs/>
          <w:color w:val="FF0000"/>
        </w:rPr>
        <w:t>2a+b</w:t>
      </w:r>
      <w:r w:rsidRPr="002E52DC">
        <w:rPr>
          <w:rFonts w:ascii="Times New Roman" w:hAnsi="Times New Roman"/>
          <w:color w:val="FF0000"/>
        </w:rPr>
        <w:t>）</w:t>
      </w:r>
      <w:r w:rsidRPr="002E52DC">
        <w:rPr>
          <w:rFonts w:ascii="Times New Roman" w:hAnsi="Times New Roman"/>
          <w:i/>
          <w:iCs/>
          <w:color w:val="FF0000"/>
        </w:rPr>
        <w:t>=2a</w:t>
      </w:r>
      <w:r w:rsidRPr="002E52DC">
        <w:rPr>
          <w:rFonts w:ascii="Times New Roman" w:hAnsi="Times New Roman"/>
          <w:i/>
          <w:iCs/>
          <w:color w:val="FF0000"/>
          <w:vertAlign w:val="superscript"/>
        </w:rPr>
        <w:t>2</w:t>
      </w:r>
      <w:r w:rsidRPr="002E52DC">
        <w:rPr>
          <w:rFonts w:ascii="Times New Roman" w:hAnsi="Times New Roman"/>
          <w:i/>
          <w:iCs/>
          <w:color w:val="FF0000"/>
        </w:rPr>
        <w:t>+7ab+3b</w:t>
      </w:r>
      <w:r w:rsidRPr="002E52DC">
        <w:rPr>
          <w:rFonts w:ascii="Times New Roman" w:hAnsi="Times New Roman"/>
          <w:i/>
          <w:iCs/>
          <w:color w:val="FF0000"/>
          <w:vertAlign w:val="superscript"/>
        </w:rPr>
        <w:t>2</w:t>
      </w:r>
      <w:r w:rsidRPr="002E52DC">
        <w:rPr>
          <w:rFonts w:ascii="Times New Roman" w:hAnsi="Times New Roman"/>
          <w:i/>
          <w:iCs/>
          <w:color w:val="FF0000"/>
        </w:rPr>
        <w:t>，</w:t>
      </w:r>
    </w:p>
    <w:p w:rsidR="00B52D1B" w:rsidRPr="002E52DC">
      <w:pPr>
        <w:shd w:color="auto" w:fill="F2F2F2" w:val="clear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 w:rsidRPr="002E52DC">
        <w:rPr>
          <w:rFonts w:ascii="宋体" w:cs="宋体" w:hAnsi="宋体" w:hint="eastAsia"/>
          <w:color w:val="FF0000"/>
        </w:rPr>
        <w:t>∵</w:t>
      </w:r>
      <w:r w:rsidRPr="002E52DC">
        <w:rPr>
          <w:rFonts w:ascii="Times New Roman" w:hAnsi="Times New Roman"/>
          <w:color w:val="FF0000"/>
        </w:rPr>
        <w:t>A</w:t>
      </w:r>
      <w:r w:rsidRPr="002E52DC">
        <w:rPr>
          <w:rFonts w:ascii="Times New Roman" w:hAnsi="Times New Roman"/>
          <w:color w:val="FF0000"/>
        </w:rPr>
        <w:t>类卡片的面积为</w:t>
      </w:r>
      <w:r w:rsidRPr="002E52DC">
        <w:rPr>
          <w:rFonts w:ascii="Times New Roman" w:hAnsi="Times New Roman"/>
          <w:i/>
          <w:iCs/>
          <w:color w:val="FF0000"/>
        </w:rPr>
        <w:t>a</w:t>
      </w:r>
      <w:r w:rsidRPr="002E52DC">
        <w:rPr>
          <w:rFonts w:ascii="Times New Roman" w:hAnsi="Times New Roman"/>
          <w:i/>
          <w:iCs/>
          <w:color w:val="FF0000"/>
          <w:vertAlign w:val="superscript"/>
        </w:rPr>
        <w:t>2</w:t>
      </w:r>
      <w:r w:rsidRPr="002E52DC">
        <w:rPr>
          <w:rFonts w:ascii="Times New Roman" w:hAnsi="Times New Roman"/>
          <w:color w:val="FF0000"/>
        </w:rPr>
        <w:t>，</w:t>
      </w:r>
      <w:r w:rsidRPr="002E52DC">
        <w:rPr>
          <w:rFonts w:ascii="Times New Roman" w:hAnsi="Times New Roman"/>
          <w:color w:val="FF0000"/>
        </w:rPr>
        <w:t>B</w:t>
      </w:r>
      <w:r w:rsidRPr="002E52DC">
        <w:rPr>
          <w:rFonts w:ascii="Times New Roman" w:hAnsi="Times New Roman"/>
          <w:color w:val="FF0000"/>
        </w:rPr>
        <w:t>类卡片的面积为</w:t>
      </w:r>
      <w:r w:rsidRPr="002E52DC">
        <w:rPr>
          <w:rFonts w:ascii="Times New Roman" w:hAnsi="Times New Roman"/>
          <w:i/>
          <w:iCs/>
          <w:color w:val="FF0000"/>
        </w:rPr>
        <w:t>b</w:t>
      </w:r>
      <w:r w:rsidRPr="002E52DC">
        <w:rPr>
          <w:rFonts w:ascii="Times New Roman" w:hAnsi="Times New Roman"/>
          <w:i/>
          <w:iCs/>
          <w:color w:val="FF0000"/>
          <w:vertAlign w:val="superscript"/>
        </w:rPr>
        <w:t>2</w:t>
      </w:r>
      <w:r w:rsidRPr="002E52DC">
        <w:rPr>
          <w:rFonts w:ascii="Times New Roman" w:hAnsi="Times New Roman"/>
          <w:color w:val="FF0000"/>
        </w:rPr>
        <w:t>，</w:t>
      </w:r>
      <w:r w:rsidRPr="002E52DC">
        <w:rPr>
          <w:rFonts w:ascii="Times New Roman" w:hAnsi="Times New Roman"/>
          <w:color w:val="FF0000"/>
        </w:rPr>
        <w:t>C</w:t>
      </w:r>
      <w:r w:rsidRPr="002E52DC">
        <w:rPr>
          <w:rFonts w:ascii="Times New Roman" w:hAnsi="Times New Roman"/>
          <w:color w:val="FF0000"/>
        </w:rPr>
        <w:t>类卡片的面积为</w:t>
      </w:r>
      <w:r w:rsidRPr="002E52DC">
        <w:rPr>
          <w:rFonts w:ascii="Times New Roman" w:hAnsi="Times New Roman"/>
          <w:i/>
          <w:iCs/>
          <w:color w:val="FF0000"/>
        </w:rPr>
        <w:t>ab</w:t>
      </w:r>
      <w:r w:rsidRPr="002E52DC">
        <w:rPr>
          <w:rFonts w:ascii="Times New Roman" w:hAnsi="Times New Roman"/>
          <w:color w:val="FF0000"/>
        </w:rPr>
        <w:t>，</w:t>
      </w:r>
    </w:p>
    <w:p w:rsidR="00B52D1B" w:rsidRPr="002E52DC">
      <w:pPr>
        <w:shd w:color="auto" w:fill="F2F2F2" w:val="clear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 w:rsidRPr="002E52DC">
        <w:rPr>
          <w:rFonts w:ascii="宋体" w:cs="宋体" w:hAnsi="宋体" w:hint="eastAsia"/>
          <w:color w:val="FF0000"/>
        </w:rPr>
        <w:t>∴</w:t>
      </w:r>
      <w:r w:rsidRPr="002E52DC">
        <w:rPr>
          <w:rFonts w:ascii="Times New Roman" w:hAnsi="Times New Roman"/>
          <w:color w:val="FF0000"/>
        </w:rPr>
        <w:t>需要</w:t>
      </w:r>
      <w:r w:rsidRPr="002E52DC">
        <w:rPr>
          <w:rFonts w:ascii="Times New Roman" w:hAnsi="Times New Roman"/>
          <w:color w:val="FF0000"/>
        </w:rPr>
        <w:t>A</w:t>
      </w:r>
      <w:r w:rsidRPr="002E52DC">
        <w:rPr>
          <w:rFonts w:ascii="Times New Roman" w:hAnsi="Times New Roman"/>
          <w:color w:val="FF0000"/>
        </w:rPr>
        <w:t>类卡片</w:t>
      </w:r>
      <w:r w:rsidRPr="002E52DC">
        <w:rPr>
          <w:rFonts w:ascii="Times New Roman" w:hAnsi="Times New Roman"/>
          <w:color w:val="FF0000"/>
        </w:rPr>
        <w:t>2</w:t>
      </w:r>
      <w:r w:rsidRPr="002E52DC">
        <w:rPr>
          <w:rFonts w:ascii="Times New Roman" w:hAnsi="Times New Roman"/>
          <w:color w:val="FF0000"/>
        </w:rPr>
        <w:t>张，</w:t>
      </w:r>
      <w:r w:rsidRPr="002E52DC">
        <w:rPr>
          <w:rFonts w:ascii="Times New Roman" w:hAnsi="Times New Roman"/>
          <w:color w:val="FF0000"/>
        </w:rPr>
        <w:t>B</w:t>
      </w:r>
      <w:r w:rsidRPr="002E52DC">
        <w:rPr>
          <w:rFonts w:ascii="Times New Roman" w:hAnsi="Times New Roman"/>
          <w:color w:val="FF0000"/>
        </w:rPr>
        <w:t>类卡片</w:t>
      </w:r>
      <w:r w:rsidRPr="002E52DC">
        <w:rPr>
          <w:rFonts w:ascii="Times New Roman" w:hAnsi="Times New Roman"/>
          <w:color w:val="FF0000"/>
        </w:rPr>
        <w:t>3</w:t>
      </w:r>
      <w:r w:rsidRPr="002E52DC">
        <w:rPr>
          <w:rFonts w:ascii="Times New Roman" w:hAnsi="Times New Roman"/>
          <w:color w:val="FF0000"/>
        </w:rPr>
        <w:t>张，</w:t>
      </w:r>
      <w:r w:rsidRPr="002E52DC">
        <w:rPr>
          <w:rFonts w:ascii="Times New Roman" w:hAnsi="Times New Roman"/>
          <w:color w:val="FF0000"/>
        </w:rPr>
        <w:t>C</w:t>
      </w:r>
      <w:r w:rsidRPr="002E52DC">
        <w:rPr>
          <w:rFonts w:ascii="Times New Roman" w:hAnsi="Times New Roman"/>
          <w:color w:val="FF0000"/>
        </w:rPr>
        <w:t>类卡片</w:t>
      </w:r>
      <w:r w:rsidRPr="002E52DC">
        <w:rPr>
          <w:rFonts w:ascii="Times New Roman" w:hAnsi="Times New Roman"/>
          <w:color w:val="FF0000"/>
        </w:rPr>
        <w:t>7</w:t>
      </w:r>
      <w:r w:rsidRPr="002E52DC">
        <w:rPr>
          <w:rFonts w:ascii="Times New Roman" w:hAnsi="Times New Roman"/>
          <w:color w:val="FF0000"/>
        </w:rPr>
        <w:t>张．</w:t>
      </w:r>
    </w:p>
    <w:p w:rsidR="00B52D1B" w:rsidRPr="002E52DC">
      <w:pPr>
        <w:shd w:color="auto" w:fill="F2F2F2" w:val="clear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 w:rsidRPr="002E52DC">
        <w:rPr>
          <w:rFonts w:ascii="Times New Roman" w:hAnsi="Times New Roman"/>
          <w:color w:val="FF0000"/>
        </w:rPr>
        <w:t>故选</w:t>
      </w:r>
      <w:r w:rsidRPr="002E52DC">
        <w:rPr>
          <w:rFonts w:ascii="Times New Roman" w:hAnsi="Times New Roman"/>
          <w:color w:val="FF0000"/>
        </w:rPr>
        <w:t>C</w:t>
      </w:r>
      <w:r w:rsidRPr="002E52DC">
        <w:rPr>
          <w:rFonts w:ascii="Times New Roman" w:hAnsi="Times New Roman"/>
          <w:color w:val="FF0000"/>
        </w:rPr>
        <w:t>．</w:t>
      </w:r>
    </w:p>
    <w:p w:rsidR="00B52D1B" w:rsidRPr="002E52DC">
      <w:pPr>
        <w:spacing w:line="360" w:lineRule="auto"/>
        <w:jc w:val="left"/>
        <w:textAlignment w:val="center"/>
        <w:rPr>
          <w:rFonts w:ascii="Times New Roman" w:hAnsi="Times New Roman"/>
        </w:rPr>
      </w:pPr>
      <w:r w:rsidRPr="002E52DC">
        <w:rPr>
          <w:rFonts w:ascii="Times New Roman" w:hAnsi="Times New Roman"/>
        </w:rPr>
        <w:t>5</w:t>
      </w:r>
      <w:r w:rsidRPr="002E52DC">
        <w:rPr>
          <w:rFonts w:ascii="Times New Roman" w:hAnsi="Times New Roman"/>
        </w:rPr>
        <w:t>．将整式</w:t>
      </w:r>
      <w:r>
        <w:rPr>
          <w:rFonts w:ascii="Times New Roman" w:hAnsi="Times New Roman"/>
        </w:rPr>
        <w:object>
          <v:shape alt="eqId2c86a262dbbc3daa152ee9c5972e82e1" id="_x0000_i1073" o:ole="" style="width:30.75pt;height:12.75pt" type="#_x0000_t75">
            <v:imagedata o:title="eqId2c86a262dbbc3daa152ee9c5972e82e1" r:id="rId87"/>
          </v:shape>
          <o:OLEObject DrawAspect="Content" ObjectID="_1822131674" ProgID="Equation.DSMT4" ShapeID="_x0000_i1073" Type="Embed" r:id="rId88"/>
        </w:object>
      </w:r>
      <w:r w:rsidRPr="002E52DC">
        <w:rPr>
          <w:rFonts w:ascii="Times New Roman" w:hAnsi="Times New Roman"/>
        </w:rPr>
        <w:t>加上一个单项式，使它成为一个完全平方式，下列添加错误的是（</w:t>
      </w:r>
      <w:r w:rsidRPr="002E52DC">
        <w:rPr>
          <w:rFonts w:ascii="Times New Roman" w:eastAsia="Times New Roman" w:hAnsi="Times New Roman"/>
          <w:kern w:val="0"/>
          <w:sz w:val="24"/>
          <w:szCs w:val="24"/>
        </w:rPr>
        <w:t>   </w:t>
      </w:r>
      <w:r w:rsidRPr="002E52DC">
        <w:rPr>
          <w:rFonts w:ascii="Times New Roman" w:hAnsi="Times New Roman"/>
        </w:rPr>
        <w:t>）</w:t>
      </w:r>
    </w:p>
    <w:p w:rsidR="00B52D1B" w:rsidRPr="002E52DC">
      <w:pPr>
        <w:tabs>
          <w:tab w:pos="2078" w:val="left"/>
          <w:tab w:pos="4156" w:val="left"/>
          <w:tab w:pos="6234" w:val="left"/>
        </w:tabs>
        <w:spacing w:line="360" w:lineRule="auto"/>
        <w:ind w:left="300"/>
        <w:jc w:val="left"/>
        <w:textAlignment w:val="center"/>
        <w:rPr>
          <w:rFonts w:ascii="Times New Roman" w:hAnsi="Times New Roman"/>
        </w:rPr>
      </w:pPr>
      <w:r w:rsidRPr="002E52DC">
        <w:rPr>
          <w:rFonts w:ascii="Times New Roman" w:hAnsi="Times New Roman"/>
        </w:rPr>
        <w:t>A</w:t>
      </w:r>
      <w:r w:rsidRPr="002E52DC">
        <w:rPr>
          <w:rFonts w:ascii="Times New Roman" w:hAnsi="Times New Roman"/>
        </w:rPr>
        <w:t>．</w:t>
      </w:r>
      <w:r>
        <w:rPr>
          <w:rFonts w:ascii="Times New Roman" w:hAnsi="Times New Roman"/>
        </w:rPr>
        <w:object>
          <v:shape alt="eqIdcf01c967d3f6912c967650d4bdbed2c7" id="_x0000_i1074" o:ole="" style="width:14.25pt;height:12.75pt" type="#_x0000_t75">
            <v:imagedata o:title="eqIdcf01c967d3f6912c967650d4bdbed2c7" r:id="rId89"/>
          </v:shape>
          <o:OLEObject DrawAspect="Content" ObjectID="_1822131675" ProgID="Equation.DSMT4" ShapeID="_x0000_i1074" Type="Embed" r:id="rId90"/>
        </w:object>
      </w:r>
      <w:r w:rsidRPr="002E52DC">
        <w:rPr>
          <w:rFonts w:ascii="Times New Roman" w:hAnsi="Times New Roman"/>
        </w:rPr>
        <w:tab/>
        <w:t>B</w:t>
      </w:r>
      <w:r w:rsidRPr="002E52DC">
        <w:rPr>
          <w:rFonts w:ascii="Times New Roman" w:hAnsi="Times New Roman"/>
        </w:rPr>
        <w:t>．</w:t>
      </w:r>
      <w:r>
        <w:rPr>
          <w:rFonts w:ascii="Times New Roman" w:hAnsi="Times New Roman"/>
        </w:rPr>
        <w:object>
          <v:shape alt="eqId298bcc5682d631b728b363d789b85c56" id="_x0000_i1075" o:ole="" style="width:20.25pt;height:12pt" type="#_x0000_t75">
            <v:imagedata o:title="eqId298bcc5682d631b728b363d789b85c56" r:id="rId91"/>
          </v:shape>
          <o:OLEObject DrawAspect="Content" ObjectID="_1822131676" ProgID="Equation.DSMT4" ShapeID="_x0000_i1075" Type="Embed" r:id="rId92"/>
        </w:object>
      </w:r>
      <w:r w:rsidRPr="002E52DC">
        <w:rPr>
          <w:rFonts w:ascii="Times New Roman" w:hAnsi="Times New Roman"/>
        </w:rPr>
        <w:tab/>
        <w:t>C</w:t>
      </w:r>
      <w:r w:rsidRPr="002E52DC">
        <w:rPr>
          <w:rFonts w:ascii="Times New Roman" w:hAnsi="Times New Roman"/>
        </w:rPr>
        <w:t>．</w:t>
      </w:r>
      <w:r>
        <w:rPr>
          <w:rFonts w:ascii="Times New Roman" w:hAnsi="Times New Roman"/>
        </w:rPr>
        <w:object>
          <v:shape alt="eqIdef7b1858f8d9456038761ab94cca9164" id="_x0000_i1076" o:ole="" style="width:24.75pt;height:27pt" type="#_x0000_t75">
            <v:imagedata o:title="eqIdef7b1858f8d9456038761ab94cca9164" r:id="rId93"/>
          </v:shape>
          <o:OLEObject DrawAspect="Content" ObjectID="_1822131677" ProgID="Equation.DSMT4" ShapeID="_x0000_i1076" Type="Embed" r:id="rId94"/>
        </w:object>
      </w:r>
      <w:r w:rsidRPr="002E52DC">
        <w:rPr>
          <w:rFonts w:ascii="Times New Roman" w:hAnsi="Times New Roman"/>
        </w:rPr>
        <w:tab/>
        <w:t>D</w:t>
      </w:r>
      <w:r w:rsidRPr="002E52DC">
        <w:rPr>
          <w:rFonts w:ascii="Times New Roman" w:hAnsi="Times New Roman"/>
        </w:rPr>
        <w:t>．</w:t>
      </w:r>
      <w:r>
        <w:rPr>
          <w:rFonts w:ascii="Times New Roman" w:hAnsi="Times New Roman"/>
        </w:rPr>
        <w:object>
          <v:shape alt="eqIdf5e1725516933bb441200c903bfa1ef3" id="_x0000_i1077" o:ole="" style="width:13.5pt;height:12pt" type="#_x0000_t75">
            <v:imagedata o:title="eqIdf5e1725516933bb441200c903bfa1ef3" r:id="rId95"/>
          </v:shape>
          <o:OLEObject DrawAspect="Content" ObjectID="_1822131678" ProgID="Equation.DSMT4" ShapeID="_x0000_i1077" Type="Embed" r:id="rId96"/>
        </w:object>
      </w:r>
    </w:p>
    <w:p w:rsidR="00B52D1B" w:rsidRPr="002E52DC">
      <w:pPr>
        <w:shd w:color="auto" w:fill="F2F2F2" w:val="clear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 w:rsidRPr="002E52DC">
        <w:rPr>
          <w:rFonts w:ascii="Times New Roman" w:hAnsi="Times New Roman"/>
          <w:color w:val="FF0000"/>
        </w:rPr>
        <w:t>【答案】</w:t>
      </w:r>
      <w:r w:rsidRPr="002E52DC">
        <w:rPr>
          <w:rFonts w:ascii="Times New Roman" w:hAnsi="Times New Roman"/>
          <w:color w:val="FF0000"/>
        </w:rPr>
        <w:t>D</w:t>
      </w:r>
    </w:p>
    <w:p w:rsidR="00B52D1B" w:rsidRPr="002E52DC">
      <w:pPr>
        <w:shd w:color="auto" w:fill="F2F2F2" w:val="clear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 w:rsidRPr="002E52DC">
        <w:rPr>
          <w:rFonts w:ascii="Times New Roman" w:hAnsi="Times New Roman"/>
          <w:color w:val="FF0000"/>
        </w:rPr>
        <w:t>【详解】解：</w:t>
      </w:r>
      <w:r>
        <w:rPr>
          <w:rFonts w:ascii="Times New Roman" w:hAnsi="Times New Roman"/>
          <w:color w:val="FF0000"/>
        </w:rPr>
        <w:object>
          <v:shape alt="eqId20219ef7f49be2c4cf3048af043b8c35" id="_x0000_i1078" o:ole="" style="width:200.25pt;height:18.75pt" type="#_x0000_t75">
            <v:imagedata o:title="eqId20219ef7f49be2c4cf3048af043b8c35" r:id="rId97"/>
          </v:shape>
          <o:OLEObject DrawAspect="Content" ObjectID="_1822131679" ProgID="Equation.DSMT4" ShapeID="_x0000_i1078" Type="Embed" r:id="rId98"/>
        </w:object>
      </w:r>
      <w:r w:rsidRPr="002E52DC">
        <w:rPr>
          <w:rFonts w:ascii="Times New Roman" w:hAnsi="Times New Roman"/>
          <w:color w:val="FF0000"/>
        </w:rPr>
        <w:t>或</w:t>
      </w:r>
      <w:r>
        <w:rPr>
          <w:rFonts w:ascii="Times New Roman" w:hAnsi="Times New Roman"/>
          <w:color w:val="FF0000"/>
        </w:rPr>
        <w:object>
          <v:shape alt="eqIde2301d4335fe8b224a5b6bb43f11ad92" id="_x0000_i1079" o:ole="" style="width:232.5pt;height:32.25pt" type="#_x0000_t75">
            <v:imagedata o:title="eqIde2301d4335fe8b224a5b6bb43f11ad92" r:id="rId99"/>
          </v:shape>
          <o:OLEObject DrawAspect="Content" ObjectID="_1822131680" ProgID="Equation.DSMT4" ShapeID="_x0000_i1079" Type="Embed" r:id="rId100"/>
        </w:object>
      </w:r>
      <w:r w:rsidRPr="002E52DC">
        <w:rPr>
          <w:rFonts w:ascii="Times New Roman" w:hAnsi="Times New Roman"/>
          <w:color w:val="FF0000"/>
        </w:rPr>
        <w:t>，</w:t>
      </w:r>
    </w:p>
    <w:p w:rsidR="00B52D1B" w:rsidRPr="002E52DC">
      <w:pPr>
        <w:shd w:color="auto" w:fill="F2F2F2" w:val="clear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object>
          <v:shape alt="eqId2de0d10ef8b748d4531250c37c5d3f9e" id="_x0000_i1080" o:ole="" style="width:9.75pt;height:9pt" type="#_x0000_t75">
            <v:imagedata o:title="eqId2de0d10ef8b748d4531250c37c5d3f9e" r:id="rId101"/>
          </v:shape>
          <o:OLEObject DrawAspect="Content" ObjectID="_1822131681" ProgID="Equation.DSMT4" ShapeID="_x0000_i1080" Type="Embed" r:id="rId102"/>
        </w:object>
      </w:r>
      <w:r w:rsidRPr="002E52DC">
        <w:rPr>
          <w:rFonts w:ascii="Times New Roman" w:hAnsi="Times New Roman"/>
          <w:color w:val="FF0000"/>
        </w:rPr>
        <w:t>加上的单项式可以是：</w:t>
      </w:r>
      <w:r>
        <w:rPr>
          <w:rFonts w:ascii="Times New Roman" w:hAnsi="Times New Roman"/>
          <w:color w:val="FF0000"/>
        </w:rPr>
        <w:object>
          <v:shape alt="eqId0d0188b78e2a0b4237e8370f92bde83d" id="_x0000_i1081" o:ole="" style="width:20.25pt;height:12pt" type="#_x0000_t75">
            <v:imagedata o:title="eqId0d0188b78e2a0b4237e8370f92bde83d" r:id="rId103"/>
          </v:shape>
          <o:OLEObject DrawAspect="Content" ObjectID="_1822131682" ProgID="Equation.DSMT4" ShapeID="_x0000_i1081" Type="Embed" r:id="rId104"/>
        </w:object>
      </w:r>
      <w:r w:rsidRPr="002E52DC">
        <w:rPr>
          <w:rFonts w:ascii="Times New Roman" w:hAnsi="Times New Roman"/>
          <w:color w:val="FF0000"/>
        </w:rPr>
        <w:t>或</w:t>
      </w:r>
      <w:r>
        <w:rPr>
          <w:rFonts w:ascii="Times New Roman" w:hAnsi="Times New Roman"/>
          <w:color w:val="FF0000"/>
        </w:rPr>
        <w:object>
          <v:shape alt="eqIddd5e92d2396621f47547bb55227bd683" id="_x0000_i1082" o:ole="" style="width:24.75pt;height:27pt" type="#_x0000_t75">
            <v:imagedata o:title="eqIddd5e92d2396621f47547bb55227bd683" r:id="rId105"/>
          </v:shape>
          <o:OLEObject DrawAspect="Content" ObjectID="_1822131683" ProgID="Equation.DSMT4" ShapeID="_x0000_i1082" Type="Embed" r:id="rId106"/>
        </w:object>
      </w:r>
      <w:r w:rsidRPr="002E52DC">
        <w:rPr>
          <w:rFonts w:ascii="Times New Roman" w:hAnsi="Times New Roman"/>
          <w:color w:val="FF0000"/>
        </w:rPr>
        <w:t>，</w:t>
      </w:r>
    </w:p>
    <w:p w:rsidR="00B52D1B" w:rsidRPr="002E52DC">
      <w:pPr>
        <w:shd w:color="auto" w:fill="F2F2F2" w:val="clear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object>
          <v:shape alt="eqId2de0d10ef8b748d4531250c37c5d3f9e" id="_x0000_i1083" o:ole="" style="width:9.75pt;height:9pt" type="#_x0000_t75">
            <v:imagedata o:title="eqId2de0d10ef8b748d4531250c37c5d3f9e" r:id="rId101"/>
          </v:shape>
          <o:OLEObject DrawAspect="Content" ObjectID="_1822131684" ProgID="Equation.DSMT4" ShapeID="_x0000_i1083" Type="Embed" r:id="rId107"/>
        </w:object>
      </w:r>
      <w:r w:rsidRPr="002E52DC">
        <w:rPr>
          <w:rFonts w:ascii="Times New Roman" w:hAnsi="Times New Roman"/>
          <w:color w:val="FF0000"/>
        </w:rPr>
        <w:t>选项</w:t>
      </w:r>
      <w:r w:rsidRPr="002E52DC">
        <w:rPr>
          <w:rFonts w:ascii="Times New Roman" w:hAnsi="Times New Roman"/>
          <w:color w:val="FF0000"/>
        </w:rPr>
        <w:t>D</w:t>
      </w:r>
      <w:r w:rsidRPr="002E52DC">
        <w:rPr>
          <w:rFonts w:ascii="Times New Roman" w:hAnsi="Times New Roman"/>
          <w:color w:val="FF0000"/>
        </w:rPr>
        <w:t>错误，</w:t>
      </w:r>
    </w:p>
    <w:p w:rsidR="00B52D1B" w:rsidRPr="002E52DC">
      <w:pPr>
        <w:shd w:color="auto" w:fill="F2F2F2" w:val="clear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 w:rsidRPr="002E52DC">
        <w:rPr>
          <w:rFonts w:ascii="Times New Roman" w:hAnsi="Times New Roman"/>
          <w:color w:val="FF0000"/>
        </w:rPr>
        <w:t>故选：</w:t>
      </w:r>
      <w:r w:rsidRPr="002E52DC">
        <w:rPr>
          <w:rFonts w:ascii="Times New Roman" w:hAnsi="Times New Roman"/>
          <w:color w:val="FF0000"/>
        </w:rPr>
        <w:t>D</w:t>
      </w:r>
      <w:r w:rsidRPr="002E52DC">
        <w:rPr>
          <w:rFonts w:ascii="Times New Roman" w:hAnsi="Times New Roman"/>
          <w:color w:val="FF0000"/>
        </w:rPr>
        <w:t>．</w:t>
      </w:r>
    </w:p>
    <w:p w:rsidR="00B52D1B" w:rsidRPr="002E52DC">
      <w:pPr>
        <w:spacing w:line="360" w:lineRule="auto"/>
        <w:jc w:val="left"/>
        <w:textAlignment w:val="center"/>
        <w:rPr>
          <w:rFonts w:ascii="Times New Roman" w:hAnsi="Times New Roman"/>
        </w:rPr>
      </w:pPr>
      <w:r w:rsidRPr="002E52DC">
        <w:rPr>
          <w:rFonts w:ascii="Times New Roman" w:hAnsi="Times New Roman"/>
        </w:rPr>
        <w:t>6</w:t>
      </w:r>
      <w:r w:rsidRPr="002E52DC">
        <w:rPr>
          <w:rFonts w:ascii="Times New Roman" w:hAnsi="Times New Roman"/>
        </w:rPr>
        <w:t>．下列整式中不含有</w:t>
      </w:r>
      <w:r>
        <w:rPr>
          <w:rFonts w:ascii="Times New Roman" w:hAnsi="Times New Roman"/>
        </w:rPr>
        <w:object>
          <v:shape alt="eqId73b5a9de8a72dda70e3eefeb0a408ffd" id="_x0000_i1084" o:ole="" style="width:21pt;height:12.75pt" type="#_x0000_t75">
            <v:imagedata o:title="eqId73b5a9de8a72dda70e3eefeb0a408ffd" r:id="rId108"/>
          </v:shape>
          <o:OLEObject DrawAspect="Content" ObjectID="_1822131685" ProgID="Equation.DSMT4" ShapeID="_x0000_i1084" Type="Embed" r:id="rId109"/>
        </w:object>
      </w:r>
      <w:r w:rsidRPr="002E52DC">
        <w:rPr>
          <w:rFonts w:ascii="Times New Roman" w:hAnsi="Times New Roman"/>
        </w:rPr>
        <w:t>这个因式的是（</w:t>
      </w:r>
      <w:r w:rsidRPr="002E52DC">
        <w:rPr>
          <w:rFonts w:ascii="Times New Roman" w:eastAsia="Times New Roman" w:hAnsi="Times New Roman"/>
          <w:kern w:val="0"/>
          <w:sz w:val="24"/>
          <w:szCs w:val="24"/>
        </w:rPr>
        <w:t>    </w:t>
      </w:r>
      <w:r w:rsidRPr="002E52DC">
        <w:rPr>
          <w:rFonts w:ascii="Times New Roman" w:hAnsi="Times New Roman"/>
        </w:rPr>
        <w:t>）</w:t>
      </w:r>
    </w:p>
    <w:p w:rsidR="00B52D1B" w:rsidRPr="002E52DC">
      <w:pPr>
        <w:tabs>
          <w:tab w:pos="4156" w:val="left"/>
        </w:tabs>
        <w:spacing w:line="360" w:lineRule="auto"/>
        <w:ind w:left="300"/>
        <w:jc w:val="left"/>
        <w:textAlignment w:val="center"/>
        <w:rPr>
          <w:rFonts w:ascii="Times New Roman" w:hAnsi="Times New Roman"/>
        </w:rPr>
      </w:pPr>
      <w:r w:rsidRPr="002E52DC">
        <w:rPr>
          <w:rFonts w:ascii="Times New Roman" w:hAnsi="Times New Roman"/>
        </w:rPr>
        <w:t>A</w:t>
      </w:r>
      <w:r w:rsidRPr="002E52DC">
        <w:rPr>
          <w:rFonts w:ascii="Times New Roman" w:hAnsi="Times New Roman"/>
        </w:rPr>
        <w:t>．</w:t>
      </w:r>
      <w:r>
        <w:rPr>
          <w:rFonts w:ascii="Times New Roman" w:hAnsi="Times New Roman"/>
        </w:rPr>
        <w:object>
          <v:shape alt="eqIdf4e1fbe0fb49725cf6d1e689ee8986d6" id="_x0000_i1085" o:ole="" style="width:25.5pt;height:13.5pt" type="#_x0000_t75">
            <v:imagedata o:title="eqIdf4e1fbe0fb49725cf6d1e689ee8986d6" r:id="rId110"/>
          </v:shape>
          <o:OLEObject DrawAspect="Content" ObjectID="_1822131686" ProgID="Equation.DSMT4" ShapeID="_x0000_i1085" Type="Embed" r:id="rId111"/>
        </w:object>
      </w:r>
      <w:r w:rsidRPr="002E52DC">
        <w:rPr>
          <w:rFonts w:ascii="Times New Roman" w:hAnsi="Times New Roman"/>
        </w:rPr>
        <w:tab/>
        <w:t>B</w:t>
      </w:r>
      <w:r w:rsidRPr="002E52DC">
        <w:rPr>
          <w:rFonts w:ascii="Times New Roman" w:hAnsi="Times New Roman"/>
        </w:rPr>
        <w:t>．</w:t>
      </w:r>
      <w:r>
        <w:rPr>
          <w:rFonts w:ascii="Times New Roman" w:hAnsi="Times New Roman"/>
        </w:rPr>
        <w:object>
          <v:shape alt="eqIdcf885d172f32ce783cc93041a4257453" id="_x0000_i1086" o:ole="" style="width:64.5pt;height:14.25pt" type="#_x0000_t75">
            <v:imagedata o:title="eqIdcf885d172f32ce783cc93041a4257453" r:id="rId112"/>
          </v:shape>
          <o:OLEObject DrawAspect="Content" ObjectID="_1822131687" ProgID="Equation.DSMT4" ShapeID="_x0000_i1086" Type="Embed" r:id="rId113"/>
        </w:object>
      </w:r>
    </w:p>
    <w:p w:rsidR="00B52D1B" w:rsidRPr="002E52DC">
      <w:pPr>
        <w:tabs>
          <w:tab w:pos="4156" w:val="left"/>
        </w:tabs>
        <w:spacing w:line="360" w:lineRule="auto"/>
        <w:ind w:left="300"/>
        <w:jc w:val="left"/>
        <w:textAlignment w:val="center"/>
        <w:rPr>
          <w:rFonts w:ascii="Times New Roman" w:hAnsi="Times New Roman"/>
        </w:rPr>
      </w:pPr>
      <w:r w:rsidRPr="002E52DC">
        <w:rPr>
          <w:rFonts w:ascii="Times New Roman" w:hAnsi="Times New Roman"/>
        </w:rPr>
        <w:t>C</w:t>
      </w:r>
      <w:r w:rsidRPr="002E52DC">
        <w:rPr>
          <w:rFonts w:ascii="Times New Roman" w:hAnsi="Times New Roman"/>
        </w:rPr>
        <w:t>．</w:t>
      </w:r>
      <w:r>
        <w:rPr>
          <w:rFonts w:ascii="Times New Roman" w:hAnsi="Times New Roman"/>
        </w:rPr>
        <w:object>
          <v:shape alt="eqIdb8435d4a6766d530c8b0fdd4082e4057" id="_x0000_i1087" o:ole="" style="width:25.5pt;height:13.5pt" type="#_x0000_t75">
            <v:imagedata o:title="eqIdb8435d4a6766d530c8b0fdd4082e4057" r:id="rId114"/>
          </v:shape>
          <o:OLEObject DrawAspect="Content" ObjectID="_1822131688" ProgID="Equation.DSMT4" ShapeID="_x0000_i1087" Type="Embed" r:id="rId115"/>
        </w:object>
      </w:r>
      <w:r w:rsidRPr="002E52DC">
        <w:rPr>
          <w:rFonts w:ascii="Times New Roman" w:hAnsi="Times New Roman"/>
        </w:rPr>
        <w:tab/>
        <w:t>D</w:t>
      </w:r>
      <w:r w:rsidRPr="002E52DC">
        <w:rPr>
          <w:rFonts w:ascii="Times New Roman" w:hAnsi="Times New Roman"/>
        </w:rPr>
        <w:t>．</w:t>
      </w:r>
      <w:r>
        <w:rPr>
          <w:rFonts w:ascii="Times New Roman" w:hAnsi="Times New Roman"/>
        </w:rPr>
        <w:object>
          <v:shape alt="eqIdbd64925ff1752c27ed46817513a7f099" id="_x0000_i1088" o:ole="" style="width:63pt;height:13.5pt" type="#_x0000_t75">
            <v:imagedata o:title="eqIdbd64925ff1752c27ed46817513a7f099" r:id="rId116"/>
          </v:shape>
          <o:OLEObject DrawAspect="Content" ObjectID="_1822131689" ProgID="Equation.DSMT4" ShapeID="_x0000_i1088" Type="Embed" r:id="rId117"/>
        </w:object>
      </w:r>
    </w:p>
    <w:p w:rsidR="00B52D1B" w:rsidRPr="002E52DC">
      <w:pPr>
        <w:shd w:color="auto" w:fill="F2F2F2" w:val="clear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 w:rsidRPr="002E52DC">
        <w:rPr>
          <w:rFonts w:ascii="Times New Roman" w:hAnsi="Times New Roman"/>
          <w:color w:val="FF0000"/>
        </w:rPr>
        <w:t>【答案】</w:t>
      </w:r>
      <w:r w:rsidRPr="002E52DC">
        <w:rPr>
          <w:rFonts w:ascii="Times New Roman" w:hAnsi="Times New Roman"/>
          <w:color w:val="FF0000"/>
        </w:rPr>
        <w:t>B</w:t>
      </w:r>
    </w:p>
    <w:p w:rsidR="00B52D1B" w:rsidRPr="002E52DC">
      <w:pPr>
        <w:shd w:color="auto" w:fill="F2F2F2" w:val="clear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 w:rsidRPr="002E52DC">
        <w:rPr>
          <w:rFonts w:ascii="Times New Roman" w:hAnsi="Times New Roman"/>
          <w:color w:val="FF0000"/>
        </w:rPr>
        <w:t>【详解】解：</w:t>
      </w:r>
      <w:r>
        <w:rPr>
          <w:rFonts w:ascii="Times New Roman" w:hAnsi="Times New Roman"/>
          <w:color w:val="FF0000"/>
        </w:rPr>
        <w:object>
          <v:shape alt="eqId4f81fccc82c148b463613615fe4a3ae7" id="_x0000_i1089" o:ole="" style="width:90pt;height:18pt" type="#_x0000_t75">
            <v:imagedata o:title="eqId4f81fccc82c148b463613615fe4a3ae7" r:id="rId118"/>
          </v:shape>
          <o:OLEObject DrawAspect="Content" ObjectID="_1822131690" ProgID="Equation.DSMT4" ShapeID="_x0000_i1089" Type="Embed" r:id="rId119"/>
        </w:object>
      </w:r>
      <w:r w:rsidRPr="002E52DC">
        <w:rPr>
          <w:rFonts w:ascii="Times New Roman" w:hAnsi="Times New Roman"/>
          <w:color w:val="FF0000"/>
        </w:rPr>
        <w:t>；</w:t>
      </w:r>
    </w:p>
    <w:p w:rsidR="00B52D1B" w:rsidRPr="002E52DC">
      <w:pPr>
        <w:shd w:color="auto" w:fill="F2F2F2" w:val="clear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object>
          <v:shape alt="eqIdcf885d172f32ce783cc93041a4257453" id="_x0000_i1090" o:ole="" style="width:64.5pt;height:14.25pt" type="#_x0000_t75">
            <v:imagedata o:title="eqIdcf885d172f32ce783cc93041a4257453" r:id="rId112"/>
          </v:shape>
          <o:OLEObject DrawAspect="Content" ObjectID="_1822131691" ProgID="Equation.DSMT4" ShapeID="_x0000_i1090" Type="Embed" r:id="rId120"/>
        </w:object>
      </w:r>
    </w:p>
    <w:p w:rsidR="00B52D1B" w:rsidRPr="002E52DC">
      <w:pPr>
        <w:shd w:color="auto" w:fill="F2F2F2" w:val="clear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object>
          <v:shape alt="eqIdc157b8e90abf1ea212d21f211a6fd07c" id="_x0000_i1091" o:ole="" style="width:87.75pt;height:19.5pt" type="#_x0000_t75">
            <v:imagedata o:title="eqIdc157b8e90abf1ea212d21f211a6fd07c" r:id="rId121"/>
          </v:shape>
          <o:OLEObject DrawAspect="Content" ObjectID="_1822131692" ProgID="Equation.DSMT4" ShapeID="_x0000_i1091" Type="Embed" r:id="rId122"/>
        </w:object>
      </w:r>
    </w:p>
    <w:p w:rsidR="00B52D1B" w:rsidRPr="002E52DC">
      <w:pPr>
        <w:shd w:color="auto" w:fill="F2F2F2" w:val="clear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object>
          <v:shape alt="eqId082a65ebe63ddc457216801f40a2d10f" id="_x0000_i1092" o:ole="" style="width:111.75pt;height:18pt" type="#_x0000_t75">
            <v:imagedata o:title="eqId082a65ebe63ddc457216801f40a2d10f" r:id="rId123"/>
          </v:shape>
          <o:OLEObject DrawAspect="Content" ObjectID="_1822131693" ProgID="Equation.DSMT4" ShapeID="_x0000_i1092" Type="Embed" r:id="rId124"/>
        </w:object>
      </w:r>
    </w:p>
    <w:p w:rsidR="00B52D1B" w:rsidRPr="002E52DC">
      <w:pPr>
        <w:shd w:color="auto" w:fill="F2F2F2" w:val="clear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object>
          <v:shape alt="eqIdeb714f1d9e351f22e9a5660c1d6b9be8" id="_x0000_i1093" o:ole="" style="width:83.25pt;height:18.75pt" type="#_x0000_t75">
            <v:imagedata o:title="eqIdeb714f1d9e351f22e9a5660c1d6b9be8" r:id="rId125"/>
          </v:shape>
          <o:OLEObject DrawAspect="Content" ObjectID="_1822131694" ProgID="Equation.DSMT4" ShapeID="_x0000_i1093" Type="Embed" r:id="rId126"/>
        </w:object>
      </w:r>
      <w:r w:rsidRPr="002E52DC">
        <w:rPr>
          <w:rFonts w:ascii="Times New Roman" w:hAnsi="Times New Roman"/>
          <w:color w:val="FF0000"/>
        </w:rPr>
        <w:t>；</w:t>
      </w:r>
    </w:p>
    <w:p w:rsidR="00B52D1B" w:rsidRPr="002E52DC">
      <w:pPr>
        <w:shd w:color="auto" w:fill="F2F2F2" w:val="clear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object>
          <v:shape alt="eqId993b93eaeaf4d34f9615acd28fbb0ba0" id="_x0000_i1094" o:ole="" style="width:108.75pt;height:19.5pt" type="#_x0000_t75">
            <v:imagedata o:title="eqId993b93eaeaf4d34f9615acd28fbb0ba0" r:id="rId127"/>
          </v:shape>
          <o:OLEObject DrawAspect="Content" ObjectID="_1822131695" ProgID="Equation.DSMT4" ShapeID="_x0000_i1094" Type="Embed" r:id="rId128"/>
        </w:object>
      </w:r>
      <w:r w:rsidRPr="002E52DC">
        <w:rPr>
          <w:rFonts w:ascii="Times New Roman" w:hAnsi="Times New Roman"/>
          <w:color w:val="FF0000"/>
        </w:rPr>
        <w:t>；</w:t>
      </w:r>
    </w:p>
    <w:p w:rsidR="00B52D1B" w:rsidRPr="002E52DC">
      <w:pPr>
        <w:shd w:color="auto" w:fill="F2F2F2" w:val="clear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object>
          <v:shape alt="eqIdbd64925ff1752c27ed46817513a7f099" id="_x0000_i1095" o:ole="" style="width:63pt;height:13.5pt" type="#_x0000_t75">
            <v:imagedata o:title="eqIdbd64925ff1752c27ed46817513a7f099" r:id="rId116"/>
          </v:shape>
          <o:OLEObject DrawAspect="Content" ObjectID="_1822131696" ProgID="Equation.DSMT4" ShapeID="_x0000_i1095" Type="Embed" r:id="rId129"/>
        </w:object>
      </w:r>
    </w:p>
    <w:p w:rsidR="00B52D1B" w:rsidRPr="002E52DC">
      <w:pPr>
        <w:shd w:color="auto" w:fill="F2F2F2" w:val="clear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object>
          <v:shape alt="eqId64fd3c78edc5839ab88ac66f6189e304" id="_x0000_i1096" o:ole="" style="width:87.75pt;height:19.5pt" type="#_x0000_t75">
            <v:imagedata o:title="eqId64fd3c78edc5839ab88ac66f6189e304" r:id="rId130"/>
          </v:shape>
          <o:OLEObject DrawAspect="Content" ObjectID="_1822131697" ProgID="Equation.DSMT4" ShapeID="_x0000_i1096" Type="Embed" r:id="rId131"/>
        </w:object>
      </w:r>
    </w:p>
    <w:p w:rsidR="00B52D1B" w:rsidRPr="002E52DC">
      <w:pPr>
        <w:shd w:color="auto" w:fill="F2F2F2" w:val="clear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object>
          <v:shape alt="eqId43348681e5b236cb0ffd84e5c48643d8" id="_x0000_i1097" o:ole="" style="width:135.75pt;height:19.5pt" type="#_x0000_t75">
            <v:imagedata o:title="eqId43348681e5b236cb0ffd84e5c48643d8" r:id="rId132"/>
          </v:shape>
          <o:OLEObject DrawAspect="Content" ObjectID="_1822131698" ProgID="Equation.DSMT4" ShapeID="_x0000_i1097" Type="Embed" r:id="rId133"/>
        </w:object>
      </w:r>
    </w:p>
    <w:p w:rsidR="00B52D1B" w:rsidRPr="002E52DC">
      <w:pPr>
        <w:shd w:color="auto" w:fill="F2F2F2" w:val="clear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object>
          <v:shape alt="eqId49eab2052d9b8b1d04c2a90d3f10762b" id="_x0000_i1098" o:ole="" style="width:158.25pt;height:18.75pt" type="#_x0000_t75">
            <v:imagedata o:title="eqId49eab2052d9b8b1d04c2a90d3f10762b" r:id="rId134"/>
          </v:shape>
          <o:OLEObject DrawAspect="Content" ObjectID="_1822131699" ProgID="Equation.DSMT4" ShapeID="_x0000_i1098" Type="Embed" r:id="rId135"/>
        </w:object>
      </w:r>
    </w:p>
    <w:p w:rsidR="00B52D1B" w:rsidRPr="002E52DC">
      <w:pPr>
        <w:shd w:color="auto" w:fill="F2F2F2" w:val="clear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object>
          <v:shape alt="eqId72f9e8f89dacd92e67657ec9ca0b777e" id="_x0000_i1099" o:ole="" style="width:141pt;height:21pt" type="#_x0000_t75">
            <v:imagedata o:title="eqId72f9e8f89dacd92e67657ec9ca0b777e" r:id="rId136"/>
          </v:shape>
          <o:OLEObject DrawAspect="Content" ObjectID="_1822131700" ProgID="Equation.DSMT4" ShapeID="_x0000_i1099" Type="Embed" r:id="rId137"/>
        </w:object>
      </w:r>
    </w:p>
    <w:p w:rsidR="00B52D1B" w:rsidRPr="002E52DC">
      <w:pPr>
        <w:shd w:color="auto" w:fill="F2F2F2" w:val="clear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object>
          <v:shape alt="eqId34dcd97724f4a1febb709dcd2d354dce" id="_x0000_i1100" o:ole="" style="width:122.25pt;height:19.5pt" type="#_x0000_t75">
            <v:imagedata o:title="eqId34dcd97724f4a1febb709dcd2d354dce" r:id="rId138"/>
          </v:shape>
          <o:OLEObject DrawAspect="Content" ObjectID="_1822131701" ProgID="Equation.DSMT4" ShapeID="_x0000_i1100" Type="Embed" r:id="rId139"/>
        </w:object>
      </w:r>
    </w:p>
    <w:p w:rsidR="00B52D1B" w:rsidRPr="002E52DC">
      <w:pPr>
        <w:shd w:color="auto" w:fill="F2F2F2" w:val="clear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object>
          <v:shape alt="eqId98b3f2702d014cd07e02e1ecc4ed85d9" id="_x0000_i1101" o:ole="" style="width:108pt;height:18.75pt" type="#_x0000_t75">
            <v:imagedata o:title="eqId98b3f2702d014cd07e02e1ecc4ed85d9" r:id="rId140"/>
          </v:shape>
          <o:OLEObject DrawAspect="Content" ObjectID="_1822131702" ProgID="Equation.DSMT4" ShapeID="_x0000_i1101" Type="Embed" r:id="rId141"/>
        </w:object>
      </w:r>
      <w:r w:rsidRPr="002E52DC">
        <w:rPr>
          <w:rFonts w:ascii="Times New Roman" w:hAnsi="Times New Roman"/>
          <w:color w:val="FF0000"/>
        </w:rPr>
        <w:t>；</w:t>
      </w:r>
    </w:p>
    <w:p w:rsidR="00B52D1B" w:rsidRPr="002E52DC">
      <w:pPr>
        <w:shd w:color="auto" w:fill="F2F2F2" w:val="clear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 w:rsidRPr="002E52DC">
        <w:rPr>
          <w:rFonts w:ascii="Times New Roman" w:hAnsi="Times New Roman"/>
          <w:color w:val="FF0000"/>
        </w:rPr>
        <w:t>综上分析可知：整式中不含有</w:t>
      </w:r>
      <w:r>
        <w:rPr>
          <w:rFonts w:ascii="Times New Roman" w:hAnsi="Times New Roman"/>
          <w:color w:val="FF0000"/>
        </w:rPr>
        <w:object>
          <v:shape alt="eqId73b5a9de8a72dda70e3eefeb0a408ffd" id="_x0000_i1102" o:ole="" style="width:21pt;height:12.75pt" type="#_x0000_t75">
            <v:imagedata o:title="eqId73b5a9de8a72dda70e3eefeb0a408ffd" r:id="rId108"/>
          </v:shape>
          <o:OLEObject DrawAspect="Content" ObjectID="_1822131703" ProgID="Equation.DSMT4" ShapeID="_x0000_i1102" Type="Embed" r:id="rId142"/>
        </w:object>
      </w:r>
      <w:r w:rsidRPr="002E52DC">
        <w:rPr>
          <w:rFonts w:ascii="Times New Roman" w:hAnsi="Times New Roman"/>
          <w:color w:val="FF0000"/>
        </w:rPr>
        <w:t>这个因式的是</w:t>
      </w:r>
      <w:r>
        <w:rPr>
          <w:rFonts w:ascii="Times New Roman" w:hAnsi="Times New Roman"/>
          <w:color w:val="FF0000"/>
        </w:rPr>
        <w:object>
          <v:shape alt="eqIdcf885d172f32ce783cc93041a4257453" id="_x0000_i1103" o:ole="" style="width:64.5pt;height:14.25pt" type="#_x0000_t75">
            <v:imagedata o:title="eqIdcf885d172f32ce783cc93041a4257453" r:id="rId112"/>
          </v:shape>
          <o:OLEObject DrawAspect="Content" ObjectID="_1822131704" ProgID="Equation.DSMT4" ShapeID="_x0000_i1103" Type="Embed" r:id="rId143"/>
        </w:object>
      </w:r>
      <w:r w:rsidRPr="002E52DC">
        <w:rPr>
          <w:rFonts w:ascii="Times New Roman" w:hAnsi="Times New Roman"/>
          <w:color w:val="FF0000"/>
        </w:rPr>
        <w:t>，故</w:t>
      </w:r>
      <w:r w:rsidRPr="002E52DC">
        <w:rPr>
          <w:rFonts w:ascii="Times New Roman" w:hAnsi="Times New Roman"/>
          <w:color w:val="FF0000"/>
        </w:rPr>
        <w:t>B</w:t>
      </w:r>
      <w:r w:rsidRPr="002E52DC">
        <w:rPr>
          <w:rFonts w:ascii="Times New Roman" w:hAnsi="Times New Roman"/>
          <w:color w:val="FF0000"/>
        </w:rPr>
        <w:t>符合题意．</w:t>
      </w:r>
    </w:p>
    <w:p w:rsidR="00B52D1B" w:rsidRPr="002E52DC">
      <w:pPr>
        <w:shd w:color="auto" w:fill="F2F2F2" w:val="clear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 w:rsidRPr="002E52DC">
        <w:rPr>
          <w:rFonts w:ascii="Times New Roman" w:hAnsi="Times New Roman"/>
          <w:color w:val="FF0000"/>
        </w:rPr>
        <w:t>故选：</w:t>
      </w:r>
      <w:r w:rsidRPr="002E52DC">
        <w:rPr>
          <w:rFonts w:ascii="Times New Roman" w:hAnsi="Times New Roman"/>
          <w:color w:val="FF0000"/>
        </w:rPr>
        <w:t>B</w:t>
      </w:r>
      <w:r w:rsidRPr="002E52DC">
        <w:rPr>
          <w:rFonts w:ascii="Times New Roman" w:hAnsi="Times New Roman"/>
          <w:color w:val="FF0000"/>
        </w:rPr>
        <w:t>．</w:t>
      </w:r>
    </w:p>
    <w:p w:rsidR="00B52D1B" w:rsidRPr="002E52DC">
      <w:pPr>
        <w:snapToGrid w:val="0"/>
        <w:spacing w:line="360" w:lineRule="auto"/>
        <w:jc w:val="center"/>
        <w:textAlignment w:val="center"/>
        <w:rPr>
          <w:rFonts w:ascii="Times New Roman" w:eastAsia="黑体" w:hAnsi="Times New Roman"/>
          <w:bCs/>
          <w:color w:val="000000"/>
          <w:kern w:val="0"/>
          <w:szCs w:val="21"/>
        </w:rPr>
      </w:pPr>
      <w:bookmarkStart w:id="1" w:name="_Hlk137143681"/>
      <w:bookmarkStart w:id="2" w:name="_Hlk140486017"/>
      <w:bookmarkStart w:id="3" w:name="_Hlk155610576"/>
      <w:r w:rsidRPr="002E52DC">
        <w:rPr>
          <w:rFonts w:ascii="Times New Roman" w:eastAsia="黑体" w:hAnsi="Times New Roman"/>
          <w:bCs/>
          <w:color w:val="000000"/>
          <w:kern w:val="0"/>
          <w:sz w:val="28"/>
          <w:szCs w:val="28"/>
        </w:rPr>
        <w:t>第二部分（非选择题</w:t>
      </w:r>
      <w:r w:rsidRPr="002E52DC">
        <w:rPr>
          <w:rFonts w:ascii="Times New Roman" w:eastAsia="黑体" w:hAnsi="Times New Roman"/>
          <w:bCs/>
          <w:color w:val="000000"/>
          <w:kern w:val="0"/>
          <w:sz w:val="28"/>
          <w:szCs w:val="28"/>
        </w:rPr>
        <w:t xml:space="preserve"> </w:t>
      </w:r>
      <w:r w:rsidRPr="002E52DC">
        <w:rPr>
          <w:rFonts w:ascii="Times New Roman" w:eastAsia="黑体" w:hAnsi="Times New Roman"/>
          <w:bCs/>
          <w:color w:val="000000"/>
          <w:kern w:val="0"/>
          <w:sz w:val="28"/>
          <w:szCs w:val="28"/>
        </w:rPr>
        <w:t>共</w:t>
      </w:r>
      <w:r w:rsidRPr="002E52DC">
        <w:rPr>
          <w:rFonts w:ascii="Times New Roman" w:eastAsia="黑体" w:hAnsi="Times New Roman"/>
          <w:bCs/>
          <w:color w:val="000000"/>
          <w:kern w:val="0"/>
          <w:sz w:val="28"/>
          <w:szCs w:val="28"/>
        </w:rPr>
        <w:t>82</w:t>
      </w:r>
      <w:r w:rsidRPr="002E52DC">
        <w:rPr>
          <w:rFonts w:ascii="Times New Roman" w:eastAsia="黑体" w:hAnsi="Times New Roman"/>
          <w:bCs/>
          <w:color w:val="000000"/>
          <w:kern w:val="0"/>
          <w:sz w:val="28"/>
          <w:szCs w:val="28"/>
        </w:rPr>
        <w:t>分）</w:t>
      </w:r>
    </w:p>
    <w:p w:rsidR="00B52D1B" w:rsidRPr="002E52DC">
      <w:pPr>
        <w:spacing w:line="360" w:lineRule="auto"/>
        <w:jc w:val="left"/>
        <w:textAlignment w:val="center"/>
        <w:rPr>
          <w:rFonts w:ascii="Times New Roman" w:eastAsia="黑体" w:hAnsi="Times New Roman"/>
          <w:bCs/>
          <w:color w:val="000000"/>
          <w:kern w:val="0"/>
          <w:szCs w:val="21"/>
        </w:rPr>
      </w:pPr>
      <w:r w:rsidRPr="002E52DC">
        <w:rPr>
          <w:rFonts w:ascii="Times New Roman" w:eastAsia="黑体" w:hAnsi="Times New Roman"/>
          <w:bCs/>
          <w:color w:val="000000"/>
          <w:kern w:val="0"/>
          <w:szCs w:val="21"/>
        </w:rPr>
        <w:t>二、填空题（本大题共</w:t>
      </w:r>
      <w:r w:rsidRPr="002E52DC">
        <w:rPr>
          <w:rFonts w:ascii="Times New Roman" w:eastAsia="黑体" w:hAnsi="Times New Roman"/>
          <w:bCs/>
          <w:color w:val="000000"/>
          <w:kern w:val="0"/>
          <w:szCs w:val="21"/>
        </w:rPr>
        <w:t>12</w:t>
      </w:r>
      <w:r w:rsidRPr="002E52DC">
        <w:rPr>
          <w:rFonts w:ascii="Times New Roman" w:eastAsia="黑体" w:hAnsi="Times New Roman"/>
          <w:bCs/>
          <w:color w:val="000000"/>
          <w:kern w:val="0"/>
          <w:szCs w:val="21"/>
        </w:rPr>
        <w:t>小题，每小题</w:t>
      </w:r>
      <w:r w:rsidRPr="002E52DC">
        <w:rPr>
          <w:rFonts w:ascii="Times New Roman" w:eastAsia="黑体" w:hAnsi="Times New Roman"/>
          <w:bCs/>
          <w:color w:val="000000"/>
          <w:kern w:val="0"/>
          <w:szCs w:val="21"/>
        </w:rPr>
        <w:t>2</w:t>
      </w:r>
      <w:r w:rsidRPr="002E52DC">
        <w:rPr>
          <w:rFonts w:ascii="Times New Roman" w:eastAsia="黑体" w:hAnsi="Times New Roman"/>
          <w:bCs/>
          <w:color w:val="000000"/>
          <w:kern w:val="0"/>
          <w:szCs w:val="21"/>
        </w:rPr>
        <w:t>分，满分</w:t>
      </w:r>
      <w:r w:rsidRPr="002E52DC">
        <w:rPr>
          <w:rFonts w:ascii="Times New Roman" w:eastAsia="黑体" w:hAnsi="Times New Roman"/>
          <w:bCs/>
          <w:color w:val="000000"/>
          <w:kern w:val="0"/>
          <w:szCs w:val="21"/>
        </w:rPr>
        <w:t>24</w:t>
      </w:r>
      <w:r w:rsidRPr="002E52DC">
        <w:rPr>
          <w:rFonts w:ascii="Times New Roman" w:eastAsia="黑体" w:hAnsi="Times New Roman"/>
          <w:bCs/>
          <w:color w:val="000000"/>
          <w:kern w:val="0"/>
          <w:szCs w:val="21"/>
        </w:rPr>
        <w:t>分）</w:t>
      </w:r>
    </w:p>
    <w:bookmarkEnd w:id="1"/>
    <w:bookmarkEnd w:id="2"/>
    <w:bookmarkEnd w:id="3"/>
    <w:p w:rsidR="00B52D1B" w:rsidRPr="002E52DC">
      <w:pPr>
        <w:spacing w:line="360" w:lineRule="auto"/>
        <w:jc w:val="left"/>
        <w:textAlignment w:val="center"/>
        <w:rPr>
          <w:rFonts w:ascii="Times New Roman" w:hAnsi="Times New Roman"/>
        </w:rPr>
      </w:pPr>
      <w:r w:rsidRPr="002E52DC">
        <w:rPr>
          <w:rFonts w:ascii="Times New Roman" w:hAnsi="Times New Roman"/>
        </w:rPr>
        <w:t>7</w:t>
      </w:r>
      <w:r w:rsidRPr="002E52DC">
        <w:rPr>
          <w:rFonts w:ascii="Times New Roman" w:hAnsi="Times New Roman"/>
        </w:rPr>
        <w:t>．把整式</w:t>
      </w:r>
      <w:r>
        <w:rPr>
          <w:rFonts w:ascii="Times New Roman" w:hAnsi="Times New Roman"/>
        </w:rPr>
        <w:object>
          <v:shape alt="eqIdbac7f82126cedfb3afe18ae1fde0a558" id="_x0000_i1104" o:ole="" style="width:96.75pt;height:16.5pt" type="#_x0000_t75">
            <v:imagedata o:title="eqIdbac7f82126cedfb3afe18ae1fde0a558" r:id="rId144"/>
          </v:shape>
          <o:OLEObject DrawAspect="Content" ObjectID="_1822131705" ProgID="Equation.DSMT4" ShapeID="_x0000_i1104" Type="Embed" r:id="rId145"/>
        </w:object>
      </w:r>
      <w:r w:rsidRPr="002E52DC">
        <w:rPr>
          <w:rFonts w:ascii="Times New Roman" w:hAnsi="Times New Roman"/>
        </w:rPr>
        <w:t>按字母</w:t>
      </w:r>
      <w:r>
        <w:rPr>
          <w:rFonts w:ascii="Times New Roman" w:hAnsi="Times New Roman"/>
        </w:rPr>
        <w:object>
          <v:shape alt="eqId81dea63b8ce3e51adf66cf7b9982a248" id="_x0000_i1105" o:ole="" style="width:9pt;height:9.75pt" type="#_x0000_t75">
            <v:imagedata o:title="eqId81dea63b8ce3e51adf66cf7b9982a248" r:id="rId146"/>
          </v:shape>
          <o:OLEObject DrawAspect="Content" ObjectID="_1822131706" ProgID="Equation.DSMT4" ShapeID="_x0000_i1105" Type="Embed" r:id="rId147"/>
        </w:object>
      </w:r>
      <w:r w:rsidRPr="002E52DC">
        <w:rPr>
          <w:rFonts w:ascii="Times New Roman" w:hAnsi="Times New Roman"/>
        </w:rPr>
        <w:t>的降幂排列是：</w:t>
      </w:r>
      <w:r w:rsidRPr="002E52DC">
        <w:rPr>
          <w:rFonts w:ascii="Times New Roman" w:eastAsia="Times New Roman" w:hAnsi="Times New Roman"/>
          <w:u w:val="single"/>
        </w:rPr>
        <w:t xml:space="preserve">         </w:t>
      </w:r>
      <w:r w:rsidRPr="002E52DC">
        <w:rPr>
          <w:rFonts w:ascii="Times New Roman" w:hAnsi="Times New Roman"/>
        </w:rPr>
        <w:t>．</w:t>
      </w:r>
    </w:p>
    <w:p w:rsidR="00B52D1B" w:rsidRPr="002E52DC">
      <w:pPr>
        <w:shd w:color="auto" w:fill="F2F2F2" w:val="clear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 w:rsidRPr="002E52DC">
        <w:rPr>
          <w:rFonts w:ascii="Times New Roman" w:hAnsi="Times New Roman"/>
          <w:color w:val="FF0000"/>
        </w:rPr>
        <w:t>【答案】</w:t>
      </w:r>
      <w:r>
        <w:rPr>
          <w:rFonts w:ascii="Times New Roman" w:hAnsi="Times New Roman"/>
          <w:color w:val="FF0000"/>
        </w:rPr>
        <w:object>
          <v:shape alt="eqId48a397752c746f00ea4d1bb0a6841937" id="_x0000_i1106" o:ole="" style="width:96.75pt;height:15.75pt" type="#_x0000_t75">
            <v:imagedata o:title="eqId48a397752c746f00ea4d1bb0a6841937" r:id="rId148"/>
          </v:shape>
          <o:OLEObject DrawAspect="Content" ObjectID="_1822131707" ProgID="Equation.DSMT4" ShapeID="_x0000_i1106" Type="Embed" r:id="rId149"/>
        </w:object>
      </w:r>
    </w:p>
    <w:p w:rsidR="00B52D1B" w:rsidRPr="002E52DC">
      <w:pPr>
        <w:shd w:color="auto" w:fill="F2F2F2" w:val="clear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 w:rsidRPr="002E52DC">
        <w:rPr>
          <w:rFonts w:ascii="Times New Roman" w:hAnsi="Times New Roman"/>
          <w:color w:val="FF0000"/>
        </w:rPr>
        <w:t>【详解】解：把整式</w:t>
      </w:r>
      <w:r>
        <w:rPr>
          <w:rFonts w:ascii="Times New Roman" w:hAnsi="Times New Roman"/>
          <w:color w:val="FF0000"/>
        </w:rPr>
        <w:object>
          <v:shape alt="eqIdbac7f82126cedfb3afe18ae1fde0a558" id="_x0000_i1107" o:ole="" style="width:96.75pt;height:16.5pt" type="#_x0000_t75">
            <v:imagedata o:title="eqIdbac7f82126cedfb3afe18ae1fde0a558" r:id="rId144"/>
          </v:shape>
          <o:OLEObject DrawAspect="Content" ObjectID="_1822131708" ProgID="Equation.DSMT4" ShapeID="_x0000_i1107" Type="Embed" r:id="rId150"/>
        </w:object>
      </w:r>
      <w:r w:rsidRPr="002E52DC">
        <w:rPr>
          <w:rFonts w:ascii="Times New Roman" w:hAnsi="Times New Roman"/>
          <w:color w:val="FF0000"/>
        </w:rPr>
        <w:t>按字母</w:t>
      </w:r>
      <w:r>
        <w:rPr>
          <w:rFonts w:ascii="Times New Roman" w:hAnsi="Times New Roman"/>
          <w:color w:val="FF0000"/>
        </w:rPr>
        <w:object>
          <v:shape alt="eqId81dea63b8ce3e51adf66cf7b9982a248" id="_x0000_i1108" o:ole="" style="width:9pt;height:9.75pt" type="#_x0000_t75">
            <v:imagedata o:title="eqId81dea63b8ce3e51adf66cf7b9982a248" r:id="rId146"/>
          </v:shape>
          <o:OLEObject DrawAspect="Content" ObjectID="_1822131709" ProgID="Equation.DSMT4" ShapeID="_x0000_i1108" Type="Embed" r:id="rId151"/>
        </w:object>
      </w:r>
      <w:r w:rsidRPr="002E52DC">
        <w:rPr>
          <w:rFonts w:ascii="Times New Roman" w:hAnsi="Times New Roman"/>
          <w:color w:val="FF0000"/>
        </w:rPr>
        <w:t>的降幂排列是：</w:t>
      </w:r>
      <w:r>
        <w:rPr>
          <w:rFonts w:ascii="Times New Roman" w:hAnsi="Times New Roman"/>
          <w:color w:val="FF0000"/>
        </w:rPr>
        <w:object>
          <v:shape alt="eqId48a397752c746f00ea4d1bb0a6841937" id="_x0000_i1109" o:ole="" style="width:96.75pt;height:15.75pt" type="#_x0000_t75">
            <v:imagedata o:title="eqId48a397752c746f00ea4d1bb0a6841937" r:id="rId148"/>
          </v:shape>
          <o:OLEObject DrawAspect="Content" ObjectID="_1822131710" ProgID="Equation.DSMT4" ShapeID="_x0000_i1109" Type="Embed" r:id="rId152"/>
        </w:object>
      </w:r>
    </w:p>
    <w:p w:rsidR="00B52D1B" w:rsidRPr="002E52DC">
      <w:pPr>
        <w:shd w:color="auto" w:fill="F2F2F2" w:val="clear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 w:rsidRPr="002E52DC">
        <w:rPr>
          <w:rFonts w:ascii="Times New Roman" w:hAnsi="Times New Roman"/>
          <w:color w:val="FF0000"/>
        </w:rPr>
        <w:t>故答案为：</w:t>
      </w:r>
      <w:r>
        <w:rPr>
          <w:rFonts w:ascii="Times New Roman" w:hAnsi="Times New Roman"/>
          <w:color w:val="FF0000"/>
        </w:rPr>
        <w:object>
          <v:shape alt="eqId48a397752c746f00ea4d1bb0a6841937" id="_x0000_i1110" o:ole="" style="width:96.75pt;height:15.75pt" type="#_x0000_t75">
            <v:imagedata o:title="eqId48a397752c746f00ea4d1bb0a6841937" r:id="rId148"/>
          </v:shape>
          <o:OLEObject DrawAspect="Content" ObjectID="_1822131711" ProgID="Equation.DSMT4" ShapeID="_x0000_i1110" Type="Embed" r:id="rId153"/>
        </w:object>
      </w:r>
      <w:r w:rsidRPr="002E52DC">
        <w:rPr>
          <w:rFonts w:ascii="Times New Roman" w:hAnsi="Times New Roman"/>
          <w:color w:val="FF0000"/>
        </w:rPr>
        <w:t>．</w:t>
      </w:r>
    </w:p>
    <w:p w:rsidR="00B52D1B" w:rsidRPr="002E52DC">
      <w:pPr>
        <w:spacing w:line="360" w:lineRule="auto"/>
        <w:jc w:val="left"/>
        <w:textAlignment w:val="center"/>
        <w:rPr>
          <w:rFonts w:ascii="Times New Roman" w:hAnsi="Times New Roman"/>
        </w:rPr>
      </w:pPr>
      <w:r w:rsidRPr="002E52DC">
        <w:rPr>
          <w:rFonts w:ascii="Times New Roman" w:hAnsi="Times New Roman"/>
        </w:rPr>
        <w:t>8</w:t>
      </w:r>
      <w:r w:rsidRPr="002E52DC">
        <w:rPr>
          <w:rFonts w:ascii="Times New Roman" w:hAnsi="Times New Roman"/>
        </w:rPr>
        <w:t>．计算：</w:t>
      </w:r>
      <w:r>
        <w:rPr>
          <w:rFonts w:ascii="Times New Roman" w:hAnsi="Times New Roman"/>
        </w:rPr>
        <w:object>
          <v:shape alt="eqIdb4ba88ca16f3576ec8f392f3864b5177" id="_x0000_i1111" o:ole="" style="width:55.5pt;height:13.5pt" type="#_x0000_t75">
            <v:imagedata o:title="eqIdb4ba88ca16f3576ec8f392f3864b5177" r:id="rId154"/>
          </v:shape>
          <o:OLEObject DrawAspect="Content" ObjectID="_1822131712" ProgID="Equation.DSMT4" ShapeID="_x0000_i1111" Type="Embed" r:id="rId155"/>
        </w:object>
      </w:r>
      <w:r w:rsidRPr="002E52DC">
        <w:rPr>
          <w:rFonts w:ascii="Times New Roman" w:eastAsia="Times New Roman" w:hAnsi="Times New Roman"/>
          <w:u w:val="single"/>
        </w:rPr>
        <w:t xml:space="preserve">       </w:t>
      </w:r>
      <w:r w:rsidRPr="002E52DC">
        <w:rPr>
          <w:rFonts w:ascii="Times New Roman" w:hAnsi="Times New Roman"/>
        </w:rPr>
        <w:t>．</w:t>
      </w:r>
    </w:p>
    <w:p w:rsidR="00B52D1B" w:rsidRPr="002E52DC">
      <w:pPr>
        <w:shd w:color="auto" w:fill="F2F2F2" w:val="clear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 w:rsidRPr="002E52DC">
        <w:rPr>
          <w:rFonts w:ascii="Times New Roman" w:hAnsi="Times New Roman"/>
          <w:color w:val="FF0000"/>
        </w:rPr>
        <w:t>【答案】</w:t>
      </w:r>
      <w:r>
        <w:rPr>
          <w:rFonts w:ascii="Times New Roman" w:hAnsi="Times New Roman"/>
          <w:color w:val="FF0000"/>
        </w:rPr>
        <w:object>
          <v:shape alt="eqId5450c4fb83f5f6958e8f5bd618da60fa" id="_x0000_i1112" o:ole="" style="width:12pt;height:13.5pt" type="#_x0000_t75">
            <v:imagedata o:title="eqId5450c4fb83f5f6958e8f5bd618da60fa" r:id="rId156"/>
          </v:shape>
          <o:OLEObject DrawAspect="Content" ObjectID="_1822131713" ProgID="Equation.DSMT4" ShapeID="_x0000_i1112" Type="Embed" r:id="rId157"/>
        </w:object>
      </w:r>
    </w:p>
    <w:p w:rsidR="00B52D1B" w:rsidRPr="002E52DC">
      <w:pPr>
        <w:shd w:color="auto" w:fill="F2F2F2" w:val="clear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 w:rsidRPr="002E52DC">
        <w:rPr>
          <w:rFonts w:ascii="Times New Roman" w:hAnsi="Times New Roman"/>
          <w:color w:val="FF0000"/>
        </w:rPr>
        <w:t>【详解】解：</w:t>
      </w:r>
      <w:r>
        <w:rPr>
          <w:rFonts w:ascii="Times New Roman" w:hAnsi="Times New Roman"/>
          <w:color w:val="FF0000"/>
        </w:rPr>
        <w:object>
          <v:shape alt="eqId9111fa93b565ab3a2d92fd0bc9707dae" id="_x0000_i1113" o:ole="" style="width:46.5pt;height:14.25pt" type="#_x0000_t75">
            <v:imagedata o:title="eqId9111fa93b565ab3a2d92fd0bc9707dae" r:id="rId158"/>
          </v:shape>
          <o:OLEObject DrawAspect="Content" ObjectID="_1822131714" ProgID="Equation.DSMT4" ShapeID="_x0000_i1113" Type="Embed" r:id="rId159"/>
        </w:object>
      </w:r>
    </w:p>
    <w:p w:rsidR="00B52D1B" w:rsidRPr="002E52DC">
      <w:pPr>
        <w:shd w:color="auto" w:fill="F2F2F2" w:val="clear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object>
          <v:shape alt="eqId1a57f141a6aab87f145497e882d69460" id="_x0000_i1114" o:ole="" style="width:34.5pt;height:14.25pt" type="#_x0000_t75">
            <v:imagedata o:title="eqId1a57f141a6aab87f145497e882d69460" r:id="rId160"/>
          </v:shape>
          <o:OLEObject DrawAspect="Content" ObjectID="_1822131715" ProgID="Equation.DSMT4" ShapeID="_x0000_i1114" Type="Embed" r:id="rId161"/>
        </w:object>
      </w:r>
    </w:p>
    <w:p w:rsidR="00B52D1B" w:rsidRPr="002E52DC">
      <w:pPr>
        <w:shd w:color="auto" w:fill="F2F2F2" w:val="clear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object>
          <v:shape alt="eqIdc386c2a03feb66492f5e90c57b9abba0" id="_x0000_i1115" o:ole="" style="width:20.25pt;height:13.5pt" type="#_x0000_t75">
            <v:imagedata o:title="eqIdc386c2a03feb66492f5e90c57b9abba0" r:id="rId162"/>
          </v:shape>
          <o:OLEObject DrawAspect="Content" ObjectID="_1822131716" ProgID="Equation.DSMT4" ShapeID="_x0000_i1115" Type="Embed" r:id="rId163"/>
        </w:object>
      </w:r>
      <w:r w:rsidRPr="002E52DC">
        <w:rPr>
          <w:rFonts w:ascii="Times New Roman" w:hAnsi="Times New Roman"/>
          <w:color w:val="FF0000"/>
        </w:rPr>
        <w:t>，</w:t>
      </w:r>
    </w:p>
    <w:p w:rsidR="00B52D1B" w:rsidRPr="002E52DC">
      <w:pPr>
        <w:shd w:color="auto" w:fill="F2F2F2" w:val="clear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 w:rsidRPr="002E52DC">
        <w:rPr>
          <w:rFonts w:ascii="Times New Roman" w:hAnsi="Times New Roman"/>
          <w:color w:val="FF0000"/>
        </w:rPr>
        <w:t>故答案为：</w:t>
      </w:r>
      <w:r>
        <w:rPr>
          <w:rFonts w:ascii="Times New Roman" w:hAnsi="Times New Roman"/>
          <w:color w:val="FF0000"/>
        </w:rPr>
        <w:object>
          <v:shape alt="eqId5450c4fb83f5f6958e8f5bd618da60fa" id="_x0000_i1116" o:ole="" style="width:12pt;height:13.5pt" type="#_x0000_t75">
            <v:imagedata o:title="eqId5450c4fb83f5f6958e8f5bd618da60fa" r:id="rId156"/>
          </v:shape>
          <o:OLEObject DrawAspect="Content" ObjectID="_1822131717" ProgID="Equation.DSMT4" ShapeID="_x0000_i1116" Type="Embed" r:id="rId164"/>
        </w:object>
      </w:r>
      <w:r w:rsidRPr="002E52DC">
        <w:rPr>
          <w:rFonts w:ascii="Times New Roman" w:hAnsi="Times New Roman"/>
          <w:color w:val="FF0000"/>
        </w:rPr>
        <w:t>．</w:t>
      </w:r>
    </w:p>
    <w:p w:rsidR="00B52D1B" w:rsidRPr="002E52DC">
      <w:pPr>
        <w:spacing w:line="360" w:lineRule="auto"/>
        <w:jc w:val="left"/>
        <w:textAlignment w:val="center"/>
        <w:rPr>
          <w:rFonts w:ascii="Times New Roman" w:hAnsi="Times New Roman"/>
        </w:rPr>
      </w:pPr>
      <w:r w:rsidRPr="002E52DC">
        <w:rPr>
          <w:rFonts w:ascii="Times New Roman" w:hAnsi="Times New Roman"/>
        </w:rPr>
        <w:t>9</w:t>
      </w:r>
      <w:r w:rsidRPr="002E52DC">
        <w:rPr>
          <w:rFonts w:ascii="Times New Roman" w:hAnsi="Times New Roman"/>
        </w:rPr>
        <w:t>．计算：</w:t>
      </w:r>
      <w:r>
        <w:rPr>
          <w:rFonts w:ascii="Times New Roman" w:hAnsi="Times New Roman"/>
        </w:rPr>
        <w:object>
          <v:shape alt="eqId431d70b39b192b7c9df62c8d1ff13a0c" id="_x0000_i1117" o:ole="" style="width:95.25pt;height:21.75pt" type="#_x0000_t75">
            <v:imagedata o:title="eqId431d70b39b192b7c9df62c8d1ff13a0c" r:id="rId165"/>
          </v:shape>
          <o:OLEObject DrawAspect="Content" ObjectID="_1822131718" ProgID="Equation.DSMT4" ShapeID="_x0000_i1117" Type="Embed" r:id="rId166"/>
        </w:object>
      </w:r>
      <w:r w:rsidRPr="002E52DC">
        <w:rPr>
          <w:rFonts w:ascii="Times New Roman" w:eastAsia="Times New Roman" w:hAnsi="Times New Roman"/>
          <w:u w:val="single"/>
        </w:rPr>
        <w:t xml:space="preserve">      </w:t>
      </w:r>
      <w:r w:rsidRPr="002E52DC">
        <w:rPr>
          <w:rFonts w:ascii="Times New Roman" w:hAnsi="Times New Roman"/>
        </w:rPr>
        <w:t>．（结果用幂的形式表示）</w:t>
      </w:r>
    </w:p>
    <w:p w:rsidR="00B52D1B" w:rsidRPr="002E52DC">
      <w:pPr>
        <w:shd w:color="auto" w:fill="F2F2F2" w:val="clear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 w:rsidRPr="002E52DC">
        <w:rPr>
          <w:rFonts w:ascii="Times New Roman" w:hAnsi="Times New Roman"/>
          <w:color w:val="FF0000"/>
        </w:rPr>
        <w:t>【答案】</w:t>
      </w:r>
      <w:r>
        <w:rPr>
          <w:rFonts w:ascii="Times New Roman" w:hAnsi="Times New Roman"/>
          <w:color w:val="FF0000"/>
        </w:rPr>
        <w:object>
          <v:shape alt="eqIdd68a6cfa5d6149d1ecf214ebfda70259" id="_x0000_i1118" o:ole="" style="width:37.5pt;height:19.5pt" type="#_x0000_t75">
            <v:imagedata o:title="eqIdd68a6cfa5d6149d1ecf214ebfda70259" r:id="rId167"/>
          </v:shape>
          <o:OLEObject DrawAspect="Content" ObjectID="_1822131719" ProgID="Equation.DSMT4" ShapeID="_x0000_i1118" Type="Embed" r:id="rId168"/>
        </w:object>
      </w:r>
    </w:p>
    <w:p w:rsidR="00B52D1B" w:rsidRPr="002E52DC">
      <w:pPr>
        <w:shd w:color="auto" w:fill="F2F2F2" w:val="clear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 w:rsidRPr="002E52DC">
        <w:rPr>
          <w:rFonts w:ascii="Times New Roman" w:hAnsi="Times New Roman"/>
          <w:color w:val="FF0000"/>
        </w:rPr>
        <w:t>【详解】解：</w:t>
      </w:r>
      <w:r>
        <w:rPr>
          <w:rFonts w:ascii="Times New Roman" w:hAnsi="Times New Roman"/>
          <w:color w:val="FF0000"/>
        </w:rPr>
        <w:object>
          <v:shape alt="eqIdb9f2e772f068006bc4070577052a3552" id="_x0000_i1119" o:ole="" style="width:85.5pt;height:21.75pt" type="#_x0000_t75">
            <v:imagedata o:title="eqIdb9f2e772f068006bc4070577052a3552" r:id="rId169"/>
          </v:shape>
          <o:OLEObject DrawAspect="Content" ObjectID="_1822131720" ProgID="Equation.DSMT4" ShapeID="_x0000_i1119" Type="Embed" r:id="rId170"/>
        </w:object>
      </w:r>
    </w:p>
    <w:p w:rsidR="00B52D1B" w:rsidRPr="002E52DC">
      <w:pPr>
        <w:shd w:color="auto" w:fill="F2F2F2" w:val="clear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object>
          <v:shape alt="eqIdca9ccca640dd94ba8520afda32172fd6" id="_x0000_i1120" o:ole="" style="width:93.75pt;height:21.75pt" type="#_x0000_t75">
            <v:imagedata o:title="eqIdca9ccca640dd94ba8520afda32172fd6" r:id="rId171"/>
          </v:shape>
          <o:OLEObject DrawAspect="Content" ObjectID="_1822131721" ProgID="Equation.DSMT4" ShapeID="_x0000_i1120" Type="Embed" r:id="rId172"/>
        </w:object>
      </w:r>
    </w:p>
    <w:p w:rsidR="00B52D1B" w:rsidRPr="002E52DC">
      <w:pPr>
        <w:shd w:color="auto" w:fill="F2F2F2" w:val="clear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object>
          <v:shape alt="eqIdc7bc7052102bf4801f6173b68acea6f3" id="_x0000_i1121" o:ole="" style="width:82.5pt;height:15.75pt" type="#_x0000_t75">
            <v:imagedata o:title="eqIdc7bc7052102bf4801f6173b68acea6f3" r:id="rId173"/>
          </v:shape>
          <o:OLEObject DrawAspect="Content" ObjectID="_1822131722" ProgID="Equation.DSMT4" ShapeID="_x0000_i1121" Type="Embed" r:id="rId174"/>
        </w:object>
      </w:r>
    </w:p>
    <w:p w:rsidR="00B52D1B" w:rsidRPr="002E52DC">
      <w:pPr>
        <w:shd w:color="auto" w:fill="F2F2F2" w:val="clear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object>
          <v:shape alt="eqIdfd15369231fd40eff0d4c6b4a2f91394" id="_x0000_i1122" o:ole="" style="width:45.75pt;height:15.75pt" type="#_x0000_t75">
            <v:imagedata o:title="eqIdfd15369231fd40eff0d4c6b4a2f91394" r:id="rId175"/>
          </v:shape>
          <o:OLEObject DrawAspect="Content" ObjectID="_1822131723" ProgID="Equation.DSMT4" ShapeID="_x0000_i1122" Type="Embed" r:id="rId176"/>
        </w:object>
      </w:r>
      <w:r w:rsidRPr="002E52DC">
        <w:rPr>
          <w:rFonts w:ascii="Times New Roman" w:hAnsi="Times New Roman"/>
          <w:color w:val="FF0000"/>
        </w:rPr>
        <w:t>；</w:t>
      </w:r>
    </w:p>
    <w:p w:rsidR="00B52D1B" w:rsidRPr="002E52DC">
      <w:pPr>
        <w:shd w:color="auto" w:fill="F2F2F2" w:val="clear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 w:rsidRPr="002E52DC">
        <w:rPr>
          <w:rFonts w:ascii="Times New Roman" w:hAnsi="Times New Roman"/>
          <w:color w:val="FF0000"/>
        </w:rPr>
        <w:t>故答案为：</w:t>
      </w:r>
      <w:r>
        <w:rPr>
          <w:rFonts w:ascii="Times New Roman" w:hAnsi="Times New Roman"/>
          <w:color w:val="FF0000"/>
        </w:rPr>
        <w:object>
          <v:shape alt="eqIdd45a94006222f60951a0722607607839" id="_x0000_i1123" o:ole="" style="width:36.75pt;height:15.75pt" type="#_x0000_t75">
            <v:imagedata o:title="eqIdd45a94006222f60951a0722607607839" r:id="rId177"/>
          </v:shape>
          <o:OLEObject DrawAspect="Content" ObjectID="_1822131724" ProgID="Equation.DSMT4" ShapeID="_x0000_i1123" Type="Embed" r:id="rId178"/>
        </w:object>
      </w:r>
      <w:r w:rsidRPr="002E52DC">
        <w:rPr>
          <w:rFonts w:ascii="Times New Roman" w:hAnsi="Times New Roman"/>
          <w:color w:val="FF0000"/>
        </w:rPr>
        <w:t>．</w:t>
      </w:r>
    </w:p>
    <w:p w:rsidR="00B52D1B" w:rsidRPr="002E52DC">
      <w:pPr>
        <w:spacing w:line="360" w:lineRule="auto"/>
        <w:jc w:val="left"/>
        <w:textAlignment w:val="center"/>
        <w:rPr>
          <w:rFonts w:ascii="Times New Roman" w:hAnsi="Times New Roman"/>
        </w:rPr>
      </w:pPr>
      <w:r w:rsidRPr="002E52DC">
        <w:rPr>
          <w:rFonts w:ascii="Times New Roman" w:hAnsi="Times New Roman"/>
        </w:rPr>
        <w:t>10</w:t>
      </w:r>
      <w:r w:rsidRPr="002E52DC">
        <w:rPr>
          <w:rFonts w:ascii="Times New Roman" w:hAnsi="Times New Roman"/>
        </w:rPr>
        <w:t>．计算：</w:t>
      </w:r>
      <w:r>
        <w:rPr>
          <w:rFonts w:ascii="Times New Roman" w:hAnsi="Times New Roman"/>
        </w:rPr>
        <w:object>
          <v:shape alt="eqId2ba1b8ce688c28998371ef8ada46c21d" id="_x0000_i1124" o:ole="" style="width:78pt;height:29.25pt" type="#_x0000_t75">
            <v:imagedata o:title="eqId2ba1b8ce688c28998371ef8ada46c21d" r:id="rId179"/>
          </v:shape>
          <o:OLEObject DrawAspect="Content" ObjectID="_1822131725" ProgID="Equation.DSMT4" ShapeID="_x0000_i1124" Type="Embed" r:id="rId180"/>
        </w:object>
      </w:r>
      <w:r w:rsidRPr="002E52DC">
        <w:rPr>
          <w:rFonts w:ascii="Times New Roman" w:hAnsi="Times New Roman"/>
        </w:rPr>
        <w:t xml:space="preserve"> </w:t>
      </w:r>
      <w:r w:rsidRPr="002E52DC">
        <w:rPr>
          <w:rFonts w:ascii="Times New Roman" w:eastAsia="Times New Roman" w:hAnsi="Times New Roman"/>
          <w:u w:val="single"/>
        </w:rPr>
        <w:t xml:space="preserve">           </w:t>
      </w:r>
      <w:r w:rsidRPr="002E52DC">
        <w:rPr>
          <w:rFonts w:ascii="Times New Roman" w:hAnsi="Times New Roman"/>
        </w:rPr>
        <w:t>．</w:t>
      </w:r>
    </w:p>
    <w:p w:rsidR="00B52D1B" w:rsidRPr="002E52DC">
      <w:pPr>
        <w:shd w:color="auto" w:fill="F2F2F2" w:val="clear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 w:rsidRPr="002E52DC">
        <w:rPr>
          <w:rFonts w:ascii="Times New Roman" w:hAnsi="Times New Roman"/>
          <w:color w:val="FF0000"/>
        </w:rPr>
        <w:t>【答案】</w:t>
      </w:r>
      <w:r>
        <w:rPr>
          <w:rFonts w:ascii="Times New Roman" w:hAnsi="Times New Roman"/>
          <w:color w:val="FF0000"/>
        </w:rPr>
        <w:object>
          <v:shape alt="eqIdeb0b6452a3d526d760136e5c8936ba8f" id="_x0000_i1125" o:ole="" style="width:10.5pt;height:27pt" type="#_x0000_t75">
            <v:imagedata o:title="eqIdeb0b6452a3d526d760136e5c8936ba8f" r:id="rId181"/>
          </v:shape>
          <o:OLEObject DrawAspect="Content" ObjectID="_1822131726" ProgID="Equation.DSMT4" ShapeID="_x0000_i1125" Type="Embed" r:id="rId182"/>
        </w:object>
      </w:r>
    </w:p>
    <w:p w:rsidR="00B52D1B" w:rsidRPr="002E52DC">
      <w:pPr>
        <w:shd w:color="auto" w:fill="F2F2F2" w:val="clear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 w:rsidRPr="002E52DC">
        <w:rPr>
          <w:rFonts w:ascii="Times New Roman" w:hAnsi="Times New Roman"/>
          <w:color w:val="FF0000"/>
        </w:rPr>
        <w:t>【详解】解：</w:t>
      </w:r>
      <w:r>
        <w:rPr>
          <w:rFonts w:ascii="Times New Roman" w:hAnsi="Times New Roman"/>
          <w:color w:val="FF0000"/>
        </w:rPr>
        <w:object>
          <v:shape alt="eqIdd9e19d51adae24ce5a19bc03103a0957" id="_x0000_i1126" o:ole="" style="width:70.5pt;height:29.25pt" type="#_x0000_t75">
            <v:imagedata o:title="eqIdd9e19d51adae24ce5a19bc03103a0957" r:id="rId183"/>
          </v:shape>
          <o:OLEObject DrawAspect="Content" ObjectID="_1822131727" ProgID="Equation.DSMT4" ShapeID="_x0000_i1126" Type="Embed" r:id="rId184"/>
        </w:object>
      </w:r>
    </w:p>
    <w:p w:rsidR="00B52D1B" w:rsidRPr="002E52DC">
      <w:pPr>
        <w:shd w:color="auto" w:fill="F2F2F2" w:val="clear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object>
          <v:shape alt="eqIddf8b9575f8125236fdf788f53badaa78" id="_x0000_i1127" o:ole="" style="width:92.25pt;height:29.25pt" type="#_x0000_t75">
            <v:imagedata o:title="eqIddf8b9575f8125236fdf788f53badaa78" r:id="rId185"/>
          </v:shape>
          <o:OLEObject DrawAspect="Content" ObjectID="_1822131728" ProgID="Equation.DSMT4" ShapeID="_x0000_i1127" Type="Embed" r:id="rId186"/>
        </w:object>
      </w:r>
    </w:p>
    <w:p w:rsidR="00B52D1B" w:rsidRPr="002E52DC">
      <w:pPr>
        <w:shd w:color="auto" w:fill="F2F2F2" w:val="clear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object>
          <v:shape alt="eqId6cb67cfcae6dba0dcca2d3a3719e7e93" id="_x0000_i1128" o:ole="" style="width:1in;height:29.25pt" type="#_x0000_t75">
            <v:imagedata o:title="eqId6cb67cfcae6dba0dcca2d3a3719e7e93" r:id="rId187"/>
          </v:shape>
          <o:OLEObject DrawAspect="Content" ObjectID="_1822131729" ProgID="Equation.DSMT4" ShapeID="_x0000_i1128" Type="Embed" r:id="rId188"/>
        </w:object>
      </w:r>
    </w:p>
    <w:p w:rsidR="00B52D1B" w:rsidRPr="002E52DC">
      <w:pPr>
        <w:shd w:color="auto" w:fill="F2F2F2" w:val="clear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object>
          <v:shape alt="eqId42b05dc9dbcd973d6d9b0c8455d2d7b8" id="_x0000_i1129" o:ole="" style="width:59.25pt;height:27pt" type="#_x0000_t75">
            <v:imagedata o:title="eqId42b05dc9dbcd973d6d9b0c8455d2d7b8" r:id="rId189"/>
          </v:shape>
          <o:OLEObject DrawAspect="Content" ObjectID="_1822131730" ProgID="Equation.DSMT4" ShapeID="_x0000_i1129" Type="Embed" r:id="rId190"/>
        </w:object>
      </w:r>
    </w:p>
    <w:p w:rsidR="00B52D1B" w:rsidRPr="002E52DC">
      <w:pPr>
        <w:shd w:color="auto" w:fill="F2F2F2" w:val="clear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object>
          <v:shape alt="eqIdc9009125cbf28bb538a90b9c7eef3878" id="_x0000_i1130" o:ole="" style="width:30.75pt;height:27pt" type="#_x0000_t75">
            <v:imagedata o:title="eqIdc9009125cbf28bb538a90b9c7eef3878" r:id="rId191"/>
          </v:shape>
          <o:OLEObject DrawAspect="Content" ObjectID="_1822131731" ProgID="Equation.DSMT4" ShapeID="_x0000_i1130" Type="Embed" r:id="rId192"/>
        </w:object>
      </w:r>
    </w:p>
    <w:p w:rsidR="00B52D1B" w:rsidRPr="002E52DC">
      <w:pPr>
        <w:shd w:color="auto" w:fill="F2F2F2" w:val="clear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object>
          <v:shape alt="eqId3587ec884cc085c7dde28d56d21eef79" id="_x0000_i1131" o:ole="" style="width:18.75pt;height:27pt" type="#_x0000_t75">
            <v:imagedata o:title="eqId3587ec884cc085c7dde28d56d21eef79" r:id="rId193"/>
          </v:shape>
          <o:OLEObject DrawAspect="Content" ObjectID="_1822131732" ProgID="Equation.DSMT4" ShapeID="_x0000_i1131" Type="Embed" r:id="rId194"/>
        </w:object>
      </w:r>
      <w:r w:rsidRPr="002E52DC">
        <w:rPr>
          <w:rFonts w:ascii="Times New Roman" w:hAnsi="Times New Roman"/>
          <w:color w:val="FF0000"/>
        </w:rPr>
        <w:t>，</w:t>
      </w:r>
    </w:p>
    <w:p w:rsidR="00B52D1B" w:rsidRPr="002E52DC">
      <w:pPr>
        <w:shd w:color="auto" w:fill="F2F2F2" w:val="clear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 w:rsidRPr="002E52DC">
        <w:rPr>
          <w:rFonts w:ascii="Times New Roman" w:hAnsi="Times New Roman"/>
          <w:color w:val="FF0000"/>
        </w:rPr>
        <w:t>故答案为：</w:t>
      </w:r>
      <w:r>
        <w:rPr>
          <w:rFonts w:ascii="Times New Roman" w:hAnsi="Times New Roman"/>
          <w:color w:val="FF0000"/>
        </w:rPr>
        <w:object>
          <v:shape alt="eqIdd599cb4a589f90b0205f24c2e1fa021e" id="_x0000_i1132" o:ole="" style="width:10.5pt;height:27pt" type="#_x0000_t75">
            <v:imagedata o:title="eqIdd599cb4a589f90b0205f24c2e1fa021e" r:id="rId195"/>
          </v:shape>
          <o:OLEObject DrawAspect="Content" ObjectID="_1822131733" ProgID="Equation.DSMT4" ShapeID="_x0000_i1132" Type="Embed" r:id="rId196"/>
        </w:object>
      </w:r>
      <w:r w:rsidRPr="002E52DC">
        <w:rPr>
          <w:rFonts w:ascii="Times New Roman" w:hAnsi="Times New Roman"/>
          <w:color w:val="FF0000"/>
        </w:rPr>
        <w:t>．</w:t>
      </w:r>
    </w:p>
    <w:p w:rsidR="00B52D1B" w:rsidRPr="002E52DC">
      <w:pPr>
        <w:spacing w:line="360" w:lineRule="auto"/>
        <w:jc w:val="left"/>
        <w:textAlignment w:val="center"/>
        <w:rPr>
          <w:rFonts w:ascii="Times New Roman" w:hAnsi="Times New Roman"/>
        </w:rPr>
      </w:pPr>
      <w:r w:rsidRPr="002E52DC">
        <w:rPr>
          <w:rFonts w:ascii="Times New Roman" w:hAnsi="Times New Roman"/>
        </w:rPr>
        <w:t>11</w:t>
      </w:r>
      <w:r w:rsidRPr="002E52DC">
        <w:rPr>
          <w:rFonts w:ascii="Times New Roman" w:hAnsi="Times New Roman"/>
        </w:rPr>
        <w:t>．计算：</w:t>
      </w:r>
      <w:r>
        <w:rPr>
          <w:rFonts w:ascii="Times New Roman" w:hAnsi="Times New Roman"/>
        </w:rPr>
        <w:object>
          <v:shape alt="eqId65b43d13a29d82a9e909ed99d92e24a7" id="_x0000_i1133" o:ole="" style="width:90pt;height:13.5pt" type="#_x0000_t75">
            <v:imagedata o:title="eqId65b43d13a29d82a9e909ed99d92e24a7" r:id="rId197"/>
          </v:shape>
          <o:OLEObject DrawAspect="Content" ObjectID="_1822131734" ProgID="Equation.DSMT4" ShapeID="_x0000_i1133" Type="Embed" r:id="rId198"/>
        </w:object>
      </w:r>
      <w:r w:rsidRPr="002E52DC">
        <w:rPr>
          <w:rFonts w:ascii="Times New Roman" w:eastAsia="Times New Roman" w:hAnsi="Times New Roman"/>
          <w:u w:val="single"/>
        </w:rPr>
        <w:t xml:space="preserve">       </w:t>
      </w:r>
      <w:r w:rsidRPr="002E52DC">
        <w:rPr>
          <w:rFonts w:ascii="Times New Roman" w:hAnsi="Times New Roman"/>
        </w:rPr>
        <w:t>．</w:t>
      </w:r>
    </w:p>
    <w:p w:rsidR="00B52D1B" w:rsidRPr="002E52DC">
      <w:pPr>
        <w:shd w:color="auto" w:fill="F2F2F2" w:val="clear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 w:rsidRPr="002E52DC">
        <w:rPr>
          <w:rFonts w:ascii="Times New Roman" w:hAnsi="Times New Roman"/>
          <w:color w:val="FF0000"/>
        </w:rPr>
        <w:t>【答案】</w:t>
      </w:r>
      <w:r>
        <w:rPr>
          <w:rFonts w:ascii="Times New Roman" w:hAnsi="Times New Roman"/>
          <w:color w:val="FF0000"/>
        </w:rPr>
        <w:object>
          <v:shape alt="eqId608567c60728f8653004e9d5dcf7dc18" id="_x0000_i1134" o:ole="" style="width:67.5pt;height:15.75pt" type="#_x0000_t75">
            <v:imagedata o:title="eqId608567c60728f8653004e9d5dcf7dc18" r:id="rId199"/>
          </v:shape>
          <o:OLEObject DrawAspect="Content" ObjectID="_1822131735" ProgID="Equation.DSMT4" ShapeID="_x0000_i1134" Type="Embed" r:id="rId200"/>
        </w:object>
      </w:r>
    </w:p>
    <w:p w:rsidR="00B52D1B" w:rsidRPr="002E52DC">
      <w:pPr>
        <w:shd w:color="auto" w:fill="F2F2F2" w:val="clear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 w:rsidRPr="002E52DC">
        <w:rPr>
          <w:rFonts w:ascii="Times New Roman" w:hAnsi="Times New Roman"/>
          <w:color w:val="FF0000"/>
        </w:rPr>
        <w:t>【详解】解：</w:t>
      </w:r>
      <w:r>
        <w:rPr>
          <w:rFonts w:ascii="Times New Roman" w:hAnsi="Times New Roman"/>
          <w:color w:val="FF0000"/>
        </w:rPr>
        <w:object>
          <v:shape alt="eqId01d802d92b8834d99d8b060792ef4e6c" id="_x0000_i1135" o:ole="" style="width:86.25pt;height:17.25pt" type="#_x0000_t75">
            <v:imagedata o:title="eqId01d802d92b8834d99d8b060792ef4e6c" r:id="rId201"/>
          </v:shape>
          <o:OLEObject DrawAspect="Content" ObjectID="_1822131736" ProgID="Equation.DSMT4" ShapeID="_x0000_i1135" Type="Embed" r:id="rId202"/>
        </w:object>
      </w:r>
    </w:p>
    <w:p w:rsidR="00B52D1B" w:rsidRPr="002E52DC">
      <w:pPr>
        <w:shd w:color="auto" w:fill="F2F2F2" w:val="clear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object>
          <v:shape alt="eqIdf8c7d976a764d95e2fc292f21a3c4e0e" id="_x0000_i1136" o:ole="" style="width:108.75pt;height:15.75pt" type="#_x0000_t75">
            <v:imagedata o:title="eqIdf8c7d976a764d95e2fc292f21a3c4e0e" r:id="rId203"/>
          </v:shape>
          <o:OLEObject DrawAspect="Content" ObjectID="_1822131737" ProgID="Equation.DSMT4" ShapeID="_x0000_i1136" Type="Embed" r:id="rId204"/>
        </w:object>
      </w:r>
    </w:p>
    <w:p w:rsidR="00B52D1B" w:rsidRPr="002E52DC">
      <w:pPr>
        <w:shd w:color="auto" w:fill="F2F2F2" w:val="clear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object>
          <v:shape alt="eqIde5d68ce55965482954838fd3b38efa12" id="_x0000_i1137" o:ole="" style="width:76.5pt;height:15.75pt" type="#_x0000_t75">
            <v:imagedata o:title="eqIde5d68ce55965482954838fd3b38efa12" r:id="rId205"/>
          </v:shape>
          <o:OLEObject DrawAspect="Content" ObjectID="_1822131738" ProgID="Equation.DSMT4" ShapeID="_x0000_i1137" Type="Embed" r:id="rId206"/>
        </w:object>
      </w:r>
      <w:r w:rsidRPr="002E52DC">
        <w:rPr>
          <w:rFonts w:ascii="Times New Roman" w:hAnsi="Times New Roman"/>
          <w:color w:val="FF0000"/>
        </w:rPr>
        <w:t>，</w:t>
      </w:r>
    </w:p>
    <w:p w:rsidR="00B52D1B" w:rsidRPr="002E52DC">
      <w:pPr>
        <w:shd w:color="auto" w:fill="F2F2F2" w:val="clear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 w:rsidRPr="002E52DC">
        <w:rPr>
          <w:rFonts w:ascii="Times New Roman" w:hAnsi="Times New Roman"/>
          <w:color w:val="FF0000"/>
        </w:rPr>
        <w:t>故答案为：</w:t>
      </w:r>
      <w:r>
        <w:rPr>
          <w:rFonts w:ascii="Times New Roman" w:hAnsi="Times New Roman"/>
          <w:color w:val="FF0000"/>
        </w:rPr>
        <w:object>
          <v:shape alt="eqId608567c60728f8653004e9d5dcf7dc18" id="_x0000_i1138" o:ole="" style="width:67.5pt;height:15.75pt" type="#_x0000_t75">
            <v:imagedata o:title="eqId608567c60728f8653004e9d5dcf7dc18" r:id="rId199"/>
          </v:shape>
          <o:OLEObject DrawAspect="Content" ObjectID="_1822131739" ProgID="Equation.DSMT4" ShapeID="_x0000_i1138" Type="Embed" r:id="rId207"/>
        </w:object>
      </w:r>
      <w:r w:rsidRPr="002E52DC">
        <w:rPr>
          <w:rFonts w:ascii="Times New Roman" w:hAnsi="Times New Roman"/>
          <w:color w:val="FF0000"/>
        </w:rPr>
        <w:t>．</w:t>
      </w:r>
    </w:p>
    <w:p w:rsidR="00B52D1B" w:rsidRPr="002E52DC">
      <w:pPr>
        <w:spacing w:line="360" w:lineRule="auto"/>
        <w:jc w:val="left"/>
        <w:textAlignment w:val="center"/>
        <w:rPr>
          <w:rFonts w:ascii="Times New Roman" w:hAnsi="Times New Roman"/>
        </w:rPr>
      </w:pPr>
      <w:r w:rsidRPr="002E52DC">
        <w:rPr>
          <w:rFonts w:ascii="Times New Roman" w:hAnsi="Times New Roman"/>
        </w:rPr>
        <w:t>12</w:t>
      </w:r>
      <w:r w:rsidRPr="002E52DC">
        <w:rPr>
          <w:rFonts w:ascii="Times New Roman" w:hAnsi="Times New Roman"/>
        </w:rPr>
        <w:t>．因式分解：</w:t>
      </w:r>
      <w:r>
        <w:rPr>
          <w:rFonts w:ascii="Times New Roman" w:hAnsi="Times New Roman"/>
        </w:rPr>
        <w:object>
          <v:shape alt="eqIda8124ce60a80f10f4a734c7c469be7d0" id="_x0000_i1139" o:ole="" style="width:80.25pt;height:23.25pt" type="#_x0000_t75">
            <v:imagedata o:title="eqIda8124ce60a80f10f4a734c7c469be7d0" r:id="rId208"/>
          </v:shape>
          <o:OLEObject DrawAspect="Content" ObjectID="_1822131740" ProgID="Equation.DSMT4" ShapeID="_x0000_i1139" Type="Embed" r:id="rId209"/>
        </w:object>
      </w:r>
      <w:r w:rsidRPr="002E52DC">
        <w:rPr>
          <w:rFonts w:ascii="Times New Roman" w:eastAsia="Times New Roman" w:hAnsi="Times New Roman"/>
          <w:u w:val="single"/>
        </w:rPr>
        <w:t xml:space="preserve">          </w:t>
      </w:r>
      <w:r w:rsidRPr="002E52DC">
        <w:rPr>
          <w:rFonts w:ascii="Times New Roman" w:hAnsi="Times New Roman"/>
        </w:rPr>
        <w:t>．</w:t>
      </w:r>
    </w:p>
    <w:p w:rsidR="00B52D1B" w:rsidRPr="002E52DC">
      <w:pPr>
        <w:shd w:color="auto" w:fill="F2F2F2" w:val="clear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 w:rsidRPr="002E52DC">
        <w:rPr>
          <w:rFonts w:ascii="Times New Roman" w:hAnsi="Times New Roman"/>
          <w:color w:val="FF0000"/>
        </w:rPr>
        <w:t>【答案】</w:t>
      </w:r>
      <w:r>
        <w:rPr>
          <w:rFonts w:ascii="Times New Roman" w:hAnsi="Times New Roman"/>
          <w:color w:val="FF0000"/>
        </w:rPr>
        <w:object>
          <v:shape alt="eqId2e7b8c5fdd15a3ce50ded3555a00b614" id="_x0000_i1140" o:ole="" style="width:69.75pt;height:19.5pt" type="#_x0000_t75">
            <v:imagedata o:title="eqId2e7b8c5fdd15a3ce50ded3555a00b614" r:id="rId210"/>
          </v:shape>
          <o:OLEObject DrawAspect="Content" ObjectID="_1822131741" ProgID="Equation.DSMT4" ShapeID="_x0000_i1140" Type="Embed" r:id="rId211"/>
        </w:object>
      </w:r>
    </w:p>
    <w:p w:rsidR="00B52D1B" w:rsidRPr="002E52DC">
      <w:pPr>
        <w:shd w:color="auto" w:fill="F2F2F2" w:val="clear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 w:rsidRPr="002E52DC">
        <w:rPr>
          <w:rFonts w:ascii="Times New Roman" w:hAnsi="Times New Roman"/>
          <w:color w:val="FF0000"/>
        </w:rPr>
        <w:t>【详解】解：</w:t>
      </w:r>
      <w:r>
        <w:rPr>
          <w:rFonts w:ascii="Times New Roman" w:hAnsi="Times New Roman"/>
          <w:color w:val="FF0000"/>
        </w:rPr>
        <w:object>
          <v:shape alt="eqId79e545699cb208498a0cfb07ed199091" id="_x0000_i1141" o:ole="" style="width:68.25pt;height:21pt" type="#_x0000_t75">
            <v:imagedata o:title="eqId79e545699cb208498a0cfb07ed199091" r:id="rId212"/>
          </v:shape>
          <o:OLEObject DrawAspect="Content" ObjectID="_1822131742" ProgID="Equation.DSMT4" ShapeID="_x0000_i1141" Type="Embed" r:id="rId213"/>
        </w:object>
      </w:r>
    </w:p>
    <w:p w:rsidR="00B52D1B" w:rsidRPr="002E52DC">
      <w:pPr>
        <w:shd w:color="auto" w:fill="F2F2F2" w:val="clear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object>
          <v:shape alt="eqIda4c2df356c167e9994b4ff7f36c4d39c" id="_x0000_i1142" o:ole="" style="width:121.5pt;height:19.5pt" type="#_x0000_t75">
            <v:imagedata o:title="eqIda4c2df356c167e9994b4ff7f36c4d39c" r:id="rId214"/>
          </v:shape>
          <o:OLEObject DrawAspect="Content" ObjectID="_1822131743" ProgID="Equation.DSMT4" ShapeID="_x0000_i1142" Type="Embed" r:id="rId215"/>
        </w:object>
      </w:r>
    </w:p>
    <w:p w:rsidR="00B52D1B" w:rsidRPr="002E52DC">
      <w:pPr>
        <w:shd w:color="auto" w:fill="F2F2F2" w:val="clear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object>
          <v:shape alt="eqId457af9a3463a7164a58d87c7d51e673e" id="_x0000_i1143" o:ole="" style="width:77.25pt;height:19.5pt" type="#_x0000_t75">
            <v:imagedata o:title="eqId457af9a3463a7164a58d87c7d51e673e" r:id="rId216"/>
          </v:shape>
          <o:OLEObject DrawAspect="Content" ObjectID="_1822131744" ProgID="Equation.DSMT4" ShapeID="_x0000_i1143" Type="Embed" r:id="rId217"/>
        </w:object>
      </w:r>
      <w:r w:rsidRPr="002E52DC">
        <w:rPr>
          <w:rFonts w:ascii="Times New Roman" w:hAnsi="Times New Roman"/>
          <w:color w:val="FF0000"/>
        </w:rPr>
        <w:t>，</w:t>
      </w:r>
    </w:p>
    <w:p w:rsidR="00B52D1B" w:rsidRPr="002E52DC">
      <w:pPr>
        <w:shd w:color="auto" w:fill="F2F2F2" w:val="clear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 w:rsidRPr="002E52DC">
        <w:rPr>
          <w:rFonts w:ascii="Times New Roman" w:hAnsi="Times New Roman"/>
          <w:color w:val="FF0000"/>
        </w:rPr>
        <w:t>故答案为：</w:t>
      </w:r>
      <w:r>
        <w:rPr>
          <w:rFonts w:ascii="Times New Roman" w:hAnsi="Times New Roman"/>
          <w:color w:val="FF0000"/>
        </w:rPr>
        <w:object>
          <v:shape alt="eqId2e7b8c5fdd15a3ce50ded3555a00b614" id="_x0000_i1144" o:ole="" style="width:69.75pt;height:19.5pt" type="#_x0000_t75">
            <v:imagedata o:title="eqId2e7b8c5fdd15a3ce50ded3555a00b614" r:id="rId210"/>
          </v:shape>
          <o:OLEObject DrawAspect="Content" ObjectID="_1822131745" ProgID="Equation.DSMT4" ShapeID="_x0000_i1144" Type="Embed" r:id="rId218"/>
        </w:object>
      </w:r>
      <w:r w:rsidRPr="002E52DC">
        <w:rPr>
          <w:rFonts w:ascii="Times New Roman" w:hAnsi="Times New Roman"/>
          <w:color w:val="FF0000"/>
        </w:rPr>
        <w:t>．</w:t>
      </w:r>
    </w:p>
    <w:p w:rsidR="00B52D1B" w:rsidRPr="002E52DC">
      <w:pPr>
        <w:spacing w:line="360" w:lineRule="auto"/>
        <w:jc w:val="left"/>
        <w:textAlignment w:val="center"/>
        <w:rPr>
          <w:rFonts w:ascii="Times New Roman" w:hAnsi="Times New Roman"/>
        </w:rPr>
      </w:pPr>
      <w:r w:rsidRPr="002E52DC">
        <w:rPr>
          <w:rFonts w:ascii="Times New Roman" w:hAnsi="Times New Roman"/>
        </w:rPr>
        <w:t>13</w:t>
      </w:r>
      <w:r w:rsidRPr="002E52DC">
        <w:rPr>
          <w:rFonts w:ascii="Times New Roman" w:hAnsi="Times New Roman"/>
        </w:rPr>
        <w:t>．如果</w:t>
      </w:r>
      <w:r>
        <w:rPr>
          <w:rFonts w:ascii="Times New Roman" w:hAnsi="Times New Roman"/>
        </w:rPr>
        <w:object>
          <v:shape alt="eqIdbc9c20c5ad6ae8e4b4161439b3b351db" id="_x0000_i1145" o:ole="" style="width:85.5pt;height:18pt" type="#_x0000_t75">
            <v:imagedata o:title="eqIdbc9c20c5ad6ae8e4b4161439b3b351db" r:id="rId219"/>
          </v:shape>
          <o:OLEObject DrawAspect="Content" ObjectID="_1822131746" ProgID="Equation.DSMT4" ShapeID="_x0000_i1145" Type="Embed" r:id="rId220"/>
        </w:object>
      </w:r>
      <w:r w:rsidRPr="002E52DC">
        <w:rPr>
          <w:rFonts w:ascii="Times New Roman" w:hAnsi="Times New Roman"/>
        </w:rPr>
        <w:t>是一个完全平方式，那么常数</w:t>
      </w:r>
      <w:r>
        <w:rPr>
          <w:rFonts w:ascii="Times New Roman" w:hAnsi="Times New Roman"/>
        </w:rPr>
        <w:object>
          <v:shape alt="eqIda6c57bbef89a37f1a3808c0ceeac0c22" id="_x0000_i1146" o:ole="" style="width:19.5pt;height:9.75pt" type="#_x0000_t75">
            <v:imagedata o:title="eqIda6c57bbef89a37f1a3808c0ceeac0c22" r:id="rId221"/>
          </v:shape>
          <o:OLEObject DrawAspect="Content" ObjectID="_1822131747" ProgID="Equation.DSMT4" ShapeID="_x0000_i1146" Type="Embed" r:id="rId222"/>
        </w:object>
      </w:r>
      <w:r w:rsidRPr="002E52DC">
        <w:rPr>
          <w:rFonts w:ascii="Times New Roman" w:eastAsia="Times New Roman" w:hAnsi="Times New Roman"/>
          <w:u w:val="single"/>
        </w:rPr>
        <w:t xml:space="preserve">        </w:t>
      </w:r>
      <w:r w:rsidRPr="002E52DC">
        <w:rPr>
          <w:rFonts w:ascii="Times New Roman" w:hAnsi="Times New Roman"/>
        </w:rPr>
        <w:t>．</w:t>
      </w:r>
    </w:p>
    <w:p w:rsidR="00B52D1B" w:rsidRPr="002E52DC">
      <w:pPr>
        <w:shd w:color="auto" w:fill="F2F2F2" w:val="clear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 w:rsidRPr="002E52DC">
        <w:rPr>
          <w:rFonts w:ascii="Times New Roman" w:hAnsi="Times New Roman"/>
          <w:color w:val="FF0000"/>
        </w:rPr>
        <w:t>【答案】</w:t>
      </w:r>
      <w:r w:rsidRPr="002E52DC">
        <w:rPr>
          <w:rFonts w:ascii="Times New Roman" w:hAnsi="Times New Roman"/>
          <w:color w:val="FF0000"/>
        </w:rPr>
        <w:t>21</w:t>
      </w:r>
      <w:r w:rsidRPr="002E52DC">
        <w:rPr>
          <w:rFonts w:ascii="Times New Roman" w:hAnsi="Times New Roman"/>
          <w:color w:val="FF0000"/>
        </w:rPr>
        <w:t>或</w:t>
      </w:r>
      <w:r>
        <w:rPr>
          <w:rFonts w:ascii="Times New Roman" w:hAnsi="Times New Roman"/>
          <w:color w:val="FF0000"/>
        </w:rPr>
        <w:object>
          <v:shape alt="eqIda8e3ce475328ad8933825cfd40aa8fb0" id="_x0000_i1147" o:ole="" style="width:19.5pt;height:12.75pt" type="#_x0000_t75">
            <v:imagedata o:title="eqIda8e3ce475328ad8933825cfd40aa8fb0" r:id="rId223"/>
          </v:shape>
          <o:OLEObject DrawAspect="Content" ObjectID="_1822131748" ProgID="Equation.DSMT4" ShapeID="_x0000_i1147" Type="Embed" r:id="rId224"/>
        </w:object>
      </w:r>
    </w:p>
    <w:p w:rsidR="00B52D1B" w:rsidRPr="002E52DC">
      <w:pPr>
        <w:shd w:color="auto" w:fill="F2F2F2" w:val="clear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 w:rsidRPr="002E52DC">
        <w:rPr>
          <w:rFonts w:ascii="Times New Roman" w:hAnsi="Times New Roman"/>
          <w:color w:val="FF0000"/>
        </w:rPr>
        <w:t>【详解】解：</w:t>
      </w:r>
      <w:r w:rsidRPr="002E52DC">
        <w:rPr>
          <w:rFonts w:ascii="宋体" w:cs="宋体" w:hAnsi="宋体" w:hint="eastAsia"/>
          <w:color w:val="FF0000"/>
        </w:rPr>
        <w:t>∵</w:t>
      </w:r>
      <w:r>
        <w:rPr>
          <w:rFonts w:ascii="Times New Roman" w:hAnsi="Times New Roman"/>
          <w:color w:val="FF0000"/>
        </w:rPr>
        <w:object>
          <v:shape alt="eqId545f37a09a017f8c75fad8d710192180" id="_x0000_i1148" o:ole="" style="width:82.5pt;height:18pt" type="#_x0000_t75">
            <v:imagedata o:title="eqId545f37a09a017f8c75fad8d710192180" r:id="rId225"/>
          </v:shape>
          <o:OLEObject DrawAspect="Content" ObjectID="_1822131749" ProgID="Equation.DSMT4" ShapeID="_x0000_i1148" Type="Embed" r:id="rId226"/>
        </w:object>
      </w:r>
      <w:r w:rsidRPr="002E52DC">
        <w:rPr>
          <w:rFonts w:ascii="Times New Roman" w:hAnsi="Times New Roman"/>
          <w:color w:val="FF0000"/>
        </w:rPr>
        <w:t>是一个完全平方式，</w:t>
      </w:r>
    </w:p>
    <w:p w:rsidR="00B52D1B" w:rsidRPr="002E52DC">
      <w:pPr>
        <w:shd w:color="auto" w:fill="F2F2F2" w:val="clear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 w:rsidRPr="002E52DC">
        <w:rPr>
          <w:rFonts w:ascii="宋体" w:cs="宋体" w:hAnsi="宋体" w:hint="eastAsia"/>
          <w:color w:val="FF0000"/>
        </w:rPr>
        <w:t>∴</w:t>
      </w:r>
      <w:r>
        <w:rPr>
          <w:rFonts w:ascii="Times New Roman" w:hAnsi="Times New Roman"/>
          <w:color w:val="FF0000"/>
        </w:rPr>
        <w:object>
          <v:shape alt="eqId1b7b885d68e574253593d2ef7b7454dd" id="_x0000_i1149" o:ole="" style="width:197.25pt;height:18.75pt" type="#_x0000_t75">
            <v:imagedata o:title="eqId1b7b885d68e574253593d2ef7b7454dd" r:id="rId227"/>
          </v:shape>
          <o:OLEObject DrawAspect="Content" ObjectID="_1822131750" ProgID="Equation.DSMT4" ShapeID="_x0000_i1149" Type="Embed" r:id="rId228"/>
        </w:object>
      </w:r>
      <w:r w:rsidRPr="002E52DC">
        <w:rPr>
          <w:rFonts w:ascii="Times New Roman" w:hAnsi="Times New Roman"/>
          <w:color w:val="FF0000"/>
        </w:rPr>
        <w:t>，</w:t>
      </w:r>
    </w:p>
    <w:p w:rsidR="00B52D1B" w:rsidRPr="002E52DC">
      <w:pPr>
        <w:shd w:color="auto" w:fill="F2F2F2" w:val="clear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 w:rsidRPr="002E52DC">
        <w:rPr>
          <w:rFonts w:ascii="宋体" w:cs="宋体" w:hAnsi="宋体" w:hint="eastAsia"/>
          <w:color w:val="FF0000"/>
        </w:rPr>
        <w:t>∴</w:t>
      </w:r>
      <w:r>
        <w:rPr>
          <w:rFonts w:ascii="Times New Roman" w:hAnsi="Times New Roman"/>
          <w:color w:val="FF0000"/>
        </w:rPr>
        <w:object>
          <v:shape alt="eqIde1912c2f6f61f73cde7a15d41cae35d6" id="_x0000_i1150" o:ole="" style="width:50.25pt;height:12pt" type="#_x0000_t75">
            <v:imagedata o:title="eqIde1912c2f6f61f73cde7a15d41cae35d6" r:id="rId229"/>
          </v:shape>
          <o:OLEObject DrawAspect="Content" ObjectID="_1822131751" ProgID="Equation.DSMT4" ShapeID="_x0000_i1150" Type="Embed" r:id="rId230"/>
        </w:object>
      </w:r>
      <w:r w:rsidRPr="002E52DC">
        <w:rPr>
          <w:rFonts w:ascii="Times New Roman" w:hAnsi="Times New Roman"/>
          <w:color w:val="FF0000"/>
        </w:rPr>
        <w:t>，</w:t>
      </w:r>
    </w:p>
    <w:p w:rsidR="00B52D1B" w:rsidRPr="002E52DC">
      <w:pPr>
        <w:shd w:color="auto" w:fill="F2F2F2" w:val="clear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 w:rsidRPr="002E52DC">
        <w:rPr>
          <w:rFonts w:ascii="Times New Roman" w:hAnsi="Times New Roman"/>
          <w:color w:val="FF0000"/>
        </w:rPr>
        <w:t>解得：</w:t>
      </w:r>
      <w:r>
        <w:rPr>
          <w:rFonts w:ascii="Times New Roman" w:hAnsi="Times New Roman"/>
          <w:color w:val="FF0000"/>
        </w:rPr>
        <w:object>
          <v:shape alt="eqId00c7e57297fc0fcc774e3c640422172a" id="_x0000_i1151" o:ole="" style="width:31.5pt;height:12pt" type="#_x0000_t75">
            <v:imagedata o:title="eqId00c7e57297fc0fcc774e3c640422172a" r:id="rId231"/>
          </v:shape>
          <o:OLEObject DrawAspect="Content" ObjectID="_1822131752" ProgID="Equation.DSMT4" ShapeID="_x0000_i1151" Type="Embed" r:id="rId232"/>
        </w:object>
      </w:r>
      <w:r w:rsidRPr="002E52DC">
        <w:rPr>
          <w:rFonts w:ascii="Times New Roman" w:hAnsi="Times New Roman"/>
          <w:color w:val="FF0000"/>
        </w:rPr>
        <w:t>或</w:t>
      </w:r>
      <w:r>
        <w:rPr>
          <w:rFonts w:ascii="Times New Roman" w:hAnsi="Times New Roman"/>
          <w:color w:val="FF0000"/>
        </w:rPr>
        <w:object>
          <v:shape alt="eqId54d563011a22d0c2e884fb3288e7adb0" id="_x0000_i1152" o:ole="" style="width:17.25pt;height:11.25pt" type="#_x0000_t75">
            <v:imagedata o:title="eqId54d563011a22d0c2e884fb3288e7adb0" r:id="rId233"/>
          </v:shape>
          <o:OLEObject DrawAspect="Content" ObjectID="_1822131753" ProgID="Equation.DSMT4" ShapeID="_x0000_i1152" Type="Embed" r:id="rId234"/>
        </w:object>
      </w:r>
      <w:r w:rsidRPr="002E52DC">
        <w:rPr>
          <w:rFonts w:ascii="Times New Roman" w:hAnsi="Times New Roman"/>
          <w:color w:val="FF0000"/>
        </w:rPr>
        <w:t>．</w:t>
      </w:r>
    </w:p>
    <w:p w:rsidR="00B52D1B" w:rsidRPr="002E52DC">
      <w:pPr>
        <w:shd w:color="auto" w:fill="F2F2F2" w:val="clear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 w:rsidRPr="002E52DC">
        <w:rPr>
          <w:rFonts w:ascii="Times New Roman" w:hAnsi="Times New Roman"/>
          <w:color w:val="FF0000"/>
        </w:rPr>
        <w:t>故答案为：</w:t>
      </w:r>
      <w:r w:rsidRPr="002E52DC">
        <w:rPr>
          <w:rFonts w:ascii="Times New Roman" w:hAnsi="Times New Roman"/>
          <w:color w:val="FF0000"/>
        </w:rPr>
        <w:t>21</w:t>
      </w:r>
      <w:r w:rsidRPr="002E52DC">
        <w:rPr>
          <w:rFonts w:ascii="Times New Roman" w:hAnsi="Times New Roman"/>
          <w:color w:val="FF0000"/>
        </w:rPr>
        <w:t>或</w:t>
      </w:r>
      <w:r>
        <w:rPr>
          <w:rFonts w:ascii="Times New Roman" w:hAnsi="Times New Roman"/>
          <w:color w:val="FF0000"/>
        </w:rPr>
        <w:object>
          <v:shape alt="eqId54d563011a22d0c2e884fb3288e7adb0" id="_x0000_i1153" o:ole="" style="width:17.25pt;height:11.25pt" type="#_x0000_t75">
            <v:imagedata o:title="eqId54d563011a22d0c2e884fb3288e7adb0" r:id="rId233"/>
          </v:shape>
          <o:OLEObject DrawAspect="Content" ObjectID="_1822131754" ProgID="Equation.DSMT4" ShapeID="_x0000_i1153" Type="Embed" r:id="rId235"/>
        </w:object>
      </w:r>
      <w:r w:rsidRPr="002E52DC">
        <w:rPr>
          <w:rFonts w:ascii="Times New Roman" w:hAnsi="Times New Roman"/>
          <w:color w:val="FF0000"/>
        </w:rPr>
        <w:t>．</w:t>
      </w:r>
    </w:p>
    <w:p w:rsidR="00B52D1B" w:rsidRPr="002E52DC">
      <w:pPr>
        <w:spacing w:line="360" w:lineRule="auto"/>
        <w:jc w:val="left"/>
        <w:textAlignment w:val="center"/>
        <w:rPr>
          <w:rFonts w:ascii="Times New Roman" w:hAnsi="Times New Roman"/>
        </w:rPr>
      </w:pPr>
      <w:r w:rsidRPr="002E52DC">
        <w:rPr>
          <w:rFonts w:ascii="Times New Roman" w:hAnsi="Times New Roman"/>
        </w:rPr>
        <w:t>14</w:t>
      </w:r>
      <w:r w:rsidRPr="002E52DC">
        <w:rPr>
          <w:rFonts w:ascii="Times New Roman" w:hAnsi="Times New Roman"/>
        </w:rPr>
        <w:t>．已知代数式</w:t>
      </w:r>
      <w:r>
        <w:rPr>
          <w:rFonts w:ascii="Times New Roman" w:hAnsi="Times New Roman"/>
        </w:rPr>
        <w:object>
          <v:shape alt="eqId45d9d35b4dddd14f47b2c18335e419d8" id="_x0000_i1154" o:ole="" style="width:86.25pt;height:18.75pt" type="#_x0000_t75">
            <v:imagedata o:title="eqId45d9d35b4dddd14f47b2c18335e419d8" r:id="rId236"/>
          </v:shape>
          <o:OLEObject DrawAspect="Content" ObjectID="_1822131755" ProgID="Equation.DSMT4" ShapeID="_x0000_i1154" Type="Embed" r:id="rId237"/>
        </w:object>
      </w:r>
      <w:r w:rsidRPr="002E52DC">
        <w:rPr>
          <w:rFonts w:ascii="Times New Roman" w:hAnsi="Times New Roman"/>
        </w:rPr>
        <w:t>的积中不含</w:t>
      </w:r>
      <w:r w:rsidRPr="002E52DC">
        <w:rPr>
          <w:rFonts w:ascii="Times New Roman" w:eastAsia="Times New Roman" w:hAnsi="Times New Roman"/>
          <w:i/>
        </w:rPr>
        <w:t>x</w:t>
      </w:r>
      <w:r w:rsidRPr="002E52DC">
        <w:rPr>
          <w:rFonts w:ascii="Times New Roman" w:hAnsi="Times New Roman"/>
        </w:rPr>
        <w:t>的一次项，则</w:t>
      </w:r>
      <w:r>
        <w:rPr>
          <w:rFonts w:ascii="Times New Roman" w:hAnsi="Times New Roman"/>
        </w:rPr>
        <w:object>
          <v:shape alt="eqIda6c57bbef89a37f1a3808c0ceeac0c22" id="_x0000_i1155" o:ole="" style="width:19.5pt;height:9.75pt" type="#_x0000_t75">
            <v:imagedata o:title="eqIda6c57bbef89a37f1a3808c0ceeac0c22" r:id="rId221"/>
          </v:shape>
          <o:OLEObject DrawAspect="Content" ObjectID="_1822131756" ProgID="Equation.DSMT4" ShapeID="_x0000_i1155" Type="Embed" r:id="rId238"/>
        </w:object>
      </w:r>
      <w:r w:rsidRPr="002E52DC">
        <w:rPr>
          <w:rFonts w:ascii="Times New Roman" w:eastAsia="Times New Roman" w:hAnsi="Times New Roman"/>
          <w:u w:val="single"/>
        </w:rPr>
        <w:t xml:space="preserve">        </w:t>
      </w:r>
      <w:r w:rsidRPr="002E52DC">
        <w:rPr>
          <w:rFonts w:ascii="Times New Roman" w:hAnsi="Times New Roman"/>
        </w:rPr>
        <w:t>．</w:t>
      </w:r>
    </w:p>
    <w:p w:rsidR="00B52D1B" w:rsidRPr="002E52DC">
      <w:pPr>
        <w:shd w:color="auto" w:fill="F2F2F2" w:val="clear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 w:rsidRPr="002E52DC">
        <w:rPr>
          <w:rFonts w:ascii="Times New Roman" w:hAnsi="Times New Roman"/>
          <w:color w:val="FF0000"/>
        </w:rPr>
        <w:t>【答案】</w:t>
      </w:r>
      <w:r>
        <w:rPr>
          <w:rFonts w:ascii="Times New Roman" w:hAnsi="Times New Roman"/>
          <w:color w:val="FF0000"/>
        </w:rPr>
        <w:object>
          <v:shape alt="eqIdbf31876698721a199c7c53c6b320aa86" id="_x0000_i1156" o:ole="" style="width:10.5pt;height:27pt" type="#_x0000_t75">
            <v:imagedata o:title="eqIdbf31876698721a199c7c53c6b320aa86" r:id="rId239"/>
          </v:shape>
          <o:OLEObject DrawAspect="Content" ObjectID="_1822131757" ProgID="Equation.DSMT4" ShapeID="_x0000_i1156" Type="Embed" r:id="rId240"/>
        </w:object>
      </w:r>
    </w:p>
    <w:p w:rsidR="00B52D1B" w:rsidRPr="002E52DC">
      <w:pPr>
        <w:shd w:color="auto" w:fill="F2F2F2" w:val="clear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 w:rsidRPr="002E52DC">
        <w:rPr>
          <w:rFonts w:ascii="Times New Roman" w:hAnsi="Times New Roman"/>
          <w:color w:val="FF0000"/>
        </w:rPr>
        <w:t>【详解】解：</w:t>
      </w:r>
      <w:r>
        <w:rPr>
          <w:rFonts w:ascii="Times New Roman" w:hAnsi="Times New Roman"/>
          <w:color w:val="FF0000"/>
        </w:rPr>
        <w:object>
          <v:shape alt="eqId45d9d35b4dddd14f47b2c18335e419d8" id="_x0000_i1157" o:ole="" style="width:86.25pt;height:18.75pt" type="#_x0000_t75">
            <v:imagedata o:title="eqId45d9d35b4dddd14f47b2c18335e419d8" r:id="rId236"/>
          </v:shape>
          <o:OLEObject DrawAspect="Content" ObjectID="_1822131758" ProgID="Equation.DSMT4" ShapeID="_x0000_i1157" Type="Embed" r:id="rId241"/>
        </w:object>
      </w:r>
    </w:p>
    <w:p w:rsidR="00B52D1B" w:rsidRPr="002E52DC">
      <w:pPr>
        <w:shd w:color="auto" w:fill="F2F2F2" w:val="clear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object>
          <v:shape alt="eqId2a925d3af3780cc74bd34bb1b09711c9" id="_x0000_i1158" o:ole="" style="width:143.25pt;height:14.25pt" type="#_x0000_t75">
            <v:imagedata o:title="eqId2a925d3af3780cc74bd34bb1b09711c9" r:id="rId242"/>
          </v:shape>
          <o:OLEObject DrawAspect="Content" ObjectID="_1822131759" ProgID="Equation.DSMT4" ShapeID="_x0000_i1158" Type="Embed" r:id="rId243"/>
        </w:object>
      </w:r>
    </w:p>
    <w:p w:rsidR="00B52D1B" w:rsidRPr="002E52DC">
      <w:pPr>
        <w:shd w:color="auto" w:fill="F2F2F2" w:val="clear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object>
          <v:shape alt="eqId6ad7098b9fdf5e2630328b6f0b851993" id="_x0000_i1159" o:ole="" style="width:147.75pt;height:17.25pt" type="#_x0000_t75">
            <v:imagedata o:title="eqId6ad7098b9fdf5e2630328b6f0b851993" r:id="rId244"/>
          </v:shape>
          <o:OLEObject DrawAspect="Content" ObjectID="_1822131760" ProgID="Equation.DSMT4" ShapeID="_x0000_i1159" Type="Embed" r:id="rId245"/>
        </w:object>
      </w:r>
      <w:r w:rsidRPr="002E52DC">
        <w:rPr>
          <w:rFonts w:ascii="Times New Roman" w:hAnsi="Times New Roman"/>
          <w:color w:val="FF0000"/>
        </w:rPr>
        <w:t>，</w:t>
      </w:r>
    </w:p>
    <w:p w:rsidR="00B52D1B" w:rsidRPr="002E52DC">
      <w:pPr>
        <w:shd w:color="auto" w:fill="F2F2F2" w:val="clear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 w:rsidRPr="002E52DC">
        <w:rPr>
          <w:rFonts w:ascii="宋体" w:cs="宋体" w:hAnsi="宋体" w:hint="eastAsia"/>
          <w:color w:val="FF0000"/>
        </w:rPr>
        <w:t>∵</w:t>
      </w:r>
      <w:r w:rsidRPr="002E52DC">
        <w:rPr>
          <w:rFonts w:ascii="Times New Roman" w:hAnsi="Times New Roman"/>
          <w:color w:val="FF0000"/>
        </w:rPr>
        <w:t>该代数式的积中不含</w:t>
      </w:r>
      <w:r w:rsidRPr="002E52DC">
        <w:rPr>
          <w:rFonts w:ascii="Times New Roman" w:eastAsia="Times New Roman" w:hAnsi="Times New Roman"/>
          <w:i/>
          <w:color w:val="FF0000"/>
        </w:rPr>
        <w:t>x</w:t>
      </w:r>
      <w:r w:rsidRPr="002E52DC">
        <w:rPr>
          <w:rFonts w:ascii="Times New Roman" w:hAnsi="Times New Roman"/>
          <w:color w:val="FF0000"/>
        </w:rPr>
        <w:t>的一次项，</w:t>
      </w:r>
    </w:p>
    <w:p w:rsidR="00B52D1B" w:rsidRPr="002E52DC">
      <w:pPr>
        <w:shd w:color="auto" w:fill="F2F2F2" w:val="clear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 w:rsidRPr="002E52DC">
        <w:rPr>
          <w:rFonts w:ascii="宋体" w:cs="宋体" w:hAnsi="宋体" w:hint="eastAsia"/>
          <w:color w:val="FF0000"/>
        </w:rPr>
        <w:t>∴</w:t>
      </w:r>
      <w:r>
        <w:rPr>
          <w:rFonts w:ascii="Times New Roman" w:hAnsi="Times New Roman"/>
          <w:color w:val="FF0000"/>
        </w:rPr>
        <w:object>
          <v:shape alt="eqId01df6114d19e5d69fcf341ca6256879f" id="_x0000_i1160" o:ole="" style="width:45.75pt;height:12pt" type="#_x0000_t75">
            <v:imagedata o:title="eqId01df6114d19e5d69fcf341ca6256879f" r:id="rId246"/>
          </v:shape>
          <o:OLEObject DrawAspect="Content" ObjectID="_1822131761" ProgID="Equation.DSMT4" ShapeID="_x0000_i1160" Type="Embed" r:id="rId247"/>
        </w:object>
      </w:r>
      <w:r w:rsidRPr="002E52DC">
        <w:rPr>
          <w:rFonts w:ascii="Times New Roman" w:hAnsi="Times New Roman"/>
          <w:color w:val="FF0000"/>
        </w:rPr>
        <w:t>，解得</w:t>
      </w:r>
      <w:r>
        <w:rPr>
          <w:rFonts w:ascii="Times New Roman" w:hAnsi="Times New Roman"/>
          <w:color w:val="FF0000"/>
        </w:rPr>
        <w:object>
          <v:shape alt="eqId0dbb910dadef68ff280379c48c43b33e" id="_x0000_i1161" o:ole="" style="width:27.75pt;height:27.75pt" type="#_x0000_t75">
            <v:imagedata o:title="eqId0dbb910dadef68ff280379c48c43b33e" r:id="rId248"/>
          </v:shape>
          <o:OLEObject DrawAspect="Content" ObjectID="_1822131762" ProgID="Equation.DSMT4" ShapeID="_x0000_i1161" Type="Embed" r:id="rId249"/>
        </w:object>
      </w:r>
      <w:r w:rsidRPr="002E52DC">
        <w:rPr>
          <w:rFonts w:ascii="Times New Roman" w:hAnsi="Times New Roman"/>
          <w:color w:val="FF0000"/>
        </w:rPr>
        <w:t>，</w:t>
      </w:r>
    </w:p>
    <w:p w:rsidR="00B52D1B" w:rsidRPr="002E52DC">
      <w:pPr>
        <w:shd w:color="auto" w:fill="F2F2F2" w:val="clear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 w:rsidRPr="002E52DC">
        <w:rPr>
          <w:rFonts w:ascii="Times New Roman" w:hAnsi="Times New Roman"/>
          <w:color w:val="FF0000"/>
        </w:rPr>
        <w:t>故答案为：</w:t>
      </w:r>
      <w:r>
        <w:rPr>
          <w:rFonts w:ascii="Times New Roman" w:hAnsi="Times New Roman"/>
          <w:color w:val="FF0000"/>
        </w:rPr>
        <w:object>
          <v:shape alt="eqIdbf31876698721a199c7c53c6b320aa86" id="_x0000_i1162" o:ole="" style="width:10.5pt;height:27pt" type="#_x0000_t75">
            <v:imagedata o:title="eqIdbf31876698721a199c7c53c6b320aa86" r:id="rId239"/>
          </v:shape>
          <o:OLEObject DrawAspect="Content" ObjectID="_1822131763" ProgID="Equation.DSMT4" ShapeID="_x0000_i1162" Type="Embed" r:id="rId250"/>
        </w:object>
      </w:r>
      <w:r w:rsidRPr="002E52DC">
        <w:rPr>
          <w:rFonts w:ascii="Times New Roman" w:hAnsi="Times New Roman"/>
          <w:color w:val="FF0000"/>
        </w:rPr>
        <w:t>．</w:t>
      </w:r>
    </w:p>
    <w:p w:rsidR="00B52D1B" w:rsidRPr="002E52DC">
      <w:pPr>
        <w:spacing w:line="360" w:lineRule="auto"/>
        <w:jc w:val="left"/>
        <w:textAlignment w:val="center"/>
        <w:rPr>
          <w:rFonts w:ascii="Times New Roman" w:hAnsi="Times New Roman"/>
        </w:rPr>
      </w:pPr>
      <w:r w:rsidRPr="002E52DC">
        <w:rPr>
          <w:rFonts w:ascii="Times New Roman" w:hAnsi="Times New Roman"/>
        </w:rPr>
        <w:t>15</w:t>
      </w:r>
      <w:r w:rsidRPr="002E52DC">
        <w:rPr>
          <w:rFonts w:ascii="Times New Roman" w:hAnsi="Times New Roman"/>
        </w:rPr>
        <w:t>．如果单项式</w:t>
      </w:r>
      <w:r>
        <w:rPr>
          <w:rFonts w:ascii="Times New Roman" w:hAnsi="Times New Roman"/>
        </w:rPr>
        <w:object>
          <v:shape alt="eqIda78d21d387355216f973a74625f69f52" id="_x0000_i1163" o:ole="" style="width:40.5pt;height:27pt" type="#_x0000_t75">
            <v:imagedata o:title="eqIda78d21d387355216f973a74625f69f52" r:id="rId251"/>
          </v:shape>
          <o:OLEObject DrawAspect="Content" ObjectID="_1822131764" ProgID="Equation.DSMT4" ShapeID="_x0000_i1163" Type="Embed" r:id="rId252"/>
        </w:object>
      </w:r>
      <w:r w:rsidRPr="002E52DC">
        <w:rPr>
          <w:rFonts w:ascii="Times New Roman" w:hAnsi="Times New Roman"/>
        </w:rPr>
        <w:t>与</w:t>
      </w:r>
      <w:r>
        <w:rPr>
          <w:rFonts w:ascii="Times New Roman" w:hAnsi="Times New Roman"/>
        </w:rPr>
        <w:object>
          <v:shape alt="eqIdc37ede2d1ba329a048777611ff0de626" id="_x0000_i1164" o:ole="" style="width:44.25pt;height:27.75pt" type="#_x0000_t75">
            <v:imagedata o:title="eqIdc37ede2d1ba329a048777611ff0de626" r:id="rId253"/>
          </v:shape>
          <o:OLEObject DrawAspect="Content" ObjectID="_1822131765" ProgID="Equation.DSMT4" ShapeID="_x0000_i1164" Type="Embed" r:id="rId254"/>
        </w:object>
      </w:r>
      <w:r w:rsidRPr="002E52DC">
        <w:rPr>
          <w:rFonts w:ascii="Times New Roman" w:hAnsi="Times New Roman"/>
        </w:rPr>
        <w:t>是同类项，那么</w:t>
      </w:r>
      <w:r>
        <w:rPr>
          <w:rFonts w:ascii="Times New Roman" w:hAnsi="Times New Roman"/>
        </w:rPr>
        <w:object>
          <v:shape alt="eqId630fb2dd5b1f0059c253736887ba63d0" id="_x0000_i1165" o:ole="" style="width:24.75pt;height:9.75pt" type="#_x0000_t75">
            <v:imagedata o:title="eqId630fb2dd5b1f0059c253736887ba63d0" r:id="rId255"/>
          </v:shape>
          <o:OLEObject DrawAspect="Content" ObjectID="_1822131766" ProgID="Equation.DSMT4" ShapeID="_x0000_i1165" Type="Embed" r:id="rId256"/>
        </w:object>
      </w:r>
      <w:r w:rsidRPr="002E52DC">
        <w:rPr>
          <w:rFonts w:ascii="Times New Roman" w:eastAsia="Times New Roman" w:hAnsi="Times New Roman"/>
          <w:kern w:val="0"/>
          <w:sz w:val="24"/>
          <w:szCs w:val="24"/>
        </w:rPr>
        <w:t>  </w:t>
      </w:r>
      <w:r w:rsidRPr="002E52DC">
        <w:rPr>
          <w:rFonts w:ascii="Times New Roman" w:eastAsia="Times New Roman" w:hAnsi="Times New Roman"/>
          <w:u w:val="single"/>
        </w:rPr>
        <w:t xml:space="preserve">           </w:t>
      </w:r>
      <w:r w:rsidRPr="002E52DC">
        <w:rPr>
          <w:rFonts w:ascii="Times New Roman" w:hAnsi="Times New Roman"/>
        </w:rPr>
        <w:t>．</w:t>
      </w:r>
    </w:p>
    <w:p w:rsidR="00B52D1B" w:rsidRPr="002E52DC">
      <w:pPr>
        <w:shd w:color="auto" w:fill="F2F2F2" w:val="clear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 w:rsidRPr="002E52DC">
        <w:rPr>
          <w:rFonts w:ascii="Times New Roman" w:hAnsi="Times New Roman"/>
          <w:color w:val="FF0000"/>
        </w:rPr>
        <w:t>【答案】</w:t>
      </w:r>
      <w:r>
        <w:rPr>
          <w:rFonts w:ascii="Times New Roman" w:hAnsi="Times New Roman"/>
          <w:color w:val="FF0000"/>
        </w:rPr>
        <w:object>
          <v:shape alt="eqId8da45c443af7994a26ffa9d8894e7262" id="_x0000_i1166" o:ole="" style="width:12pt;height:11.25pt" type="#_x0000_t75">
            <v:imagedata o:title="eqId8da45c443af7994a26ffa9d8894e7262" r:id="rId257"/>
          </v:shape>
          <o:OLEObject DrawAspect="Content" ObjectID="_1822131767" ProgID="Equation.DSMT4" ShapeID="_x0000_i1166" Type="Embed" r:id="rId258"/>
        </w:object>
      </w:r>
    </w:p>
    <w:p w:rsidR="00B52D1B" w:rsidRPr="002E52DC">
      <w:pPr>
        <w:shd w:color="auto" w:fill="F2F2F2" w:val="clear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 w:rsidRPr="002E52DC">
        <w:rPr>
          <w:rFonts w:ascii="Times New Roman" w:hAnsi="Times New Roman"/>
          <w:color w:val="FF0000"/>
        </w:rPr>
        <w:t>【详解】解：</w:t>
      </w:r>
      <w:r w:rsidRPr="002E52DC">
        <w:rPr>
          <w:rFonts w:ascii="宋体" w:cs="宋体" w:hAnsi="宋体" w:hint="eastAsia"/>
          <w:color w:val="FF0000"/>
        </w:rPr>
        <w:t>∵</w:t>
      </w:r>
      <w:r>
        <w:rPr>
          <w:rFonts w:ascii="Times New Roman" w:hAnsi="Times New Roman"/>
          <w:color w:val="FF0000"/>
        </w:rPr>
        <w:object>
          <v:shape alt="eqIda78d21d387355216f973a74625f69f52" id="_x0000_i1167" o:ole="" style="width:40.5pt;height:27pt" type="#_x0000_t75">
            <v:imagedata o:title="eqIda78d21d387355216f973a74625f69f52" r:id="rId251"/>
          </v:shape>
          <o:OLEObject DrawAspect="Content" ObjectID="_1822131768" ProgID="Equation.DSMT4" ShapeID="_x0000_i1167" Type="Embed" r:id="rId259"/>
        </w:object>
      </w:r>
      <w:r w:rsidRPr="002E52DC">
        <w:rPr>
          <w:rFonts w:ascii="Times New Roman" w:hAnsi="Times New Roman"/>
          <w:color w:val="FF0000"/>
        </w:rPr>
        <w:t>与</w:t>
      </w:r>
      <w:r>
        <w:rPr>
          <w:rFonts w:ascii="Times New Roman" w:hAnsi="Times New Roman"/>
          <w:color w:val="FF0000"/>
        </w:rPr>
        <w:object>
          <v:shape alt="eqIdc37ede2d1ba329a048777611ff0de626" id="_x0000_i1168" o:ole="" style="width:44.25pt;height:27.75pt" type="#_x0000_t75">
            <v:imagedata o:title="eqIdc37ede2d1ba329a048777611ff0de626" r:id="rId253"/>
          </v:shape>
          <o:OLEObject DrawAspect="Content" ObjectID="_1822131769" ProgID="Equation.DSMT4" ShapeID="_x0000_i1168" Type="Embed" r:id="rId260"/>
        </w:object>
      </w:r>
      <w:r w:rsidRPr="002E52DC">
        <w:rPr>
          <w:rFonts w:ascii="Times New Roman" w:hAnsi="Times New Roman"/>
          <w:color w:val="FF0000"/>
        </w:rPr>
        <w:t>是同类项，</w:t>
      </w:r>
    </w:p>
    <w:p w:rsidR="00B52D1B" w:rsidRPr="002E52DC">
      <w:pPr>
        <w:shd w:color="auto" w:fill="F2F2F2" w:val="clear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 w:rsidRPr="002E52DC">
        <w:rPr>
          <w:rFonts w:ascii="宋体" w:cs="宋体" w:hAnsi="宋体" w:hint="eastAsia"/>
          <w:color w:val="FF0000"/>
        </w:rPr>
        <w:t>∴</w:t>
      </w:r>
      <w:r>
        <w:rPr>
          <w:rFonts w:ascii="Times New Roman" w:hAnsi="Times New Roman"/>
          <w:color w:val="FF0000"/>
        </w:rPr>
        <w:object>
          <v:shape alt="eqIdd7c52f71348e0dacf76a1f25f01685d1" id="_x0000_i1169" o:ole="" style="width:83.25pt;height:14.25pt" type="#_x0000_t75">
            <v:imagedata o:title="eqIdd7c52f71348e0dacf76a1f25f01685d1" r:id="rId261"/>
          </v:shape>
          <o:OLEObject DrawAspect="Content" ObjectID="_1822131770" ProgID="Equation.DSMT4" ShapeID="_x0000_i1169" Type="Embed" r:id="rId262"/>
        </w:object>
      </w:r>
      <w:r w:rsidRPr="002E52DC">
        <w:rPr>
          <w:rFonts w:ascii="Times New Roman" w:hAnsi="Times New Roman"/>
          <w:color w:val="FF0000"/>
        </w:rPr>
        <w:t>，</w:t>
      </w:r>
    </w:p>
    <w:p w:rsidR="00B52D1B" w:rsidRPr="002E52DC">
      <w:pPr>
        <w:shd w:color="auto" w:fill="F2F2F2" w:val="clear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 w:rsidRPr="002E52DC">
        <w:rPr>
          <w:rFonts w:ascii="Times New Roman" w:hAnsi="Times New Roman"/>
          <w:color w:val="FF0000"/>
        </w:rPr>
        <w:t>解得：</w:t>
      </w:r>
      <w:r>
        <w:rPr>
          <w:rFonts w:ascii="Times New Roman" w:hAnsi="Times New Roman"/>
          <w:color w:val="FF0000"/>
        </w:rPr>
        <w:object>
          <v:shape alt="eqId289325cdd5b60d77b4f552ade85fe639" id="_x0000_i1170" o:ole="" style="width:51pt;height:14.25pt" type="#_x0000_t75">
            <v:imagedata o:title="eqId289325cdd5b60d77b4f552ade85fe639" r:id="rId263"/>
          </v:shape>
          <o:OLEObject DrawAspect="Content" ObjectID="_1822131771" ProgID="Equation.DSMT4" ShapeID="_x0000_i1170" Type="Embed" r:id="rId264"/>
        </w:object>
      </w:r>
    </w:p>
    <w:p w:rsidR="00B52D1B" w:rsidRPr="002E52DC">
      <w:pPr>
        <w:shd w:color="auto" w:fill="F2F2F2" w:val="clear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 w:rsidRPr="002E52DC">
        <w:rPr>
          <w:rFonts w:ascii="宋体" w:cs="宋体" w:hAnsi="宋体" w:hint="eastAsia"/>
          <w:color w:val="FF0000"/>
        </w:rPr>
        <w:t>∴</w:t>
      </w:r>
      <w:r>
        <w:rPr>
          <w:rFonts w:ascii="Times New Roman" w:hAnsi="Times New Roman"/>
          <w:color w:val="FF0000"/>
        </w:rPr>
        <w:object>
          <v:shape alt="eqIdd91f8b6d3f0ad8e159b18fefea80d282" id="_x0000_i1171" o:ole="" style="width:32.25pt;height:11.25pt" type="#_x0000_t75">
            <v:imagedata o:title="eqIdd91f8b6d3f0ad8e159b18fefea80d282" r:id="rId265"/>
          </v:shape>
          <o:OLEObject DrawAspect="Content" ObjectID="_1822131772" ProgID="Equation.DSMT4" ShapeID="_x0000_i1171" Type="Embed" r:id="rId266"/>
        </w:object>
      </w:r>
      <w:r w:rsidRPr="002E52DC">
        <w:rPr>
          <w:rFonts w:ascii="Times New Roman" w:hAnsi="Times New Roman"/>
          <w:color w:val="FF0000"/>
        </w:rPr>
        <w:t>，</w:t>
      </w:r>
    </w:p>
    <w:p w:rsidR="00B52D1B" w:rsidRPr="002E52DC">
      <w:pPr>
        <w:shd w:color="auto" w:fill="F2F2F2" w:val="clear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 w:rsidRPr="002E52DC">
        <w:rPr>
          <w:rFonts w:ascii="Times New Roman" w:hAnsi="Times New Roman"/>
          <w:color w:val="FF0000"/>
        </w:rPr>
        <w:t>故答案为：</w:t>
      </w:r>
      <w:r>
        <w:rPr>
          <w:rFonts w:ascii="Times New Roman" w:hAnsi="Times New Roman"/>
          <w:color w:val="FF0000"/>
        </w:rPr>
        <w:object>
          <v:shape alt="eqId8da45c443af7994a26ffa9d8894e7262" id="_x0000_i1172" o:ole="" style="width:12pt;height:11.25pt" type="#_x0000_t75">
            <v:imagedata o:title="eqId8da45c443af7994a26ffa9d8894e7262" r:id="rId257"/>
          </v:shape>
          <o:OLEObject DrawAspect="Content" ObjectID="_1822131773" ProgID="Equation.DSMT4" ShapeID="_x0000_i1172" Type="Embed" r:id="rId267"/>
        </w:object>
      </w:r>
      <w:r w:rsidRPr="002E52DC">
        <w:rPr>
          <w:rFonts w:ascii="Times New Roman" w:hAnsi="Times New Roman"/>
          <w:color w:val="FF0000"/>
        </w:rPr>
        <w:t>．</w:t>
      </w:r>
    </w:p>
    <w:p w:rsidR="00B52D1B" w:rsidRPr="002E52DC">
      <w:pPr>
        <w:spacing w:line="360" w:lineRule="auto"/>
        <w:jc w:val="left"/>
        <w:textAlignment w:val="center"/>
        <w:rPr>
          <w:rFonts w:ascii="Times New Roman" w:hAnsi="Times New Roman"/>
        </w:rPr>
      </w:pPr>
      <w:r w:rsidRPr="002E52DC">
        <w:rPr>
          <w:rFonts w:ascii="Times New Roman" w:hAnsi="Times New Roman"/>
        </w:rPr>
        <w:t>16</w:t>
      </w:r>
      <w:r w:rsidRPr="002E52DC">
        <w:rPr>
          <w:rFonts w:ascii="Times New Roman" w:hAnsi="Times New Roman"/>
        </w:rPr>
        <w:t>．比</w:t>
      </w:r>
      <w:r>
        <w:rPr>
          <w:rFonts w:ascii="Times New Roman" w:hAnsi="Times New Roman"/>
        </w:rPr>
        <w:object>
          <v:shape alt="eqIdd900035c2f1f4224f4dab7178b4e4a34" id="_x0000_i1173" o:ole="" style="width:72.75pt;height:15.75pt" type="#_x0000_t75">
            <v:imagedata o:title="eqIdd900035c2f1f4224f4dab7178b4e4a34" r:id="rId268"/>
          </v:shape>
          <o:OLEObject DrawAspect="Content" ObjectID="_1822131774" ProgID="Equation.DSMT4" ShapeID="_x0000_i1173" Type="Embed" r:id="rId269"/>
        </w:object>
      </w:r>
      <w:r w:rsidRPr="002E52DC">
        <w:rPr>
          <w:rFonts w:ascii="Times New Roman" w:hAnsi="Times New Roman"/>
        </w:rPr>
        <w:t>少</w:t>
      </w:r>
      <w:r>
        <w:rPr>
          <w:rFonts w:ascii="Times New Roman" w:hAnsi="Times New Roman"/>
        </w:rPr>
        <w:object>
          <v:shape alt="eqId229f53564cb60468ec89105380dc7a54" id="_x0000_i1174" o:ole="" style="width:78pt;height:15.75pt" type="#_x0000_t75">
            <v:imagedata o:title="eqId229f53564cb60468ec89105380dc7a54" r:id="rId270"/>
          </v:shape>
          <o:OLEObject DrawAspect="Content" ObjectID="_1822131775" ProgID="Equation.DSMT4" ShapeID="_x0000_i1174" Type="Embed" r:id="rId271"/>
        </w:object>
      </w:r>
      <w:r w:rsidRPr="002E52DC">
        <w:rPr>
          <w:rFonts w:ascii="Times New Roman" w:hAnsi="Times New Roman"/>
        </w:rPr>
        <w:t>的整式是</w:t>
      </w:r>
      <w:r w:rsidRPr="002E52DC">
        <w:rPr>
          <w:rFonts w:ascii="Times New Roman" w:eastAsia="Times New Roman" w:hAnsi="Times New Roman"/>
          <w:u w:val="single"/>
        </w:rPr>
        <w:t xml:space="preserve">                    </w:t>
      </w:r>
      <w:r w:rsidRPr="002E52DC">
        <w:rPr>
          <w:rFonts w:ascii="Times New Roman" w:hAnsi="Times New Roman"/>
        </w:rPr>
        <w:t>．</w:t>
      </w:r>
    </w:p>
    <w:p w:rsidR="00B52D1B" w:rsidRPr="002E52DC">
      <w:pPr>
        <w:shd w:color="auto" w:fill="F2F2F2" w:val="clear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 w:rsidRPr="002E52DC">
        <w:rPr>
          <w:rFonts w:ascii="Times New Roman" w:hAnsi="Times New Roman"/>
          <w:color w:val="FF0000"/>
        </w:rPr>
        <w:t>【答案】</w:t>
      </w:r>
      <w:r>
        <w:rPr>
          <w:rFonts w:ascii="Times New Roman" w:hAnsi="Times New Roman"/>
          <w:color w:val="FF0000"/>
        </w:rPr>
        <w:object>
          <v:shape alt="eqId35f829061470cc884d6d3d1ddbbfc66d" id="_x0000_i1175" o:ole="" style="width:57pt;height:15.75pt" type="#_x0000_t75">
            <v:imagedata o:title="eqId35f829061470cc884d6d3d1ddbbfc66d" r:id="rId272"/>
          </v:shape>
          <o:OLEObject DrawAspect="Content" ObjectID="_1822131776" ProgID="Equation.DSMT4" ShapeID="_x0000_i1175" Type="Embed" r:id="rId273"/>
        </w:object>
      </w:r>
    </w:p>
    <w:p w:rsidR="00B52D1B" w:rsidRPr="002E52DC">
      <w:pPr>
        <w:shd w:color="auto" w:fill="F2F2F2" w:val="clear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 w:rsidRPr="002E52DC">
        <w:rPr>
          <w:rFonts w:ascii="Times New Roman" w:hAnsi="Times New Roman"/>
          <w:color w:val="FF0000"/>
        </w:rPr>
        <w:t>【详解】解：根据题意，得</w:t>
      </w:r>
      <w:r>
        <w:rPr>
          <w:rFonts w:ascii="Times New Roman" w:hAnsi="Times New Roman"/>
          <w:color w:val="FF0000"/>
        </w:rPr>
        <w:object>
          <v:shape alt="eqIdb4187afd839123cc0c6d20abf898c9b8" id="_x0000_i1176" o:ole="" style="width:130.5pt;height:17.25pt" type="#_x0000_t75">
            <v:imagedata o:title="eqIdb4187afd839123cc0c6d20abf898c9b8" r:id="rId274"/>
          </v:shape>
          <o:OLEObject DrawAspect="Content" ObjectID="_1822131777" ProgID="Equation.DSMT4" ShapeID="_x0000_i1176" Type="Embed" r:id="rId275"/>
        </w:object>
      </w:r>
    </w:p>
    <w:p w:rsidR="00B52D1B" w:rsidRPr="002E52DC">
      <w:pPr>
        <w:shd w:color="auto" w:fill="F2F2F2" w:val="clear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object>
          <v:shape alt="eqId62970d9972591211f5ec7b52ce5cb5cd" id="_x0000_i1177" o:ole="" style="width:129pt;height:15pt" type="#_x0000_t75">
            <v:imagedata o:title="eqId62970d9972591211f5ec7b52ce5cb5cd" r:id="rId276"/>
          </v:shape>
          <o:OLEObject DrawAspect="Content" ObjectID="_1822131778" ProgID="Equation.DSMT4" ShapeID="_x0000_i1177" Type="Embed" r:id="rId277"/>
        </w:object>
      </w:r>
    </w:p>
    <w:p w:rsidR="00B52D1B" w:rsidRPr="002E52DC">
      <w:pPr>
        <w:shd w:color="auto" w:fill="F2F2F2" w:val="clear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object>
          <v:shape alt="eqId5416cd7bf297804e10fe76efa0526ad5" id="_x0000_i1178" o:ole="" style="width:59.25pt;height:15pt" type="#_x0000_t75">
            <v:imagedata o:title="eqId5416cd7bf297804e10fe76efa0526ad5" r:id="rId278"/>
          </v:shape>
          <o:OLEObject DrawAspect="Content" ObjectID="_1822131779" ProgID="Equation.DSMT4" ShapeID="_x0000_i1178" Type="Embed" r:id="rId279"/>
        </w:object>
      </w:r>
      <w:r w:rsidRPr="002E52DC">
        <w:rPr>
          <w:rFonts w:ascii="Times New Roman" w:hAnsi="Times New Roman"/>
          <w:color w:val="FF0000"/>
        </w:rPr>
        <w:t>，</w:t>
      </w:r>
    </w:p>
    <w:p w:rsidR="00B52D1B" w:rsidRPr="002E52DC">
      <w:pPr>
        <w:shd w:color="auto" w:fill="F2F2F2" w:val="clear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 w:rsidRPr="002E52DC">
        <w:rPr>
          <w:rFonts w:ascii="Times New Roman" w:hAnsi="Times New Roman"/>
          <w:color w:val="FF0000"/>
        </w:rPr>
        <w:t>故答案为：</w:t>
      </w:r>
      <w:r>
        <w:rPr>
          <w:rFonts w:ascii="Times New Roman" w:hAnsi="Times New Roman"/>
          <w:color w:val="FF0000"/>
        </w:rPr>
        <w:object>
          <v:shape alt="eqId35f829061470cc884d6d3d1ddbbfc66d" id="_x0000_i1179" o:ole="" style="width:57pt;height:15.75pt" type="#_x0000_t75">
            <v:imagedata o:title="eqId35f829061470cc884d6d3d1ddbbfc66d" r:id="rId272"/>
          </v:shape>
          <o:OLEObject DrawAspect="Content" ObjectID="_1822131780" ProgID="Equation.DSMT4" ShapeID="_x0000_i1179" Type="Embed" r:id="rId280"/>
        </w:object>
      </w:r>
      <w:r w:rsidRPr="002E52DC">
        <w:rPr>
          <w:rFonts w:ascii="Times New Roman" w:hAnsi="Times New Roman"/>
          <w:color w:val="FF0000"/>
        </w:rPr>
        <w:t>．</w:t>
      </w:r>
    </w:p>
    <w:p w:rsidR="00B52D1B" w:rsidRPr="002E52DC">
      <w:pPr>
        <w:spacing w:line="360" w:lineRule="auto"/>
        <w:jc w:val="left"/>
        <w:textAlignment w:val="center"/>
        <w:rPr>
          <w:rFonts w:ascii="Times New Roman" w:hAnsi="Times New Roman"/>
        </w:rPr>
      </w:pPr>
      <w:r w:rsidRPr="002E52DC">
        <w:rPr>
          <w:rFonts w:ascii="Times New Roman" w:hAnsi="Times New Roman"/>
        </w:rPr>
        <w:t>17</w:t>
      </w:r>
      <w:r w:rsidRPr="002E52DC">
        <w:rPr>
          <w:rFonts w:ascii="Times New Roman" w:hAnsi="Times New Roman"/>
        </w:rPr>
        <w:t>．请同学运用计算</w:t>
      </w:r>
      <w:r>
        <w:rPr>
          <w:rFonts w:ascii="Times New Roman" w:hAnsi="Times New Roman"/>
        </w:rPr>
        <w:object>
          <v:shape alt="eqId23610cad743b8d7ed8227ad666a82c2d" id="_x0000_i1180" o:ole="" style="width:183pt;height:15.75pt" type="#_x0000_t75">
            <v:imagedata o:title="eqId23610cad743b8d7ed8227ad666a82c2d" r:id="rId281"/>
          </v:shape>
          <o:OLEObject DrawAspect="Content" ObjectID="_1822131781" ProgID="Equation.DSMT4" ShapeID="_x0000_i1180" Type="Embed" r:id="rId282"/>
        </w:object>
      </w:r>
      <w:r w:rsidRPr="002E52DC">
        <w:rPr>
          <w:rFonts w:ascii="Times New Roman" w:hAnsi="Times New Roman"/>
        </w:rPr>
        <w:t>，解决问题：已知</w:t>
      </w:r>
      <w:r w:rsidRPr="002E52DC">
        <w:rPr>
          <w:rFonts w:ascii="Times New Roman" w:eastAsia="Times New Roman" w:hAnsi="Times New Roman"/>
          <w:i/>
        </w:rPr>
        <w:t>x</w:t>
      </w:r>
      <w:r w:rsidRPr="002E52DC">
        <w:rPr>
          <w:rFonts w:ascii="Times New Roman" w:hAnsi="Times New Roman"/>
        </w:rPr>
        <w:t>、</w:t>
      </w:r>
      <w:r w:rsidRPr="002E52DC">
        <w:rPr>
          <w:rFonts w:ascii="Times New Roman" w:eastAsia="Times New Roman" w:hAnsi="Times New Roman"/>
          <w:i/>
        </w:rPr>
        <w:t>y</w:t>
      </w:r>
      <w:r w:rsidRPr="002E52DC">
        <w:rPr>
          <w:rFonts w:ascii="Times New Roman" w:hAnsi="Times New Roman"/>
        </w:rPr>
        <w:t>、</w:t>
      </w:r>
      <w:r w:rsidRPr="002E52DC">
        <w:rPr>
          <w:rFonts w:ascii="Times New Roman" w:eastAsia="Times New Roman" w:hAnsi="Times New Roman"/>
          <w:i/>
        </w:rPr>
        <w:t>z</w:t>
      </w:r>
      <w:r w:rsidRPr="002E52DC">
        <w:rPr>
          <w:rFonts w:ascii="Times New Roman" w:hAnsi="Times New Roman"/>
        </w:rPr>
        <w:t>满足</w:t>
      </w:r>
      <w:r>
        <w:rPr>
          <w:rFonts w:ascii="Times New Roman" w:hAnsi="Times New Roman"/>
        </w:rPr>
        <w:object>
          <v:shape alt="eqIdcc54c772d2d65510b5fc797ac25d53b4" id="_x0000_i1181" o:ole="" style="width:67.5pt;height:15.75pt" type="#_x0000_t75">
            <v:imagedata o:title="eqIdcc54c772d2d65510b5fc797ac25d53b4" r:id="rId283"/>
          </v:shape>
          <o:OLEObject DrawAspect="Content" ObjectID="_1822131782" ProgID="Equation.DSMT4" ShapeID="_x0000_i1181" Type="Embed" r:id="rId284"/>
        </w:object>
      </w:r>
      <w:r w:rsidRPr="002E52DC">
        <w:rPr>
          <w:rFonts w:ascii="Times New Roman" w:hAnsi="Times New Roman"/>
        </w:rPr>
        <w:t>，求</w:t>
      </w:r>
      <w:r>
        <w:rPr>
          <w:rFonts w:ascii="Times New Roman" w:hAnsi="Times New Roman"/>
        </w:rPr>
        <w:object>
          <v:shape alt="eqId99ed3dc41116cb2266104ad489a69f9c" id="_x0000_i1182" o:ole="" style="width:117pt;height:15.75pt" type="#_x0000_t75">
            <v:imagedata o:title="eqId99ed3dc41116cb2266104ad489a69f9c" r:id="rId285"/>
          </v:shape>
          <o:OLEObject DrawAspect="Content" ObjectID="_1822131783" ProgID="Equation.DSMT4" ShapeID="_x0000_i1182" Type="Embed" r:id="rId286"/>
        </w:object>
      </w:r>
      <w:r w:rsidRPr="002E52DC">
        <w:rPr>
          <w:rFonts w:ascii="Times New Roman" w:hAnsi="Times New Roman"/>
        </w:rPr>
        <w:t>的最大值是</w:t>
      </w:r>
      <w:r w:rsidRPr="002E52DC">
        <w:rPr>
          <w:rFonts w:ascii="Times New Roman" w:eastAsia="Times New Roman" w:hAnsi="Times New Roman"/>
          <w:u w:val="single"/>
        </w:rPr>
        <w:t xml:space="preserve">       </w:t>
      </w:r>
      <w:r w:rsidRPr="002E52DC">
        <w:rPr>
          <w:rFonts w:ascii="Times New Roman" w:hAnsi="Times New Roman"/>
        </w:rPr>
        <w:t>．</w:t>
      </w:r>
    </w:p>
    <w:p w:rsidR="00B52D1B" w:rsidRPr="002E52DC">
      <w:pPr>
        <w:shd w:color="auto" w:fill="F2F2F2" w:val="clear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 w:rsidRPr="002E52DC">
        <w:rPr>
          <w:rFonts w:ascii="Times New Roman" w:hAnsi="Times New Roman"/>
          <w:color w:val="FF0000"/>
        </w:rPr>
        <w:t>【答案】</w:t>
      </w:r>
      <w:r w:rsidRPr="002E52DC">
        <w:rPr>
          <w:rFonts w:ascii="Times New Roman" w:hAnsi="Times New Roman"/>
          <w:color w:val="FF0000"/>
        </w:rPr>
        <w:t>15</w:t>
      </w:r>
    </w:p>
    <w:p w:rsidR="00B52D1B" w:rsidRPr="002E52DC">
      <w:pPr>
        <w:shd w:color="auto" w:fill="F2F2F2" w:val="clear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 w:rsidRPr="002E52DC">
        <w:rPr>
          <w:rFonts w:ascii="Times New Roman" w:hAnsi="Times New Roman"/>
          <w:color w:val="FF0000"/>
        </w:rPr>
        <w:t>【详解】解：</w:t>
      </w:r>
      <w:r w:rsidRPr="002E52DC">
        <w:rPr>
          <w:rFonts w:ascii="宋体" w:cs="宋体" w:hAnsi="宋体" w:hint="eastAsia"/>
          <w:color w:val="FF0000"/>
        </w:rPr>
        <w:t>∵</w:t>
      </w:r>
      <w:r>
        <w:rPr>
          <w:rFonts w:ascii="Times New Roman" w:hAnsi="Times New Roman"/>
          <w:color w:val="FF0000"/>
        </w:rPr>
        <w:object>
          <v:shape alt="eqIdcc54c772d2d65510b5fc797ac25d53b4" id="_x0000_i1183" o:ole="" style="width:67.5pt;height:15.75pt" type="#_x0000_t75">
            <v:imagedata o:title="eqIdcc54c772d2d65510b5fc797ac25d53b4" r:id="rId283"/>
          </v:shape>
          <o:OLEObject DrawAspect="Content" ObjectID="_1822131784" ProgID="Equation.DSMT4" ShapeID="_x0000_i1183" Type="Embed" r:id="rId287"/>
        </w:object>
      </w:r>
      <w:r w:rsidRPr="002E52DC">
        <w:rPr>
          <w:rFonts w:ascii="Times New Roman" w:hAnsi="Times New Roman"/>
          <w:color w:val="FF0000"/>
        </w:rPr>
        <w:t>，</w:t>
      </w:r>
    </w:p>
    <w:p w:rsidR="00B52D1B" w:rsidRPr="002E52DC">
      <w:pPr>
        <w:shd w:color="auto" w:fill="F2F2F2" w:val="clear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 w:rsidRPr="002E52DC">
        <w:rPr>
          <w:rFonts w:ascii="宋体" w:cs="宋体" w:hAnsi="宋体" w:hint="eastAsia"/>
          <w:color w:val="FF0000"/>
        </w:rPr>
        <w:t>∴</w:t>
      </w:r>
      <w:r>
        <w:rPr>
          <w:rFonts w:ascii="Times New Roman" w:hAnsi="Times New Roman"/>
          <w:color w:val="FF0000"/>
        </w:rPr>
        <w:object>
          <v:shape alt="eqId99ed3dc41116cb2266104ad489a69f9c" id="_x0000_i1184" o:ole="" style="width:117pt;height:15.75pt" type="#_x0000_t75">
            <v:imagedata o:title="eqId99ed3dc41116cb2266104ad489a69f9c" r:id="rId285"/>
          </v:shape>
          <o:OLEObject DrawAspect="Content" ObjectID="_1822131785" ProgID="Equation.DSMT4" ShapeID="_x0000_i1184" Type="Embed" r:id="rId288"/>
        </w:object>
      </w:r>
    </w:p>
    <w:p w:rsidR="00B52D1B" w:rsidRPr="002E52DC">
      <w:pPr>
        <w:shd w:color="auto" w:fill="F2F2F2" w:val="clear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object>
          <v:shape alt="eqIda779fdec8d6b2d49d857ec10fd2e3505" id="_x0000_i1185" o:ole="" style="width:192.75pt;height:15.75pt" type="#_x0000_t75">
            <v:imagedata o:title="eqIda779fdec8d6b2d49d857ec10fd2e3505" r:id="rId289"/>
          </v:shape>
          <o:OLEObject DrawAspect="Content" ObjectID="_1822131786" ProgID="Equation.DSMT4" ShapeID="_x0000_i1185" Type="Embed" r:id="rId290"/>
        </w:object>
      </w:r>
    </w:p>
    <w:p w:rsidR="00B52D1B" w:rsidRPr="002E52DC">
      <w:pPr>
        <w:shd w:color="auto" w:fill="F2F2F2" w:val="clear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object>
          <v:shape alt="eqId1b433e0affacf5d15768eb4f623882f8" id="_x0000_i1186" o:ole="" style="width:132.75pt;height:19.5pt" type="#_x0000_t75">
            <v:imagedata o:title="eqId1b433e0affacf5d15768eb4f623882f8" r:id="rId291"/>
          </v:shape>
          <o:OLEObject DrawAspect="Content" ObjectID="_1822131787" ProgID="Equation.DSMT4" ShapeID="_x0000_i1186" Type="Embed" r:id="rId292"/>
        </w:object>
      </w:r>
    </w:p>
    <w:p w:rsidR="00B52D1B" w:rsidRPr="002E52DC">
      <w:pPr>
        <w:shd w:color="auto" w:fill="F2F2F2" w:val="clear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object>
          <v:shape alt="eqId9d78f009c6790cd0c5b78cc566dea817" id="_x0000_i1187" o:ole="" style="width:93pt;height:18pt" type="#_x0000_t75">
            <v:imagedata o:title="eqId9d78f009c6790cd0c5b78cc566dea817" r:id="rId293"/>
          </v:shape>
          <o:OLEObject DrawAspect="Content" ObjectID="_1822131788" ProgID="Equation.DSMT4" ShapeID="_x0000_i1187" Type="Embed" r:id="rId294"/>
        </w:object>
      </w:r>
      <w:r w:rsidRPr="002E52DC">
        <w:rPr>
          <w:rFonts w:ascii="Times New Roman" w:hAnsi="Times New Roman"/>
          <w:color w:val="FF0000"/>
        </w:rPr>
        <w:t>；</w:t>
      </w:r>
    </w:p>
    <w:p w:rsidR="00B52D1B" w:rsidRPr="002E52DC">
      <w:pPr>
        <w:shd w:color="auto" w:fill="F2F2F2" w:val="clear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 w:rsidRPr="002E52DC">
        <w:rPr>
          <w:rFonts w:ascii="宋体" w:cs="宋体" w:hAnsi="宋体" w:hint="eastAsia"/>
          <w:color w:val="FF0000"/>
        </w:rPr>
        <w:t>∵</w:t>
      </w:r>
      <w:r>
        <w:rPr>
          <w:rFonts w:ascii="Times New Roman" w:hAnsi="Times New Roman"/>
          <w:color w:val="FF0000"/>
        </w:rPr>
        <w:object>
          <v:shape alt="eqIda4aa7d80e2aa963161c49dc4c3b9bb6d" id="_x0000_i1188" o:ole="" style="width:186pt;height:19.5pt" type="#_x0000_t75">
            <v:imagedata o:title="eqIda4aa7d80e2aa963161c49dc4c3b9bb6d" r:id="rId295"/>
          </v:shape>
          <o:OLEObject DrawAspect="Content" ObjectID="_1822131789" ProgID="Equation.DSMT4" ShapeID="_x0000_i1188" Type="Embed" r:id="rId296"/>
        </w:object>
      </w:r>
      <w:r w:rsidRPr="002E52DC">
        <w:rPr>
          <w:rFonts w:ascii="Times New Roman" w:hAnsi="Times New Roman"/>
          <w:color w:val="FF0000"/>
        </w:rPr>
        <w:t>，</w:t>
      </w:r>
    </w:p>
    <w:p w:rsidR="00B52D1B" w:rsidRPr="002E52DC">
      <w:pPr>
        <w:shd w:color="auto" w:fill="F2F2F2" w:val="clear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 w:rsidRPr="002E52DC">
        <w:rPr>
          <w:rFonts w:ascii="宋体" w:cs="宋体" w:hAnsi="宋体" w:hint="eastAsia"/>
          <w:color w:val="FF0000"/>
        </w:rPr>
        <w:t>∴</w:t>
      </w:r>
      <w:r>
        <w:rPr>
          <w:rFonts w:ascii="Times New Roman" w:hAnsi="Times New Roman"/>
          <w:color w:val="FF0000"/>
        </w:rPr>
        <w:object>
          <v:shape alt="eqId7b34e0d4fe48c6dab175e5ab7f1ee86b" id="_x0000_i1189" o:ole="" style="width:193.5pt;height:20.25pt" type="#_x0000_t75">
            <v:imagedata o:title="eqId7b34e0d4fe48c6dab175e5ab7f1ee86b" r:id="rId297"/>
          </v:shape>
          <o:OLEObject DrawAspect="Content" ObjectID="_1822131790" ProgID="Equation.DSMT4" ShapeID="_x0000_i1189" Type="Embed" r:id="rId298"/>
        </w:object>
      </w:r>
    </w:p>
    <w:p w:rsidR="00B52D1B" w:rsidRPr="002E52DC">
      <w:pPr>
        <w:shd w:color="auto" w:fill="F2F2F2" w:val="clear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 w:rsidRPr="002E52DC">
        <w:rPr>
          <w:rFonts w:ascii="宋体" w:cs="宋体" w:hAnsi="宋体" w:hint="eastAsia"/>
          <w:color w:val="FF0000"/>
        </w:rPr>
        <w:t>∴</w:t>
      </w:r>
      <w:r>
        <w:rPr>
          <w:rFonts w:ascii="Times New Roman" w:hAnsi="Times New Roman"/>
          <w:color w:val="FF0000"/>
        </w:rPr>
        <w:object>
          <v:shape alt="eqId99ed3dc41116cb2266104ad489a69f9c" id="_x0000_i1190" o:ole="" style="width:117pt;height:15.75pt" type="#_x0000_t75">
            <v:imagedata o:title="eqId99ed3dc41116cb2266104ad489a69f9c" r:id="rId285"/>
          </v:shape>
          <o:OLEObject DrawAspect="Content" ObjectID="_1822131791" ProgID="Equation.DSMT4" ShapeID="_x0000_i1190" Type="Embed" r:id="rId299"/>
        </w:object>
      </w:r>
    </w:p>
    <w:p w:rsidR="00B52D1B" w:rsidRPr="002E52DC">
      <w:pPr>
        <w:shd w:color="auto" w:fill="F2F2F2" w:val="clear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 w:rsidRPr="002E52DC">
        <w:rPr>
          <w:rFonts w:ascii="Times New Roman" w:hAnsi="Times New Roman"/>
          <w:color w:val="FF0000"/>
        </w:rPr>
        <w:t>=</w:t>
      </w:r>
      <w:r>
        <w:rPr>
          <w:rFonts w:ascii="Times New Roman" w:hAnsi="Times New Roman"/>
          <w:color w:val="FF0000"/>
        </w:rPr>
        <w:object>
          <v:shape alt="eqId22b60a6faab89be012e4be07157ed1ff" id="_x0000_i1191" o:ole="" style="width:2in;height:20.25pt" type="#_x0000_t75">
            <v:imagedata o:title="eqId22b60a6faab89be012e4be07157ed1ff" r:id="rId300"/>
          </v:shape>
          <o:OLEObject DrawAspect="Content" ObjectID="_1822131792" ProgID="Equation.DSMT4" ShapeID="_x0000_i1191" Type="Embed" r:id="rId301"/>
        </w:object>
      </w:r>
    </w:p>
    <w:p w:rsidR="00B52D1B" w:rsidRPr="002E52DC">
      <w:pPr>
        <w:shd w:color="auto" w:fill="F2F2F2" w:val="clear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object>
          <v:shape alt="eqIdf9cfadb1ced778f16518e87185b0ea43" id="_x0000_i1192" o:ole="" style="width:77.25pt;height:19.5pt" type="#_x0000_t75">
            <v:imagedata o:title="eqIdf9cfadb1ced778f16518e87185b0ea43" r:id="rId302"/>
          </v:shape>
          <o:OLEObject DrawAspect="Content" ObjectID="_1822131793" ProgID="Equation.DSMT4" ShapeID="_x0000_i1192" Type="Embed" r:id="rId303"/>
        </w:object>
      </w:r>
      <w:r w:rsidRPr="002E52DC">
        <w:rPr>
          <w:rFonts w:ascii="Times New Roman" w:hAnsi="Times New Roman"/>
          <w:color w:val="FF0000"/>
        </w:rPr>
        <w:t>，</w:t>
      </w:r>
    </w:p>
    <w:p w:rsidR="00B52D1B" w:rsidRPr="002E52DC">
      <w:pPr>
        <w:shd w:color="auto" w:fill="F2F2F2" w:val="clear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object>
          <v:shape alt="eqIdb00649139fb380078bdb6ac157f48034" id="_x0000_i1193" o:ole="" style="width:75pt;height:19.5pt" type="#_x0000_t75">
            <v:imagedata o:title="eqIdb00649139fb380078bdb6ac157f48034" r:id="rId304"/>
          </v:shape>
          <o:OLEObject DrawAspect="Content" ObjectID="_1822131794" ProgID="Equation.DSMT4" ShapeID="_x0000_i1193" Type="Embed" r:id="rId305"/>
        </w:object>
      </w:r>
      <w:r w:rsidRPr="002E52DC">
        <w:rPr>
          <w:rFonts w:ascii="Times New Roman" w:hAnsi="Times New Roman"/>
          <w:color w:val="FF0000"/>
        </w:rPr>
        <w:t>，</w:t>
      </w:r>
    </w:p>
    <w:p w:rsidR="00B52D1B" w:rsidRPr="002E52DC">
      <w:pPr>
        <w:shd w:color="auto" w:fill="F2F2F2" w:val="clear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 w:rsidRPr="002E52DC">
        <w:rPr>
          <w:rFonts w:ascii="宋体" w:cs="宋体" w:hAnsi="宋体" w:hint="eastAsia"/>
          <w:color w:val="FF0000"/>
        </w:rPr>
        <w:t>∴</w:t>
      </w:r>
      <w:r w:rsidRPr="002E52DC">
        <w:rPr>
          <w:rFonts w:ascii="Times New Roman" w:hAnsi="Times New Roman"/>
          <w:color w:val="FF0000"/>
        </w:rPr>
        <w:t>原式</w:t>
      </w:r>
      <w:r>
        <w:rPr>
          <w:rFonts w:ascii="Times New Roman" w:hAnsi="Times New Roman"/>
          <w:color w:val="FF0000"/>
        </w:rPr>
        <w:object>
          <v:shape alt="eqIdeb7d220bd51318a2dc8cf91bb93fa43c" id="_x0000_i1194" o:ole="" style="width:20.25pt;height:12pt" type="#_x0000_t75">
            <v:imagedata o:title="eqIdeb7d220bd51318a2dc8cf91bb93fa43c" r:id="rId306"/>
          </v:shape>
          <o:OLEObject DrawAspect="Content" ObjectID="_1822131795" ProgID="Equation.DSMT4" ShapeID="_x0000_i1194" Type="Embed" r:id="rId307"/>
        </w:object>
      </w:r>
      <w:r w:rsidRPr="002E52DC">
        <w:rPr>
          <w:rFonts w:ascii="Times New Roman" w:hAnsi="Times New Roman"/>
          <w:color w:val="FF0000"/>
        </w:rPr>
        <w:t>．</w:t>
      </w:r>
    </w:p>
    <w:p w:rsidR="00B52D1B" w:rsidRPr="002E52DC">
      <w:pPr>
        <w:shd w:color="auto" w:fill="F2F2F2" w:val="clear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 w:rsidRPr="002E52DC">
        <w:rPr>
          <w:rFonts w:ascii="Times New Roman" w:hAnsi="Times New Roman"/>
          <w:color w:val="FF0000"/>
        </w:rPr>
        <w:t>故原式的最大值是</w:t>
      </w:r>
      <w:r w:rsidRPr="002E52DC">
        <w:rPr>
          <w:rFonts w:ascii="Times New Roman" w:hAnsi="Times New Roman"/>
          <w:color w:val="FF0000"/>
        </w:rPr>
        <w:t>15</w:t>
      </w:r>
      <w:r w:rsidRPr="002E52DC">
        <w:rPr>
          <w:rFonts w:ascii="Times New Roman" w:hAnsi="Times New Roman"/>
          <w:color w:val="FF0000"/>
        </w:rPr>
        <w:t>；</w:t>
      </w:r>
    </w:p>
    <w:p w:rsidR="00B52D1B" w:rsidRPr="002E52DC">
      <w:pPr>
        <w:shd w:color="auto" w:fill="F2F2F2" w:val="clear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 w:rsidRPr="002E52DC">
        <w:rPr>
          <w:rFonts w:ascii="Times New Roman" w:hAnsi="Times New Roman"/>
          <w:color w:val="FF0000"/>
        </w:rPr>
        <w:t>故答案为：</w:t>
      </w:r>
      <w:r w:rsidRPr="002E52DC">
        <w:rPr>
          <w:rFonts w:ascii="Times New Roman" w:hAnsi="Times New Roman"/>
          <w:color w:val="FF0000"/>
        </w:rPr>
        <w:t>15</w:t>
      </w:r>
      <w:r w:rsidRPr="002E52DC">
        <w:rPr>
          <w:rFonts w:ascii="Times New Roman" w:hAnsi="Times New Roman"/>
          <w:color w:val="FF0000"/>
        </w:rPr>
        <w:t>．</w:t>
      </w:r>
    </w:p>
    <w:p w:rsidR="00B52D1B" w:rsidRPr="002E52DC">
      <w:pPr>
        <w:spacing w:line="360" w:lineRule="auto"/>
        <w:jc w:val="left"/>
        <w:textAlignment w:val="center"/>
        <w:rPr>
          <w:rFonts w:ascii="Times New Roman" w:hAnsi="Times New Roman"/>
        </w:rPr>
      </w:pPr>
      <w:r w:rsidRPr="002E52DC">
        <w:rPr>
          <w:rFonts w:ascii="Times New Roman" w:hAnsi="Times New Roman"/>
        </w:rPr>
        <w:t>18</w:t>
      </w:r>
      <w:r w:rsidRPr="002E52DC">
        <w:rPr>
          <w:rFonts w:ascii="Times New Roman" w:hAnsi="Times New Roman"/>
        </w:rPr>
        <w:t>．小明利用便利贴拼成一棵圣诞树图案，圣诞树图案共有</w:t>
      </w:r>
      <w:r w:rsidRPr="002E52DC">
        <w:rPr>
          <w:rFonts w:ascii="Times New Roman" w:hAnsi="Times New Roman"/>
        </w:rPr>
        <w:t>10</w:t>
      </w:r>
      <w:r w:rsidRPr="002E52DC">
        <w:rPr>
          <w:rFonts w:ascii="Times New Roman" w:hAnsi="Times New Roman"/>
        </w:rPr>
        <w:t>层，每一层由三行便利贴拼成，前</w:t>
      </w:r>
      <w:r w:rsidRPr="002E52DC">
        <w:rPr>
          <w:rFonts w:ascii="Times New Roman" w:hAnsi="Times New Roman"/>
        </w:rPr>
        <w:t>3</w:t>
      </w:r>
      <w:r w:rsidRPr="002E52DC">
        <w:rPr>
          <w:rFonts w:ascii="Times New Roman" w:hAnsi="Times New Roman"/>
        </w:rPr>
        <w:t>层如图所示．若同一层中每一行都比前一行多</w:t>
      </w:r>
      <w:r w:rsidRPr="002E52DC">
        <w:rPr>
          <w:rFonts w:ascii="Times New Roman" w:hAnsi="Times New Roman"/>
        </w:rPr>
        <w:t>2</w:t>
      </w:r>
      <w:r w:rsidRPr="002E52DC">
        <w:rPr>
          <w:rFonts w:ascii="Times New Roman" w:hAnsi="Times New Roman"/>
        </w:rPr>
        <w:t>张，且每一层第一行都比前一层第一行多</w:t>
      </w:r>
      <w:r w:rsidRPr="002E52DC">
        <w:rPr>
          <w:rFonts w:ascii="Times New Roman" w:hAnsi="Times New Roman"/>
        </w:rPr>
        <w:t>2</w:t>
      </w:r>
      <w:r w:rsidRPr="002E52DC">
        <w:rPr>
          <w:rFonts w:ascii="Times New Roman" w:hAnsi="Times New Roman"/>
        </w:rPr>
        <w:t>张，则此圣诞树图案需要便利贴</w:t>
      </w:r>
      <w:r w:rsidRPr="002E52DC">
        <w:rPr>
          <w:rFonts w:ascii="Times New Roman" w:eastAsia="Times New Roman" w:hAnsi="Times New Roman"/>
          <w:u w:val="single"/>
        </w:rPr>
        <w:t xml:space="preserve">      </w:t>
      </w:r>
      <w:r w:rsidRPr="002E52DC">
        <w:rPr>
          <w:rFonts w:ascii="Times New Roman" w:hAnsi="Times New Roman"/>
        </w:rPr>
        <w:t>张．</w:t>
      </w:r>
    </w:p>
    <w:p w:rsidR="00B52D1B" w:rsidRPr="002E52DC">
      <w:pPr>
        <w:spacing w:line="360" w:lineRule="auto"/>
        <w:textAlignment w:val="center"/>
        <w:rPr>
          <w:rFonts w:ascii="Times New Roman" w:hAnsi="Times New Roman"/>
        </w:rPr>
      </w:pPr>
      <w:r w:rsidRPr="002E52DC">
        <w:rPr>
          <w:rFonts w:ascii="Times New Roman" w:eastAsia="Times New Roman" w:hAnsi="Times New Roman"/>
          <w:noProof/>
          <w:kern w:val="0"/>
          <w:sz w:val="24"/>
          <w:szCs w:val="24"/>
        </w:rPr>
        <w:drawing>
          <wp:inline distB="0" distL="114300" distR="114300" distT="0">
            <wp:extent cx="2114550" cy="1666875"/>
            <wp:effectExtent b="9525" l="0" r="6350" t="0"/>
            <wp:docPr descr="@@@3962daf3-d307-4400-af97-6821766b7735" id="100005" name="图片 10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descr="@@@3962daf3-d307-4400-af97-6821766b7735" id="100005" name="图片 100005"/>
                    <pic:cNvPicPr>
                      <a:picLocks noChangeAspect="1"/>
                    </pic:cNvPicPr>
                  </pic:nvPicPr>
                  <pic:blipFill>
                    <a:blip r:embed="rId308"/>
                    <a:stretch>
                      <a:fillRect/>
                    </a:stretch>
                  </pic:blipFill>
                  <pic:spPr>
                    <a:xfrm>
                      <a:off x="0" y="0"/>
                      <a:ext cx="2114550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2D1B" w:rsidRPr="002E52DC">
      <w:pPr>
        <w:shd w:color="auto" w:fill="F2F2F2" w:val="clear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 w:rsidRPr="002E52DC">
        <w:rPr>
          <w:rFonts w:ascii="Times New Roman" w:hAnsi="Times New Roman"/>
          <w:color w:val="FF0000"/>
        </w:rPr>
        <w:t>【答案】</w:t>
      </w:r>
      <w:r w:rsidRPr="002E52DC">
        <w:rPr>
          <w:rFonts w:ascii="Times New Roman" w:hAnsi="Times New Roman"/>
          <w:color w:val="FF0000"/>
        </w:rPr>
        <w:t>360</w:t>
      </w:r>
    </w:p>
    <w:p w:rsidR="00B52D1B" w:rsidRPr="002E52DC">
      <w:pPr>
        <w:shd w:color="auto" w:fill="F2F2F2" w:val="clear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 w:rsidRPr="002E52DC">
        <w:rPr>
          <w:rFonts w:ascii="Times New Roman" w:hAnsi="Times New Roman"/>
          <w:color w:val="FF0000"/>
        </w:rPr>
        <w:t>【详解】解：根据题意可得，第一层有便利贴：</w:t>
      </w:r>
      <w:r>
        <w:rPr>
          <w:rFonts w:ascii="Times New Roman" w:hAnsi="Times New Roman"/>
          <w:color w:val="FF0000"/>
        </w:rPr>
        <w:object>
          <v:shape alt="eqId2a8f1227b07e7e77a824d4115546ecc6" id="_x0000_i1195" o:ole="" style="width:50.25pt;height:12.75pt" type="#_x0000_t75">
            <v:imagedata o:title="eqId2a8f1227b07e7e77a824d4115546ecc6" r:id="rId309"/>
          </v:shape>
          <o:OLEObject DrawAspect="Content" ObjectID="_1822131796" ProgID="Equation.DSMT4" ShapeID="_x0000_i1195" Type="Embed" r:id="rId310"/>
        </w:object>
      </w:r>
      <w:r w:rsidRPr="002E52DC">
        <w:rPr>
          <w:rFonts w:ascii="Times New Roman" w:hAnsi="Times New Roman"/>
          <w:color w:val="FF0000"/>
        </w:rPr>
        <w:t>（张），</w:t>
      </w:r>
    </w:p>
    <w:p w:rsidR="00B52D1B" w:rsidRPr="002E52DC">
      <w:pPr>
        <w:shd w:color="auto" w:fill="F2F2F2" w:val="clear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 w:rsidRPr="002E52DC">
        <w:rPr>
          <w:rFonts w:ascii="Times New Roman" w:hAnsi="Times New Roman"/>
          <w:color w:val="FF0000"/>
        </w:rPr>
        <w:t>第二层有便利贴：</w:t>
      </w:r>
      <w:r>
        <w:rPr>
          <w:rFonts w:ascii="Times New Roman" w:hAnsi="Times New Roman"/>
          <w:color w:val="FF0000"/>
        </w:rPr>
        <w:object>
          <v:shape alt="eqId5d53865a25b459bbe8b182c7775e971a" id="_x0000_i1196" o:ole="" style="width:56.25pt;height:12pt" type="#_x0000_t75">
            <v:imagedata o:title="eqId5d53865a25b459bbe8b182c7775e971a" r:id="rId311"/>
          </v:shape>
          <o:OLEObject DrawAspect="Content" ObjectID="_1822131797" ProgID="Equation.DSMT4" ShapeID="_x0000_i1196" Type="Embed" r:id="rId312"/>
        </w:object>
      </w:r>
      <w:r w:rsidRPr="002E52DC">
        <w:rPr>
          <w:rFonts w:ascii="Times New Roman" w:hAnsi="Times New Roman"/>
          <w:color w:val="FF0000"/>
        </w:rPr>
        <w:t>（张），</w:t>
      </w:r>
    </w:p>
    <w:p w:rsidR="00B52D1B" w:rsidRPr="002E52DC">
      <w:pPr>
        <w:shd w:color="auto" w:fill="F2F2F2" w:val="clear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 w:rsidRPr="002E52DC">
        <w:rPr>
          <w:rFonts w:ascii="Times New Roman" w:hAnsi="Times New Roman"/>
          <w:color w:val="FF0000"/>
        </w:rPr>
        <w:t>第三层有便利贴：</w:t>
      </w:r>
      <w:r>
        <w:rPr>
          <w:rFonts w:ascii="Times New Roman" w:hAnsi="Times New Roman"/>
          <w:color w:val="FF0000"/>
        </w:rPr>
        <w:object>
          <v:shape alt="eqId2d0ac7e5755b0a8e0e98e01135bfbb3a" id="_x0000_i1197" o:ole="" style="width:57pt;height:12pt" type="#_x0000_t75">
            <v:imagedata o:title="eqId2d0ac7e5755b0a8e0e98e01135bfbb3a" r:id="rId313"/>
          </v:shape>
          <o:OLEObject DrawAspect="Content" ObjectID="_1822131798" ProgID="Equation.DSMT4" ShapeID="_x0000_i1197" Type="Embed" r:id="rId314"/>
        </w:object>
      </w:r>
      <w:r w:rsidRPr="002E52DC">
        <w:rPr>
          <w:rFonts w:ascii="Times New Roman" w:hAnsi="Times New Roman"/>
          <w:color w:val="FF0000"/>
        </w:rPr>
        <w:t>（张），</w:t>
      </w:r>
    </w:p>
    <w:p w:rsidR="00B52D1B" w:rsidRPr="002E52DC">
      <w:pPr>
        <w:shd w:color="auto" w:fill="F2F2F2" w:val="clear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 w:rsidRPr="002E52DC">
        <w:rPr>
          <w:rFonts w:ascii="Times New Roman" w:hAnsi="Times New Roman"/>
          <w:color w:val="FF0000"/>
        </w:rPr>
        <w:t>……</w:t>
      </w:r>
    </w:p>
    <w:p w:rsidR="00B52D1B" w:rsidRPr="002E52DC">
      <w:pPr>
        <w:shd w:color="auto" w:fill="F2F2F2" w:val="clear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 w:rsidRPr="002E52DC">
        <w:rPr>
          <w:rFonts w:ascii="Times New Roman" w:hAnsi="Times New Roman"/>
          <w:color w:val="FF0000"/>
        </w:rPr>
        <w:t>第</w:t>
      </w:r>
      <w:r w:rsidRPr="002E52DC">
        <w:rPr>
          <w:rFonts w:ascii="Times New Roman" w:eastAsia="Times New Roman" w:hAnsi="Times New Roman"/>
          <w:i/>
          <w:color w:val="FF0000"/>
        </w:rPr>
        <w:t>n</w:t>
      </w:r>
      <w:r w:rsidRPr="002E52DC">
        <w:rPr>
          <w:rFonts w:ascii="Times New Roman" w:hAnsi="Times New Roman"/>
          <w:color w:val="FF0000"/>
        </w:rPr>
        <w:t>（</w:t>
      </w:r>
      <w:r w:rsidRPr="002E52DC">
        <w:rPr>
          <w:rFonts w:ascii="Times New Roman" w:eastAsia="Times New Roman" w:hAnsi="Times New Roman"/>
          <w:i/>
          <w:color w:val="FF0000"/>
        </w:rPr>
        <w:t>n</w:t>
      </w:r>
      <w:r w:rsidRPr="002E52DC">
        <w:rPr>
          <w:rFonts w:ascii="Times New Roman" w:hAnsi="Times New Roman"/>
          <w:color w:val="FF0000"/>
        </w:rPr>
        <w:t>为正整数）层有便利贴：</w:t>
      </w:r>
      <w:r>
        <w:rPr>
          <w:rFonts w:ascii="Times New Roman" w:hAnsi="Times New Roman"/>
          <w:color w:val="FF0000"/>
        </w:rPr>
        <w:object>
          <v:shape alt="eqIde1ffc369db53695252b535eddf72b6d5" id="_x0000_i1198" o:ole="" style="width:128.25pt;height:11.25pt" type="#_x0000_t75">
            <v:imagedata o:title="eqIde1ffc369db53695252b535eddf72b6d5" r:id="rId315"/>
          </v:shape>
          <o:OLEObject DrawAspect="Content" ObjectID="_1822131799" ProgID="Equation.DSMT4" ShapeID="_x0000_i1198" Type="Embed" r:id="rId316"/>
        </w:object>
      </w:r>
      <w:r w:rsidRPr="002E52DC">
        <w:rPr>
          <w:rFonts w:ascii="Times New Roman" w:hAnsi="Times New Roman"/>
          <w:color w:val="FF0000"/>
        </w:rPr>
        <w:t>（张），</w:t>
      </w:r>
    </w:p>
    <w:p w:rsidR="00B52D1B" w:rsidRPr="002E52DC">
      <w:pPr>
        <w:shd w:color="auto" w:fill="F2F2F2" w:val="clear"/>
        <w:spacing w:line="360" w:lineRule="auto"/>
        <w:jc w:val="left"/>
        <w:textAlignment w:val="center"/>
        <w:rPr>
          <w:rFonts w:ascii="Times New Roman" w:hAnsi="Times New Roman"/>
          <w:b/>
          <w:color w:val="FF0000"/>
        </w:rPr>
      </w:pPr>
      <w:r w:rsidRPr="002E52DC">
        <w:rPr>
          <w:rFonts w:ascii="宋体" w:cs="宋体" w:hAnsi="宋体" w:hint="eastAsia"/>
          <w:b/>
          <w:color w:val="FF0000"/>
        </w:rPr>
        <w:t>∵</w:t>
      </w:r>
      <w:r>
        <w:rPr>
          <w:rFonts w:ascii="Times New Roman" w:hAnsi="Times New Roman"/>
          <w:color w:val="FF0000"/>
        </w:rPr>
        <w:object>
          <v:shape alt="eqId56bac833c79c7aa16ab446857bfa56fc" id="_x0000_i1199" o:ole="" style="width:210pt;height:28.5pt" type="#_x0000_t75">
            <v:imagedata o:title="eqId56bac833c79c7aa16ab446857bfa56fc" r:id="rId317"/>
          </v:shape>
          <o:OLEObject DrawAspect="Content" ObjectID="_1822131800" ProgID="Equation.DSMT4" ShapeID="_x0000_i1199" Type="Embed" r:id="rId318"/>
        </w:object>
      </w:r>
    </w:p>
    <w:p w:rsidR="00B52D1B" w:rsidRPr="002E52DC">
      <w:pPr>
        <w:shd w:color="auto" w:fill="F2F2F2" w:val="clear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 w:rsidRPr="002E52DC">
        <w:rPr>
          <w:rFonts w:ascii="宋体" w:cs="宋体" w:hAnsi="宋体" w:hint="eastAsia"/>
          <w:color w:val="FF0000"/>
        </w:rPr>
        <w:t>∴</w:t>
      </w:r>
      <w:r w:rsidRPr="002E52DC">
        <w:rPr>
          <w:rFonts w:ascii="Times New Roman" w:hAnsi="Times New Roman"/>
          <w:color w:val="FF0000"/>
        </w:rPr>
        <w:t>当</w:t>
      </w:r>
      <w:r>
        <w:rPr>
          <w:rFonts w:ascii="Times New Roman" w:hAnsi="Times New Roman"/>
          <w:color w:val="FF0000"/>
        </w:rPr>
        <w:object>
          <v:shape alt="eqIdfe08722cf9300fe188dbbb71989c06c9" id="_x0000_i1200" o:ole="" style="width:29.25pt;height:12pt" type="#_x0000_t75">
            <v:imagedata o:title="eqIdfe08722cf9300fe188dbbb71989c06c9" r:id="rId319"/>
          </v:shape>
          <o:OLEObject DrawAspect="Content" ObjectID="_1822131801" ProgID="Equation.DSMT4" ShapeID="_x0000_i1200" Type="Embed" r:id="rId320"/>
        </w:object>
      </w:r>
      <w:r w:rsidRPr="002E52DC">
        <w:rPr>
          <w:rFonts w:ascii="Times New Roman" w:hAnsi="Times New Roman"/>
          <w:color w:val="FF0000"/>
        </w:rPr>
        <w:t>时，</w:t>
      </w:r>
      <w:r>
        <w:rPr>
          <w:rFonts w:ascii="Times New Roman" w:hAnsi="Times New Roman"/>
          <w:color w:val="FF0000"/>
        </w:rPr>
        <w:object>
          <v:shape alt="eqId2a3600280b9ea4a1f24c403e0ce5bf80" id="_x0000_i1201" o:ole="" style="width:133.5pt;height:14.25pt" type="#_x0000_t75">
            <v:imagedata o:title="eqId2a3600280b9ea4a1f24c403e0ce5bf80" r:id="rId321"/>
          </v:shape>
          <o:OLEObject DrawAspect="Content" ObjectID="_1822131802" ProgID="Equation.DSMT4" ShapeID="_x0000_i1201" Type="Embed" r:id="rId322"/>
        </w:object>
      </w:r>
      <w:r w:rsidRPr="002E52DC">
        <w:rPr>
          <w:rFonts w:ascii="Times New Roman" w:hAnsi="Times New Roman"/>
          <w:color w:val="FF0000"/>
        </w:rPr>
        <w:t>（张），</w:t>
      </w:r>
    </w:p>
    <w:p w:rsidR="00B52D1B" w:rsidRPr="002E52DC">
      <w:pPr>
        <w:shd w:color="auto" w:fill="F2F2F2" w:val="clear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 w:rsidRPr="002E52DC">
        <w:rPr>
          <w:rFonts w:ascii="宋体" w:cs="宋体" w:hAnsi="宋体" w:hint="eastAsia"/>
          <w:color w:val="FF0000"/>
        </w:rPr>
        <w:t>∴</w:t>
      </w:r>
      <w:r w:rsidRPr="002E52DC">
        <w:rPr>
          <w:rFonts w:ascii="Times New Roman" w:hAnsi="Times New Roman"/>
          <w:color w:val="FF0000"/>
        </w:rPr>
        <w:t>此宝塔形图案是由</w:t>
      </w:r>
      <w:r>
        <w:rPr>
          <w:rFonts w:ascii="Times New Roman" w:hAnsi="Times New Roman"/>
          <w:color w:val="FF0000"/>
        </w:rPr>
        <w:object>
          <v:shape alt="eqId01639bca9e56b3a1caf0808e06d49a54" id="_x0000_i1202" o:ole="" style="width:18.75pt;height:12.75pt" type="#_x0000_t75">
            <v:imagedata o:title="eqId01639bca9e56b3a1caf0808e06d49a54" r:id="rId323"/>
          </v:shape>
          <o:OLEObject DrawAspect="Content" ObjectID="_1822131803" ProgID="Equation.DSMT4" ShapeID="_x0000_i1202" Type="Embed" r:id="rId324"/>
        </w:object>
      </w:r>
      <w:r w:rsidRPr="002E52DC">
        <w:rPr>
          <w:rFonts w:ascii="Times New Roman" w:hAnsi="Times New Roman"/>
          <w:color w:val="FF0000"/>
        </w:rPr>
        <w:t>张便利贴拼成的．</w:t>
      </w:r>
    </w:p>
    <w:p w:rsidR="00B52D1B" w:rsidRPr="002E52DC">
      <w:pPr>
        <w:shd w:color="auto" w:fill="F2F2F2" w:val="clear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 w:rsidRPr="002E52DC">
        <w:rPr>
          <w:rFonts w:ascii="Times New Roman" w:hAnsi="Times New Roman"/>
          <w:color w:val="FF0000"/>
        </w:rPr>
        <w:t>故答案为：</w:t>
      </w:r>
      <w:r w:rsidRPr="002E52DC">
        <w:rPr>
          <w:rFonts w:ascii="Times New Roman" w:hAnsi="Times New Roman"/>
          <w:color w:val="FF0000"/>
        </w:rPr>
        <w:t>360</w:t>
      </w:r>
      <w:r w:rsidRPr="002E52DC">
        <w:rPr>
          <w:rFonts w:ascii="Times New Roman" w:hAnsi="Times New Roman"/>
          <w:color w:val="FF0000"/>
        </w:rPr>
        <w:t>．</w:t>
      </w:r>
    </w:p>
    <w:p w:rsidR="00B52D1B" w:rsidRPr="002E52DC">
      <w:pPr>
        <w:spacing w:line="360" w:lineRule="auto"/>
        <w:jc w:val="left"/>
        <w:rPr>
          <w:rFonts w:ascii="Times New Roman" w:eastAsia="黑体" w:hAnsi="Times New Roman"/>
          <w:bCs/>
          <w:color w:val="000000"/>
          <w:kern w:val="0"/>
        </w:rPr>
      </w:pPr>
      <w:r w:rsidRPr="002E52DC">
        <w:rPr>
          <w:rFonts w:ascii="Times New Roman" w:eastAsia="黑体" w:hAnsi="Times New Roman"/>
          <w:bCs/>
          <w:color w:val="000000"/>
          <w:kern w:val="0"/>
        </w:rPr>
        <w:t>三、解答题（本大题共</w:t>
      </w:r>
      <w:r w:rsidRPr="002E52DC">
        <w:rPr>
          <w:rFonts w:ascii="Times New Roman" w:eastAsia="黑体" w:hAnsi="Times New Roman"/>
          <w:bCs/>
          <w:color w:val="000000"/>
          <w:kern w:val="0"/>
        </w:rPr>
        <w:t>8</w:t>
      </w:r>
      <w:r w:rsidRPr="002E52DC">
        <w:rPr>
          <w:rFonts w:ascii="Times New Roman" w:eastAsia="黑体" w:hAnsi="Times New Roman"/>
          <w:bCs/>
          <w:color w:val="000000"/>
          <w:kern w:val="0"/>
        </w:rPr>
        <w:t>小题，</w:t>
      </w:r>
      <w:r w:rsidRPr="002E52DC">
        <w:rPr>
          <w:rFonts w:ascii="Times New Roman" w:eastAsia="黑体" w:hAnsi="Times New Roman"/>
          <w:bCs/>
          <w:color w:val="000000"/>
          <w:kern w:val="0"/>
        </w:rPr>
        <w:t>58</w:t>
      </w:r>
      <w:r w:rsidRPr="002E52DC">
        <w:rPr>
          <w:rFonts w:ascii="Times New Roman" w:eastAsia="黑体" w:hAnsi="Times New Roman"/>
          <w:bCs/>
          <w:color w:val="000000"/>
          <w:kern w:val="0"/>
        </w:rPr>
        <w:t>分。解答应写出文字说明，证明过程或演算步骤）</w:t>
      </w:r>
    </w:p>
    <w:p w:rsidR="00B52D1B" w:rsidRPr="002E52DC">
      <w:pPr>
        <w:spacing w:line="360" w:lineRule="auto"/>
        <w:jc w:val="left"/>
        <w:textAlignment w:val="center"/>
        <w:rPr>
          <w:rFonts w:ascii="Times New Roman" w:hAnsi="Times New Roman"/>
        </w:rPr>
      </w:pPr>
      <w:r w:rsidRPr="002E52DC">
        <w:rPr>
          <w:rFonts w:ascii="Times New Roman" w:hAnsi="Times New Roman"/>
        </w:rPr>
        <w:t>19</w:t>
      </w:r>
      <w:r w:rsidRPr="002E52DC">
        <w:rPr>
          <w:rFonts w:ascii="Times New Roman" w:hAnsi="Times New Roman"/>
        </w:rPr>
        <w:t>．（</w:t>
      </w:r>
      <w:r w:rsidRPr="002E52DC">
        <w:rPr>
          <w:rFonts w:ascii="Times New Roman" w:hAnsi="Times New Roman"/>
        </w:rPr>
        <w:t>4</w:t>
      </w:r>
      <w:r w:rsidRPr="002E52DC">
        <w:rPr>
          <w:rFonts w:ascii="Times New Roman" w:hAnsi="Times New Roman"/>
        </w:rPr>
        <w:t>分）计算：</w:t>
      </w:r>
      <w:r>
        <w:rPr>
          <w:rFonts w:ascii="Times New Roman" w:hAnsi="Times New Roman"/>
        </w:rPr>
        <w:object>
          <v:shape alt="eqId7fab2cca9ee3a7031eaee44be17b21ab" id="_x0000_i1203" o:ole="" style="width:96.75pt;height:27pt" type="#_x0000_t75">
            <v:imagedata o:title="eqId7fab2cca9ee3a7031eaee44be17b21ab" r:id="rId325"/>
          </v:shape>
          <o:OLEObject DrawAspect="Content" ObjectID="_1822131804" ProgID="Equation.DSMT4" ShapeID="_x0000_i1203" Type="Embed" r:id="rId326"/>
        </w:object>
      </w:r>
      <w:r w:rsidRPr="002E52DC">
        <w:rPr>
          <w:rFonts w:ascii="Times New Roman" w:hAnsi="Times New Roman"/>
        </w:rPr>
        <w:t>．</w:t>
      </w:r>
    </w:p>
    <w:p w:rsidR="00B52D1B" w:rsidRPr="002E52DC">
      <w:pPr>
        <w:shd w:color="auto" w:fill="F2F2F2" w:val="clear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 w:rsidRPr="002E52DC">
        <w:rPr>
          <w:rFonts w:ascii="Times New Roman" w:hAnsi="Times New Roman"/>
          <w:color w:val="FF0000"/>
        </w:rPr>
        <w:t>【详解】解：</w:t>
      </w:r>
      <w:r>
        <w:rPr>
          <w:rFonts w:ascii="Times New Roman" w:hAnsi="Times New Roman"/>
          <w:color w:val="FF0000"/>
        </w:rPr>
        <w:object>
          <v:shape alt="eqId1498e9e8069148850e22394537866603" id="_x0000_i1204" o:ole="" style="width:105pt;height:27.75pt" type="#_x0000_t75">
            <v:imagedata o:title="eqId1498e9e8069148850e22394537866603" r:id="rId327"/>
          </v:shape>
          <o:OLEObject DrawAspect="Content" ObjectID="_1822131805" ProgID="Equation.DSMT4" ShapeID="_x0000_i1204" Type="Embed" r:id="rId328"/>
        </w:object>
      </w:r>
      <w:r w:rsidRPr="002E52DC">
        <w:rPr>
          <w:rFonts w:ascii="Times New Roman" w:hAnsi="Times New Roman"/>
          <w:color w:val="FF0000"/>
        </w:rPr>
        <w:t>，</w:t>
      </w:r>
    </w:p>
    <w:p w:rsidR="00B52D1B" w:rsidRPr="002E52DC">
      <w:pPr>
        <w:shd w:color="auto" w:fill="F2F2F2" w:val="clear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object>
          <v:shape alt="eqId2b1440f6cd4c334f5b957a4a8a5b1375" id="_x0000_i1205" o:ole="" style="width:75.75pt;height:14.25pt" type="#_x0000_t75">
            <v:imagedata o:title="eqId2b1440f6cd4c334f5b957a4a8a5b1375" r:id="rId329"/>
          </v:shape>
          <o:OLEObject DrawAspect="Content" ObjectID="_1822131806" ProgID="Equation.DSMT4" ShapeID="_x0000_i1205" Type="Embed" r:id="rId330"/>
        </w:object>
      </w:r>
      <w:r w:rsidRPr="002E52DC">
        <w:rPr>
          <w:rFonts w:ascii="Times New Roman" w:hAnsi="Times New Roman"/>
          <w:color w:val="FF0000"/>
        </w:rPr>
        <w:t>，</w:t>
      </w:r>
      <w:r w:rsidRPr="002E52DC">
        <w:rPr>
          <w:rFonts w:ascii="Times New Roman" w:hAnsi="Times New Roman"/>
          <w:color w:val="FF0000"/>
        </w:rPr>
        <w:t>……</w:t>
      </w:r>
      <w:r w:rsidRPr="002E52DC">
        <w:rPr>
          <w:rFonts w:ascii="Times New Roman" w:hAnsi="Times New Roman"/>
          <w:color w:val="FF0000"/>
        </w:rPr>
        <w:t>（</w:t>
      </w:r>
      <w:r w:rsidRPr="002E52DC">
        <w:rPr>
          <w:rFonts w:ascii="Times New Roman" w:hAnsi="Times New Roman"/>
          <w:color w:val="FF0000"/>
        </w:rPr>
        <w:t>2</w:t>
      </w:r>
      <w:r w:rsidRPr="002E52DC">
        <w:rPr>
          <w:rFonts w:ascii="Times New Roman" w:hAnsi="Times New Roman"/>
          <w:color w:val="FF0000"/>
        </w:rPr>
        <w:t>分）</w:t>
      </w:r>
    </w:p>
    <w:p w:rsidR="00B52D1B" w:rsidRPr="002E52DC">
      <w:pPr>
        <w:shd w:color="auto" w:fill="F2F2F2" w:val="clear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object>
          <v:shape alt="eqIdfa6b1f51b4269e92b2a224c688ad1c45" id="_x0000_i1206" o:ole="" style="width:42.75pt;height:12.75pt" type="#_x0000_t75">
            <v:imagedata o:title="eqIdfa6b1f51b4269e92b2a224c688ad1c45" r:id="rId331"/>
          </v:shape>
          <o:OLEObject DrawAspect="Content" ObjectID="_1822131807" ProgID="Equation.DSMT4" ShapeID="_x0000_i1206" Type="Embed" r:id="rId332"/>
        </w:object>
      </w:r>
      <w:r w:rsidRPr="002E52DC">
        <w:rPr>
          <w:rFonts w:ascii="Times New Roman" w:hAnsi="Times New Roman"/>
          <w:color w:val="FF0000"/>
        </w:rPr>
        <w:t>．</w:t>
      </w:r>
      <w:r w:rsidRPr="002E52DC">
        <w:rPr>
          <w:rFonts w:ascii="Times New Roman" w:hAnsi="Times New Roman"/>
          <w:color w:val="FF0000"/>
        </w:rPr>
        <w:t>……</w:t>
      </w:r>
      <w:r w:rsidRPr="002E52DC">
        <w:rPr>
          <w:rFonts w:ascii="Times New Roman" w:hAnsi="Times New Roman"/>
          <w:color w:val="FF0000"/>
        </w:rPr>
        <w:t>（</w:t>
      </w:r>
      <w:r w:rsidRPr="002E52DC">
        <w:rPr>
          <w:rFonts w:ascii="Times New Roman" w:hAnsi="Times New Roman"/>
          <w:color w:val="FF0000"/>
        </w:rPr>
        <w:t>4</w:t>
      </w:r>
      <w:r w:rsidRPr="002E52DC">
        <w:rPr>
          <w:rFonts w:ascii="Times New Roman" w:hAnsi="Times New Roman"/>
          <w:color w:val="FF0000"/>
        </w:rPr>
        <w:t>分）</w:t>
      </w:r>
    </w:p>
    <w:p w:rsidR="00B52D1B" w:rsidRPr="002E52DC">
      <w:pPr>
        <w:spacing w:line="360" w:lineRule="auto"/>
        <w:jc w:val="left"/>
        <w:textAlignment w:val="center"/>
        <w:rPr>
          <w:rFonts w:ascii="Times New Roman" w:hAnsi="Times New Roman"/>
        </w:rPr>
      </w:pPr>
      <w:r w:rsidRPr="002E52DC">
        <w:rPr>
          <w:rFonts w:ascii="Times New Roman" w:hAnsi="Times New Roman"/>
        </w:rPr>
        <w:t>20</w:t>
      </w:r>
      <w:r w:rsidRPr="002E52DC">
        <w:rPr>
          <w:rFonts w:ascii="Times New Roman" w:hAnsi="Times New Roman"/>
        </w:rPr>
        <w:t>．（</w:t>
      </w:r>
      <w:r w:rsidRPr="002E52DC">
        <w:rPr>
          <w:rFonts w:ascii="Times New Roman" w:hAnsi="Times New Roman"/>
        </w:rPr>
        <w:t>4</w:t>
      </w:r>
      <w:r w:rsidRPr="002E52DC">
        <w:rPr>
          <w:rFonts w:ascii="Times New Roman" w:hAnsi="Times New Roman"/>
        </w:rPr>
        <w:t>分）计算：</w:t>
      </w:r>
      <w:r>
        <w:rPr>
          <w:rFonts w:ascii="Times New Roman" w:hAnsi="Times New Roman"/>
        </w:rPr>
        <w:object>
          <v:shape alt="eqId60175760a2ec05279c3a8f7c6f0ef01e" id="_x0000_i1207" o:ole="" style="width:143.25pt;height:20.25pt" type="#_x0000_t75">
            <v:imagedata o:title="eqId60175760a2ec05279c3a8f7c6f0ef01e" r:id="rId333"/>
          </v:shape>
          <o:OLEObject DrawAspect="Content" ObjectID="_1822131808" ProgID="Equation.DSMT4" ShapeID="_x0000_i1207" Type="Embed" r:id="rId334"/>
        </w:object>
      </w:r>
    </w:p>
    <w:p w:rsidR="00B52D1B" w:rsidRPr="002E52DC">
      <w:pPr>
        <w:shd w:color="auto" w:fill="F2F2F2" w:val="clear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 w:rsidRPr="002E52DC">
        <w:rPr>
          <w:rFonts w:ascii="Times New Roman" w:hAnsi="Times New Roman"/>
          <w:color w:val="FF0000"/>
        </w:rPr>
        <w:t>【详解】解：</w:t>
      </w:r>
      <w:r>
        <w:rPr>
          <w:rFonts w:ascii="Times New Roman" w:hAnsi="Times New Roman"/>
          <w:color w:val="FF0000"/>
        </w:rPr>
        <w:object>
          <v:shape alt="eqId60175760a2ec05279c3a8f7c6f0ef01e" id="_x0000_i1208" o:ole="" style="width:143.25pt;height:20.25pt" type="#_x0000_t75">
            <v:imagedata o:title="eqId60175760a2ec05279c3a8f7c6f0ef01e" r:id="rId333"/>
          </v:shape>
          <o:OLEObject DrawAspect="Content" ObjectID="_1822131809" ProgID="Equation.DSMT4" ShapeID="_x0000_i1208" Type="Embed" r:id="rId335"/>
        </w:object>
      </w:r>
    </w:p>
    <w:p w:rsidR="00B52D1B" w:rsidRPr="002E52DC">
      <w:pPr>
        <w:shd w:color="auto" w:fill="F2F2F2" w:val="clear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object>
          <v:shape alt="eqId58e769950f3bd7e7d7e48ab30ae15c36" id="_x0000_i1209" o:ole="" style="width:115.5pt;height:14.25pt" type="#_x0000_t75">
            <v:imagedata o:title="eqId58e769950f3bd7e7d7e48ab30ae15c36" r:id="rId336"/>
          </v:shape>
          <o:OLEObject DrawAspect="Content" ObjectID="_1822131810" ProgID="Equation.DSMT4" ShapeID="_x0000_i1209" Type="Embed" r:id="rId337"/>
        </w:object>
      </w:r>
      <w:r w:rsidRPr="002E52DC">
        <w:rPr>
          <w:rFonts w:ascii="Times New Roman" w:hAnsi="Times New Roman"/>
          <w:color w:val="FF0000"/>
        </w:rPr>
        <w:t>……</w:t>
      </w:r>
      <w:r w:rsidRPr="002E52DC">
        <w:rPr>
          <w:rFonts w:ascii="Times New Roman" w:hAnsi="Times New Roman"/>
          <w:color w:val="FF0000"/>
        </w:rPr>
        <w:t>（</w:t>
      </w:r>
      <w:r w:rsidRPr="002E52DC">
        <w:rPr>
          <w:rFonts w:ascii="Times New Roman" w:hAnsi="Times New Roman"/>
          <w:color w:val="FF0000"/>
        </w:rPr>
        <w:t>2</w:t>
      </w:r>
      <w:r w:rsidRPr="002E52DC">
        <w:rPr>
          <w:rFonts w:ascii="Times New Roman" w:hAnsi="Times New Roman"/>
          <w:color w:val="FF0000"/>
        </w:rPr>
        <w:t>分）</w:t>
      </w:r>
    </w:p>
    <w:p w:rsidR="00B52D1B" w:rsidRPr="002E52DC">
      <w:pPr>
        <w:shd w:color="auto" w:fill="F2F2F2" w:val="clear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object>
          <v:shape alt="eqIdf18d403abf0a7dd9c16ce09a096c7bf2" id="_x0000_i1210" o:ole="" style="width:36pt;height:12.75pt" type="#_x0000_t75">
            <v:imagedata o:title="eqIdf18d403abf0a7dd9c16ce09a096c7bf2" r:id="rId338"/>
          </v:shape>
          <o:OLEObject DrawAspect="Content" ObjectID="_1822131811" ProgID="Equation.DSMT4" ShapeID="_x0000_i1210" Type="Embed" r:id="rId339"/>
        </w:object>
      </w:r>
      <w:r w:rsidRPr="002E52DC">
        <w:rPr>
          <w:rFonts w:ascii="Times New Roman" w:hAnsi="Times New Roman"/>
          <w:color w:val="FF0000"/>
        </w:rPr>
        <w:t>．</w:t>
      </w:r>
      <w:r w:rsidRPr="002E52DC">
        <w:rPr>
          <w:rFonts w:ascii="Times New Roman" w:hAnsi="Times New Roman"/>
          <w:color w:val="FF0000"/>
        </w:rPr>
        <w:t>……</w:t>
      </w:r>
      <w:r w:rsidRPr="002E52DC">
        <w:rPr>
          <w:rFonts w:ascii="Times New Roman" w:hAnsi="Times New Roman"/>
          <w:color w:val="FF0000"/>
        </w:rPr>
        <w:t>（</w:t>
      </w:r>
      <w:r w:rsidRPr="002E52DC">
        <w:rPr>
          <w:rFonts w:ascii="Times New Roman" w:hAnsi="Times New Roman"/>
          <w:color w:val="FF0000"/>
        </w:rPr>
        <w:t>4</w:t>
      </w:r>
      <w:r w:rsidRPr="002E52DC">
        <w:rPr>
          <w:rFonts w:ascii="Times New Roman" w:hAnsi="Times New Roman"/>
          <w:color w:val="FF0000"/>
        </w:rPr>
        <w:t>分）</w:t>
      </w:r>
    </w:p>
    <w:p w:rsidR="00B52D1B" w:rsidRPr="002E52DC">
      <w:pPr>
        <w:spacing w:line="360" w:lineRule="auto"/>
        <w:jc w:val="left"/>
        <w:textAlignment w:val="center"/>
        <w:rPr>
          <w:rFonts w:ascii="Times New Roman" w:hAnsi="Times New Roman"/>
        </w:rPr>
      </w:pPr>
      <w:r w:rsidRPr="002E52DC">
        <w:rPr>
          <w:rFonts w:ascii="Times New Roman" w:hAnsi="Times New Roman"/>
        </w:rPr>
        <w:t>21</w:t>
      </w:r>
      <w:r w:rsidRPr="002E52DC">
        <w:rPr>
          <w:rFonts w:ascii="Times New Roman" w:hAnsi="Times New Roman"/>
        </w:rPr>
        <w:t>．（</w:t>
      </w:r>
      <w:r w:rsidRPr="002E52DC">
        <w:rPr>
          <w:rFonts w:ascii="Times New Roman" w:hAnsi="Times New Roman"/>
        </w:rPr>
        <w:t>6</w:t>
      </w:r>
      <w:r w:rsidRPr="002E52DC">
        <w:rPr>
          <w:rFonts w:ascii="Times New Roman" w:hAnsi="Times New Roman"/>
        </w:rPr>
        <w:t>分）先化简，再求值：</w:t>
      </w:r>
      <w:r>
        <w:rPr>
          <w:rFonts w:ascii="Times New Roman" w:hAnsi="Times New Roman"/>
        </w:rPr>
        <w:object>
          <v:shape alt="eqIde984fcc02ed17c44b817f49440114668" id="_x0000_i1211" o:ole="" style="width:213.75pt;height:21.75pt" type="#_x0000_t75">
            <v:imagedata o:title="eqIde984fcc02ed17c44b817f49440114668" r:id="rId340"/>
          </v:shape>
          <o:OLEObject DrawAspect="Content" ObjectID="_1822131812" ProgID="Equation.DSMT4" ShapeID="_x0000_i1211" Type="Embed" r:id="rId341"/>
        </w:object>
      </w:r>
      <w:r w:rsidRPr="002E52DC">
        <w:rPr>
          <w:rFonts w:ascii="Times New Roman" w:hAnsi="Times New Roman"/>
        </w:rPr>
        <w:t>（</w:t>
      </w:r>
      <w:r>
        <w:rPr>
          <w:rFonts w:ascii="Times New Roman" w:hAnsi="Times New Roman"/>
        </w:rPr>
        <w:object>
          <v:shape alt="eqIdb6a24198bd04c29321ae5dc5a28fe421" id="_x0000_i1212" o:ole="" style="width:9pt;height:9pt" type="#_x0000_t75">
            <v:imagedata o:title="eqIdb6a24198bd04c29321ae5dc5a28fe421" r:id="rId342"/>
          </v:shape>
          <o:OLEObject DrawAspect="Content" ObjectID="_1822131813" ProgID="Equation.DSMT4" ShapeID="_x0000_i1212" Type="Embed" r:id="rId343"/>
        </w:object>
      </w:r>
      <w:r w:rsidRPr="002E52DC">
        <w:rPr>
          <w:rFonts w:ascii="Times New Roman" w:hAnsi="Times New Roman"/>
        </w:rPr>
        <w:t>为正整数），其中</w:t>
      </w:r>
      <w:r>
        <w:rPr>
          <w:rFonts w:ascii="Times New Roman" w:hAnsi="Times New Roman"/>
        </w:rPr>
        <w:object>
          <v:shape alt="eqIdf22a4a0dd7307a1323d25331e60782d8" id="_x0000_i1213" o:ole="" style="width:30.75pt;height:12.75pt" type="#_x0000_t75">
            <v:imagedata o:title="eqIdf22a4a0dd7307a1323d25331e60782d8" r:id="rId344"/>
          </v:shape>
          <o:OLEObject DrawAspect="Content" ObjectID="_1822131814" ProgID="Equation.DSMT4" ShapeID="_x0000_i1213" Type="Embed" r:id="rId345"/>
        </w:object>
      </w:r>
      <w:r w:rsidRPr="002E52DC">
        <w:rPr>
          <w:rFonts w:ascii="Times New Roman" w:hAnsi="Times New Roman"/>
        </w:rPr>
        <w:t>．</w:t>
      </w:r>
    </w:p>
    <w:p w:rsidR="00B52D1B" w:rsidRPr="002E52DC">
      <w:pPr>
        <w:shd w:color="auto" w:fill="F2F2F2" w:val="clear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 w:rsidRPr="002E52DC">
        <w:rPr>
          <w:rFonts w:ascii="Times New Roman" w:hAnsi="Times New Roman"/>
          <w:color w:val="FF0000"/>
        </w:rPr>
        <w:t>【详解】解：</w:t>
      </w:r>
      <w:r>
        <w:rPr>
          <w:rFonts w:ascii="Times New Roman" w:hAnsi="Times New Roman"/>
          <w:color w:val="FF0000"/>
        </w:rPr>
        <w:object>
          <v:shape alt="eqIde984fcc02ed17c44b817f49440114668" id="_x0000_i1214" o:ole="" style="width:213.75pt;height:21.75pt" type="#_x0000_t75">
            <v:imagedata o:title="eqIde984fcc02ed17c44b817f49440114668" r:id="rId340"/>
          </v:shape>
          <o:OLEObject DrawAspect="Content" ObjectID="_1822131815" ProgID="Equation.DSMT4" ShapeID="_x0000_i1214" Type="Embed" r:id="rId346"/>
        </w:object>
      </w:r>
    </w:p>
    <w:p w:rsidR="00B52D1B" w:rsidRPr="002E52DC">
      <w:pPr>
        <w:shd w:color="auto" w:fill="F2F2F2" w:val="clear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object>
          <v:shape alt="eqId689e57d81cb7e3f7e22a5a792e7067e9" id="_x0000_i1215" o:ole="" style="width:105pt;height:27pt" type="#_x0000_t75">
            <v:imagedata o:title="eqId689e57d81cb7e3f7e22a5a792e7067e9" r:id="rId347"/>
          </v:shape>
          <o:OLEObject DrawAspect="Content" ObjectID="_1822131816" ProgID="Equation.DSMT4" ShapeID="_x0000_i1215" Type="Embed" r:id="rId348"/>
        </w:object>
      </w:r>
    </w:p>
    <w:p w:rsidR="00B52D1B" w:rsidRPr="002E52DC">
      <w:pPr>
        <w:shd w:color="auto" w:fill="F2F2F2" w:val="clear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object>
          <v:shape alt="eqId731bcf3f0e189f1a19cb8894ec94f97e" id="_x0000_i1216" o:ole="" style="width:60pt;height:27pt" type="#_x0000_t75">
            <v:imagedata o:title="eqId731bcf3f0e189f1a19cb8894ec94f97e" r:id="rId349"/>
          </v:shape>
          <o:OLEObject DrawAspect="Content" ObjectID="_1822131817" ProgID="Equation.DSMT4" ShapeID="_x0000_i1216" Type="Embed" r:id="rId350"/>
        </w:object>
      </w:r>
      <w:r w:rsidRPr="002E52DC">
        <w:rPr>
          <w:rFonts w:ascii="Times New Roman" w:hAnsi="Times New Roman"/>
          <w:color w:val="FF0000"/>
        </w:rPr>
        <w:t>，</w:t>
      </w:r>
      <w:r w:rsidRPr="002E52DC">
        <w:rPr>
          <w:rFonts w:ascii="Times New Roman" w:hAnsi="Times New Roman"/>
          <w:color w:val="FF0000"/>
        </w:rPr>
        <w:t>……</w:t>
      </w:r>
      <w:r w:rsidRPr="002E52DC">
        <w:rPr>
          <w:rFonts w:ascii="Times New Roman" w:hAnsi="Times New Roman"/>
          <w:color w:val="FF0000"/>
        </w:rPr>
        <w:t>（</w:t>
      </w:r>
      <w:r w:rsidRPr="002E52DC">
        <w:rPr>
          <w:rFonts w:ascii="Times New Roman" w:hAnsi="Times New Roman"/>
          <w:color w:val="FF0000"/>
        </w:rPr>
        <w:t>4</w:t>
      </w:r>
      <w:r w:rsidRPr="002E52DC">
        <w:rPr>
          <w:rFonts w:ascii="Times New Roman" w:hAnsi="Times New Roman"/>
          <w:color w:val="FF0000"/>
        </w:rPr>
        <w:t>分）</w:t>
      </w:r>
    </w:p>
    <w:p w:rsidR="00B52D1B" w:rsidRPr="002E52DC">
      <w:pPr>
        <w:shd w:color="auto" w:fill="F2F2F2" w:val="clear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 w:rsidRPr="002E52DC">
        <w:rPr>
          <w:rFonts w:ascii="Times New Roman" w:hAnsi="Times New Roman"/>
          <w:color w:val="FF0000"/>
        </w:rPr>
        <w:t>当</w:t>
      </w:r>
      <w:r>
        <w:rPr>
          <w:rFonts w:ascii="Times New Roman" w:hAnsi="Times New Roman"/>
          <w:color w:val="FF0000"/>
        </w:rPr>
        <w:object>
          <v:shape alt="eqIdf22a4a0dd7307a1323d25331e60782d8" id="_x0000_i1217" o:ole="" style="width:30.75pt;height:12.75pt" type="#_x0000_t75">
            <v:imagedata o:title="eqIdf22a4a0dd7307a1323d25331e60782d8" r:id="rId344"/>
          </v:shape>
          <o:OLEObject DrawAspect="Content" ObjectID="_1822131818" ProgID="Equation.DSMT4" ShapeID="_x0000_i1217" Type="Embed" r:id="rId351"/>
        </w:object>
      </w:r>
      <w:r w:rsidRPr="002E52DC">
        <w:rPr>
          <w:rFonts w:ascii="Times New Roman" w:hAnsi="Times New Roman"/>
          <w:color w:val="FF0000"/>
        </w:rPr>
        <w:t>时，</w:t>
      </w:r>
    </w:p>
    <w:p w:rsidR="00B52D1B" w:rsidRPr="002E52DC">
      <w:pPr>
        <w:shd w:color="auto" w:fill="F2F2F2" w:val="clear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 w:rsidRPr="002E52DC">
        <w:rPr>
          <w:rFonts w:ascii="Times New Roman" w:hAnsi="Times New Roman"/>
          <w:color w:val="FF0000"/>
        </w:rPr>
        <w:t>原式</w:t>
      </w:r>
      <w:r>
        <w:rPr>
          <w:rFonts w:ascii="Times New Roman" w:hAnsi="Times New Roman"/>
          <w:color w:val="FF0000"/>
        </w:rPr>
        <w:object>
          <v:shape alt="eqIdc9efc079ac85a838db5ee3d99b535b39" id="_x0000_i1218" o:ole="" style="width:128.25pt;height:27pt" type="#_x0000_t75">
            <v:imagedata o:title="eqIdc9efc079ac85a838db5ee3d99b535b39" r:id="rId352"/>
          </v:shape>
          <o:OLEObject DrawAspect="Content" ObjectID="_1822131819" ProgID="Equation.DSMT4" ShapeID="_x0000_i1218" Type="Embed" r:id="rId353"/>
        </w:object>
      </w:r>
      <w:r w:rsidRPr="002E52DC">
        <w:rPr>
          <w:rFonts w:ascii="Times New Roman" w:hAnsi="Times New Roman"/>
          <w:color w:val="FF0000"/>
        </w:rPr>
        <w:t>．</w:t>
      </w:r>
      <w:r w:rsidRPr="002E52DC">
        <w:rPr>
          <w:rFonts w:ascii="Times New Roman" w:hAnsi="Times New Roman"/>
          <w:color w:val="FF0000"/>
        </w:rPr>
        <w:t>……</w:t>
      </w:r>
      <w:r w:rsidRPr="002E52DC">
        <w:rPr>
          <w:rFonts w:ascii="Times New Roman" w:hAnsi="Times New Roman"/>
          <w:color w:val="FF0000"/>
        </w:rPr>
        <w:t>（</w:t>
      </w:r>
      <w:r w:rsidRPr="002E52DC">
        <w:rPr>
          <w:rFonts w:ascii="Times New Roman" w:hAnsi="Times New Roman"/>
          <w:color w:val="FF0000"/>
        </w:rPr>
        <w:t>6</w:t>
      </w:r>
      <w:r w:rsidRPr="002E52DC">
        <w:rPr>
          <w:rFonts w:ascii="Times New Roman" w:hAnsi="Times New Roman"/>
          <w:color w:val="FF0000"/>
        </w:rPr>
        <w:t>分）</w:t>
      </w:r>
    </w:p>
    <w:p w:rsidR="00B52D1B" w:rsidRPr="002E52DC">
      <w:pPr>
        <w:spacing w:line="360" w:lineRule="auto"/>
        <w:jc w:val="left"/>
        <w:textAlignment w:val="center"/>
        <w:rPr>
          <w:rFonts w:ascii="Times New Roman" w:hAnsi="Times New Roman"/>
        </w:rPr>
      </w:pPr>
      <w:r w:rsidRPr="002E52DC">
        <w:rPr>
          <w:rFonts w:ascii="Times New Roman" w:hAnsi="Times New Roman"/>
        </w:rPr>
        <w:t>22</w:t>
      </w:r>
      <w:r w:rsidRPr="002E52DC">
        <w:rPr>
          <w:rFonts w:ascii="Times New Roman" w:hAnsi="Times New Roman"/>
        </w:rPr>
        <w:t>．（</w:t>
      </w:r>
      <w:r w:rsidRPr="002E52DC">
        <w:rPr>
          <w:rFonts w:ascii="Times New Roman" w:hAnsi="Times New Roman"/>
        </w:rPr>
        <w:t>6</w:t>
      </w:r>
      <w:r w:rsidRPr="002E52DC">
        <w:rPr>
          <w:rFonts w:ascii="Times New Roman" w:hAnsi="Times New Roman"/>
        </w:rPr>
        <w:t>分）已知整式</w:t>
      </w:r>
      <w:r>
        <w:rPr>
          <w:rFonts w:ascii="Times New Roman" w:hAnsi="Times New Roman"/>
        </w:rPr>
        <w:object>
          <v:shape alt="eqIdbc84ff0456327f6940a1794a7803e6a3" id="_x0000_i1219" o:ole="" style="width:62.25pt;height:12.75pt" type="#_x0000_t75">
            <v:imagedata o:title="eqIdbc84ff0456327f6940a1794a7803e6a3" r:id="rId354"/>
          </v:shape>
          <o:OLEObject DrawAspect="Content" ObjectID="_1822131820" ProgID="Equation.DSMT4" ShapeID="_x0000_i1219" Type="Embed" r:id="rId355"/>
        </w:object>
      </w:r>
      <w:r w:rsidRPr="002E52DC">
        <w:rPr>
          <w:rFonts w:ascii="Times New Roman" w:hAnsi="Times New Roman"/>
        </w:rPr>
        <w:t>，整式</w:t>
      </w:r>
      <w:r>
        <w:rPr>
          <w:rFonts w:ascii="Times New Roman" w:hAnsi="Times New Roman"/>
        </w:rPr>
        <w:object>
          <v:shape alt="eqId93b11e7dacef8a98e36af6927dc8af65" id="_x0000_i1220" o:ole="" style="width:70.5pt;height:14.25pt" type="#_x0000_t75">
            <v:imagedata o:title="eqId93b11e7dacef8a98e36af6927dc8af65" r:id="rId356"/>
          </v:shape>
          <o:OLEObject DrawAspect="Content" ObjectID="_1822131821" ProgID="Equation.DSMT4" ShapeID="_x0000_i1220" Type="Embed" r:id="rId357"/>
        </w:object>
      </w:r>
      <w:r w:rsidRPr="002E52DC">
        <w:rPr>
          <w:rFonts w:ascii="Times New Roman" w:hAnsi="Times New Roman"/>
        </w:rPr>
        <w:t>，且</w:t>
      </w:r>
      <w:r>
        <w:rPr>
          <w:rFonts w:ascii="Times New Roman" w:hAnsi="Times New Roman"/>
        </w:rPr>
        <w:object>
          <v:shape alt="eqId68e64e67a08bc21aed496c168716f421" id="_x0000_i1221" o:ole="" style="width:36.75pt;height:12.75pt" type="#_x0000_t75">
            <v:imagedata o:title="eqId68e64e67a08bc21aed496c168716f421" r:id="rId358"/>
          </v:shape>
          <o:OLEObject DrawAspect="Content" ObjectID="_1822131822" ProgID="Equation.DSMT4" ShapeID="_x0000_i1221" Type="Embed" r:id="rId359"/>
        </w:object>
      </w:r>
      <w:r w:rsidRPr="002E52DC">
        <w:rPr>
          <w:rFonts w:ascii="Times New Roman" w:hAnsi="Times New Roman"/>
        </w:rPr>
        <w:t>的结果中不含</w:t>
      </w:r>
      <w:r>
        <w:rPr>
          <w:rFonts w:ascii="Times New Roman" w:hAnsi="Times New Roman"/>
        </w:rPr>
        <w:object>
          <v:shape alt="eqId81dea63b8ce3e51adf66cf7b9982a248" id="_x0000_i1222" o:ole="" style="width:9pt;height:9.75pt" type="#_x0000_t75">
            <v:imagedata o:title="eqId81dea63b8ce3e51adf66cf7b9982a248" r:id="rId146"/>
          </v:shape>
          <o:OLEObject DrawAspect="Content" ObjectID="_1822131823" ProgID="Equation.DSMT4" ShapeID="_x0000_i1222" Type="Embed" r:id="rId360"/>
        </w:object>
      </w:r>
      <w:r w:rsidRPr="002E52DC">
        <w:rPr>
          <w:rFonts w:ascii="Times New Roman" w:hAnsi="Times New Roman"/>
        </w:rPr>
        <w:t>的一次项，求</w:t>
      </w:r>
      <w:r>
        <w:rPr>
          <w:rFonts w:ascii="Times New Roman" w:hAnsi="Times New Roman"/>
        </w:rPr>
        <w:object>
          <v:shape alt="eqId82f88fc031b66bcdc3927be66e03c231" id="_x0000_i1223" o:ole="" style="width:17.25pt;height:13.5pt" type="#_x0000_t75">
            <v:imagedata o:title="eqId82f88fc031b66bcdc3927be66e03c231" r:id="rId361"/>
          </v:shape>
          <o:OLEObject DrawAspect="Content" ObjectID="_1822131824" ProgID="Equation.DSMT4" ShapeID="_x0000_i1223" Type="Embed" r:id="rId362"/>
        </w:object>
      </w:r>
      <w:r w:rsidRPr="002E52DC">
        <w:rPr>
          <w:rFonts w:ascii="Times New Roman" w:hAnsi="Times New Roman"/>
        </w:rPr>
        <w:t>值．</w:t>
      </w:r>
    </w:p>
    <w:p w:rsidR="00B52D1B" w:rsidRPr="002E52DC">
      <w:pPr>
        <w:shd w:color="auto" w:fill="F2F2F2" w:val="clear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 w:rsidRPr="002E52DC">
        <w:rPr>
          <w:rFonts w:ascii="Times New Roman" w:hAnsi="Times New Roman"/>
          <w:color w:val="FF0000"/>
        </w:rPr>
        <w:t>【详解】解：</w:t>
      </w:r>
      <w:r w:rsidRPr="002E52DC">
        <w:rPr>
          <w:rFonts w:ascii="宋体" w:cs="宋体" w:hAnsi="宋体" w:hint="eastAsia"/>
          <w:color w:val="FF0000"/>
        </w:rPr>
        <w:t>∵</w:t>
      </w:r>
      <w:r w:rsidRPr="002E52DC">
        <w:rPr>
          <w:rFonts w:ascii="Times New Roman" w:hAnsi="Times New Roman"/>
          <w:color w:val="FF0000"/>
        </w:rPr>
        <w:t>整式</w:t>
      </w:r>
      <w:r>
        <w:rPr>
          <w:rFonts w:ascii="Times New Roman" w:hAnsi="Times New Roman"/>
          <w:color w:val="FF0000"/>
        </w:rPr>
        <w:object>
          <v:shape alt="eqIdbc84ff0456327f6940a1794a7803e6a3" id="_x0000_i1224" o:ole="" style="width:62.25pt;height:12.75pt" type="#_x0000_t75">
            <v:imagedata o:title="eqIdbc84ff0456327f6940a1794a7803e6a3" r:id="rId354"/>
          </v:shape>
          <o:OLEObject DrawAspect="Content" ObjectID="_1822131825" ProgID="Equation.DSMT4" ShapeID="_x0000_i1224" Type="Embed" r:id="rId363"/>
        </w:object>
      </w:r>
      <w:r w:rsidRPr="002E52DC">
        <w:rPr>
          <w:rFonts w:ascii="Times New Roman" w:hAnsi="Times New Roman"/>
          <w:color w:val="FF0000"/>
        </w:rPr>
        <w:t>，整式</w:t>
      </w:r>
      <w:r>
        <w:rPr>
          <w:rFonts w:ascii="Times New Roman" w:hAnsi="Times New Roman"/>
          <w:color w:val="FF0000"/>
        </w:rPr>
        <w:object>
          <v:shape alt="eqId93b11e7dacef8a98e36af6927dc8af65" id="_x0000_i1225" o:ole="" style="width:70.5pt;height:14.25pt" type="#_x0000_t75">
            <v:imagedata o:title="eqId93b11e7dacef8a98e36af6927dc8af65" r:id="rId356"/>
          </v:shape>
          <o:OLEObject DrawAspect="Content" ObjectID="_1822131826" ProgID="Equation.DSMT4" ShapeID="_x0000_i1225" Type="Embed" r:id="rId364"/>
        </w:object>
      </w:r>
      <w:r w:rsidRPr="002E52DC">
        <w:rPr>
          <w:rFonts w:ascii="Times New Roman" w:hAnsi="Times New Roman"/>
          <w:color w:val="FF0000"/>
        </w:rPr>
        <w:t>，</w:t>
      </w:r>
    </w:p>
    <w:p w:rsidR="00B52D1B" w:rsidRPr="002E52DC">
      <w:pPr>
        <w:shd w:color="auto" w:fill="F2F2F2" w:val="clear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 w:rsidRPr="002E52DC">
        <w:rPr>
          <w:rFonts w:ascii="宋体" w:cs="宋体" w:hAnsi="宋体" w:hint="eastAsia"/>
          <w:color w:val="FF0000"/>
        </w:rPr>
        <w:t>∴</w:t>
      </w:r>
      <w:r>
        <w:rPr>
          <w:rFonts w:ascii="Times New Roman" w:hAnsi="Times New Roman"/>
          <w:color w:val="FF0000"/>
        </w:rPr>
        <w:object>
          <v:shape alt="eqId68e64e67a08bc21aed496c168716f421" id="_x0000_i1226" o:ole="" style="width:36.75pt;height:12.75pt" type="#_x0000_t75">
            <v:imagedata o:title="eqId68e64e67a08bc21aed496c168716f421" r:id="rId358"/>
          </v:shape>
          <o:OLEObject DrawAspect="Content" ObjectID="_1822131827" ProgID="Equation.DSMT4" ShapeID="_x0000_i1226" Type="Embed" r:id="rId365"/>
        </w:object>
      </w:r>
    </w:p>
    <w:p w:rsidR="00B52D1B" w:rsidRPr="002E52DC">
      <w:pPr>
        <w:shd w:color="auto" w:fill="F2F2F2" w:val="clear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object>
          <v:shape alt="eqId4248f3e675efc16d62fb2ba280c81494" id="_x0000_i1227" o:ole="" style="width:147pt;height:19.5pt" type="#_x0000_t75">
            <v:imagedata o:title="eqId4248f3e675efc16d62fb2ba280c81494" r:id="rId366"/>
          </v:shape>
          <o:OLEObject DrawAspect="Content" ObjectID="_1822131828" ProgID="Equation.DSMT4" ShapeID="_x0000_i1227" Type="Embed" r:id="rId367"/>
        </w:object>
      </w:r>
    </w:p>
    <w:p w:rsidR="00B52D1B" w:rsidRPr="002E52DC">
      <w:pPr>
        <w:shd w:color="auto" w:fill="F2F2F2" w:val="clear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object>
          <v:shape alt="eqId4ca8b0ca47a8163b77c46c47a59133e7" id="_x0000_i1228" o:ole="" style="width:127.5pt;height:14.25pt" type="#_x0000_t75">
            <v:imagedata o:title="eqId4ca8b0ca47a8163b77c46c47a59133e7" r:id="rId368"/>
          </v:shape>
          <o:OLEObject DrawAspect="Content" ObjectID="_1822131829" ProgID="Equation.DSMT4" ShapeID="_x0000_i1228" Type="Embed" r:id="rId369"/>
        </w:object>
      </w:r>
    </w:p>
    <w:p w:rsidR="00B52D1B" w:rsidRPr="002E52DC">
      <w:pPr>
        <w:shd w:color="auto" w:fill="F2F2F2" w:val="clear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object>
          <v:shape alt="eqId24cca50a87d0f54c068831dbd9bd3d60" id="_x0000_i1229" o:ole="" style="width:70.5pt;height:17.25pt" type="#_x0000_t75">
            <v:imagedata o:title="eqId24cca50a87d0f54c068831dbd9bd3d60" r:id="rId370"/>
          </v:shape>
          <o:OLEObject DrawAspect="Content" ObjectID="_1822131830" ProgID="Equation.DSMT4" ShapeID="_x0000_i1229" Type="Embed" r:id="rId371"/>
        </w:object>
      </w:r>
      <w:r w:rsidRPr="002E52DC">
        <w:rPr>
          <w:rFonts w:ascii="Times New Roman" w:hAnsi="Times New Roman"/>
          <w:color w:val="FF0000"/>
        </w:rPr>
        <w:t>，</w:t>
      </w:r>
      <w:r w:rsidRPr="002E52DC">
        <w:rPr>
          <w:rFonts w:ascii="Times New Roman" w:hAnsi="Times New Roman"/>
          <w:color w:val="FF0000"/>
        </w:rPr>
        <w:t>……</w:t>
      </w:r>
      <w:r w:rsidRPr="002E52DC">
        <w:rPr>
          <w:rFonts w:ascii="Times New Roman" w:hAnsi="Times New Roman"/>
          <w:color w:val="FF0000"/>
        </w:rPr>
        <w:t>（</w:t>
      </w:r>
      <w:r w:rsidRPr="002E52DC">
        <w:rPr>
          <w:rFonts w:ascii="Times New Roman" w:hAnsi="Times New Roman"/>
          <w:color w:val="FF0000"/>
        </w:rPr>
        <w:t>4</w:t>
      </w:r>
      <w:r w:rsidRPr="002E52DC">
        <w:rPr>
          <w:rFonts w:ascii="Times New Roman" w:hAnsi="Times New Roman"/>
          <w:color w:val="FF0000"/>
        </w:rPr>
        <w:t>分）</w:t>
      </w:r>
    </w:p>
    <w:p w:rsidR="00B52D1B" w:rsidRPr="002E52DC">
      <w:pPr>
        <w:shd w:color="auto" w:fill="F2F2F2" w:val="clear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 w:rsidRPr="002E52DC">
        <w:rPr>
          <w:rFonts w:ascii="宋体" w:cs="宋体" w:hAnsi="宋体" w:hint="eastAsia"/>
          <w:color w:val="FF0000"/>
        </w:rPr>
        <w:t>∵</w:t>
      </w:r>
      <w:r>
        <w:rPr>
          <w:rFonts w:ascii="Times New Roman" w:hAnsi="Times New Roman"/>
          <w:color w:val="FF0000"/>
        </w:rPr>
        <w:object>
          <v:shape alt="eqId68e64e67a08bc21aed496c168716f421" id="_x0000_i1230" o:ole="" style="width:36.75pt;height:12.75pt" type="#_x0000_t75">
            <v:imagedata o:title="eqId68e64e67a08bc21aed496c168716f421" r:id="rId358"/>
          </v:shape>
          <o:OLEObject DrawAspect="Content" ObjectID="_1822131831" ProgID="Equation.DSMT4" ShapeID="_x0000_i1230" Type="Embed" r:id="rId372"/>
        </w:object>
      </w:r>
      <w:r w:rsidRPr="002E52DC">
        <w:rPr>
          <w:rFonts w:ascii="Times New Roman" w:hAnsi="Times New Roman"/>
          <w:color w:val="FF0000"/>
        </w:rPr>
        <w:t>的结果中不含</w:t>
      </w:r>
      <w:r>
        <w:rPr>
          <w:rFonts w:ascii="Times New Roman" w:hAnsi="Times New Roman"/>
          <w:color w:val="FF0000"/>
        </w:rPr>
        <w:object>
          <v:shape alt="eqId81dea63b8ce3e51adf66cf7b9982a248" id="_x0000_i1231" o:ole="" style="width:9pt;height:9.75pt" type="#_x0000_t75">
            <v:imagedata o:title="eqId81dea63b8ce3e51adf66cf7b9982a248" r:id="rId146"/>
          </v:shape>
          <o:OLEObject DrawAspect="Content" ObjectID="_1822131832" ProgID="Equation.DSMT4" ShapeID="_x0000_i1231" Type="Embed" r:id="rId373"/>
        </w:object>
      </w:r>
      <w:r w:rsidRPr="002E52DC">
        <w:rPr>
          <w:rFonts w:ascii="Times New Roman" w:hAnsi="Times New Roman"/>
          <w:color w:val="FF0000"/>
        </w:rPr>
        <w:t>的一次项，</w:t>
      </w:r>
    </w:p>
    <w:p w:rsidR="00B52D1B" w:rsidRPr="002E52DC">
      <w:pPr>
        <w:shd w:color="auto" w:fill="F2F2F2" w:val="clear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 w:rsidRPr="002E52DC">
        <w:rPr>
          <w:rFonts w:ascii="宋体" w:cs="宋体" w:hAnsi="宋体" w:hint="eastAsia"/>
          <w:color w:val="FF0000"/>
        </w:rPr>
        <w:t>∴</w:t>
      </w:r>
      <w:r>
        <w:rPr>
          <w:rFonts w:ascii="Times New Roman" w:hAnsi="Times New Roman"/>
          <w:color w:val="FF0000"/>
        </w:rPr>
        <w:object>
          <v:shape alt="eqIdb52daa53ff373cfff366e0a0d379d80e" id="_x0000_i1232" o:ole="" style="width:44.25pt;height:12pt" type="#_x0000_t75">
            <v:imagedata o:title="eqIdb52daa53ff373cfff366e0a0d379d80e" r:id="rId374"/>
          </v:shape>
          <o:OLEObject DrawAspect="Content" ObjectID="_1822131833" ProgID="Equation.DSMT4" ShapeID="_x0000_i1232" Type="Embed" r:id="rId375"/>
        </w:object>
      </w:r>
      <w:r w:rsidRPr="002E52DC">
        <w:rPr>
          <w:rFonts w:ascii="Times New Roman" w:hAnsi="Times New Roman"/>
          <w:color w:val="FF0000"/>
        </w:rPr>
        <w:t>，</w:t>
      </w:r>
    </w:p>
    <w:p w:rsidR="00B52D1B" w:rsidRPr="002E52DC">
      <w:pPr>
        <w:shd w:color="auto" w:fill="F2F2F2" w:val="clear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 w:rsidRPr="002E52DC">
        <w:rPr>
          <w:rFonts w:ascii="Times New Roman" w:hAnsi="Times New Roman"/>
          <w:color w:val="FF0000"/>
        </w:rPr>
        <w:t>解得：</w:t>
      </w:r>
      <w:r>
        <w:rPr>
          <w:rFonts w:ascii="Times New Roman" w:hAnsi="Times New Roman"/>
          <w:color w:val="FF0000"/>
        </w:rPr>
        <w:object>
          <v:shape alt="eqId5095a28bb1b91bf6bed9e2cfbd76bb18" id="_x0000_i1233" o:ole="" style="width:22.5pt;height:12pt" type="#_x0000_t75">
            <v:imagedata o:title="eqId5095a28bb1b91bf6bed9e2cfbd76bb18" r:id="rId376"/>
          </v:shape>
          <o:OLEObject DrawAspect="Content" ObjectID="_1822131834" ProgID="Equation.DSMT4" ShapeID="_x0000_i1233" Type="Embed" r:id="rId377"/>
        </w:object>
      </w:r>
      <w:r w:rsidRPr="002E52DC">
        <w:rPr>
          <w:rFonts w:ascii="Times New Roman" w:hAnsi="Times New Roman"/>
          <w:color w:val="FF0000"/>
        </w:rPr>
        <w:t>．</w:t>
      </w:r>
      <w:r w:rsidRPr="002E52DC">
        <w:rPr>
          <w:rFonts w:ascii="Times New Roman" w:hAnsi="Times New Roman"/>
          <w:color w:val="FF0000"/>
        </w:rPr>
        <w:t>……</w:t>
      </w:r>
      <w:r w:rsidRPr="002E52DC">
        <w:rPr>
          <w:rFonts w:ascii="Times New Roman" w:hAnsi="Times New Roman"/>
          <w:color w:val="FF0000"/>
        </w:rPr>
        <w:t>（</w:t>
      </w:r>
      <w:r w:rsidRPr="002E52DC">
        <w:rPr>
          <w:rFonts w:ascii="Times New Roman" w:hAnsi="Times New Roman"/>
          <w:color w:val="FF0000"/>
        </w:rPr>
        <w:t>6</w:t>
      </w:r>
      <w:r w:rsidRPr="002E52DC">
        <w:rPr>
          <w:rFonts w:ascii="Times New Roman" w:hAnsi="Times New Roman"/>
          <w:color w:val="FF0000"/>
        </w:rPr>
        <w:t>分）</w:t>
      </w:r>
    </w:p>
    <w:p w:rsidR="00B52D1B" w:rsidRPr="002E52DC">
      <w:pPr>
        <w:spacing w:line="360" w:lineRule="auto"/>
        <w:jc w:val="left"/>
        <w:textAlignment w:val="center"/>
        <w:rPr>
          <w:rFonts w:ascii="Times New Roman" w:hAnsi="Times New Roman"/>
        </w:rPr>
      </w:pPr>
      <w:r w:rsidRPr="002E52DC">
        <w:rPr>
          <w:rFonts w:ascii="Times New Roman" w:hAnsi="Times New Roman"/>
        </w:rPr>
        <w:t>23</w:t>
      </w:r>
      <w:r w:rsidRPr="002E52DC">
        <w:rPr>
          <w:rFonts w:ascii="Times New Roman" w:hAnsi="Times New Roman"/>
        </w:rPr>
        <w:t>．（</w:t>
      </w:r>
      <w:r w:rsidRPr="002E52DC">
        <w:rPr>
          <w:rFonts w:ascii="Times New Roman" w:hAnsi="Times New Roman"/>
        </w:rPr>
        <w:t>8</w:t>
      </w:r>
      <w:r w:rsidRPr="002E52DC">
        <w:rPr>
          <w:rFonts w:ascii="Times New Roman" w:hAnsi="Times New Roman"/>
        </w:rPr>
        <w:t>分）已知</w:t>
      </w:r>
      <w:r>
        <w:rPr>
          <w:rFonts w:ascii="Times New Roman" w:hAnsi="Times New Roman"/>
        </w:rPr>
        <w:object>
          <v:shape alt="eqIdb3983727e8221ccd9c777465afe57da9" id="_x0000_i1234" o:ole="" style="width:56.25pt;height:15.75pt" type="#_x0000_t75">
            <v:imagedata o:title="eqIdb3983727e8221ccd9c777465afe57da9" r:id="rId378"/>
          </v:shape>
          <o:OLEObject DrawAspect="Content" ObjectID="_1822131835" ProgID="Equation.DSMT4" ShapeID="_x0000_i1234" Type="Embed" r:id="rId379"/>
        </w:object>
      </w:r>
      <w:r w:rsidRPr="002E52DC">
        <w:rPr>
          <w:rFonts w:ascii="Times New Roman" w:hAnsi="Times New Roman"/>
        </w:rPr>
        <w:t>，</w:t>
      </w:r>
      <w:r>
        <w:rPr>
          <w:rFonts w:ascii="Times New Roman" w:hAnsi="Times New Roman"/>
        </w:rPr>
        <w:object>
          <v:shape alt="eqId52fb9f7107cd1f637cd04672a102a1e7" id="_x0000_i1235" o:ole="" style="width:35.25pt;height:12.75pt" type="#_x0000_t75">
            <v:imagedata o:title="eqId52fb9f7107cd1f637cd04672a102a1e7" r:id="rId380"/>
          </v:shape>
          <o:OLEObject DrawAspect="Content" ObjectID="_1822131836" ProgID="Equation.DSMT4" ShapeID="_x0000_i1235" Type="Embed" r:id="rId381"/>
        </w:object>
      </w:r>
      <w:r w:rsidRPr="002E52DC">
        <w:rPr>
          <w:rFonts w:ascii="Times New Roman" w:hAnsi="Times New Roman"/>
        </w:rPr>
        <w:t>，求下列各式的值：</w:t>
      </w:r>
    </w:p>
    <w:p w:rsidR="00B52D1B" w:rsidRPr="002E52DC">
      <w:pPr>
        <w:spacing w:line="360" w:lineRule="auto"/>
        <w:jc w:val="left"/>
        <w:textAlignment w:val="center"/>
        <w:rPr>
          <w:rFonts w:ascii="Times New Roman" w:hAnsi="Times New Roman"/>
        </w:rPr>
      </w:pPr>
      <w:r w:rsidRPr="002E52DC">
        <w:rPr>
          <w:rFonts w:ascii="Times New Roman" w:hAnsi="Times New Roman"/>
        </w:rPr>
        <w:t>(1)</w:t>
      </w:r>
      <w:r>
        <w:rPr>
          <w:rFonts w:ascii="Times New Roman" w:hAnsi="Times New Roman"/>
        </w:rPr>
        <w:object>
          <v:shape alt="eqIdc925be255ca736a53b24d13ddede1a86" id="_x0000_i1236" o:ole="" style="width:31.5pt;height:13.5pt" type="#_x0000_t75">
            <v:imagedata o:title="eqIdc925be255ca736a53b24d13ddede1a86" r:id="rId382"/>
          </v:shape>
          <o:OLEObject DrawAspect="Content" ObjectID="_1822131837" ProgID="Equation.DSMT4" ShapeID="_x0000_i1236" Type="Embed" r:id="rId383"/>
        </w:object>
      </w:r>
      <w:r w:rsidRPr="002E52DC">
        <w:rPr>
          <w:rFonts w:ascii="Times New Roman" w:hAnsi="Times New Roman"/>
        </w:rPr>
        <w:t>；</w:t>
      </w:r>
    </w:p>
    <w:p w:rsidR="00B52D1B" w:rsidRPr="002E52DC">
      <w:pPr>
        <w:spacing w:line="360" w:lineRule="auto"/>
        <w:jc w:val="left"/>
        <w:textAlignment w:val="center"/>
        <w:rPr>
          <w:rFonts w:ascii="Times New Roman" w:hAnsi="Times New Roman"/>
        </w:rPr>
      </w:pPr>
      <w:r w:rsidRPr="002E52DC">
        <w:rPr>
          <w:rFonts w:ascii="Times New Roman" w:hAnsi="Times New Roman"/>
        </w:rPr>
        <w:t>(2)</w:t>
      </w:r>
      <w:r>
        <w:rPr>
          <w:rFonts w:ascii="Times New Roman" w:hAnsi="Times New Roman"/>
        </w:rPr>
        <w:object>
          <v:shape alt="eqId1802bb87610630d1e935fdca0c60d720" id="_x0000_i1237" o:ole="" style="width:31.5pt;height:15pt" type="#_x0000_t75">
            <v:imagedata o:title="eqId1802bb87610630d1e935fdca0c60d720" r:id="rId384"/>
          </v:shape>
          <o:OLEObject DrawAspect="Content" ObjectID="_1822131838" ProgID="Equation.DSMT4" ShapeID="_x0000_i1237" Type="Embed" r:id="rId385"/>
        </w:object>
      </w:r>
    </w:p>
    <w:p w:rsidR="00B52D1B" w:rsidRPr="002E52DC">
      <w:pPr>
        <w:shd w:color="auto" w:fill="F2F2F2" w:val="clear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 w:rsidRPr="002E52DC">
        <w:rPr>
          <w:rFonts w:ascii="Times New Roman" w:hAnsi="Times New Roman"/>
          <w:color w:val="FF0000"/>
        </w:rPr>
        <w:t>【详解】（</w:t>
      </w:r>
      <w:r w:rsidRPr="002E52DC">
        <w:rPr>
          <w:rFonts w:ascii="Times New Roman" w:hAnsi="Times New Roman"/>
          <w:color w:val="FF0000"/>
        </w:rPr>
        <w:t>1</w:t>
      </w:r>
      <w:r w:rsidRPr="002E52DC">
        <w:rPr>
          <w:rFonts w:ascii="Times New Roman" w:hAnsi="Times New Roman"/>
          <w:color w:val="FF0000"/>
        </w:rPr>
        <w:t>）解：</w:t>
      </w:r>
      <w:r>
        <w:rPr>
          <w:rFonts w:ascii="Times New Roman" w:hAnsi="Times New Roman"/>
          <w:color w:val="FF0000"/>
        </w:rPr>
        <w:object>
          <v:shape alt="eqId16f3d198e76391779fa3badc848c8ac8" id="_x0000_i1238" o:ole="" style="width:9.75pt;height:9pt" type="#_x0000_t75">
            <v:imagedata o:title="eqId16f3d198e76391779fa3badc848c8ac8" r:id="rId386"/>
          </v:shape>
          <o:OLEObject DrawAspect="Content" ObjectID="_1822131839" ProgID="Equation.DSMT4" ShapeID="_x0000_i1238" Type="Embed" r:id="rId387"/>
        </w:object>
      </w:r>
      <w:r>
        <w:rPr>
          <w:rFonts w:ascii="Times New Roman" w:hAnsi="Times New Roman"/>
          <w:color w:val="FF0000"/>
        </w:rPr>
        <w:object>
          <v:shape alt="eqIdb3983727e8221ccd9c777465afe57da9" id="_x0000_i1239" o:ole="" style="width:56.25pt;height:15.75pt" type="#_x0000_t75">
            <v:imagedata o:title="eqIdb3983727e8221ccd9c777465afe57da9" r:id="rId378"/>
          </v:shape>
          <o:OLEObject DrawAspect="Content" ObjectID="_1822131840" ProgID="Equation.DSMT4" ShapeID="_x0000_i1239" Type="Embed" r:id="rId388"/>
        </w:object>
      </w:r>
      <w:r w:rsidRPr="002E52DC">
        <w:rPr>
          <w:rFonts w:ascii="Times New Roman" w:hAnsi="Times New Roman"/>
          <w:color w:val="FF0000"/>
        </w:rPr>
        <w:t>，</w:t>
      </w:r>
      <w:r>
        <w:rPr>
          <w:rFonts w:ascii="Times New Roman" w:hAnsi="Times New Roman"/>
          <w:color w:val="FF0000"/>
        </w:rPr>
        <w:object>
          <v:shape alt="eqId52fb9f7107cd1f637cd04672a102a1e7" id="_x0000_i1240" o:ole="" style="width:35.25pt;height:12.75pt" type="#_x0000_t75">
            <v:imagedata o:title="eqId52fb9f7107cd1f637cd04672a102a1e7" r:id="rId380"/>
          </v:shape>
          <o:OLEObject DrawAspect="Content" ObjectID="_1822131841" ProgID="Equation.DSMT4" ShapeID="_x0000_i1240" Type="Embed" r:id="rId389"/>
        </w:object>
      </w:r>
      <w:r w:rsidRPr="002E52DC">
        <w:rPr>
          <w:rFonts w:ascii="Times New Roman" w:hAnsi="Times New Roman"/>
          <w:color w:val="FF0000"/>
        </w:rPr>
        <w:t>，</w:t>
      </w:r>
    </w:p>
    <w:p w:rsidR="00B52D1B" w:rsidRPr="002E52DC">
      <w:pPr>
        <w:shd w:color="auto" w:fill="F2F2F2" w:val="clear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object>
          <v:shape alt="eqId6f5059bd5bccecb28a4d174621ad357a" id="_x0000_i1241" o:ole="" style="width:108.75pt;height:19.5pt" type="#_x0000_t75">
            <v:imagedata o:title="eqId6f5059bd5bccecb28a4d174621ad357a" r:id="rId390"/>
          </v:shape>
          <o:OLEObject DrawAspect="Content" ObjectID="_1822131842" ProgID="Equation.DSMT4" ShapeID="_x0000_i1241" Type="Embed" r:id="rId391"/>
        </w:object>
      </w:r>
      <w:r w:rsidRPr="002E52DC">
        <w:rPr>
          <w:rFonts w:ascii="Times New Roman" w:hAnsi="Times New Roman"/>
          <w:color w:val="FF0000"/>
        </w:rPr>
        <w:t>，</w:t>
      </w:r>
    </w:p>
    <w:p w:rsidR="00B52D1B" w:rsidRPr="002E52DC">
      <w:pPr>
        <w:shd w:color="auto" w:fill="F2F2F2" w:val="clear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object>
          <v:shape alt="eqId9df98d2d6f6b856a42d88e6e9743b872" id="_x0000_i1242" o:ole="" style="width:64.5pt;height:18pt" type="#_x0000_t75">
            <v:imagedata o:title="eqId9df98d2d6f6b856a42d88e6e9743b872" r:id="rId392"/>
          </v:shape>
          <o:OLEObject DrawAspect="Content" ObjectID="_1822131843" ProgID="Equation.DSMT4" ShapeID="_x0000_i1242" Type="Embed" r:id="rId393"/>
        </w:object>
      </w:r>
    </w:p>
    <w:p w:rsidR="00B52D1B" w:rsidRPr="002E52DC">
      <w:pPr>
        <w:shd w:color="auto" w:fill="F2F2F2" w:val="clear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object>
          <v:shape alt="eqId41e45dcc2f7fe83b9783d0808ad9f8ca" id="_x0000_i1243" o:ole="" style="width:20.25pt;height:12.75pt" type="#_x0000_t75">
            <v:imagedata o:title="eqId41e45dcc2f7fe83b9783d0808ad9f8ca" r:id="rId394"/>
          </v:shape>
          <o:OLEObject DrawAspect="Content" ObjectID="_1822131844" ProgID="Equation.DSMT4" ShapeID="_x0000_i1243" Type="Embed" r:id="rId395"/>
        </w:object>
      </w:r>
      <w:r w:rsidRPr="002E52DC">
        <w:rPr>
          <w:rFonts w:ascii="Times New Roman" w:hAnsi="Times New Roman"/>
          <w:color w:val="FF0000"/>
        </w:rPr>
        <w:t>；</w:t>
      </w:r>
      <w:r w:rsidRPr="002E52DC">
        <w:rPr>
          <w:rFonts w:ascii="Times New Roman" w:hAnsi="Times New Roman"/>
          <w:color w:val="FF0000"/>
        </w:rPr>
        <w:t>……</w:t>
      </w:r>
      <w:r w:rsidRPr="002E52DC">
        <w:rPr>
          <w:rFonts w:ascii="Times New Roman" w:hAnsi="Times New Roman"/>
          <w:color w:val="FF0000"/>
        </w:rPr>
        <w:t>（</w:t>
      </w:r>
      <w:r w:rsidRPr="002E52DC">
        <w:rPr>
          <w:rFonts w:ascii="Times New Roman" w:hAnsi="Times New Roman"/>
          <w:color w:val="FF0000"/>
        </w:rPr>
        <w:t>4</w:t>
      </w:r>
      <w:r w:rsidRPr="002E52DC">
        <w:rPr>
          <w:rFonts w:ascii="Times New Roman" w:hAnsi="Times New Roman"/>
          <w:color w:val="FF0000"/>
        </w:rPr>
        <w:t>分）</w:t>
      </w:r>
    </w:p>
    <w:p w:rsidR="00B52D1B" w:rsidRPr="002E52DC">
      <w:pPr>
        <w:shd w:color="auto" w:fill="F2F2F2" w:val="clear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 w:rsidRPr="002E52DC">
        <w:rPr>
          <w:rFonts w:ascii="Times New Roman" w:hAnsi="Times New Roman"/>
          <w:color w:val="FF0000"/>
        </w:rPr>
        <w:t>（</w:t>
      </w:r>
      <w:r w:rsidRPr="002E52DC">
        <w:rPr>
          <w:rFonts w:ascii="Times New Roman" w:hAnsi="Times New Roman"/>
          <w:color w:val="FF0000"/>
        </w:rPr>
        <w:t>2</w:t>
      </w:r>
      <w:r w:rsidRPr="002E52DC">
        <w:rPr>
          <w:rFonts w:ascii="Times New Roman" w:hAnsi="Times New Roman"/>
          <w:color w:val="FF0000"/>
        </w:rPr>
        <w:t>）解：</w:t>
      </w:r>
      <w:r>
        <w:rPr>
          <w:rFonts w:ascii="Times New Roman" w:hAnsi="Times New Roman"/>
          <w:color w:val="FF0000"/>
        </w:rPr>
        <w:object>
          <v:shape alt="eqId670a792a1a71b2242a1ba1109b97b4ff" id="_x0000_i1244" o:ole="" style="width:118.5pt;height:21pt" type="#_x0000_t75">
            <v:imagedata o:title="eqId670a792a1a71b2242a1ba1109b97b4ff" r:id="rId396"/>
          </v:shape>
          <o:OLEObject DrawAspect="Content" ObjectID="_1822131845" ProgID="Equation.DSMT4" ShapeID="_x0000_i1244" Type="Embed" r:id="rId397"/>
        </w:object>
      </w:r>
    </w:p>
    <w:p w:rsidR="00B52D1B" w:rsidRPr="002E52DC">
      <w:pPr>
        <w:shd w:color="auto" w:fill="F2F2F2" w:val="clear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object>
          <v:shape alt="eqId0f14cd647259abeaf4c348ddf2cb3b12" id="_x0000_i1245" o:ole="" style="width:117pt;height:21pt" type="#_x0000_t75">
            <v:imagedata o:title="eqId0f14cd647259abeaf4c348ddf2cb3b12" r:id="rId398"/>
          </v:shape>
          <o:OLEObject DrawAspect="Content" ObjectID="_1822131846" ProgID="Equation.DSMT4" ShapeID="_x0000_i1245" Type="Embed" r:id="rId399"/>
        </w:object>
      </w:r>
    </w:p>
    <w:p w:rsidR="00B52D1B" w:rsidRPr="002E52DC">
      <w:pPr>
        <w:shd w:color="auto" w:fill="F2F2F2" w:val="clear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object>
          <v:shape alt="eqId16f3d198e76391779fa3badc848c8ac8" id="_x0000_i1246" o:ole="" style="width:9.75pt;height:9pt" type="#_x0000_t75">
            <v:imagedata o:title="eqId16f3d198e76391779fa3badc848c8ac8" r:id="rId386"/>
          </v:shape>
          <o:OLEObject DrawAspect="Content" ObjectID="_1822131847" ProgID="Equation.DSMT4" ShapeID="_x0000_i1246" Type="Embed" r:id="rId400"/>
        </w:object>
      </w:r>
      <w:r>
        <w:rPr>
          <w:rFonts w:ascii="Times New Roman" w:hAnsi="Times New Roman"/>
          <w:color w:val="FF0000"/>
        </w:rPr>
        <w:object>
          <v:shape alt="eqIdb3983727e8221ccd9c777465afe57da9" id="_x0000_i1247" o:ole="" style="width:56.25pt;height:15.75pt" type="#_x0000_t75">
            <v:imagedata o:title="eqIdb3983727e8221ccd9c777465afe57da9" r:id="rId378"/>
          </v:shape>
          <o:OLEObject DrawAspect="Content" ObjectID="_1822131848" ProgID="Equation.DSMT4" ShapeID="_x0000_i1247" Type="Embed" r:id="rId401"/>
        </w:object>
      </w:r>
      <w:r w:rsidRPr="002E52DC">
        <w:rPr>
          <w:rFonts w:ascii="Times New Roman" w:hAnsi="Times New Roman"/>
          <w:color w:val="FF0000"/>
        </w:rPr>
        <w:t>，</w:t>
      </w:r>
      <w:r>
        <w:rPr>
          <w:rFonts w:ascii="Times New Roman" w:hAnsi="Times New Roman"/>
          <w:color w:val="FF0000"/>
        </w:rPr>
        <w:object>
          <v:shape alt="eqId52fb9f7107cd1f637cd04672a102a1e7" id="_x0000_i1248" o:ole="" style="width:35.25pt;height:12.75pt" type="#_x0000_t75">
            <v:imagedata o:title="eqId52fb9f7107cd1f637cd04672a102a1e7" r:id="rId380"/>
          </v:shape>
          <o:OLEObject DrawAspect="Content" ObjectID="_1822131849" ProgID="Equation.DSMT4" ShapeID="_x0000_i1248" Type="Embed" r:id="rId402"/>
        </w:object>
      </w:r>
      <w:r w:rsidRPr="002E52DC">
        <w:rPr>
          <w:rFonts w:ascii="Times New Roman" w:hAnsi="Times New Roman"/>
          <w:color w:val="FF0000"/>
        </w:rPr>
        <w:t>，</w:t>
      </w:r>
    </w:p>
    <w:p w:rsidR="00B52D1B" w:rsidRPr="002E52DC">
      <w:pPr>
        <w:shd w:color="auto" w:fill="F2F2F2" w:val="clear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object>
          <v:shape alt="eqId2de0d10ef8b748d4531250c37c5d3f9e" id="_x0000_i1249" o:ole="" style="width:9.75pt;height:9pt" type="#_x0000_t75">
            <v:imagedata o:title="eqId2de0d10ef8b748d4531250c37c5d3f9e" r:id="rId101"/>
          </v:shape>
          <o:OLEObject DrawAspect="Content" ObjectID="_1822131850" ProgID="Equation.DSMT4" ShapeID="_x0000_i1249" Type="Embed" r:id="rId403"/>
        </w:object>
      </w:r>
      <w:r>
        <w:rPr>
          <w:rFonts w:ascii="Times New Roman" w:hAnsi="Times New Roman"/>
          <w:color w:val="FF0000"/>
        </w:rPr>
        <w:object>
          <v:shape alt="eqId264b085c560bd5fc720f3a7c1fa44b0b" id="_x0000_i1250" o:ole="" style="width:46.5pt;height:12.75pt" type="#_x0000_t75">
            <v:imagedata o:title="eqId264b085c560bd5fc720f3a7c1fa44b0b" r:id="rId404"/>
          </v:shape>
          <o:OLEObject DrawAspect="Content" ObjectID="_1822131851" ProgID="Equation.DSMT4" ShapeID="_x0000_i1250" Type="Embed" r:id="rId405"/>
        </w:object>
      </w:r>
      <w:r w:rsidRPr="002E52DC">
        <w:rPr>
          <w:rFonts w:ascii="Times New Roman" w:hAnsi="Times New Roman"/>
          <w:color w:val="FF0000"/>
        </w:rPr>
        <w:t>，</w:t>
      </w:r>
      <w:r>
        <w:rPr>
          <w:rFonts w:ascii="Times New Roman" w:hAnsi="Times New Roman"/>
          <w:color w:val="FF0000"/>
        </w:rPr>
        <w:object>
          <v:shape alt="eqIda5a7b2ff9bdf722e7dc43c643fc355ed" id="_x0000_i1251" o:ole="" style="width:77.25pt;height:19.5pt" type="#_x0000_t75">
            <v:imagedata o:title="eqIda5a7b2ff9bdf722e7dc43c643fc355ed" r:id="rId406"/>
          </v:shape>
          <o:OLEObject DrawAspect="Content" ObjectID="_1822131852" ProgID="Equation.DSMT4" ShapeID="_x0000_i1251" Type="Embed" r:id="rId407"/>
        </w:object>
      </w:r>
      <w:r w:rsidRPr="002E52DC">
        <w:rPr>
          <w:rFonts w:ascii="Times New Roman" w:hAnsi="Times New Roman"/>
          <w:color w:val="FF0000"/>
        </w:rPr>
        <w:t>，</w:t>
      </w:r>
    </w:p>
    <w:p w:rsidR="00B52D1B" w:rsidRPr="002E52DC">
      <w:pPr>
        <w:shd w:color="auto" w:fill="F2F2F2" w:val="clear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object>
          <v:shape alt="eqId2de0d10ef8b748d4531250c37c5d3f9e" id="_x0000_i1252" o:ole="" style="width:9.75pt;height:9pt" type="#_x0000_t75">
            <v:imagedata o:title="eqId2de0d10ef8b748d4531250c37c5d3f9e" r:id="rId101"/>
          </v:shape>
          <o:OLEObject DrawAspect="Content" ObjectID="_1822131853" ProgID="Equation.DSMT4" ShapeID="_x0000_i1252" Type="Embed" r:id="rId408"/>
        </w:object>
      </w:r>
      <w:r>
        <w:rPr>
          <w:rFonts w:ascii="Times New Roman" w:hAnsi="Times New Roman"/>
          <w:color w:val="FF0000"/>
        </w:rPr>
        <w:object>
          <v:shape alt="eqId4fce98fe55936bc8d20e7c1c2fb12bd4" id="_x0000_i1253" o:ole="" style="width:90pt;height:14.25pt" type="#_x0000_t75">
            <v:imagedata o:title="eqId4fce98fe55936bc8d20e7c1c2fb12bd4" r:id="rId409"/>
          </v:shape>
          <o:OLEObject DrawAspect="Content" ObjectID="_1822131854" ProgID="Equation.DSMT4" ShapeID="_x0000_i1253" Type="Embed" r:id="rId410"/>
        </w:object>
      </w:r>
    </w:p>
    <w:p w:rsidR="00B52D1B" w:rsidRPr="002E52DC">
      <w:pPr>
        <w:shd w:color="auto" w:fill="F2F2F2" w:val="clear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object>
          <v:shape alt="eqId9b5a65961e802c43fd8d575428944a88" id="_x0000_i1254" o:ole="" style="width:21.75pt;height:12.75pt" type="#_x0000_t75">
            <v:imagedata o:title="eqId9b5a65961e802c43fd8d575428944a88" r:id="rId411"/>
          </v:shape>
          <o:OLEObject DrawAspect="Content" ObjectID="_1822131855" ProgID="Equation.DSMT4" ShapeID="_x0000_i1254" Type="Embed" r:id="rId412"/>
        </w:object>
      </w:r>
      <w:r w:rsidRPr="002E52DC">
        <w:rPr>
          <w:rFonts w:ascii="Times New Roman" w:hAnsi="Times New Roman"/>
          <w:color w:val="FF0000"/>
        </w:rPr>
        <w:t>；</w:t>
      </w:r>
      <w:r w:rsidRPr="002E52DC">
        <w:rPr>
          <w:rFonts w:ascii="Times New Roman" w:hAnsi="Times New Roman"/>
          <w:color w:val="FF0000"/>
        </w:rPr>
        <w:t>……</w:t>
      </w:r>
      <w:r w:rsidRPr="002E52DC">
        <w:rPr>
          <w:rFonts w:ascii="Times New Roman" w:hAnsi="Times New Roman"/>
          <w:color w:val="FF0000"/>
        </w:rPr>
        <w:t>（</w:t>
      </w:r>
      <w:r w:rsidRPr="002E52DC">
        <w:rPr>
          <w:rFonts w:ascii="Times New Roman" w:hAnsi="Times New Roman"/>
          <w:color w:val="FF0000"/>
        </w:rPr>
        <w:t>8</w:t>
      </w:r>
      <w:r w:rsidRPr="002E52DC">
        <w:rPr>
          <w:rFonts w:ascii="Times New Roman" w:hAnsi="Times New Roman"/>
          <w:color w:val="FF0000"/>
        </w:rPr>
        <w:t>分）</w:t>
      </w:r>
    </w:p>
    <w:p w:rsidR="00B52D1B" w:rsidRPr="002E52DC">
      <w:pPr>
        <w:spacing w:line="360" w:lineRule="auto"/>
        <w:jc w:val="left"/>
        <w:textAlignment w:val="center"/>
        <w:rPr>
          <w:rFonts w:ascii="Times New Roman" w:hAnsi="Times New Roman"/>
        </w:rPr>
      </w:pPr>
      <w:r w:rsidRPr="002E52DC">
        <w:rPr>
          <w:rFonts w:ascii="Times New Roman" w:hAnsi="Times New Roman"/>
        </w:rPr>
        <w:t>24</w:t>
      </w:r>
      <w:r w:rsidRPr="002E52DC">
        <w:rPr>
          <w:rFonts w:ascii="Times New Roman" w:hAnsi="Times New Roman"/>
        </w:rPr>
        <w:t>．（</w:t>
      </w:r>
      <w:r w:rsidRPr="002E52DC">
        <w:rPr>
          <w:rFonts w:ascii="Times New Roman" w:hAnsi="Times New Roman"/>
        </w:rPr>
        <w:t>10</w:t>
      </w:r>
      <w:r w:rsidRPr="002E52DC">
        <w:rPr>
          <w:rFonts w:ascii="Times New Roman" w:hAnsi="Times New Roman"/>
        </w:rPr>
        <w:t>分）我们知道：</w:t>
      </w:r>
      <w:r>
        <w:rPr>
          <w:rFonts w:ascii="Times New Roman" w:hAnsi="Times New Roman"/>
        </w:rPr>
        <w:object>
          <v:shape alt="eqId0535a2ccab772c4fd5ffc7f84c2139d1" id="_x0000_i1255" o:ole="" style="width:93pt;height:18pt" type="#_x0000_t75">
            <v:imagedata o:title="eqId0535a2ccab772c4fd5ffc7f84c2139d1" r:id="rId413"/>
          </v:shape>
          <o:OLEObject DrawAspect="Content" ObjectID="_1822131856" ProgID="Equation.DSMT4" ShapeID="_x0000_i1255" Type="Embed" r:id="rId414"/>
        </w:object>
      </w:r>
      <w:r w:rsidRPr="002E52DC">
        <w:rPr>
          <w:rFonts w:ascii="Times New Roman" w:hAnsi="Times New Roman"/>
        </w:rPr>
        <w:t>．</w:t>
      </w:r>
    </w:p>
    <w:p w:rsidR="00B52D1B" w:rsidRPr="002E52DC">
      <w:pPr>
        <w:spacing w:line="360" w:lineRule="auto"/>
        <w:jc w:val="left"/>
        <w:textAlignment w:val="center"/>
        <w:rPr>
          <w:rFonts w:ascii="Times New Roman" w:hAnsi="Times New Roman"/>
        </w:rPr>
      </w:pPr>
      <w:r w:rsidRPr="002E52DC">
        <w:rPr>
          <w:rFonts w:ascii="Times New Roman" w:hAnsi="Times New Roman"/>
        </w:rPr>
        <w:t>类似的有：</w:t>
      </w:r>
      <w:r w:rsidRPr="002E52DC">
        <w:rPr>
          <w:rFonts w:ascii="宋体" w:cs="宋体" w:hAnsi="宋体" w:hint="eastAsia"/>
        </w:rPr>
        <w:t>①</w:t>
      </w:r>
      <w:r>
        <w:rPr>
          <w:rFonts w:ascii="Times New Roman" w:hAnsi="Times New Roman"/>
        </w:rPr>
        <w:object>
          <v:shape alt="eqId4263d635bb6ae3b3c6af38207679d00a" id="_x0000_i1256" o:ole="" style="width:112.5pt;height:18.75pt" type="#_x0000_t75">
            <v:imagedata o:title="eqId4263d635bb6ae3b3c6af38207679d00a" r:id="rId415"/>
          </v:shape>
          <o:OLEObject DrawAspect="Content" ObjectID="_1822131857" ProgID="Equation.DSMT4" ShapeID="_x0000_i1256" Type="Embed" r:id="rId416"/>
        </w:object>
      </w:r>
      <w:r w:rsidRPr="002E52DC">
        <w:rPr>
          <w:rFonts w:ascii="Times New Roman" w:hAnsi="Times New Roman"/>
        </w:rPr>
        <w:t>；</w:t>
      </w:r>
      <w:r w:rsidRPr="002E52DC">
        <w:rPr>
          <w:rFonts w:ascii="宋体" w:cs="宋体" w:hAnsi="宋体" w:hint="eastAsia"/>
        </w:rPr>
        <w:t>②</w:t>
      </w:r>
      <w:r>
        <w:rPr>
          <w:rFonts w:ascii="Times New Roman" w:hAnsi="Times New Roman"/>
        </w:rPr>
        <w:object>
          <v:shape alt="eqIddb99c59962efaeafc15aa71c626f06bd" id="_x0000_i1257" o:ole="" style="width:132pt;height:18.75pt" type="#_x0000_t75">
            <v:imagedata o:title="eqIddb99c59962efaeafc15aa71c626f06bd" r:id="rId417"/>
          </v:shape>
          <o:OLEObject DrawAspect="Content" ObjectID="_1822131858" ProgID="Equation.DSMT4" ShapeID="_x0000_i1257" Type="Embed" r:id="rId418"/>
        </w:object>
      </w:r>
      <w:r w:rsidRPr="002E52DC">
        <w:rPr>
          <w:rFonts w:ascii="Times New Roman" w:hAnsi="Times New Roman"/>
        </w:rPr>
        <w:t>；</w:t>
      </w:r>
      <w:r w:rsidRPr="002E52DC">
        <w:rPr>
          <w:rFonts w:ascii="Times New Roman" w:hAnsi="Times New Roman"/>
        </w:rPr>
        <w:t>……</w:t>
      </w:r>
    </w:p>
    <w:p w:rsidR="00B52D1B" w:rsidRPr="002E52DC">
      <w:pPr>
        <w:spacing w:line="360" w:lineRule="auto"/>
        <w:jc w:val="left"/>
        <w:textAlignment w:val="center"/>
        <w:rPr>
          <w:rFonts w:ascii="Times New Roman" w:hAnsi="Times New Roman"/>
        </w:rPr>
      </w:pPr>
      <w:r w:rsidRPr="002E52DC">
        <w:rPr>
          <w:rFonts w:ascii="Times New Roman" w:hAnsi="Times New Roman"/>
        </w:rPr>
        <w:t>(1)</w:t>
      </w:r>
      <w:r w:rsidRPr="002E52DC">
        <w:rPr>
          <w:rFonts w:ascii="Times New Roman" w:hAnsi="Times New Roman"/>
        </w:rPr>
        <w:t>验证上述</w:t>
      </w:r>
      <w:r w:rsidRPr="002E52DC">
        <w:rPr>
          <w:rFonts w:ascii="宋体" w:cs="宋体" w:hAnsi="宋体" w:hint="eastAsia"/>
        </w:rPr>
        <w:t>②</w:t>
      </w:r>
      <w:r w:rsidRPr="002E52DC">
        <w:rPr>
          <w:rFonts w:ascii="Times New Roman" w:hAnsi="Times New Roman"/>
        </w:rPr>
        <w:t>式成立；</w:t>
      </w:r>
    </w:p>
    <w:p w:rsidR="00B52D1B" w:rsidRPr="002E52DC">
      <w:pPr>
        <w:spacing w:line="360" w:lineRule="auto"/>
        <w:jc w:val="left"/>
        <w:textAlignment w:val="center"/>
        <w:rPr>
          <w:rFonts w:ascii="Times New Roman" w:hAnsi="Times New Roman"/>
        </w:rPr>
      </w:pPr>
      <w:r w:rsidRPr="002E52DC">
        <w:rPr>
          <w:rFonts w:ascii="Times New Roman" w:hAnsi="Times New Roman"/>
        </w:rPr>
        <w:t>(2)</w:t>
      </w:r>
      <w:r w:rsidRPr="002E52DC">
        <w:rPr>
          <w:rFonts w:ascii="Times New Roman" w:hAnsi="Times New Roman"/>
        </w:rPr>
        <w:t>再写出一个类似的等式；</w:t>
      </w:r>
    </w:p>
    <w:p w:rsidR="00B52D1B" w:rsidRPr="002E52DC">
      <w:pPr>
        <w:spacing w:line="360" w:lineRule="auto"/>
        <w:jc w:val="left"/>
        <w:textAlignment w:val="center"/>
        <w:rPr>
          <w:rFonts w:ascii="Times New Roman" w:hAnsi="Times New Roman"/>
        </w:rPr>
      </w:pPr>
      <w:r w:rsidRPr="002E52DC">
        <w:rPr>
          <w:rFonts w:ascii="Times New Roman" w:hAnsi="Times New Roman"/>
        </w:rPr>
        <w:t>(3)</w:t>
      </w:r>
      <w:r w:rsidRPr="002E52DC">
        <w:rPr>
          <w:rFonts w:ascii="Times New Roman" w:hAnsi="Times New Roman"/>
        </w:rPr>
        <w:t>计算：</w:t>
      </w:r>
      <w:r>
        <w:rPr>
          <w:rFonts w:ascii="Times New Roman" w:hAnsi="Times New Roman"/>
        </w:rPr>
        <w:object>
          <v:shape alt="eqId24013bb93901dbb4f3c93ffbcfb2c3df" id="_x0000_i1258" o:ole="" style="width:111.75pt;height:13.5pt" type="#_x0000_t75">
            <v:imagedata o:title="eqId24013bb93901dbb4f3c93ffbcfb2c3df" r:id="rId419"/>
          </v:shape>
          <o:OLEObject DrawAspect="Content" ObjectID="_1822131859" ProgID="Equation.DSMT4" ShapeID="_x0000_i1258" Type="Embed" r:id="rId420"/>
        </w:object>
      </w:r>
      <w:r w:rsidRPr="002E52DC">
        <w:rPr>
          <w:rFonts w:ascii="Times New Roman" w:hAnsi="Times New Roman"/>
        </w:rPr>
        <w:t>（结果用含</w:t>
      </w:r>
      <w:r w:rsidRPr="002E52DC">
        <w:rPr>
          <w:rFonts w:ascii="Times New Roman" w:hAnsi="Times New Roman"/>
        </w:rPr>
        <w:t>3</w:t>
      </w:r>
      <w:r w:rsidRPr="002E52DC">
        <w:rPr>
          <w:rFonts w:ascii="Times New Roman" w:hAnsi="Times New Roman"/>
        </w:rPr>
        <w:t>的幂表示）．</w:t>
      </w:r>
    </w:p>
    <w:p w:rsidR="00B52D1B" w:rsidRPr="002E52DC">
      <w:pPr>
        <w:shd w:color="auto" w:fill="F2F2F2" w:val="clear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 w:rsidRPr="002E52DC">
        <w:rPr>
          <w:rFonts w:ascii="Times New Roman" w:hAnsi="Times New Roman"/>
          <w:color w:val="FF0000"/>
        </w:rPr>
        <w:t>【详解】（</w:t>
      </w:r>
      <w:r w:rsidRPr="002E52DC">
        <w:rPr>
          <w:rFonts w:ascii="Times New Roman" w:hAnsi="Times New Roman"/>
          <w:color w:val="FF0000"/>
        </w:rPr>
        <w:t>1</w:t>
      </w:r>
      <w:r w:rsidRPr="002E52DC">
        <w:rPr>
          <w:rFonts w:ascii="Times New Roman" w:hAnsi="Times New Roman"/>
          <w:color w:val="FF0000"/>
        </w:rPr>
        <w:t>）解：</w:t>
      </w:r>
      <w:r>
        <w:rPr>
          <w:rFonts w:ascii="Times New Roman" w:hAnsi="Times New Roman"/>
          <w:color w:val="FF0000"/>
        </w:rPr>
        <w:object>
          <v:shape alt="eqId57377c0fa4664ce991f89602772e21d7" id="_x0000_i1259" o:ole="" style="width:97.5pt;height:18.75pt" type="#_x0000_t75">
            <v:imagedata o:title="eqId57377c0fa4664ce991f89602772e21d7" r:id="rId421"/>
          </v:shape>
          <o:OLEObject DrawAspect="Content" ObjectID="_1822131860" ProgID="Equation.DSMT4" ShapeID="_x0000_i1259" Type="Embed" r:id="rId422"/>
        </w:object>
      </w:r>
    </w:p>
    <w:p w:rsidR="00B52D1B" w:rsidRPr="002E52DC">
      <w:pPr>
        <w:shd w:color="auto" w:fill="F2F2F2" w:val="clear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object>
          <v:shape alt="eqId9662c66c111d15c85687570cb91e15f9" id="_x0000_i1260" o:ole="" style="width:167.25pt;height:19.5pt" type="#_x0000_t75">
            <v:imagedata o:title="eqId9662c66c111d15c85687570cb91e15f9" r:id="rId423"/>
          </v:shape>
          <o:OLEObject DrawAspect="Content" ObjectID="_1822131861" ProgID="Equation.DSMT4" ShapeID="_x0000_i1260" Type="Embed" r:id="rId424"/>
        </w:object>
      </w:r>
    </w:p>
    <w:p w:rsidR="00B52D1B" w:rsidRPr="002E52DC">
      <w:pPr>
        <w:shd w:color="auto" w:fill="F2F2F2" w:val="clear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object>
          <v:shape alt="eqId3b66ec4ea4acbed334d235762b39df26" id="_x0000_i1261" o:ole="" style="width:140.25pt;height:14.25pt" type="#_x0000_t75">
            <v:imagedata o:title="eqId3b66ec4ea4acbed334d235762b39df26" r:id="rId425"/>
          </v:shape>
          <o:OLEObject DrawAspect="Content" ObjectID="_1822131862" ProgID="Equation.DSMT4" ShapeID="_x0000_i1261" Type="Embed" r:id="rId426"/>
        </w:object>
      </w:r>
    </w:p>
    <w:p w:rsidR="00B52D1B" w:rsidRPr="002E52DC">
      <w:pPr>
        <w:shd w:color="auto" w:fill="F2F2F2" w:val="clear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object>
          <v:shape alt="eqId64a82efa41fe4ea3ad4c1e88233a6285" id="_x0000_i1262" o:ole="" style="width:34.5pt;height:14.25pt" type="#_x0000_t75">
            <v:imagedata o:title="eqId64a82efa41fe4ea3ad4c1e88233a6285" r:id="rId427"/>
          </v:shape>
          <o:OLEObject DrawAspect="Content" ObjectID="_1822131863" ProgID="Equation.DSMT4" ShapeID="_x0000_i1262" Type="Embed" r:id="rId428"/>
        </w:object>
      </w:r>
      <w:r w:rsidRPr="002E52DC">
        <w:rPr>
          <w:rFonts w:ascii="Times New Roman" w:hAnsi="Times New Roman"/>
          <w:color w:val="FF0000"/>
        </w:rPr>
        <w:t>，</w:t>
      </w:r>
    </w:p>
    <w:p w:rsidR="00B52D1B" w:rsidRPr="002E52DC">
      <w:pPr>
        <w:shd w:color="auto" w:fill="F2F2F2" w:val="clear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object>
          <v:shape alt="eqId64c142d043b3fadf04ac85c394d4fe29" id="_x0000_i1263" o:ole="" style="width:138.75pt;height:18.75pt" type="#_x0000_t75">
            <v:imagedata o:title="eqId64c142d043b3fadf04ac85c394d4fe29" r:id="rId429"/>
          </v:shape>
          <o:OLEObject DrawAspect="Content" ObjectID="_1822131864" ProgID="Equation.DSMT4" ShapeID="_x0000_i1263" Type="Embed" r:id="rId430"/>
        </w:object>
      </w:r>
      <w:r w:rsidRPr="002E52DC">
        <w:rPr>
          <w:rFonts w:ascii="Times New Roman" w:hAnsi="Times New Roman"/>
          <w:color w:val="FF0000"/>
        </w:rPr>
        <w:t>成立．</w:t>
      </w:r>
      <w:r w:rsidRPr="002E52DC">
        <w:rPr>
          <w:rFonts w:ascii="Times New Roman" w:hAnsi="Times New Roman"/>
          <w:color w:val="FF0000"/>
        </w:rPr>
        <w:t>……</w:t>
      </w:r>
      <w:r w:rsidRPr="002E52DC">
        <w:rPr>
          <w:rFonts w:ascii="Times New Roman" w:hAnsi="Times New Roman"/>
          <w:color w:val="FF0000"/>
        </w:rPr>
        <w:t>（</w:t>
      </w:r>
      <w:r w:rsidRPr="002E52DC">
        <w:rPr>
          <w:rFonts w:ascii="Times New Roman" w:hAnsi="Times New Roman"/>
          <w:color w:val="FF0000"/>
        </w:rPr>
        <w:t>4</w:t>
      </w:r>
      <w:r w:rsidRPr="002E52DC">
        <w:rPr>
          <w:rFonts w:ascii="Times New Roman" w:hAnsi="Times New Roman"/>
          <w:color w:val="FF0000"/>
        </w:rPr>
        <w:t>分）</w:t>
      </w:r>
    </w:p>
    <w:p w:rsidR="00B52D1B" w:rsidRPr="002E52DC">
      <w:pPr>
        <w:shd w:color="auto" w:fill="F2F2F2" w:val="clear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 w:rsidRPr="002E52DC">
        <w:rPr>
          <w:rFonts w:ascii="Times New Roman" w:hAnsi="Times New Roman"/>
          <w:color w:val="FF0000"/>
        </w:rPr>
        <w:t>（</w:t>
      </w:r>
      <w:r w:rsidRPr="002E52DC">
        <w:rPr>
          <w:rFonts w:ascii="Times New Roman" w:hAnsi="Times New Roman"/>
          <w:color w:val="FF0000"/>
        </w:rPr>
        <w:t>2</w:t>
      </w:r>
      <w:r w:rsidRPr="002E52DC">
        <w:rPr>
          <w:rFonts w:ascii="Times New Roman" w:hAnsi="Times New Roman"/>
          <w:color w:val="FF0000"/>
        </w:rPr>
        <w:t>）解：</w:t>
      </w:r>
      <w:r>
        <w:rPr>
          <w:rFonts w:ascii="Times New Roman" w:hAnsi="Times New Roman"/>
          <w:color w:val="FF0000"/>
        </w:rPr>
        <w:object>
          <v:shape alt="eqId01fe54ec5cc2640f46c58d48a5bb7cd9" id="_x0000_i1264" o:ole="" style="width:168.75pt;height:18.75pt" type="#_x0000_t75">
            <v:imagedata o:title="eqId01fe54ec5cc2640f46c58d48a5bb7cd9" r:id="rId431"/>
          </v:shape>
          <o:OLEObject DrawAspect="Content" ObjectID="_1822131865" ProgID="Equation.DSMT4" ShapeID="_x0000_i1264" Type="Embed" r:id="rId432"/>
        </w:object>
      </w:r>
      <w:r w:rsidRPr="002E52DC">
        <w:rPr>
          <w:rFonts w:ascii="Times New Roman" w:hAnsi="Times New Roman"/>
          <w:color w:val="FF0000"/>
        </w:rPr>
        <w:t>；</w:t>
      </w:r>
      <w:r w:rsidRPr="002E52DC">
        <w:rPr>
          <w:rFonts w:ascii="Times New Roman" w:hAnsi="Times New Roman"/>
          <w:color w:val="FF0000"/>
        </w:rPr>
        <w:t>……</w:t>
      </w:r>
      <w:r w:rsidRPr="002E52DC">
        <w:rPr>
          <w:rFonts w:ascii="Times New Roman" w:hAnsi="Times New Roman"/>
          <w:color w:val="FF0000"/>
        </w:rPr>
        <w:t>（</w:t>
      </w:r>
      <w:r w:rsidRPr="002E52DC">
        <w:rPr>
          <w:rFonts w:ascii="Times New Roman" w:hAnsi="Times New Roman"/>
          <w:color w:val="FF0000"/>
        </w:rPr>
        <w:t>6</w:t>
      </w:r>
      <w:r w:rsidRPr="002E52DC">
        <w:rPr>
          <w:rFonts w:ascii="Times New Roman" w:hAnsi="Times New Roman"/>
          <w:color w:val="FF0000"/>
        </w:rPr>
        <w:t>分）</w:t>
      </w:r>
    </w:p>
    <w:p w:rsidR="00B52D1B" w:rsidRPr="002E52DC">
      <w:pPr>
        <w:shd w:color="auto" w:fill="F2F2F2" w:val="clear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 w:rsidRPr="002E52DC">
        <w:rPr>
          <w:rFonts w:ascii="Times New Roman" w:hAnsi="Times New Roman"/>
          <w:color w:val="FF0000"/>
        </w:rPr>
        <w:t>（</w:t>
      </w:r>
      <w:r w:rsidRPr="002E52DC">
        <w:rPr>
          <w:rFonts w:ascii="Times New Roman" w:hAnsi="Times New Roman"/>
          <w:color w:val="FF0000"/>
        </w:rPr>
        <w:t>3</w:t>
      </w:r>
      <w:r w:rsidRPr="002E52DC">
        <w:rPr>
          <w:rFonts w:ascii="Times New Roman" w:hAnsi="Times New Roman"/>
          <w:color w:val="FF0000"/>
        </w:rPr>
        <w:t>）解：</w:t>
      </w:r>
      <w:r w:rsidRPr="002E52DC">
        <w:rPr>
          <w:rFonts w:ascii="宋体" w:cs="宋体" w:hAnsi="宋体" w:hint="eastAsia"/>
          <w:color w:val="FF0000"/>
        </w:rPr>
        <w:t>∵</w:t>
      </w:r>
      <w:r>
        <w:rPr>
          <w:rFonts w:ascii="Times New Roman" w:hAnsi="Times New Roman"/>
          <w:color w:val="FF0000"/>
        </w:rPr>
        <w:object>
          <v:shape alt="eqId399f80990304793222da00dbe571fbc6" id="_x0000_i1265" o:ole="" style="width:180.75pt;height:19.5pt" type="#_x0000_t75">
            <v:imagedata o:title="eqId399f80990304793222da00dbe571fbc6" r:id="rId433"/>
          </v:shape>
          <o:OLEObject DrawAspect="Content" ObjectID="_1822131866" ProgID="Equation.DSMT4" ShapeID="_x0000_i1265" Type="Embed" r:id="rId434"/>
        </w:object>
      </w:r>
      <w:r w:rsidRPr="002E52DC">
        <w:rPr>
          <w:rFonts w:ascii="Times New Roman" w:hAnsi="Times New Roman"/>
          <w:color w:val="FF0000"/>
        </w:rPr>
        <w:t>，</w:t>
      </w:r>
    </w:p>
    <w:p w:rsidR="00B52D1B" w:rsidRPr="002E52DC">
      <w:pPr>
        <w:shd w:color="auto" w:fill="F2F2F2" w:val="clear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object>
          <v:shape alt="eqId3b368eabce61dfbae4b14f624612c732" id="_x0000_i1266" o:ole="" style="width:156.75pt;height:29.25pt" type="#_x0000_t75">
            <v:imagedata o:title="eqId3b368eabce61dfbae4b14f624612c732" r:id="rId435"/>
          </v:shape>
          <o:OLEObject DrawAspect="Content" ObjectID="_1822131867" ProgID="Equation.DSMT4" ShapeID="_x0000_i1266" Type="Embed" r:id="rId436"/>
        </w:object>
      </w:r>
      <w:r w:rsidRPr="002E52DC">
        <w:rPr>
          <w:rFonts w:ascii="Times New Roman" w:hAnsi="Times New Roman"/>
          <w:color w:val="FF0000"/>
        </w:rPr>
        <w:t>．</w:t>
      </w:r>
      <w:r w:rsidRPr="002E52DC">
        <w:rPr>
          <w:rFonts w:ascii="Times New Roman" w:hAnsi="Times New Roman"/>
          <w:color w:val="FF0000"/>
        </w:rPr>
        <w:t>……</w:t>
      </w:r>
      <w:r w:rsidRPr="002E52DC">
        <w:rPr>
          <w:rFonts w:ascii="Times New Roman" w:hAnsi="Times New Roman"/>
          <w:color w:val="FF0000"/>
        </w:rPr>
        <w:t>（</w:t>
      </w:r>
      <w:r w:rsidRPr="002E52DC">
        <w:rPr>
          <w:rFonts w:ascii="Times New Roman" w:hAnsi="Times New Roman"/>
          <w:color w:val="FF0000"/>
        </w:rPr>
        <w:t>10</w:t>
      </w:r>
      <w:r w:rsidRPr="002E52DC">
        <w:rPr>
          <w:rFonts w:ascii="Times New Roman" w:hAnsi="Times New Roman"/>
          <w:color w:val="FF0000"/>
        </w:rPr>
        <w:t>分）</w:t>
      </w:r>
    </w:p>
    <w:p w:rsidR="00B52D1B" w:rsidRPr="002E52DC">
      <w:pPr>
        <w:spacing w:line="360" w:lineRule="auto"/>
        <w:jc w:val="left"/>
        <w:textAlignment w:val="center"/>
        <w:rPr>
          <w:rFonts w:ascii="Times New Roman" w:hAnsi="Times New Roman"/>
        </w:rPr>
      </w:pPr>
      <w:r w:rsidRPr="002E52DC">
        <w:rPr>
          <w:rFonts w:ascii="Times New Roman" w:hAnsi="Times New Roman"/>
        </w:rPr>
        <w:t>25</w:t>
      </w:r>
      <w:r w:rsidRPr="002E52DC">
        <w:rPr>
          <w:rFonts w:ascii="Times New Roman" w:hAnsi="Times New Roman"/>
        </w:rPr>
        <w:t>．（</w:t>
      </w:r>
      <w:r w:rsidRPr="002E52DC">
        <w:rPr>
          <w:rFonts w:ascii="Times New Roman" w:hAnsi="Times New Roman"/>
        </w:rPr>
        <w:t>12</w:t>
      </w:r>
      <w:r w:rsidRPr="002E52DC">
        <w:rPr>
          <w:rFonts w:ascii="Times New Roman" w:hAnsi="Times New Roman"/>
        </w:rPr>
        <w:t>分）已知某工厂接到订单，需要边长为</w:t>
      </w:r>
      <w:r>
        <w:rPr>
          <w:rFonts w:ascii="Times New Roman" w:hAnsi="Times New Roman"/>
        </w:rPr>
        <w:object>
          <v:shape alt="eqIdf437b09213f827ce4724580cd201c4c7" id="_x0000_i1267" o:ole="" style="width:30.75pt;height:18pt" type="#_x0000_t75">
            <v:imagedata o:title="eqIdf437b09213f827ce4724580cd201c4c7" r:id="rId437"/>
          </v:shape>
          <o:OLEObject DrawAspect="Content" ObjectID="_1822131868" ProgID="Equation.DSMT4" ShapeID="_x0000_i1267" Type="Embed" r:id="rId438"/>
        </w:object>
      </w:r>
      <w:r w:rsidRPr="002E52DC">
        <w:rPr>
          <w:rFonts w:ascii="Times New Roman" w:hAnsi="Times New Roman"/>
        </w:rPr>
        <w:t>和</w:t>
      </w:r>
      <w:r w:rsidRPr="002E52DC">
        <w:rPr>
          <w:rFonts w:ascii="Times New Roman" w:hAnsi="Times New Roman"/>
        </w:rPr>
        <w:t>3</w:t>
      </w:r>
      <w:r w:rsidRPr="002E52DC">
        <w:rPr>
          <w:rFonts w:ascii="Times New Roman" w:hAnsi="Times New Roman"/>
        </w:rPr>
        <w:t>的两种正方形卡纸．</w:t>
      </w:r>
    </w:p>
    <w:p w:rsidR="00B52D1B" w:rsidRPr="002E52DC">
      <w:pPr>
        <w:spacing w:line="360" w:lineRule="auto"/>
        <w:jc w:val="left"/>
        <w:textAlignment w:val="center"/>
        <w:rPr>
          <w:rFonts w:ascii="Times New Roman" w:hAnsi="Times New Roman"/>
        </w:rPr>
      </w:pPr>
      <w:r w:rsidRPr="002E52DC">
        <w:rPr>
          <w:rFonts w:ascii="Times New Roman" w:eastAsia="Times New Roman" w:hAnsi="Times New Roman"/>
          <w:noProof/>
          <w:kern w:val="0"/>
          <w:sz w:val="24"/>
          <w:szCs w:val="24"/>
        </w:rPr>
        <w:drawing>
          <wp:inline distB="0" distL="114300" distR="114300" distT="0">
            <wp:extent cx="5276215" cy="1180465"/>
            <wp:effectExtent b="635" l="0" r="6985" t="0"/>
            <wp:docPr descr="@@@7ab20227-0304-4a82-adb3-aebb582883cb" id="100017" name="图片 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descr="@@@7ab20227-0304-4a82-adb3-aebb582883cb" id="100017" name="图片 100017"/>
                    <pic:cNvPicPr>
                      <a:picLocks noChangeAspect="1"/>
                    </pic:cNvPicPr>
                  </pic:nvPicPr>
                  <pic:blipFill>
                    <a:blip r:embed="rId439"/>
                    <a:stretch>
                      <a:fillRect/>
                    </a:stretch>
                  </pic:blipFill>
                  <pic:spPr>
                    <a:xfrm>
                      <a:off x="0" y="0"/>
                      <a:ext cx="5276800" cy="1180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2D1B" w:rsidRPr="002E52DC">
      <w:pPr>
        <w:spacing w:line="360" w:lineRule="auto"/>
        <w:jc w:val="left"/>
        <w:textAlignment w:val="center"/>
        <w:rPr>
          <w:rFonts w:ascii="Times New Roman" w:hAnsi="Times New Roman"/>
        </w:rPr>
      </w:pPr>
      <w:r w:rsidRPr="002E52DC">
        <w:rPr>
          <w:rFonts w:ascii="Times New Roman" w:hAnsi="Times New Roman"/>
        </w:rPr>
        <w:t>(1)</w:t>
      </w:r>
      <w:r w:rsidRPr="002E52DC">
        <w:rPr>
          <w:rFonts w:ascii="Times New Roman" w:hAnsi="Times New Roman"/>
        </w:rPr>
        <w:t>仓库只有边长为</w:t>
      </w:r>
      <w:r>
        <w:rPr>
          <w:rFonts w:ascii="Times New Roman" w:hAnsi="Times New Roman"/>
        </w:rPr>
        <w:object>
          <v:shape alt="eqIdf437b09213f827ce4724580cd201c4c7" id="_x0000_i1268" o:ole="" style="width:30.75pt;height:18pt" type="#_x0000_t75">
            <v:imagedata o:title="eqIdf437b09213f827ce4724580cd201c4c7" r:id="rId437"/>
          </v:shape>
          <o:OLEObject DrawAspect="Content" ObjectID="_1822131869" ProgID="Equation.DSMT4" ShapeID="_x0000_i1268" Type="Embed" r:id="rId440"/>
        </w:object>
      </w:r>
      <w:r w:rsidRPr="002E52DC">
        <w:rPr>
          <w:rFonts w:ascii="Times New Roman" w:hAnsi="Times New Roman"/>
        </w:rPr>
        <w:t>的正方形卡纸，现决定将部分边长为</w:t>
      </w:r>
      <w:r>
        <w:rPr>
          <w:rFonts w:ascii="Times New Roman" w:hAnsi="Times New Roman"/>
        </w:rPr>
        <w:object>
          <v:shape alt="eqIdf437b09213f827ce4724580cd201c4c7" id="_x0000_i1269" o:ole="" style="width:30.75pt;height:18pt" type="#_x0000_t75">
            <v:imagedata o:title="eqIdf437b09213f827ce4724580cd201c4c7" r:id="rId437"/>
          </v:shape>
          <o:OLEObject DrawAspect="Content" ObjectID="_1822131870" ProgID="Equation.DSMT4" ShapeID="_x0000_i1269" Type="Embed" r:id="rId441"/>
        </w:object>
      </w:r>
      <w:r w:rsidRPr="002E52DC">
        <w:rPr>
          <w:rFonts w:ascii="Times New Roman" w:hAnsi="Times New Roman"/>
        </w:rPr>
        <w:t>，按图甲所示裁剪得边长为</w:t>
      </w:r>
      <w:r w:rsidRPr="002E52DC">
        <w:rPr>
          <w:rFonts w:ascii="Times New Roman" w:hAnsi="Times New Roman"/>
        </w:rPr>
        <w:t>3</w:t>
      </w:r>
      <w:r w:rsidRPr="002E52DC">
        <w:rPr>
          <w:rFonts w:ascii="Times New Roman" w:hAnsi="Times New Roman"/>
        </w:rPr>
        <w:t>的正方形．</w:t>
      </w:r>
    </w:p>
    <w:p w:rsidR="00B52D1B" w:rsidRPr="002E52DC">
      <w:pPr>
        <w:spacing w:line="360" w:lineRule="auto"/>
        <w:jc w:val="left"/>
        <w:textAlignment w:val="center"/>
        <w:rPr>
          <w:rFonts w:ascii="Times New Roman" w:hAnsi="Times New Roman"/>
        </w:rPr>
      </w:pPr>
      <w:r w:rsidRPr="002E52DC">
        <w:rPr>
          <w:rFonts w:ascii="宋体" w:cs="宋体" w:hAnsi="宋体" w:hint="eastAsia"/>
        </w:rPr>
        <w:t>①</w:t>
      </w:r>
      <w:r w:rsidRPr="002E52DC">
        <w:rPr>
          <w:rFonts w:ascii="Times New Roman" w:hAnsi="Times New Roman"/>
        </w:rPr>
        <w:t>如图乙，求裁剪正方形后剩余部分的面积（用含</w:t>
      </w:r>
      <w:r>
        <w:rPr>
          <w:rFonts w:ascii="Times New Roman" w:hAnsi="Times New Roman"/>
        </w:rPr>
        <w:object>
          <v:shape alt="eqId0a6936d370d6a238a608ca56f87198de" id="_x0000_i1270" o:ole="" style="width:9pt;height:9.75pt" type="#_x0000_t75">
            <v:imagedata o:title="eqId0a6936d370d6a238a608ca56f87198de" r:id="rId44"/>
          </v:shape>
          <o:OLEObject DrawAspect="Content" ObjectID="_1822131871" ProgID="Equation.DSMT4" ShapeID="_x0000_i1270" Type="Embed" r:id="rId442"/>
        </w:object>
      </w:r>
      <w:r w:rsidRPr="002E52DC">
        <w:rPr>
          <w:rFonts w:ascii="Times New Roman" w:hAnsi="Times New Roman"/>
        </w:rPr>
        <w:t>代数式来表示）．</w:t>
      </w:r>
    </w:p>
    <w:p w:rsidR="00B52D1B" w:rsidRPr="002E52DC">
      <w:pPr>
        <w:spacing w:line="360" w:lineRule="auto"/>
        <w:jc w:val="left"/>
        <w:textAlignment w:val="center"/>
        <w:rPr>
          <w:rFonts w:ascii="Times New Roman" w:hAnsi="Times New Roman"/>
        </w:rPr>
      </w:pPr>
      <w:r w:rsidRPr="002E52DC">
        <w:rPr>
          <w:rFonts w:ascii="宋体" w:cs="宋体" w:hAnsi="宋体" w:hint="eastAsia"/>
        </w:rPr>
        <w:t>②</w:t>
      </w:r>
      <w:r w:rsidRPr="002E52DC">
        <w:rPr>
          <w:rFonts w:ascii="Times New Roman" w:hAnsi="Times New Roman"/>
        </w:rPr>
        <w:t>剩余部分沿虚线又剪拼成一个如图丙所示长方形（不重叠无缝隙），则拼成的长方形的长和宽分别是多少？（用含</w:t>
      </w:r>
      <w:r>
        <w:rPr>
          <w:rFonts w:ascii="Times New Roman" w:hAnsi="Times New Roman"/>
        </w:rPr>
        <w:object>
          <v:shape alt="eqId0a6936d370d6a238a608ca56f87198de" id="_x0000_i1271" o:ole="" style="width:9pt;height:9.75pt" type="#_x0000_t75">
            <v:imagedata o:title="eqId0a6936d370d6a238a608ca56f87198de" r:id="rId44"/>
          </v:shape>
          <o:OLEObject DrawAspect="Content" ObjectID="_1822131872" ProgID="Equation.DSMT4" ShapeID="_x0000_i1271" Type="Embed" r:id="rId443"/>
        </w:object>
      </w:r>
      <w:r w:rsidRPr="002E52DC">
        <w:rPr>
          <w:rFonts w:ascii="Times New Roman" w:hAnsi="Times New Roman"/>
        </w:rPr>
        <w:t>代数式来表示）</w:t>
      </w:r>
    </w:p>
    <w:p w:rsidR="00B52D1B" w:rsidRPr="002E52DC">
      <w:pPr>
        <w:spacing w:line="360" w:lineRule="auto"/>
        <w:jc w:val="left"/>
        <w:textAlignment w:val="center"/>
        <w:rPr>
          <w:rFonts w:ascii="Times New Roman" w:hAnsi="Times New Roman"/>
        </w:rPr>
      </w:pPr>
      <w:r w:rsidRPr="002E52DC">
        <w:rPr>
          <w:rFonts w:ascii="Times New Roman" w:hAnsi="Times New Roman"/>
        </w:rPr>
        <w:t>(2)</w:t>
      </w:r>
      <w:r w:rsidRPr="002E52DC">
        <w:rPr>
          <w:rFonts w:ascii="Times New Roman" w:hAnsi="Times New Roman"/>
        </w:rPr>
        <w:t>若将裁得正方形与原有正方形卡纸放入长方体盒子底部，按图</w:t>
      </w:r>
      <w:r w:rsidRPr="002E52DC">
        <w:rPr>
          <w:rFonts w:ascii="Times New Roman" w:hAnsi="Times New Roman"/>
        </w:rPr>
        <w:t>1</w:t>
      </w:r>
      <w:r w:rsidRPr="002E52DC">
        <w:rPr>
          <w:rFonts w:ascii="Times New Roman" w:hAnsi="Times New Roman"/>
        </w:rPr>
        <w:t>，图</w:t>
      </w:r>
      <w:r w:rsidRPr="002E52DC">
        <w:rPr>
          <w:rFonts w:ascii="Times New Roman" w:hAnsi="Times New Roman"/>
        </w:rPr>
        <w:t>2</w:t>
      </w:r>
      <w:r w:rsidRPr="002E52DC">
        <w:rPr>
          <w:rFonts w:ascii="Times New Roman" w:hAnsi="Times New Roman"/>
        </w:rPr>
        <w:t>两种方式放置（图</w:t>
      </w:r>
      <w:r w:rsidRPr="002E52DC">
        <w:rPr>
          <w:rFonts w:ascii="Times New Roman" w:hAnsi="Times New Roman"/>
        </w:rPr>
        <w:t>1</w:t>
      </w:r>
      <w:r w:rsidRPr="002E52DC">
        <w:rPr>
          <w:rFonts w:ascii="Times New Roman" w:hAnsi="Times New Roman"/>
        </w:rPr>
        <w:t>，图</w:t>
      </w:r>
      <w:r w:rsidRPr="002E52DC">
        <w:rPr>
          <w:rFonts w:ascii="Times New Roman" w:hAnsi="Times New Roman"/>
        </w:rPr>
        <w:t>2</w:t>
      </w:r>
      <w:r w:rsidRPr="002E52DC">
        <w:rPr>
          <w:rFonts w:ascii="Times New Roman" w:hAnsi="Times New Roman"/>
        </w:rPr>
        <w:t>中两张正方形纸片均有部分重叠），设图</w:t>
      </w:r>
      <w:r w:rsidRPr="002E52DC">
        <w:rPr>
          <w:rFonts w:ascii="Times New Roman" w:hAnsi="Times New Roman"/>
        </w:rPr>
        <w:t>1</w:t>
      </w:r>
      <w:r w:rsidRPr="002E52DC">
        <w:rPr>
          <w:rFonts w:ascii="Times New Roman" w:hAnsi="Times New Roman"/>
        </w:rPr>
        <w:t>中阴影部分的面积为</w:t>
      </w:r>
      <w:r>
        <w:rPr>
          <w:rFonts w:ascii="Times New Roman" w:hAnsi="Times New Roman"/>
        </w:rPr>
        <w:object>
          <v:shape alt="eqIde097c8d4c948de063796bd19f85b3a9a" id="_x0000_i1272" o:ole="" style="width:11.25pt;height:15pt" type="#_x0000_t75">
            <v:imagedata o:title="eqIde097c8d4c948de063796bd19f85b3a9a" r:id="rId444"/>
          </v:shape>
          <o:OLEObject DrawAspect="Content" ObjectID="_1822131873" ProgID="Equation.DSMT4" ShapeID="_x0000_i1272" Type="Embed" r:id="rId445"/>
        </w:object>
      </w:r>
      <w:r w:rsidRPr="002E52DC">
        <w:rPr>
          <w:rFonts w:ascii="Times New Roman" w:hAnsi="Times New Roman"/>
        </w:rPr>
        <w:t>，图</w:t>
      </w:r>
      <w:r w:rsidRPr="002E52DC">
        <w:rPr>
          <w:rFonts w:ascii="Times New Roman" w:hAnsi="Times New Roman"/>
        </w:rPr>
        <w:t>2</w:t>
      </w:r>
      <w:r w:rsidRPr="002E52DC">
        <w:rPr>
          <w:rFonts w:ascii="Times New Roman" w:hAnsi="Times New Roman"/>
        </w:rPr>
        <w:t>中阴影部分的面积为</w:t>
      </w:r>
      <w:r>
        <w:rPr>
          <w:rFonts w:ascii="Times New Roman" w:hAnsi="Times New Roman"/>
        </w:rPr>
        <w:object>
          <v:shape alt="eqId1e0bd63f55069a3bc870915010b39225" id="_x0000_i1273" o:ole="" style="width:12pt;height:16.5pt" type="#_x0000_t75">
            <v:imagedata o:title="eqId1e0bd63f55069a3bc870915010b39225" r:id="rId446"/>
          </v:shape>
          <o:OLEObject DrawAspect="Content" ObjectID="_1822131874" ProgID="Equation.DSMT4" ShapeID="_x0000_i1273" Type="Embed" r:id="rId447"/>
        </w:object>
      </w:r>
      <w:r w:rsidRPr="002E52DC">
        <w:rPr>
          <w:rFonts w:ascii="Times New Roman" w:hAnsi="Times New Roman"/>
        </w:rPr>
        <w:t>，测得盒子底部长方形的长比宽多</w:t>
      </w:r>
      <w:r w:rsidRPr="002E52DC">
        <w:rPr>
          <w:rFonts w:ascii="Times New Roman" w:hAnsi="Times New Roman"/>
        </w:rPr>
        <w:t>3</w:t>
      </w:r>
      <w:r w:rsidRPr="002E52DC">
        <w:rPr>
          <w:rFonts w:ascii="Times New Roman" w:hAnsi="Times New Roman"/>
        </w:rPr>
        <w:t>，设宽</w:t>
      </w:r>
      <w:r>
        <w:rPr>
          <w:rFonts w:ascii="Times New Roman" w:hAnsi="Times New Roman"/>
        </w:rPr>
        <w:object>
          <v:shape alt="eqId8c7a3d679b4dae63575903387a76ce45" id="_x0000_i1274" o:ole="" style="width:33.75pt;height:12pt" type="#_x0000_t75">
            <v:imagedata o:title="eqId8c7a3d679b4dae63575903387a76ce45" r:id="rId448"/>
          </v:shape>
          <o:OLEObject DrawAspect="Content" ObjectID="_1822131875" ProgID="Equation.DSMT4" ShapeID="_x0000_i1274" Type="Embed" r:id="rId449"/>
        </w:object>
      </w:r>
      <w:r w:rsidRPr="002E52DC">
        <w:rPr>
          <w:rFonts w:ascii="Times New Roman" w:hAnsi="Times New Roman"/>
        </w:rPr>
        <w:t>，试用含</w:t>
      </w:r>
      <w:r>
        <w:rPr>
          <w:rFonts w:ascii="Times New Roman" w:hAnsi="Times New Roman"/>
        </w:rPr>
        <w:object>
          <v:shape alt="eqId81dea63b8ce3e51adf66cf7b9982a248" id="_x0000_i1275" o:ole="" style="width:9pt;height:9.75pt" type="#_x0000_t75">
            <v:imagedata o:title="eqId81dea63b8ce3e51adf66cf7b9982a248" r:id="rId146"/>
          </v:shape>
          <o:OLEObject DrawAspect="Content" ObjectID="_1822131876" ProgID="Equation.DSMT4" ShapeID="_x0000_i1275" Type="Embed" r:id="rId450"/>
        </w:object>
      </w:r>
      <w:r w:rsidRPr="002E52DC">
        <w:rPr>
          <w:rFonts w:ascii="Times New Roman" w:hAnsi="Times New Roman"/>
        </w:rPr>
        <w:t>的代数式表示</w:t>
      </w:r>
      <w:r>
        <w:rPr>
          <w:rFonts w:ascii="Times New Roman" w:hAnsi="Times New Roman"/>
        </w:rPr>
        <w:object>
          <v:shape alt="eqIde097c8d4c948de063796bd19f85b3a9a" id="_x0000_i1276" o:ole="" style="width:11.25pt;height:15pt" type="#_x0000_t75">
            <v:imagedata o:title="eqIde097c8d4c948de063796bd19f85b3a9a" r:id="rId444"/>
          </v:shape>
          <o:OLEObject DrawAspect="Content" ObjectID="_1822131877" ProgID="Equation.DSMT4" ShapeID="_x0000_i1276" Type="Embed" r:id="rId451"/>
        </w:object>
      </w:r>
      <w:r w:rsidRPr="002E52DC">
        <w:rPr>
          <w:rFonts w:ascii="Times New Roman" w:hAnsi="Times New Roman"/>
        </w:rPr>
        <w:t>和</w:t>
      </w:r>
      <w:r>
        <w:rPr>
          <w:rFonts w:ascii="Times New Roman" w:hAnsi="Times New Roman"/>
        </w:rPr>
        <w:object>
          <v:shape alt="eqId1e0bd63f55069a3bc870915010b39225" id="_x0000_i1277" o:ole="" style="width:12pt;height:16.5pt" type="#_x0000_t75">
            <v:imagedata o:title="eqId1e0bd63f55069a3bc870915010b39225" r:id="rId446"/>
          </v:shape>
          <o:OLEObject DrawAspect="Content" ObjectID="_1822131878" ProgID="Equation.DSMT4" ShapeID="_x0000_i1277" Type="Embed" r:id="rId452"/>
        </w:object>
      </w:r>
      <w:r w:rsidRPr="002E52DC">
        <w:rPr>
          <w:rFonts w:ascii="Times New Roman" w:hAnsi="Times New Roman"/>
        </w:rPr>
        <w:t>，并求</w:t>
      </w:r>
      <w:r>
        <w:rPr>
          <w:rFonts w:ascii="Times New Roman" w:hAnsi="Times New Roman"/>
        </w:rPr>
        <w:object>
          <v:shape alt="eqId16ae89bd2dd0a18e1afb5b1a1abd0efd" id="_x0000_i1278" o:ole="" style="width:30.75pt;height:15.75pt" type="#_x0000_t75">
            <v:imagedata o:title="eqId16ae89bd2dd0a18e1afb5b1a1abd0efd" r:id="rId453"/>
          </v:shape>
          <o:OLEObject DrawAspect="Content" ObjectID="_1822131879" ProgID="Equation.DSMT4" ShapeID="_x0000_i1278" Type="Embed" r:id="rId454"/>
        </w:object>
      </w:r>
      <w:r w:rsidRPr="002E52DC">
        <w:rPr>
          <w:rFonts w:ascii="Times New Roman" w:hAnsi="Times New Roman"/>
        </w:rPr>
        <w:t>的值．</w:t>
      </w:r>
    </w:p>
    <w:p w:rsidR="00B52D1B" w:rsidRPr="002E52DC">
      <w:pPr>
        <w:shd w:color="auto" w:fill="F2F2F2" w:val="clear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 w:rsidRPr="002E52DC">
        <w:rPr>
          <w:rFonts w:ascii="Times New Roman" w:hAnsi="Times New Roman"/>
          <w:color w:val="FF0000"/>
        </w:rPr>
        <w:t>【详解】（</w:t>
      </w:r>
      <w:r w:rsidRPr="002E52DC">
        <w:rPr>
          <w:rFonts w:ascii="Times New Roman" w:hAnsi="Times New Roman"/>
          <w:color w:val="FF0000"/>
        </w:rPr>
        <w:t>1</w:t>
      </w:r>
      <w:r w:rsidRPr="002E52DC">
        <w:rPr>
          <w:rFonts w:ascii="Times New Roman" w:hAnsi="Times New Roman"/>
          <w:color w:val="FF0000"/>
        </w:rPr>
        <w:t>）解：</w:t>
      </w:r>
      <w:r w:rsidRPr="002E52DC">
        <w:rPr>
          <w:rFonts w:ascii="宋体" w:cs="宋体" w:hAnsi="宋体" w:hint="eastAsia"/>
          <w:color w:val="FF0000"/>
        </w:rPr>
        <w:t>①</w:t>
      </w:r>
      <w:r>
        <w:rPr>
          <w:rFonts w:ascii="Times New Roman" w:hAnsi="Times New Roman"/>
          <w:color w:val="FF0000"/>
        </w:rPr>
        <w:object>
          <v:shape alt="eqId159f7e66f74411e45bdefc7f69f03542" id="_x0000_i1279" o:ole="" style="width:164.25pt;height:19.5pt" type="#_x0000_t75">
            <v:imagedata o:title="eqId159f7e66f74411e45bdefc7f69f03542" r:id="rId455"/>
          </v:shape>
          <o:OLEObject DrawAspect="Content" ObjectID="_1822131880" ProgID="Equation.DSMT4" ShapeID="_x0000_i1279" Type="Embed" r:id="rId456"/>
        </w:object>
      </w:r>
      <w:r w:rsidRPr="002E52DC">
        <w:rPr>
          <w:rFonts w:ascii="Times New Roman" w:hAnsi="Times New Roman"/>
          <w:color w:val="FF0000"/>
        </w:rPr>
        <w:t>，</w:t>
      </w:r>
    </w:p>
    <w:p w:rsidR="00B52D1B" w:rsidRPr="002E52DC">
      <w:pPr>
        <w:shd w:color="auto" w:fill="F2F2F2" w:val="clear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 w:rsidRPr="002E52DC">
        <w:rPr>
          <w:rFonts w:ascii="Times New Roman" w:hAnsi="Times New Roman"/>
          <w:color w:val="FF0000"/>
        </w:rPr>
        <w:t>即裁剪正方形后剩余部分的面积为</w:t>
      </w:r>
      <w:r>
        <w:rPr>
          <w:rFonts w:ascii="Times New Roman" w:hAnsi="Times New Roman"/>
          <w:color w:val="FF0000"/>
        </w:rPr>
        <w:object>
          <v:shape alt="eqId004931face6415ffd26a719bd9c92762" id="_x0000_i1280" o:ole="" style="width:38.25pt;height:16.5pt" type="#_x0000_t75">
            <v:imagedata o:title="eqId004931face6415ffd26a719bd9c92762" r:id="rId457"/>
          </v:shape>
          <o:OLEObject DrawAspect="Content" ObjectID="_1822131881" ProgID="Equation.DSMT4" ShapeID="_x0000_i1280" Type="Embed" r:id="rId458"/>
        </w:object>
      </w:r>
      <w:r w:rsidRPr="002E52DC">
        <w:rPr>
          <w:rFonts w:ascii="Times New Roman" w:hAnsi="Times New Roman"/>
          <w:color w:val="FF0000"/>
        </w:rPr>
        <w:t>；</w:t>
      </w:r>
      <w:r w:rsidRPr="002E52DC">
        <w:rPr>
          <w:rFonts w:ascii="Times New Roman" w:hAnsi="Times New Roman"/>
          <w:color w:val="FF0000"/>
        </w:rPr>
        <w:t>……</w:t>
      </w:r>
      <w:r w:rsidRPr="002E52DC">
        <w:rPr>
          <w:rFonts w:ascii="Times New Roman" w:hAnsi="Times New Roman"/>
          <w:color w:val="FF0000"/>
        </w:rPr>
        <w:t>（</w:t>
      </w:r>
      <w:r w:rsidRPr="002E52DC">
        <w:rPr>
          <w:rFonts w:ascii="Times New Roman" w:hAnsi="Times New Roman"/>
          <w:color w:val="FF0000"/>
        </w:rPr>
        <w:t>3</w:t>
      </w:r>
      <w:r w:rsidRPr="002E52DC">
        <w:rPr>
          <w:rFonts w:ascii="Times New Roman" w:hAnsi="Times New Roman"/>
          <w:color w:val="FF0000"/>
        </w:rPr>
        <w:t>分）</w:t>
      </w:r>
    </w:p>
    <w:p w:rsidR="00B52D1B" w:rsidRPr="002E52DC">
      <w:pPr>
        <w:shd w:color="auto" w:fill="F2F2F2" w:val="clear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 w:rsidRPr="002E52DC">
        <w:rPr>
          <w:rFonts w:ascii="宋体" w:cs="宋体" w:hAnsi="宋体" w:hint="eastAsia"/>
          <w:color w:val="FF0000"/>
        </w:rPr>
        <w:t>②</w:t>
      </w:r>
      <w:r w:rsidRPr="002E52DC">
        <w:rPr>
          <w:rFonts w:ascii="Times New Roman" w:hAnsi="Times New Roman"/>
          <w:color w:val="FF0000"/>
        </w:rPr>
        <w:t>如下图，</w:t>
      </w:r>
    </w:p>
    <w:p w:rsidR="00B52D1B" w:rsidRPr="002E52DC">
      <w:pPr>
        <w:shd w:color="auto" w:fill="F2F2F2" w:val="clear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 w:rsidRPr="002E52DC">
        <w:rPr>
          <w:rFonts w:ascii="Times New Roman" w:eastAsia="Times New Roman" w:hAnsi="Times New Roman"/>
          <w:noProof/>
          <w:color w:val="FF0000"/>
          <w:kern w:val="0"/>
          <w:sz w:val="24"/>
          <w:szCs w:val="24"/>
        </w:rPr>
        <w:drawing>
          <wp:inline distB="0" distL="114300" distR="114300" distT="0">
            <wp:extent cx="2428875" cy="981075"/>
            <wp:effectExtent b="9525" l="0" r="9525" t="0"/>
            <wp:docPr descr="@@@c7febea9-5be5-475c-9074-fbb492128075" id="100019" name="图片 1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descr="@@@c7febea9-5be5-475c-9074-fbb492128075" id="100019" name="图片 100019"/>
                    <pic:cNvPicPr>
                      <a:picLocks noChangeAspect="1"/>
                    </pic:cNvPicPr>
                  </pic:nvPicPr>
                  <pic:blipFill>
                    <a:blip r:embed="rId459"/>
                    <a:stretch>
                      <a:fillRect/>
                    </a:stretch>
                  </pic:blipFill>
                  <pic:spPr>
                    <a:xfrm>
                      <a:off x="0" y="0"/>
                      <a:ext cx="242887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2D1B" w:rsidRPr="002E52DC">
      <w:pPr>
        <w:shd w:color="auto" w:fill="F2F2F2" w:val="clear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 w:rsidRPr="002E52DC">
        <w:rPr>
          <w:rFonts w:ascii="Times New Roman" w:hAnsi="Times New Roman"/>
          <w:color w:val="FF0000"/>
        </w:rPr>
        <w:t>拼成的长方形的长是</w:t>
      </w:r>
      <w:r>
        <w:rPr>
          <w:rFonts w:ascii="Times New Roman" w:hAnsi="Times New Roman"/>
          <w:color w:val="FF0000"/>
        </w:rPr>
        <w:object>
          <v:shape alt="eqId6b2885a57281a061663b25e662ae5500" id="_x0000_i1281" o:ole="" style="width:70.5pt;height:12.75pt" type="#_x0000_t75">
            <v:imagedata o:title="eqId6b2885a57281a061663b25e662ae5500" r:id="rId460"/>
          </v:shape>
          <o:OLEObject DrawAspect="Content" ObjectID="_1822131882" ProgID="Equation.DSMT4" ShapeID="_x0000_i1281" Type="Embed" r:id="rId461"/>
        </w:object>
      </w:r>
      <w:r w:rsidRPr="002E52DC">
        <w:rPr>
          <w:rFonts w:ascii="Times New Roman" w:hAnsi="Times New Roman"/>
          <w:color w:val="FF0000"/>
        </w:rPr>
        <w:t>，宽是</w:t>
      </w:r>
      <w:r>
        <w:rPr>
          <w:rFonts w:ascii="Times New Roman" w:hAnsi="Times New Roman"/>
          <w:color w:val="FF0000"/>
        </w:rPr>
        <w:object>
          <v:shape alt="eqId0a6936d370d6a238a608ca56f87198de" id="_x0000_i1282" o:ole="" style="width:9pt;height:9.75pt" type="#_x0000_t75">
            <v:imagedata o:title="eqId0a6936d370d6a238a608ca56f87198de" r:id="rId44"/>
          </v:shape>
          <o:OLEObject DrawAspect="Content" ObjectID="_1822131883" ProgID="Equation.DSMT4" ShapeID="_x0000_i1282" Type="Embed" r:id="rId462"/>
        </w:object>
      </w:r>
      <w:r w:rsidRPr="002E52DC">
        <w:rPr>
          <w:rFonts w:ascii="Times New Roman" w:hAnsi="Times New Roman"/>
          <w:color w:val="FF0000"/>
        </w:rPr>
        <w:t>；</w:t>
      </w:r>
      <w:r w:rsidRPr="002E52DC">
        <w:rPr>
          <w:rFonts w:ascii="Times New Roman" w:hAnsi="Times New Roman"/>
          <w:color w:val="FF0000"/>
        </w:rPr>
        <w:t>……</w:t>
      </w:r>
      <w:r w:rsidRPr="002E52DC">
        <w:rPr>
          <w:rFonts w:ascii="Times New Roman" w:hAnsi="Times New Roman"/>
          <w:color w:val="FF0000"/>
        </w:rPr>
        <w:t>（</w:t>
      </w:r>
      <w:r w:rsidRPr="002E52DC">
        <w:rPr>
          <w:rFonts w:ascii="Times New Roman" w:hAnsi="Times New Roman"/>
          <w:color w:val="FF0000"/>
        </w:rPr>
        <w:t>6</w:t>
      </w:r>
      <w:r w:rsidRPr="002E52DC">
        <w:rPr>
          <w:rFonts w:ascii="Times New Roman" w:hAnsi="Times New Roman"/>
          <w:color w:val="FF0000"/>
        </w:rPr>
        <w:t>分）</w:t>
      </w:r>
    </w:p>
    <w:p w:rsidR="00B52D1B" w:rsidRPr="002E52DC">
      <w:pPr>
        <w:shd w:color="auto" w:fill="F2F2F2" w:val="clear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 w:rsidRPr="002E52DC">
        <w:rPr>
          <w:rFonts w:ascii="Times New Roman" w:hAnsi="Times New Roman"/>
          <w:color w:val="FF0000"/>
        </w:rPr>
        <w:t>（</w:t>
      </w:r>
      <w:r w:rsidRPr="002E52DC">
        <w:rPr>
          <w:rFonts w:ascii="Times New Roman" w:hAnsi="Times New Roman"/>
          <w:color w:val="FF0000"/>
        </w:rPr>
        <w:t>2</w:t>
      </w:r>
      <w:r w:rsidRPr="002E52DC">
        <w:rPr>
          <w:rFonts w:ascii="Times New Roman" w:hAnsi="Times New Roman"/>
          <w:color w:val="FF0000"/>
        </w:rPr>
        <w:t>）设盒子底部长方形的宽</w:t>
      </w:r>
      <w:r>
        <w:rPr>
          <w:rFonts w:ascii="Times New Roman" w:hAnsi="Times New Roman"/>
          <w:color w:val="FF0000"/>
        </w:rPr>
        <w:object>
          <v:shape alt="eqId8c7a3d679b4dae63575903387a76ce45" id="_x0000_i1283" o:ole="" style="width:33.75pt;height:12pt" type="#_x0000_t75">
            <v:imagedata o:title="eqId8c7a3d679b4dae63575903387a76ce45" r:id="rId448"/>
          </v:shape>
          <o:OLEObject DrawAspect="Content" ObjectID="_1822131884" ProgID="Equation.DSMT4" ShapeID="_x0000_i1283" Type="Embed" r:id="rId463"/>
        </w:object>
      </w:r>
      <w:r w:rsidRPr="002E52DC">
        <w:rPr>
          <w:rFonts w:ascii="Times New Roman" w:hAnsi="Times New Roman"/>
          <w:color w:val="FF0000"/>
        </w:rPr>
        <w:t>，则盒子底部长方形的长</w:t>
      </w:r>
      <w:r>
        <w:rPr>
          <w:rFonts w:ascii="Times New Roman" w:hAnsi="Times New Roman"/>
          <w:color w:val="FF0000"/>
        </w:rPr>
        <w:object>
          <v:shape alt="eqId75420b78df6785e2d9aea2822d18ff9c" id="_x0000_i1284" o:ole="" style="width:47.25pt;height:12.75pt" type="#_x0000_t75">
            <v:imagedata o:title="eqId75420b78df6785e2d9aea2822d18ff9c" r:id="rId464"/>
          </v:shape>
          <o:OLEObject DrawAspect="Content" ObjectID="_1822131885" ProgID="Equation.DSMT4" ShapeID="_x0000_i1284" Type="Embed" r:id="rId465"/>
        </w:object>
      </w:r>
      <w:r w:rsidRPr="002E52DC">
        <w:rPr>
          <w:rFonts w:ascii="Times New Roman" w:hAnsi="Times New Roman"/>
          <w:color w:val="FF0000"/>
        </w:rPr>
        <w:t>，</w:t>
      </w:r>
    </w:p>
    <w:p w:rsidR="00B52D1B" w:rsidRPr="002E52DC">
      <w:pPr>
        <w:shd w:color="auto" w:fill="F2F2F2" w:val="clear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 w:rsidRPr="002E52DC">
        <w:rPr>
          <w:rFonts w:ascii="宋体" w:cs="宋体" w:hAnsi="宋体" w:hint="eastAsia"/>
          <w:color w:val="FF0000"/>
        </w:rPr>
        <w:t>∴</w:t>
      </w:r>
      <w:r>
        <w:rPr>
          <w:rFonts w:ascii="Times New Roman" w:hAnsi="Times New Roman"/>
          <w:color w:val="FF0000"/>
        </w:rPr>
        <w:object>
          <v:shape alt="eqId5f4fad77d4ba74f8faa0f91fcbd1d14a" id="_x0000_i1285" o:ole="" style="width:285.75pt;height:20.25pt" type="#_x0000_t75">
            <v:imagedata o:title="eqId5f4fad77d4ba74f8faa0f91fcbd1d14a" r:id="rId466"/>
          </v:shape>
          <o:OLEObject DrawAspect="Content" ObjectID="_1822131886" ProgID="Equation.DSMT4" ShapeID="_x0000_i1285" Type="Embed" r:id="rId467"/>
        </w:object>
      </w:r>
      <w:r w:rsidRPr="002E52DC">
        <w:rPr>
          <w:rFonts w:ascii="Times New Roman" w:hAnsi="Times New Roman"/>
          <w:color w:val="FF0000"/>
        </w:rPr>
        <w:t>，</w:t>
      </w:r>
    </w:p>
    <w:p w:rsidR="00B52D1B" w:rsidRPr="002E52DC">
      <w:pPr>
        <w:shd w:color="auto" w:fill="F2F2F2" w:val="clear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object>
          <v:shape alt="eqIded10f5b97e51fe00b3e7d454d8da3f5b" id="_x0000_i1286" o:ole="" style="width:249pt;height:19.5pt" type="#_x0000_t75">
            <v:imagedata o:title="eqIded10f5b97e51fe00b3e7d454d8da3f5b" r:id="rId468"/>
          </v:shape>
          <o:OLEObject DrawAspect="Content" ObjectID="_1822131887" ProgID="Equation.DSMT4" ShapeID="_x0000_i1286" Type="Embed" r:id="rId469"/>
        </w:object>
      </w:r>
      <w:r w:rsidRPr="002E52DC">
        <w:rPr>
          <w:rFonts w:ascii="Times New Roman" w:hAnsi="Times New Roman"/>
          <w:color w:val="FF0000"/>
        </w:rPr>
        <w:t>，</w:t>
      </w:r>
    </w:p>
    <w:p w:rsidR="00B52D1B" w:rsidRPr="002E52DC">
      <w:pPr>
        <w:shd w:color="auto" w:fill="F2F2F2" w:val="clear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 w:rsidRPr="002E52DC">
        <w:rPr>
          <w:rFonts w:ascii="宋体" w:cs="宋体" w:hAnsi="宋体" w:hint="eastAsia"/>
          <w:color w:val="FF0000"/>
        </w:rPr>
        <w:t>∴</w:t>
      </w:r>
      <w:r>
        <w:rPr>
          <w:rFonts w:ascii="Times New Roman" w:hAnsi="Times New Roman"/>
          <w:color w:val="FF0000"/>
        </w:rPr>
        <w:object>
          <v:shape alt="eqIdde88b1567d9c8e3a5c1a8211fdfb6091" id="_x0000_i1287" o:ole="" style="width:186.75pt;height:18.75pt" type="#_x0000_t75">
            <v:imagedata o:title="eqIdde88b1567d9c8e3a5c1a8211fdfb6091" r:id="rId470"/>
          </v:shape>
          <o:OLEObject DrawAspect="Content" ObjectID="_1822131888" ProgID="Equation.DSMT4" ShapeID="_x0000_i1287" Type="Embed" r:id="rId471"/>
        </w:object>
      </w:r>
      <w:r w:rsidRPr="002E52DC">
        <w:rPr>
          <w:rFonts w:ascii="Times New Roman" w:hAnsi="Times New Roman"/>
          <w:color w:val="FF0000"/>
        </w:rPr>
        <w:t>．</w:t>
      </w:r>
      <w:r w:rsidRPr="002E52DC">
        <w:rPr>
          <w:rFonts w:ascii="Times New Roman" w:hAnsi="Times New Roman"/>
          <w:color w:val="FF0000"/>
        </w:rPr>
        <w:t>……</w:t>
      </w:r>
      <w:r w:rsidRPr="002E52DC">
        <w:rPr>
          <w:rFonts w:ascii="Times New Roman" w:hAnsi="Times New Roman"/>
          <w:color w:val="FF0000"/>
        </w:rPr>
        <w:t>（</w:t>
      </w:r>
      <w:r w:rsidRPr="002E52DC">
        <w:rPr>
          <w:rFonts w:ascii="Times New Roman" w:hAnsi="Times New Roman"/>
          <w:color w:val="FF0000"/>
        </w:rPr>
        <w:t>12</w:t>
      </w:r>
      <w:r w:rsidRPr="002E52DC">
        <w:rPr>
          <w:rFonts w:ascii="Times New Roman" w:hAnsi="Times New Roman"/>
          <w:color w:val="FF0000"/>
        </w:rPr>
        <w:t>分）</w:t>
      </w:r>
    </w:p>
    <w:p w:rsidP="00642184" w:rsidR="00642184" w:rsidRPr="002E52DC">
      <w:pPr>
        <w:spacing w:line="360" w:lineRule="auto"/>
        <w:jc w:val="left"/>
        <w:textAlignment w:val="center"/>
        <w:rPr>
          <w:rFonts w:ascii="Times New Roman" w:hAnsi="Times New Roman"/>
        </w:rPr>
      </w:pPr>
      <w:r w:rsidRPr="002E52DC">
        <w:rPr>
          <w:rFonts w:ascii="Times New Roman" w:hAnsi="Times New Roman"/>
        </w:rPr>
        <w:t>26</w:t>
      </w:r>
      <w:r w:rsidRPr="002E52DC">
        <w:rPr>
          <w:rFonts w:ascii="Times New Roman" w:hAnsi="Times New Roman"/>
        </w:rPr>
        <w:t>．（</w:t>
      </w:r>
      <w:r w:rsidRPr="002E52DC">
        <w:rPr>
          <w:rFonts w:ascii="Times New Roman" w:hAnsi="Times New Roman"/>
        </w:rPr>
        <w:t>8</w:t>
      </w:r>
      <w:r w:rsidRPr="002E52DC">
        <w:rPr>
          <w:rFonts w:ascii="Times New Roman" w:hAnsi="Times New Roman"/>
        </w:rPr>
        <w:t>分）阅读：关于</w:t>
      </w:r>
      <w:r>
        <w:rPr>
          <w:rFonts w:ascii="Times New Roman" w:hAnsi="Times New Roman"/>
        </w:rPr>
        <w:object>
          <v:shape alt="eqId81dea63b8ce3e51adf66cf7b9982a248" id="_x0000_i1288" o:ole="" style="width:9pt;height:9.75pt" type="#_x0000_t75">
            <v:imagedata o:title="eqId81dea63b8ce3e51adf66cf7b9982a248" r:id="rId146"/>
          </v:shape>
          <o:OLEObject DrawAspect="Content" ObjectID="_1822131889" ProgID="Equation.DSMT4" ShapeID="_x0000_i1288" Type="Embed" r:id="rId472"/>
        </w:object>
      </w:r>
      <w:r w:rsidRPr="002E52DC">
        <w:rPr>
          <w:rFonts w:ascii="Times New Roman" w:hAnsi="Times New Roman"/>
        </w:rPr>
        <w:t>，</w:t>
      </w:r>
      <w:r>
        <w:rPr>
          <w:rFonts w:ascii="Times New Roman" w:hAnsi="Times New Roman"/>
        </w:rPr>
        <w:object>
          <v:shape alt="eqIdd053b14c8588eee2acbbe44fc37a6886" id="_x0000_i1289" o:ole="" style="width:9.75pt;height:12pt" type="#_x0000_t75">
            <v:imagedata o:title="eqIdd053b14c8588eee2acbbe44fc37a6886" r:id="rId473"/>
          </v:shape>
          <o:OLEObject DrawAspect="Content" ObjectID="_1822131890" ProgID="Equation.DSMT4" ShapeID="_x0000_i1289" Type="Embed" r:id="rId474"/>
        </w:object>
      </w:r>
      <w:r w:rsidRPr="002E52DC">
        <w:rPr>
          <w:rFonts w:ascii="Times New Roman" w:hAnsi="Times New Roman"/>
        </w:rPr>
        <w:t>的二次六项式</w:t>
      </w:r>
      <w:r>
        <w:rPr>
          <w:rFonts w:ascii="Times New Roman" w:hAnsi="Times New Roman"/>
        </w:rPr>
        <w:object>
          <v:shape alt="eqId6d7ead20d288d0cdc14dd72394b93303" id="_x0000_i1290" o:ole="" style="width:123pt;height:15.75pt" type="#_x0000_t75">
            <v:imagedata o:title="eqId6d7ead20d288d0cdc14dd72394b93303" r:id="rId475"/>
          </v:shape>
          <o:OLEObject DrawAspect="Content" ObjectID="_1822131891" ProgID="Equation.DSMT4" ShapeID="_x0000_i1290" Type="Embed" r:id="rId476"/>
        </w:object>
      </w:r>
      <w:r w:rsidRPr="002E52DC">
        <w:rPr>
          <w:rFonts w:ascii="Times New Roman" w:hAnsi="Times New Roman"/>
        </w:rPr>
        <w:t>如果可以分解成二个关于</w:t>
      </w:r>
      <w:r>
        <w:rPr>
          <w:rFonts w:ascii="Times New Roman" w:hAnsi="Times New Roman"/>
        </w:rPr>
        <w:object>
          <v:shape alt="eqId81dea63b8ce3e51adf66cf7b9982a248" id="_x0000_i1291" o:ole="" style="width:9pt;height:9.75pt" type="#_x0000_t75">
            <v:imagedata o:title="eqId81dea63b8ce3e51adf66cf7b9982a248" r:id="rId146"/>
          </v:shape>
          <o:OLEObject DrawAspect="Content" ObjectID="_1822131892" ProgID="Equation.DSMT4" ShapeID="_x0000_i1291" Type="Embed" r:id="rId477"/>
        </w:object>
      </w:r>
      <w:r w:rsidRPr="002E52DC">
        <w:rPr>
          <w:rFonts w:ascii="Times New Roman" w:hAnsi="Times New Roman"/>
        </w:rPr>
        <w:t>，</w:t>
      </w:r>
      <w:r>
        <w:rPr>
          <w:rFonts w:ascii="Times New Roman" w:hAnsi="Times New Roman"/>
        </w:rPr>
        <w:object>
          <v:shape alt="eqIdd053b14c8588eee2acbbe44fc37a6886" id="_x0000_i1292" o:ole="" style="width:9.75pt;height:12pt" type="#_x0000_t75">
            <v:imagedata o:title="eqIdd053b14c8588eee2acbbe44fc37a6886" r:id="rId473"/>
          </v:shape>
          <o:OLEObject DrawAspect="Content" ObjectID="_1822131893" ProgID="Equation.DSMT4" ShapeID="_x0000_i1292" Type="Embed" r:id="rId478"/>
        </w:object>
      </w:r>
      <w:r w:rsidRPr="002E52DC">
        <w:rPr>
          <w:rFonts w:ascii="Times New Roman" w:hAnsi="Times New Roman"/>
        </w:rPr>
        <w:t>的一次三项式的乘积，那么可以用一种称为双十字相乘的方法来进行因式分解，具体方法如图所示：先对</w:t>
      </w:r>
      <w:r>
        <w:rPr>
          <w:rFonts w:ascii="Times New Roman" w:hAnsi="Times New Roman"/>
        </w:rPr>
        <w:object>
          <v:shape alt="eqId29e4f7c77b6884794e7f28a2aef32406" id="_x0000_i1293" o:ole="" style="width:67.5pt;height:15.75pt" type="#_x0000_t75">
            <v:imagedata o:title="eqId29e4f7c77b6884794e7f28a2aef32406" r:id="rId479"/>
          </v:shape>
          <o:OLEObject DrawAspect="Content" ObjectID="_1822131894" ProgID="Equation.DSMT4" ShapeID="_x0000_i1293" Type="Embed" r:id="rId480"/>
        </w:object>
      </w:r>
      <w:r w:rsidRPr="002E52DC">
        <w:rPr>
          <w:rFonts w:ascii="Times New Roman" w:hAnsi="Times New Roman"/>
        </w:rPr>
        <w:t>进行十字相乘分解得</w:t>
      </w:r>
      <w:r>
        <w:rPr>
          <w:rFonts w:ascii="Times New Roman" w:hAnsi="Times New Roman"/>
        </w:rPr>
        <w:object>
          <v:shape alt="eqIda00781497b6e4ded2e38b1a5c1371995" id="_x0000_i1294" o:ole="" style="width:1in;height:18pt" type="#_x0000_t75">
            <v:imagedata o:title="eqIda00781497b6e4ded2e38b1a5c1371995" r:id="rId481"/>
          </v:shape>
          <o:OLEObject DrawAspect="Content" ObjectID="_1822131895" ProgID="Equation.DSMT4" ShapeID="_x0000_i1294" Type="Embed" r:id="rId482"/>
        </w:object>
      </w:r>
      <w:r w:rsidRPr="002E52DC">
        <w:rPr>
          <w:rFonts w:ascii="Times New Roman" w:hAnsi="Times New Roman"/>
        </w:rPr>
        <w:t>，则原式一定可以分解成</w:t>
      </w:r>
      <w:r>
        <w:rPr>
          <w:rFonts w:ascii="Times New Roman" w:hAnsi="Times New Roman"/>
        </w:rPr>
        <w:object>
          <v:shape alt="eqIddcbd5091246e1c212f3c8030d95de548" id="_x0000_i1295" o:ole="" style="width:101.25pt;height:18pt" type="#_x0000_t75">
            <v:imagedata o:title="eqIddcbd5091246e1c212f3c8030d95de548" r:id="rId483"/>
          </v:shape>
          <o:OLEObject DrawAspect="Content" ObjectID="_1822131896" ProgID="Equation.DSMT4" ShapeID="_x0000_i1295" Type="Embed" r:id="rId484"/>
        </w:object>
      </w:r>
      <w:r w:rsidRPr="002E52DC">
        <w:rPr>
          <w:rFonts w:ascii="Times New Roman" w:hAnsi="Times New Roman"/>
        </w:rPr>
        <w:t>的形式，然后分别对</w:t>
      </w:r>
      <w:r>
        <w:rPr>
          <w:rFonts w:ascii="Times New Roman" w:hAnsi="Times New Roman"/>
        </w:rPr>
        <w:object>
          <v:shape alt="eqIdccdd76eb3683d26814b84059eeb4de06" id="_x0000_i1296" o:ole="" style="width:42pt;height:14.25pt" type="#_x0000_t75">
            <v:imagedata o:title="eqIdccdd76eb3683d26814b84059eeb4de06" r:id="rId485"/>
          </v:shape>
          <o:OLEObject DrawAspect="Content" ObjectID="_1822131897" ProgID="Equation.DSMT4" ShapeID="_x0000_i1296" Type="Embed" r:id="rId486"/>
        </w:object>
      </w:r>
      <w:r w:rsidRPr="002E52DC">
        <w:rPr>
          <w:rFonts w:ascii="Times New Roman" w:hAnsi="Times New Roman"/>
        </w:rPr>
        <w:t>与</w:t>
      </w:r>
      <w:r>
        <w:rPr>
          <w:rFonts w:ascii="Times New Roman" w:hAnsi="Times New Roman"/>
        </w:rPr>
        <w:object>
          <v:shape alt="eqId1d1ba0b2fd7ba8ab9bd66ac5eb6bc5d2" id="_x0000_i1297" o:ole="" style="width:70.5pt;height:15.75pt" type="#_x0000_t75">
            <v:imagedata o:title="eqId1d1ba0b2fd7ba8ab9bd66ac5eb6bc5d2" r:id="rId487"/>
          </v:shape>
          <o:OLEObject DrawAspect="Content" ObjectID="_1822131898" ProgID="Equation.DSMT4" ShapeID="_x0000_i1297" Type="Embed" r:id="rId488"/>
        </w:object>
      </w:r>
      <w:r w:rsidRPr="002E52DC">
        <w:rPr>
          <w:rFonts w:ascii="Times New Roman" w:hAnsi="Times New Roman"/>
        </w:rPr>
        <w:t>进行十字相乘分解，从而确定</w:t>
      </w:r>
      <w:r>
        <w:rPr>
          <w:rFonts w:ascii="Times New Roman" w:hAnsi="Times New Roman"/>
        </w:rPr>
        <w:object>
          <v:shape alt="eqIdbb8e1dd8da540badcb9a8f427c5b202e" id="_x0000_i1298" o:ole="" style="width:30pt;height:12pt" type="#_x0000_t75">
            <v:imagedata o:title="eqIdbb8e1dd8da540badcb9a8f427c5b202e" r:id="rId489"/>
          </v:shape>
          <o:OLEObject DrawAspect="Content" ObjectID="_1822131899" ProgID="Equation.DSMT4" ShapeID="_x0000_i1298" Type="Embed" r:id="rId490"/>
        </w:object>
      </w:r>
      <w:r w:rsidRPr="002E52DC">
        <w:rPr>
          <w:rFonts w:ascii="Times New Roman" w:hAnsi="Times New Roman"/>
        </w:rPr>
        <w:t>，</w:t>
      </w:r>
      <w:r>
        <w:rPr>
          <w:rFonts w:ascii="Times New Roman" w:hAnsi="Times New Roman"/>
        </w:rPr>
        <w:object>
          <v:shape alt="eqId03837b3769eda7f0d3804cc5ad4a6d60" id="_x0000_i1299" o:ole="" style="width:24.75pt;height:12.75pt" type="#_x0000_t75">
            <v:imagedata o:title="eqId03837b3769eda7f0d3804cc5ad4a6d60" r:id="rId491"/>
          </v:shape>
          <o:OLEObject DrawAspect="Content" ObjectID="_1822131900" ProgID="Equation.DSMT4" ShapeID="_x0000_i1299" Type="Embed" r:id="rId492"/>
        </w:object>
      </w:r>
      <w:r w:rsidRPr="002E52DC">
        <w:rPr>
          <w:rFonts w:ascii="Times New Roman" w:hAnsi="Times New Roman"/>
        </w:rPr>
        <w:t>，所以</w:t>
      </w:r>
      <w:r>
        <w:rPr>
          <w:rFonts w:ascii="Times New Roman" w:hAnsi="Times New Roman"/>
        </w:rPr>
        <w:object>
          <v:shape alt="eqId584e649296199c0900e2a00fe450faaf" id="_x0000_i1300" o:ole="" style="width:231.86pt;height:18pt" type="#_x0000_t75">
            <v:imagedata o:title="eqId584e649296199c0900e2a00fe450faaf" r:id="rId493"/>
          </v:shape>
          <o:OLEObject DrawAspect="Content" ObjectID="_1822131901" ProgID="Equation.DSMT4" ShapeID="_x0000_i1300" Type="Embed" r:id="rId494"/>
        </w:object>
      </w:r>
      <w:r w:rsidRPr="002E52DC">
        <w:rPr>
          <w:rFonts w:ascii="Times New Roman" w:hAnsi="Times New Roman"/>
        </w:rPr>
        <w:t>．</w:t>
      </w:r>
    </w:p>
    <w:p w:rsidP="00642184" w:rsidR="00642184" w:rsidRPr="002E52DC">
      <w:pPr>
        <w:spacing w:line="360" w:lineRule="auto"/>
        <w:jc w:val="left"/>
        <w:textAlignment w:val="center"/>
        <w:rPr>
          <w:rFonts w:ascii="Times New Roman" w:hAnsi="Times New Roman"/>
        </w:rPr>
      </w:pPr>
      <w:r w:rsidRPr="002E52DC">
        <w:rPr>
          <w:rFonts w:ascii="Times New Roman" w:eastAsia="Times New Roman" w:hAnsi="Times New Roman"/>
          <w:noProof/>
          <w:kern w:val="0"/>
          <w:sz w:val="24"/>
          <w:szCs w:val="24"/>
        </w:rPr>
        <w:drawing>
          <wp:inline distB="0" distL="114300" distR="114300" distT="0">
            <wp:extent cx="1533525" cy="647700"/>
            <wp:effectExtent b="0" l="0" r="3175" t="0"/>
            <wp:docPr descr="@@@dd068f99-56d2-42dd-aa88-6a93ae45edeb" id="100007" name="图片 1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descr="@@@dd068f99-56d2-42dd-aa88-6a93ae45edeb" id="100007" name="图片 100007"/>
                    <pic:cNvPicPr>
                      <a:picLocks noChangeAspect="1"/>
                    </pic:cNvPicPr>
                  </pic:nvPicPr>
                  <pic:blipFill>
                    <a:blip r:embed="rId495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2184" w:rsidR="00642184" w:rsidRPr="002E52DC">
      <w:pPr>
        <w:spacing w:line="360" w:lineRule="auto"/>
        <w:jc w:val="left"/>
        <w:textAlignment w:val="center"/>
        <w:rPr>
          <w:rFonts w:ascii="Times New Roman" w:hAnsi="Times New Roman"/>
        </w:rPr>
      </w:pPr>
      <w:r w:rsidRPr="002E52DC">
        <w:rPr>
          <w:rFonts w:ascii="Times New Roman" w:hAnsi="Times New Roman"/>
        </w:rPr>
        <w:t>根据阅读，要求如下：</w:t>
      </w:r>
    </w:p>
    <w:p w:rsidP="00642184" w:rsidR="00642184" w:rsidRPr="002E52DC">
      <w:pPr>
        <w:spacing w:line="360" w:lineRule="auto"/>
        <w:jc w:val="left"/>
        <w:textAlignment w:val="center"/>
        <w:rPr>
          <w:rFonts w:ascii="Times New Roman" w:hAnsi="Times New Roman"/>
        </w:rPr>
      </w:pPr>
      <w:r w:rsidRPr="002E52DC">
        <w:rPr>
          <w:rFonts w:ascii="Times New Roman" w:hAnsi="Times New Roman"/>
        </w:rPr>
        <w:t>(1)</w:t>
      </w:r>
      <w:r w:rsidRPr="002E52DC">
        <w:rPr>
          <w:rFonts w:ascii="Times New Roman" w:hAnsi="Times New Roman"/>
        </w:rPr>
        <w:t>因式分解：</w:t>
      </w:r>
      <w:r>
        <w:rPr>
          <w:rFonts w:ascii="Times New Roman" w:hAnsi="Times New Roman"/>
        </w:rPr>
        <w:object>
          <v:shape alt="eqId94d4c648871fd4d145931d249fd8e4f6" id="_x0000_i1301" o:ole="" style="width:117.75pt;height:15.75pt" type="#_x0000_t75">
            <v:imagedata o:title="eqId94d4c648871fd4d145931d249fd8e4f6" r:id="rId496"/>
          </v:shape>
          <o:OLEObject DrawAspect="Content" ObjectID="_1822131902" ProgID="Equation.DSMT4" ShapeID="_x0000_i1301" Type="Embed" r:id="rId497"/>
        </w:object>
      </w:r>
      <w:r w:rsidRPr="002E52DC">
        <w:rPr>
          <w:rFonts w:ascii="Times New Roman" w:hAnsi="Times New Roman"/>
        </w:rPr>
        <w:t>；</w:t>
      </w:r>
    </w:p>
    <w:p w:rsidP="00642184" w:rsidR="00642184" w:rsidRPr="002E52DC">
      <w:pPr>
        <w:spacing w:line="360" w:lineRule="auto"/>
        <w:jc w:val="left"/>
        <w:textAlignment w:val="center"/>
        <w:rPr>
          <w:rFonts w:ascii="Times New Roman" w:hAnsi="Times New Roman"/>
        </w:rPr>
      </w:pPr>
      <w:r w:rsidRPr="002E52DC">
        <w:rPr>
          <w:rFonts w:ascii="Times New Roman" w:hAnsi="Times New Roman"/>
        </w:rPr>
        <w:t>(2)</w:t>
      </w:r>
      <w:r w:rsidRPr="002E52DC">
        <w:rPr>
          <w:rFonts w:ascii="Times New Roman" w:hAnsi="Times New Roman"/>
        </w:rPr>
        <w:t>若关于</w:t>
      </w:r>
      <w:r>
        <w:rPr>
          <w:rFonts w:ascii="Times New Roman" w:hAnsi="Times New Roman"/>
        </w:rPr>
        <w:object>
          <v:shape alt="eqId81dea63b8ce3e51adf66cf7b9982a248" id="_x0000_i1302" o:ole="" style="width:9pt;height:9.75pt" type="#_x0000_t75">
            <v:imagedata o:title="eqId81dea63b8ce3e51adf66cf7b9982a248" r:id="rId146"/>
          </v:shape>
          <o:OLEObject DrawAspect="Content" ObjectID="_1822131903" ProgID="Equation.DSMT4" ShapeID="_x0000_i1302" Type="Embed" r:id="rId498"/>
        </w:object>
      </w:r>
      <w:r w:rsidRPr="002E52DC">
        <w:rPr>
          <w:rFonts w:ascii="Times New Roman" w:hAnsi="Times New Roman"/>
        </w:rPr>
        <w:t>，</w:t>
      </w:r>
      <w:r>
        <w:rPr>
          <w:rFonts w:ascii="Times New Roman" w:hAnsi="Times New Roman"/>
        </w:rPr>
        <w:object>
          <v:shape alt="eqIdd053b14c8588eee2acbbe44fc37a6886" id="_x0000_i1303" o:ole="" style="width:9.75pt;height:12pt" type="#_x0000_t75">
            <v:imagedata o:title="eqIdd053b14c8588eee2acbbe44fc37a6886" r:id="rId473"/>
          </v:shape>
          <o:OLEObject DrawAspect="Content" ObjectID="_1822131904" ProgID="Equation.DSMT4" ShapeID="_x0000_i1303" Type="Embed" r:id="rId499"/>
        </w:object>
      </w:r>
      <w:r w:rsidRPr="002E52DC">
        <w:rPr>
          <w:rFonts w:ascii="Times New Roman" w:hAnsi="Times New Roman"/>
        </w:rPr>
        <w:t>的多项式</w:t>
      </w:r>
      <w:r>
        <w:rPr>
          <w:rFonts w:ascii="Times New Roman" w:hAnsi="Times New Roman"/>
        </w:rPr>
        <w:object>
          <v:shape alt="eqId7f48794cfad49209eeff514c83e02b81" id="_x0000_i1304" o:ole="" style="width:121.5pt;height:15.75pt" type="#_x0000_t75">
            <v:imagedata o:title="eqId7f48794cfad49209eeff514c83e02b81" r:id="rId500"/>
          </v:shape>
          <o:OLEObject DrawAspect="Content" ObjectID="_1822131905" ProgID="Equation.DSMT4" ShapeID="_x0000_i1304" Type="Embed" r:id="rId501"/>
        </w:object>
      </w:r>
      <w:r w:rsidRPr="002E52DC">
        <w:rPr>
          <w:rFonts w:ascii="Times New Roman" w:hAnsi="Times New Roman"/>
        </w:rPr>
        <w:t>可以分解成二个关于</w:t>
      </w:r>
      <w:r>
        <w:rPr>
          <w:rFonts w:ascii="Times New Roman" w:hAnsi="Times New Roman"/>
        </w:rPr>
        <w:object>
          <v:shape alt="eqId81dea63b8ce3e51adf66cf7b9982a248" id="_x0000_i1305" o:ole="" style="width:9pt;height:9.75pt" type="#_x0000_t75">
            <v:imagedata o:title="eqId81dea63b8ce3e51adf66cf7b9982a248" r:id="rId146"/>
          </v:shape>
          <o:OLEObject DrawAspect="Content" ObjectID="_1822131906" ProgID="Equation.DSMT4" ShapeID="_x0000_i1305" Type="Embed" r:id="rId502"/>
        </w:object>
      </w:r>
      <w:r w:rsidRPr="002E52DC">
        <w:rPr>
          <w:rFonts w:ascii="Times New Roman" w:hAnsi="Times New Roman"/>
        </w:rPr>
        <w:t>，</w:t>
      </w:r>
      <w:r>
        <w:rPr>
          <w:rFonts w:ascii="Times New Roman" w:hAnsi="Times New Roman"/>
        </w:rPr>
        <w:object>
          <v:shape alt="eqIdd053b14c8588eee2acbbe44fc37a6886" id="_x0000_i1306" o:ole="" style="width:9.75pt;height:12pt" type="#_x0000_t75">
            <v:imagedata o:title="eqIdd053b14c8588eee2acbbe44fc37a6886" r:id="rId473"/>
          </v:shape>
          <o:OLEObject DrawAspect="Content" ObjectID="_1822131907" ProgID="Equation.DSMT4" ShapeID="_x0000_i1306" Type="Embed" r:id="rId503"/>
        </w:object>
      </w:r>
      <w:r w:rsidRPr="002E52DC">
        <w:rPr>
          <w:rFonts w:ascii="Times New Roman" w:hAnsi="Times New Roman"/>
        </w:rPr>
        <w:t>的一次三项式的乘积，求</w:t>
      </w:r>
      <w:r w:rsidRPr="002E52DC">
        <w:rPr>
          <w:rFonts w:ascii="Times New Roman" w:eastAsia="Times New Roman" w:hAnsi="Times New Roman"/>
          <w:i/>
        </w:rPr>
        <w:t>k</w:t>
      </w:r>
      <w:r w:rsidRPr="002E52DC">
        <w:rPr>
          <w:rFonts w:ascii="Times New Roman" w:hAnsi="Times New Roman"/>
        </w:rPr>
        <w:t>的值．</w:t>
      </w:r>
    </w:p>
    <w:p w:rsidP="00642184" w:rsidR="00642184" w:rsidRPr="002E52DC">
      <w:pPr>
        <w:shd w:color="auto" w:fill="F2F2F2" w:val="clear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 w:rsidRPr="002E52DC">
        <w:rPr>
          <w:rFonts w:ascii="Times New Roman" w:hAnsi="Times New Roman"/>
          <w:color w:val="FF0000"/>
        </w:rPr>
        <w:t>【详解】（</w:t>
      </w:r>
      <w:r w:rsidRPr="002E52DC">
        <w:rPr>
          <w:rFonts w:ascii="Times New Roman" w:hAnsi="Times New Roman"/>
          <w:color w:val="FF0000"/>
        </w:rPr>
        <w:t>1</w:t>
      </w:r>
      <w:r w:rsidRPr="002E52DC">
        <w:rPr>
          <w:rFonts w:ascii="Times New Roman" w:hAnsi="Times New Roman"/>
          <w:color w:val="FF0000"/>
        </w:rPr>
        <w:t>）解：</w:t>
      </w:r>
      <w:r w:rsidRPr="002E52DC">
        <w:rPr>
          <w:rFonts w:ascii="宋体" w:cs="宋体" w:hAnsi="宋体" w:hint="eastAsia"/>
          <w:color w:val="FF0000"/>
        </w:rPr>
        <w:t>∵</w:t>
      </w:r>
      <w:r>
        <w:rPr>
          <w:rFonts w:ascii="Times New Roman" w:hAnsi="Times New Roman"/>
          <w:color w:val="FF0000"/>
        </w:rPr>
        <w:object>
          <v:shape alt="eqId1e3f6c312d22289d00eaa08ebd6e702b" id="_x0000_i1307" o:ole="" style="width:57pt;height:15.75pt" type="#_x0000_t75">
            <v:imagedata o:title="eqId1e3f6c312d22289d00eaa08ebd6e702b" r:id="rId504"/>
          </v:shape>
          <o:OLEObject DrawAspect="Content" ObjectID="_1822131908" ProgID="Equation.DSMT4" ShapeID="_x0000_i1307" Type="Embed" r:id="rId505"/>
        </w:object>
      </w:r>
      <w:r w:rsidRPr="002E52DC">
        <w:rPr>
          <w:rFonts w:ascii="Times New Roman" w:hAnsi="Times New Roman"/>
          <w:color w:val="FF0000"/>
        </w:rPr>
        <w:t>式子相乘分解得：</w:t>
      </w:r>
      <w:r>
        <w:rPr>
          <w:rFonts w:ascii="Times New Roman" w:hAnsi="Times New Roman"/>
          <w:color w:val="FF0000"/>
        </w:rPr>
        <w:object>
          <v:shape alt="eqId1abb1efdaba4463315010b035276f09a" id="_x0000_i1308" o:ole="" style="width:67.5pt;height:18pt" type="#_x0000_t75">
            <v:imagedata o:title="eqId1abb1efdaba4463315010b035276f09a" r:id="rId506"/>
          </v:shape>
          <o:OLEObject DrawAspect="Content" ObjectID="_1822131909" ProgID="Equation.DSMT4" ShapeID="_x0000_i1308" Type="Embed" r:id="rId507"/>
        </w:object>
      </w:r>
      <w:r w:rsidRPr="002E52DC">
        <w:rPr>
          <w:rFonts w:ascii="Times New Roman" w:hAnsi="Times New Roman"/>
          <w:color w:val="FF0000"/>
        </w:rPr>
        <w:t>，</w:t>
      </w:r>
    </w:p>
    <w:p w:rsidP="00642184" w:rsidR="00642184" w:rsidRPr="002E52DC">
      <w:pPr>
        <w:shd w:color="auto" w:fill="F2F2F2" w:val="clear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 w:rsidRPr="002E52DC">
        <w:rPr>
          <w:rFonts w:ascii="宋体" w:cs="宋体" w:hAnsi="宋体" w:hint="eastAsia"/>
          <w:color w:val="FF0000"/>
        </w:rPr>
        <w:t>∴</w:t>
      </w:r>
      <w:r w:rsidRPr="002E52DC">
        <w:rPr>
          <w:rFonts w:ascii="Times New Roman" w:hAnsi="Times New Roman"/>
          <w:color w:val="FF0000"/>
        </w:rPr>
        <w:t>原式一定可以分解成</w:t>
      </w:r>
      <w:r>
        <w:rPr>
          <w:rFonts w:ascii="Times New Roman" w:hAnsi="Times New Roman"/>
          <w:color w:val="FF0000"/>
        </w:rPr>
        <w:object>
          <v:shape alt="eqId04d518796d8a2a1dd4cd9d7336c3299f" id="_x0000_i1309" o:ole="" style="width:97.5pt;height:18pt" type="#_x0000_t75">
            <v:imagedata o:title="eqId04d518796d8a2a1dd4cd9d7336c3299f" r:id="rId508"/>
          </v:shape>
          <o:OLEObject DrawAspect="Content" ObjectID="_1822131910" ProgID="Equation.DSMT4" ShapeID="_x0000_i1309" Type="Embed" r:id="rId509"/>
        </w:object>
      </w:r>
      <w:r w:rsidRPr="002E52DC">
        <w:rPr>
          <w:rFonts w:ascii="Times New Roman" w:hAnsi="Times New Roman"/>
          <w:color w:val="FF0000"/>
        </w:rPr>
        <w:t>的形式，</w:t>
      </w:r>
    </w:p>
    <w:p w:rsidP="00642184" w:rsidR="00642184" w:rsidRPr="002E52DC">
      <w:pPr>
        <w:shd w:color="auto" w:fill="F2F2F2" w:val="clear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 w:rsidRPr="002E52DC">
        <w:rPr>
          <w:rFonts w:ascii="Times New Roman" w:hAnsi="Times New Roman"/>
          <w:color w:val="FF0000"/>
        </w:rPr>
        <w:t>分别对</w:t>
      </w:r>
      <w:r>
        <w:rPr>
          <w:rFonts w:ascii="Times New Roman" w:hAnsi="Times New Roman"/>
          <w:color w:val="FF0000"/>
        </w:rPr>
        <w:object>
          <v:shape alt="eqId4c0eaede87a85402c3a54e0746cf46d1" id="_x0000_i1310" o:ole="" style="width:46.5pt;height:13.5pt" type="#_x0000_t75">
            <v:imagedata o:title="eqId4c0eaede87a85402c3a54e0746cf46d1" r:id="rId510"/>
          </v:shape>
          <o:OLEObject DrawAspect="Content" ObjectID="_1822131911" ProgID="Equation.DSMT4" ShapeID="_x0000_i1310" Type="Embed" r:id="rId511"/>
        </w:object>
      </w:r>
      <w:r w:rsidRPr="002E52DC">
        <w:rPr>
          <w:rFonts w:ascii="Times New Roman" w:hAnsi="Times New Roman"/>
          <w:color w:val="FF0000"/>
        </w:rPr>
        <w:t>与</w:t>
      </w:r>
      <w:r>
        <w:rPr>
          <w:rFonts w:ascii="Times New Roman" w:hAnsi="Times New Roman"/>
          <w:color w:val="FF0000"/>
        </w:rPr>
        <w:object>
          <v:shape alt="eqId3f3b5b88b13ddbc03f7399b1a52431e7" id="_x0000_i1311" o:ole="" style="width:70.5pt;height:15.75pt" type="#_x0000_t75">
            <v:imagedata o:title="eqId3f3b5b88b13ddbc03f7399b1a52431e7" r:id="rId512"/>
          </v:shape>
          <o:OLEObject DrawAspect="Content" ObjectID="_1822131912" ProgID="Equation.DSMT4" ShapeID="_x0000_i1311" Type="Embed" r:id="rId513"/>
        </w:object>
      </w:r>
      <w:r w:rsidRPr="002E52DC">
        <w:rPr>
          <w:rFonts w:ascii="Times New Roman" w:hAnsi="Times New Roman"/>
          <w:color w:val="FF0000"/>
        </w:rPr>
        <w:t>进行十字相乘分解，如图所示：</w:t>
      </w:r>
    </w:p>
    <w:p w:rsidP="00642184" w:rsidR="00642184" w:rsidRPr="002E52DC">
      <w:pPr>
        <w:shd w:color="auto" w:fill="F2F2F2" w:val="clear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 w:rsidRPr="002E52DC">
        <w:rPr>
          <w:rFonts w:ascii="Times New Roman" w:eastAsia="Times New Roman" w:hAnsi="Times New Roman"/>
          <w:noProof/>
          <w:color w:val="FF0000"/>
          <w:kern w:val="0"/>
          <w:sz w:val="24"/>
          <w:szCs w:val="24"/>
        </w:rPr>
        <w:drawing>
          <wp:inline distB="0" distL="114300" distR="114300" distT="0">
            <wp:extent cx="1485900" cy="647700"/>
            <wp:effectExtent b="0" l="0" r="0" t="0"/>
            <wp:docPr descr="@@@03a373d0-d2d1-49b7-badb-20627ebd02ed"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descr="@@@03a373d0-d2d1-49b7-badb-20627ebd02ed" id="100009" name="图片 100009"/>
                    <pic:cNvPicPr>
                      <a:picLocks noChangeAspect="1"/>
                    </pic:cNvPicPr>
                  </pic:nvPicPr>
                  <pic:blipFill>
                    <a:blip r:embed="rId514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2184" w:rsidR="00642184" w:rsidRPr="002E52DC">
      <w:pPr>
        <w:shd w:color="auto" w:fill="F2F2F2" w:val="clear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 w:rsidRPr="002E52DC">
        <w:rPr>
          <w:rFonts w:ascii="宋体" w:cs="宋体" w:hAnsi="宋体" w:hint="eastAsia"/>
          <w:color w:val="FF0000"/>
        </w:rPr>
        <w:t>∴</w:t>
      </w:r>
      <w:r>
        <w:rPr>
          <w:rFonts w:ascii="Times New Roman" w:hAnsi="Times New Roman"/>
          <w:color w:val="FF0000"/>
        </w:rPr>
        <w:object>
          <v:shape alt="eqIddb2abcb1c4406a80a84897f5a55114ca" id="_x0000_i1312" o:ole="" style="width:222pt;height:18pt" type="#_x0000_t75">
            <v:imagedata o:title="eqIddb2abcb1c4406a80a84897f5a55114ca" r:id="rId515"/>
          </v:shape>
          <o:OLEObject DrawAspect="Content" ObjectID="_1822131913" ProgID="Equation.DSMT4" ShapeID="_x0000_i1312" Type="Embed" r:id="rId516"/>
        </w:object>
      </w:r>
      <w:r w:rsidRPr="002E52DC">
        <w:rPr>
          <w:rFonts w:ascii="Times New Roman" w:hAnsi="Times New Roman"/>
          <w:color w:val="FF0000"/>
        </w:rPr>
        <w:t>．</w:t>
      </w:r>
      <w:r w:rsidRPr="002E52DC">
        <w:rPr>
          <w:rFonts w:ascii="Times New Roman" w:hAnsi="Times New Roman"/>
          <w:color w:val="FF0000"/>
        </w:rPr>
        <w:t>……</w:t>
      </w:r>
      <w:r w:rsidRPr="002E52DC">
        <w:rPr>
          <w:rFonts w:ascii="Times New Roman" w:hAnsi="Times New Roman"/>
          <w:color w:val="FF0000"/>
        </w:rPr>
        <w:t>（</w:t>
      </w:r>
      <w:r w:rsidRPr="002E52DC">
        <w:rPr>
          <w:rFonts w:ascii="Times New Roman" w:hAnsi="Times New Roman"/>
          <w:color w:val="FF0000"/>
        </w:rPr>
        <w:t>4</w:t>
      </w:r>
      <w:r w:rsidRPr="002E52DC">
        <w:rPr>
          <w:rFonts w:ascii="Times New Roman" w:hAnsi="Times New Roman"/>
          <w:color w:val="FF0000"/>
        </w:rPr>
        <w:t>分）</w:t>
      </w:r>
    </w:p>
    <w:p w:rsidP="00642184" w:rsidR="00642184" w:rsidRPr="002E52DC">
      <w:pPr>
        <w:shd w:color="auto" w:fill="F2F2F2" w:val="clear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 w:rsidRPr="002E52DC">
        <w:rPr>
          <w:rFonts w:ascii="Times New Roman" w:hAnsi="Times New Roman"/>
          <w:color w:val="FF0000"/>
        </w:rPr>
        <w:t>（</w:t>
      </w:r>
      <w:r w:rsidRPr="002E52DC">
        <w:rPr>
          <w:rFonts w:ascii="Times New Roman" w:hAnsi="Times New Roman"/>
          <w:color w:val="FF0000"/>
        </w:rPr>
        <w:t>2</w:t>
      </w:r>
      <w:r w:rsidRPr="002E52DC">
        <w:rPr>
          <w:rFonts w:ascii="Times New Roman" w:hAnsi="Times New Roman"/>
          <w:color w:val="FF0000"/>
        </w:rPr>
        <w:t>）解：将</w:t>
      </w:r>
      <w:r>
        <w:rPr>
          <w:rFonts w:ascii="Times New Roman" w:hAnsi="Times New Roman"/>
          <w:color w:val="FF0000"/>
        </w:rPr>
        <w:object>
          <v:shape alt="eqId4ed81fc4b5ff0b94c0d3af8aa0e6cac1" id="_x0000_i1313" o:ole="" style="width:60.75pt;height:15.75pt" type="#_x0000_t75">
            <v:imagedata o:title="eqId4ed81fc4b5ff0b94c0d3af8aa0e6cac1" r:id="rId517"/>
          </v:shape>
          <o:OLEObject DrawAspect="Content" ObjectID="_1822131914" ProgID="Equation.DSMT4" ShapeID="_x0000_i1313" Type="Embed" r:id="rId518"/>
        </w:object>
      </w:r>
      <w:r w:rsidRPr="002E52DC">
        <w:rPr>
          <w:rFonts w:ascii="Times New Roman" w:hAnsi="Times New Roman"/>
          <w:color w:val="FF0000"/>
        </w:rPr>
        <w:t>进行因式分解，如图所示：</w:t>
      </w:r>
    </w:p>
    <w:p w:rsidP="00642184" w:rsidR="00642184" w:rsidRPr="002E52DC">
      <w:pPr>
        <w:shd w:color="auto" w:fill="F2F2F2" w:val="clear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 w:rsidRPr="002E52DC">
        <w:rPr>
          <w:rFonts w:ascii="Times New Roman" w:eastAsia="Times New Roman" w:hAnsi="Times New Roman"/>
          <w:noProof/>
          <w:color w:val="FF0000"/>
          <w:kern w:val="0"/>
          <w:sz w:val="24"/>
          <w:szCs w:val="24"/>
        </w:rPr>
        <w:drawing>
          <wp:inline distB="0" distL="114300" distR="114300" distT="0">
            <wp:extent cx="800100" cy="647700"/>
            <wp:effectExtent b="0" l="0" r="0" t="0"/>
            <wp:docPr descr="@@@a1859888-9c9a-48f5-b2a0-5f5033dfcf9a"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descr="@@@a1859888-9c9a-48f5-b2a0-5f5033dfcf9a" id="100011" name="图片 100011"/>
                    <pic:cNvPicPr>
                      <a:picLocks noChangeAspect="1"/>
                    </pic:cNvPicPr>
                  </pic:nvPicPr>
                  <pic:blipFill>
                    <a:blip r:embed="rId519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E52DC">
        <w:rPr>
          <w:rFonts w:ascii="Times New Roman" w:hAnsi="Times New Roman"/>
          <w:color w:val="FF0000"/>
        </w:rPr>
        <w:t>或</w:t>
      </w:r>
      <w:r w:rsidRPr="002E52DC">
        <w:rPr>
          <w:rFonts w:ascii="Times New Roman" w:eastAsia="Times New Roman" w:hAnsi="Times New Roman"/>
          <w:noProof/>
          <w:color w:val="FF0000"/>
          <w:kern w:val="0"/>
          <w:sz w:val="24"/>
          <w:szCs w:val="24"/>
        </w:rPr>
        <w:drawing>
          <wp:inline distB="0" distL="114300" distR="114300" distT="0">
            <wp:extent cx="866775" cy="647700"/>
            <wp:effectExtent b="0" l="0" r="9525" t="0"/>
            <wp:docPr descr="@@@8c3c23aa-63d5-438a-b016-69b2e4b47dd7" id="100013" name="图片 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descr="@@@8c3c23aa-63d5-438a-b016-69b2e4b47dd7" id="100013" name="图片 100013"/>
                    <pic:cNvPicPr>
                      <a:picLocks noChangeAspect="1"/>
                    </pic:cNvPicPr>
                  </pic:nvPicPr>
                  <pic:blipFill>
                    <a:blip r:embed="rId520"/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2184" w:rsidR="00642184" w:rsidRPr="002E52DC">
      <w:pPr>
        <w:shd w:color="auto" w:fill="F2F2F2" w:val="clear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 w:rsidRPr="002E52DC">
        <w:rPr>
          <w:rFonts w:ascii="宋体" w:cs="宋体" w:hAnsi="宋体" w:hint="eastAsia"/>
          <w:color w:val="FF0000"/>
        </w:rPr>
        <w:t>∴</w:t>
      </w:r>
      <w:r>
        <w:rPr>
          <w:rFonts w:ascii="Times New Roman" w:hAnsi="Times New Roman"/>
          <w:color w:val="FF0000"/>
        </w:rPr>
        <w:object>
          <v:shape alt="eqId895fce465216fde556c153b1d760f1b4" id="_x0000_i1314" o:ole="" style="width:63pt;height:14.25pt" type="#_x0000_t75">
            <v:imagedata o:title="eqId895fce465216fde556c153b1d760f1b4" r:id="rId521"/>
          </v:shape>
          <o:OLEObject DrawAspect="Content" ObjectID="_1822131915" ProgID="Equation.DSMT4" ShapeID="_x0000_i1314" Type="Embed" r:id="rId522"/>
        </w:object>
      </w:r>
      <w:r w:rsidRPr="002E52DC">
        <w:rPr>
          <w:rFonts w:ascii="Times New Roman" w:hAnsi="Times New Roman"/>
          <w:color w:val="FF0000"/>
        </w:rPr>
        <w:t>或</w:t>
      </w:r>
      <w:r>
        <w:rPr>
          <w:rFonts w:ascii="Times New Roman" w:hAnsi="Times New Roman"/>
          <w:color w:val="FF0000"/>
        </w:rPr>
        <w:object>
          <v:shape alt="eqIde8efa0862a17e3f16a7f6987b21067df" id="_x0000_i1315" o:ole="" style="width:69.75pt;height:14.25pt" type="#_x0000_t75">
            <v:imagedata o:title="eqIde8efa0862a17e3f16a7f6987b21067df" r:id="rId523"/>
          </v:shape>
          <o:OLEObject DrawAspect="Content" ObjectID="_1822131916" ProgID="Equation.DSMT4" ShapeID="_x0000_i1315" Type="Embed" r:id="rId524"/>
        </w:object>
      </w:r>
    </w:p>
    <w:p w:rsidP="00642184" w:rsidR="00642184" w:rsidRPr="002E52DC">
      <w:pPr>
        <w:shd w:color="auto" w:fill="F2F2F2" w:val="clear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 w:rsidRPr="002E52DC">
        <w:rPr>
          <w:rFonts w:ascii="宋体" w:cs="宋体" w:hAnsi="宋体" w:hint="eastAsia"/>
          <w:color w:val="FF0000"/>
        </w:rPr>
        <w:t>∴</w:t>
      </w:r>
      <w:r>
        <w:rPr>
          <w:rFonts w:ascii="Times New Roman" w:hAnsi="Times New Roman"/>
          <w:color w:val="FF0000"/>
        </w:rPr>
        <w:object>
          <v:shape alt="eqId5095a28bb1b91bf6bed9e2cfbd76bb18" id="_x0000_i1316" o:ole="" style="width:22.5pt;height:12pt" type="#_x0000_t75">
            <v:imagedata o:title="eqId5095a28bb1b91bf6bed9e2cfbd76bb18" r:id="rId376"/>
          </v:shape>
          <o:OLEObject DrawAspect="Content" ObjectID="_1822131917" ProgID="Equation.DSMT4" ShapeID="_x0000_i1316" Type="Embed" r:id="rId525"/>
        </w:object>
      </w:r>
      <w:r w:rsidRPr="002E52DC">
        <w:rPr>
          <w:rFonts w:ascii="Times New Roman" w:hAnsi="Times New Roman"/>
          <w:color w:val="FF0000"/>
        </w:rPr>
        <w:t>或</w:t>
      </w:r>
      <w:r>
        <w:rPr>
          <w:rFonts w:ascii="Times New Roman" w:hAnsi="Times New Roman"/>
          <w:color w:val="FF0000"/>
        </w:rPr>
        <w:object>
          <v:shape alt="eqId65236592312fc7def2cfbed202a8f887" id="_x0000_i1317" o:ole="" style="width:30pt;height:12pt" type="#_x0000_t75">
            <v:imagedata o:title="eqId65236592312fc7def2cfbed202a8f887" r:id="rId526"/>
          </v:shape>
          <o:OLEObject DrawAspect="Content" ObjectID="_1822131918" ProgID="Equation.DSMT4" ShapeID="_x0000_i1317" Type="Embed" r:id="rId527"/>
        </w:object>
      </w:r>
      <w:r w:rsidRPr="002E52DC">
        <w:rPr>
          <w:rFonts w:ascii="Times New Roman" w:hAnsi="Times New Roman"/>
          <w:color w:val="FF0000"/>
        </w:rPr>
        <w:t>，</w:t>
      </w:r>
    </w:p>
    <w:p w:rsidP="00642184" w:rsidR="00642184" w:rsidRPr="002E52DC">
      <w:pPr>
        <w:shd w:color="auto" w:fill="F2F2F2" w:val="clear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 w:rsidRPr="002E52DC">
        <w:rPr>
          <w:rFonts w:ascii="Times New Roman" w:hAnsi="Times New Roman"/>
          <w:color w:val="FF0000"/>
        </w:rPr>
        <w:t>当</w:t>
      </w:r>
      <w:r>
        <w:rPr>
          <w:rFonts w:ascii="Times New Roman" w:hAnsi="Times New Roman"/>
          <w:color w:val="FF0000"/>
        </w:rPr>
        <w:object>
          <v:shape alt="eqId5095a28bb1b91bf6bed9e2cfbd76bb18" id="_x0000_i1318" o:ole="" style="width:22.5pt;height:12pt" type="#_x0000_t75">
            <v:imagedata o:title="eqId5095a28bb1b91bf6bed9e2cfbd76bb18" r:id="rId376"/>
          </v:shape>
          <o:OLEObject DrawAspect="Content" ObjectID="_1822131919" ProgID="Equation.DSMT4" ShapeID="_x0000_i1318" Type="Embed" r:id="rId528"/>
        </w:object>
      </w:r>
      <w:r w:rsidRPr="002E52DC">
        <w:rPr>
          <w:rFonts w:ascii="Times New Roman" w:hAnsi="Times New Roman"/>
          <w:color w:val="FF0000"/>
        </w:rPr>
        <w:t>时，</w:t>
      </w:r>
      <w:r>
        <w:rPr>
          <w:rFonts w:ascii="Times New Roman" w:hAnsi="Times New Roman"/>
          <w:color w:val="FF0000"/>
        </w:rPr>
        <w:object>
          <v:shape alt="eqId7da607673b06ec1f89c508d0bd9a39ff" id="_x0000_i1319" o:ole="" style="width:52.5pt;height:15.75pt" type="#_x0000_t75">
            <v:imagedata o:title="eqId7da607673b06ec1f89c508d0bd9a39ff" r:id="rId529"/>
          </v:shape>
          <o:OLEObject DrawAspect="Content" ObjectID="_1822131920" ProgID="Equation.DSMT4" ShapeID="_x0000_i1319" Type="Embed" r:id="rId530"/>
        </w:object>
      </w:r>
      <w:r w:rsidRPr="002E52DC">
        <w:rPr>
          <w:rFonts w:ascii="Times New Roman" w:hAnsi="Times New Roman"/>
          <w:color w:val="FF0000"/>
        </w:rPr>
        <w:t>无法用十字相乘法进行因式分解；</w:t>
      </w:r>
    </w:p>
    <w:p w:rsidP="00642184" w:rsidR="00642184" w:rsidRPr="002E52DC">
      <w:pPr>
        <w:shd w:color="auto" w:fill="F2F2F2" w:val="clear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 w:rsidRPr="002E52DC">
        <w:rPr>
          <w:rFonts w:ascii="Times New Roman" w:hAnsi="Times New Roman"/>
          <w:color w:val="FF0000"/>
        </w:rPr>
        <w:t>当</w:t>
      </w:r>
      <w:r>
        <w:rPr>
          <w:rFonts w:ascii="Times New Roman" w:hAnsi="Times New Roman"/>
          <w:color w:val="FF0000"/>
        </w:rPr>
        <w:object>
          <v:shape alt="eqId65236592312fc7def2cfbed202a8f887" id="_x0000_i1320" o:ole="" style="width:30pt;height:12pt" type="#_x0000_t75">
            <v:imagedata o:title="eqId65236592312fc7def2cfbed202a8f887" r:id="rId526"/>
          </v:shape>
          <o:OLEObject DrawAspect="Content" ObjectID="_1822131921" ProgID="Equation.DSMT4" ShapeID="_x0000_i1320" Type="Embed" r:id="rId531"/>
        </w:object>
      </w:r>
      <w:r w:rsidRPr="002E52DC">
        <w:rPr>
          <w:rFonts w:ascii="Times New Roman" w:hAnsi="Times New Roman"/>
          <w:color w:val="FF0000"/>
        </w:rPr>
        <w:t>时，</w:t>
      </w:r>
      <w:r>
        <w:rPr>
          <w:rFonts w:ascii="Times New Roman" w:hAnsi="Times New Roman"/>
          <w:color w:val="FF0000"/>
        </w:rPr>
        <w:object>
          <v:shape alt="eqIdc697a3c4786ac59375ba6e19f12cc2a4" id="_x0000_i1321" o:ole="" style="width:63pt;height:15.75pt" type="#_x0000_t75">
            <v:imagedata o:title="eqIdc697a3c4786ac59375ba6e19f12cc2a4" r:id="rId532"/>
          </v:shape>
          <o:OLEObject DrawAspect="Content" ObjectID="_1822131922" ProgID="Equation.DSMT4" ShapeID="_x0000_i1321" Type="Embed" r:id="rId533"/>
        </w:object>
      </w:r>
      <w:r w:rsidRPr="002E52DC">
        <w:rPr>
          <w:rFonts w:ascii="Times New Roman" w:hAnsi="Times New Roman"/>
          <w:color w:val="FF0000"/>
        </w:rPr>
        <w:t>可以用十字相乘法进行因式分解，</w:t>
      </w:r>
    </w:p>
    <w:p w:rsidP="00642184" w:rsidR="00642184" w:rsidRPr="002E52DC">
      <w:pPr>
        <w:shd w:color="auto" w:fill="F2F2F2" w:val="clear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 w:rsidRPr="002E52DC">
        <w:rPr>
          <w:rFonts w:ascii="Times New Roman" w:hAnsi="Times New Roman"/>
          <w:color w:val="FF0000"/>
        </w:rPr>
        <w:t>此时原式为</w:t>
      </w:r>
      <w:r>
        <w:rPr>
          <w:rFonts w:ascii="Times New Roman" w:hAnsi="Times New Roman"/>
          <w:color w:val="FF0000"/>
        </w:rPr>
        <w:object>
          <v:shape alt="eqId0a11900421cb5ff31963fe5cade08c53" id="_x0000_i1322" o:ole="" style="width:122.25pt;height:15.75pt" type="#_x0000_t75">
            <v:imagedata o:title="eqId0a11900421cb5ff31963fe5cade08c53" r:id="rId534"/>
          </v:shape>
          <o:OLEObject DrawAspect="Content" ObjectID="_1822131923" ProgID="Equation.DSMT4" ShapeID="_x0000_i1322" Type="Embed" r:id="rId535"/>
        </w:object>
      </w:r>
      <w:r w:rsidRPr="002E52DC">
        <w:rPr>
          <w:rFonts w:ascii="Times New Roman" w:hAnsi="Times New Roman"/>
          <w:color w:val="FF0000"/>
        </w:rPr>
        <w:t>，对</w:t>
      </w:r>
      <w:r>
        <w:rPr>
          <w:rFonts w:ascii="Times New Roman" w:hAnsi="Times New Roman"/>
          <w:color w:val="FF0000"/>
        </w:rPr>
        <w:object>
          <v:shape alt="eqIded2fc9044865f3ab5c9405fba33679d9" id="_x0000_i1323" o:ole="" style="width:61.5pt;height:18pt" type="#_x0000_t75">
            <v:imagedata o:title="eqIded2fc9044865f3ab5c9405fba33679d9" r:id="rId536"/>
          </v:shape>
          <o:OLEObject DrawAspect="Content" ObjectID="_1822131924" ProgID="Equation.DSMT4" ShapeID="_x0000_i1323" Type="Embed" r:id="rId537"/>
        </w:object>
      </w:r>
      <w:r w:rsidRPr="002E52DC">
        <w:rPr>
          <w:rFonts w:ascii="Times New Roman" w:hAnsi="Times New Roman"/>
          <w:color w:val="FF0000"/>
        </w:rPr>
        <w:t>，</w:t>
      </w:r>
      <w:r>
        <w:rPr>
          <w:rFonts w:ascii="Times New Roman" w:hAnsi="Times New Roman"/>
          <w:color w:val="FF0000"/>
        </w:rPr>
        <w:object>
          <v:shape alt="eqId661518d5ec9270a0acd57f4e5630e844" id="_x0000_i1324" o:ole="" style="width:47.25pt;height:13.5pt" type="#_x0000_t75">
            <v:imagedata o:title="eqId661518d5ec9270a0acd57f4e5630e844" r:id="rId538"/>
          </v:shape>
          <o:OLEObject DrawAspect="Content" ObjectID="_1822131925" ProgID="Equation.DSMT4" ShapeID="_x0000_i1324" Type="Embed" r:id="rId539"/>
        </w:object>
      </w:r>
      <w:r w:rsidRPr="002E52DC">
        <w:rPr>
          <w:rFonts w:ascii="Times New Roman" w:hAnsi="Times New Roman"/>
          <w:color w:val="FF0000"/>
        </w:rPr>
        <w:t>，</w:t>
      </w:r>
      <w:r>
        <w:rPr>
          <w:rFonts w:ascii="Times New Roman" w:hAnsi="Times New Roman"/>
          <w:color w:val="FF0000"/>
        </w:rPr>
        <w:object>
          <v:shape alt="eqIdc697a3c4786ac59375ba6e19f12cc2a4" id="_x0000_i1325" o:ole="" style="width:63pt;height:15.75pt" type="#_x0000_t75">
            <v:imagedata o:title="eqIdc697a3c4786ac59375ba6e19f12cc2a4" r:id="rId532"/>
          </v:shape>
          <o:OLEObject DrawAspect="Content" ObjectID="_1822131926" ProgID="Equation.DSMT4" ShapeID="_x0000_i1325" Type="Embed" r:id="rId540"/>
        </w:object>
      </w:r>
      <w:r w:rsidRPr="002E52DC">
        <w:rPr>
          <w:rFonts w:ascii="Times New Roman" w:hAnsi="Times New Roman"/>
          <w:color w:val="FF0000"/>
        </w:rPr>
        <w:t>用十字相乘法因式分解，如图所示：</w:t>
      </w:r>
    </w:p>
    <w:p w:rsidP="00642184" w:rsidR="00642184" w:rsidRPr="002E52DC">
      <w:pPr>
        <w:shd w:color="auto" w:fill="F2F2F2" w:val="clear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 w:rsidRPr="002E52DC">
        <w:rPr>
          <w:rFonts w:ascii="Times New Roman" w:eastAsia="Times New Roman" w:hAnsi="Times New Roman"/>
          <w:noProof/>
          <w:color w:val="FF0000"/>
          <w:kern w:val="0"/>
          <w:sz w:val="24"/>
          <w:szCs w:val="24"/>
        </w:rPr>
        <w:drawing>
          <wp:inline distB="0" distL="114300" distR="114300" distT="0">
            <wp:extent cx="1476375" cy="647700"/>
            <wp:effectExtent b="0" l="0" r="9525" t="0"/>
            <wp:docPr descr="@@@7aa16b00-9fde-4071-a3c3-a88ac6d32550" id="100015" name="图片 1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descr="@@@7aa16b00-9fde-4071-a3c3-a88ac6d32550" id="100015" name="图片 100015"/>
                    <pic:cNvPicPr>
                      <a:picLocks noChangeAspect="1"/>
                    </pic:cNvPicPr>
                  </pic:nvPicPr>
                  <pic:blipFill>
                    <a:blip r:embed="rId541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2184" w:rsidR="00642184" w:rsidRPr="002E52DC">
      <w:pPr>
        <w:shd w:color="auto" w:fill="F2F2F2" w:val="clear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 w:rsidRPr="002E52DC">
        <w:rPr>
          <w:rFonts w:ascii="宋体" w:cs="宋体" w:hAnsi="宋体" w:hint="eastAsia"/>
          <w:color w:val="FF0000"/>
        </w:rPr>
        <w:t>∴</w:t>
      </w:r>
      <w:r w:rsidRPr="002E52DC">
        <w:rPr>
          <w:rFonts w:ascii="Times New Roman" w:hAnsi="Times New Roman"/>
          <w:color w:val="FF0000"/>
        </w:rPr>
        <w:t>此时</w:t>
      </w:r>
      <w:r>
        <w:rPr>
          <w:rFonts w:ascii="Times New Roman" w:hAnsi="Times New Roman"/>
          <w:color w:val="FF0000"/>
        </w:rPr>
        <w:object>
          <v:shape alt="eqIdb7d62db6bb20a542a2e35f9d0e49117b" id="_x0000_i1326" o:ole="" style="width:222.75pt;height:18pt" type="#_x0000_t75">
            <v:imagedata o:title="eqIdb7d62db6bb20a542a2e35f9d0e49117b" r:id="rId542"/>
          </v:shape>
          <o:OLEObject DrawAspect="Content" ObjectID="_1822131927" ProgID="Equation.DSMT4" ShapeID="_x0000_i1326" Type="Embed" r:id="rId543"/>
        </w:object>
      </w:r>
      <w:r w:rsidRPr="002E52DC">
        <w:rPr>
          <w:rFonts w:ascii="Times New Roman" w:hAnsi="Times New Roman"/>
          <w:color w:val="FF0000"/>
        </w:rPr>
        <w:t>，</w:t>
      </w:r>
    </w:p>
    <w:p w:rsidP="00642184" w:rsidR="00642184" w:rsidRPr="002E52DC">
      <w:pPr>
        <w:shd w:color="auto" w:fill="F2F2F2" w:val="clear"/>
        <w:spacing w:line="360" w:lineRule="auto"/>
        <w:jc w:val="left"/>
        <w:textAlignment w:val="center"/>
        <w:rPr>
          <w:rFonts w:ascii="Times New Roman" w:hAnsi="Times New Roman"/>
        </w:rPr>
      </w:pPr>
      <w:r w:rsidRPr="002E52DC">
        <w:rPr>
          <w:rFonts w:ascii="宋体" w:cs="宋体" w:hAnsi="宋体" w:hint="eastAsia"/>
          <w:color w:val="FF0000"/>
        </w:rPr>
        <w:t>∴</w:t>
      </w:r>
      <w:r>
        <w:rPr>
          <w:rFonts w:ascii="Times New Roman" w:hAnsi="Times New Roman"/>
          <w:color w:val="FF0000"/>
        </w:rPr>
        <w:object>
          <v:shape alt="eqId65236592312fc7def2cfbed202a8f887" id="_x0000_i1327" o:ole="" style="width:30pt;height:12pt" type="#_x0000_t75">
            <v:imagedata o:title="eqId65236592312fc7def2cfbed202a8f887" r:id="rId526"/>
          </v:shape>
          <o:OLEObject DrawAspect="Content" ObjectID="_1822131928" ProgID="Equation.DSMT4" ShapeID="_x0000_i1327" Type="Embed" r:id="rId544"/>
        </w:object>
      </w:r>
      <w:r w:rsidRPr="002E52DC">
        <w:rPr>
          <w:rFonts w:ascii="Times New Roman" w:hAnsi="Times New Roman"/>
          <w:color w:val="FF0000"/>
        </w:rPr>
        <w:t>时，符合题意．</w:t>
      </w:r>
      <w:r w:rsidRPr="002E52DC">
        <w:rPr>
          <w:rFonts w:ascii="Times New Roman" w:hAnsi="Times New Roman"/>
          <w:color w:val="FF0000"/>
        </w:rPr>
        <w:t>……</w:t>
      </w:r>
      <w:r w:rsidRPr="002E52DC">
        <w:rPr>
          <w:rFonts w:ascii="Times New Roman" w:hAnsi="Times New Roman"/>
          <w:color w:val="FF0000"/>
        </w:rPr>
        <w:t>（</w:t>
      </w:r>
      <w:r w:rsidRPr="002E52DC">
        <w:rPr>
          <w:rFonts w:ascii="Times New Roman" w:hAnsi="Times New Roman"/>
          <w:color w:val="FF0000"/>
        </w:rPr>
        <w:t>8</w:t>
      </w:r>
      <w:r w:rsidRPr="002E52DC">
        <w:rPr>
          <w:rFonts w:ascii="Times New Roman" w:hAnsi="Times New Roman"/>
          <w:color w:val="FF0000"/>
        </w:rPr>
        <w:t>分）</w:t>
      </w:r>
    </w:p>
    <w:bookmarkEnd w:id="0"/>
    <w:p w:rsidR="00642184" w:rsidRPr="002E52DC">
      <w:pPr>
        <w:shd w:color="auto" w:fill="F2F2F2" w:val="clear"/>
        <w:spacing w:line="360" w:lineRule="auto"/>
        <w:jc w:val="left"/>
        <w:textAlignment w:val="center"/>
        <w:rPr>
          <w:rFonts w:ascii="Times New Roman" w:hAnsi="Times New Roman"/>
        </w:rPr>
      </w:pPr>
    </w:p>
    <w:sectPr>
      <w:headerReference r:id="rId545" w:type="default"/>
      <w:footerReference r:id="rId546" w:type="default"/>
      <w:pgSz w:h="16838" w:w="11906"/>
      <w:pgMar w:bottom="1418" w:footer="992" w:gutter="0" w:header="851" w:left="1077" w:right="1077" w:top="1418"/>
      <w:cols w:space="720"/>
      <w:docGrid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449676084"/>
      <w:richText/>
    </w:sdtPr>
    <w:sdtContent>
      <w:sdt>
        <w:sdtPr>
          <w:id w:val="-1669238322"/>
          <w:richText/>
        </w:sdtPr>
        <w:sdtContent>
          <w:p w:rsidR="00B52D1B">
            <w:pPr>
              <w:pStyle w:val="Footer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2E52DC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2E52DC">
              <w:rPr>
                <w:b/>
                <w:bCs/>
                <w:noProof/>
              </w:rPr>
              <w:t>12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B52D1B">
    <w:pPr>
      <w:pStyle w:val="Footer"/>
    </w:pPr>
  </w:p>
  <w:p w:rsidR="004151FC">
    <w:pPr>
      <w:tabs>
        <w:tab w:val="center" w:pos="4153"/>
        <w:tab w:val="right" w:pos="8306"/>
      </w:tabs>
      <w:snapToGrid w:val="0"/>
      <w:jc w:val="left"/>
      <w:rPr>
        <w:rFonts w:ascii="Times New Roman" w:hAnsi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width:2.85pt;height:2.85pt;margin-top:407.9pt;margin-left:158.95pt;mso-position-horizontal-relative:margin;mso-position-vertical-relative:margin;position:absolute;rotation:315;z-index:-251658240" o:allowincell="f" filled="t" stroked="f">
          <v:fill opacity="0.5"/>
          <v:textpath style="font-family:宋体;font-size:8pt;v-same-letter-heights:f;v-text-reverse:f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width:0.05pt;height:0.05pt;margin-top:-20.75pt;margin-left:64.05pt;position:absolute;z-index:251659264" filled="f" stroked="f">
          <v:imagedata r:id="rId1" r:href="rId2" o:title=""/>
          <v:path o:extrusionok="f"/>
          <o:lock v:ext="edit" aspectratio="t"/>
        </v:shape>
      </w:pict>
    </w:r>
    <w:r>
      <w:rPr>
        <w:rFonts w:ascii="Times New Roman" w:hAnsi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2D1B">
    <w:pPr>
      <w:pStyle w:val="Header"/>
      <w:pBdr>
        <w:bottom w:val="none" w:sz="0" w:space="0" w:color="auto"/>
      </w:pBdr>
    </w:pPr>
    <w:r>
      <w:rPr>
        <w:noProof/>
      </w:rPr>
      <w:drawing>
        <wp:inline distT="0" distB="0" distL="114300" distR="114300">
          <wp:extent cx="6187440" cy="189230"/>
          <wp:effectExtent l="0" t="0" r="3810" b="1270"/>
          <wp:docPr id="4" name="图片 6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图片 64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6187440" cy="1892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151FC">
    <w:pPr>
      <w:pBdr>
        <w:bottom w:val="none" w:sz="0" w:space="1" w:color="auto"/>
      </w:pBdr>
      <w:tabs>
        <w:tab w:val="clear" w:pos="4153"/>
        <w:tab w:val="clear" w:pos="8306"/>
      </w:tabs>
      <w:snapToGrid w:val="0"/>
      <w:rPr>
        <w:rFonts w:ascii="Times New Roman" w:hAnsi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width:0.75pt;height:0.75pt;margin-top:8.45pt;margin-left:351pt;position:absolute;z-index:251658240" filled="f" stroked="f">
          <v:imagedata r:id="rId2" r:href="rId3" o:title=""/>
          <v:path o:extrusionok="f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050" type="#_x0000_t136" alt="学科网 zxxk.com" style="width:0.89pt;height:0.85pt" filled="f" stroked="f" strokecolor="white">
          <v:fill color2="#aaa"/>
          <v:shadow color="#4d4d4d" opacity="52429f" offset=",3pt"/>
          <v:textpath style="font-family:宋体;font-size:8pt;v-rotate-letters:f;v-same-letter-heights:f;v-text-kern:t;v-text-reverse:f;v-text-spacing:78650f" trim="t" fitpath="t" xscale="f" string="学科网（北京）股份有限公司 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attachedTemplate r:id="rId1"/>
  <w:defaultTabStop w:val="425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2A69"/>
    <w:rsid w:val="0000011F"/>
    <w:rsid w:val="0000131C"/>
    <w:rsid w:val="00001375"/>
    <w:rsid w:val="00002874"/>
    <w:rsid w:val="00002FF6"/>
    <w:rsid w:val="00004461"/>
    <w:rsid w:val="00004EBE"/>
    <w:rsid w:val="00011240"/>
    <w:rsid w:val="00014A29"/>
    <w:rsid w:val="000205BA"/>
    <w:rsid w:val="00021E13"/>
    <w:rsid w:val="00022166"/>
    <w:rsid w:val="00025DC4"/>
    <w:rsid w:val="0003168D"/>
    <w:rsid w:val="0003196D"/>
    <w:rsid w:val="000360CB"/>
    <w:rsid w:val="00036569"/>
    <w:rsid w:val="00043819"/>
    <w:rsid w:val="000448AB"/>
    <w:rsid w:val="0004700E"/>
    <w:rsid w:val="0006050C"/>
    <w:rsid w:val="000605B7"/>
    <w:rsid w:val="00063420"/>
    <w:rsid w:val="00064C50"/>
    <w:rsid w:val="00064E51"/>
    <w:rsid w:val="000667B6"/>
    <w:rsid w:val="00070020"/>
    <w:rsid w:val="00070C4D"/>
    <w:rsid w:val="0007297C"/>
    <w:rsid w:val="00075121"/>
    <w:rsid w:val="000752A9"/>
    <w:rsid w:val="00076959"/>
    <w:rsid w:val="00081684"/>
    <w:rsid w:val="0008234D"/>
    <w:rsid w:val="0008490A"/>
    <w:rsid w:val="0008534C"/>
    <w:rsid w:val="00093948"/>
    <w:rsid w:val="00093CC1"/>
    <w:rsid w:val="00093FE4"/>
    <w:rsid w:val="00094A3A"/>
    <w:rsid w:val="0009758E"/>
    <w:rsid w:val="000979A3"/>
    <w:rsid w:val="000A1469"/>
    <w:rsid w:val="000A1806"/>
    <w:rsid w:val="000A1A82"/>
    <w:rsid w:val="000A27DB"/>
    <w:rsid w:val="000A3FA1"/>
    <w:rsid w:val="000A42B1"/>
    <w:rsid w:val="000A5180"/>
    <w:rsid w:val="000A6F7F"/>
    <w:rsid w:val="000A727F"/>
    <w:rsid w:val="000B0030"/>
    <w:rsid w:val="000B0AFF"/>
    <w:rsid w:val="000B1C86"/>
    <w:rsid w:val="000B2BC4"/>
    <w:rsid w:val="000B3630"/>
    <w:rsid w:val="000B5382"/>
    <w:rsid w:val="000B7396"/>
    <w:rsid w:val="000C3330"/>
    <w:rsid w:val="000C45F8"/>
    <w:rsid w:val="000D1323"/>
    <w:rsid w:val="000D183E"/>
    <w:rsid w:val="000D64BB"/>
    <w:rsid w:val="000D65F4"/>
    <w:rsid w:val="000D6DE1"/>
    <w:rsid w:val="000D75C2"/>
    <w:rsid w:val="000E186E"/>
    <w:rsid w:val="000E49AD"/>
    <w:rsid w:val="000E49CA"/>
    <w:rsid w:val="000E63E8"/>
    <w:rsid w:val="000F20C8"/>
    <w:rsid w:val="000F28A4"/>
    <w:rsid w:val="000F354E"/>
    <w:rsid w:val="000F3D62"/>
    <w:rsid w:val="000F705D"/>
    <w:rsid w:val="0010161D"/>
    <w:rsid w:val="00103107"/>
    <w:rsid w:val="00103354"/>
    <w:rsid w:val="00103C94"/>
    <w:rsid w:val="00107D8E"/>
    <w:rsid w:val="001104E3"/>
    <w:rsid w:val="00110B5C"/>
    <w:rsid w:val="0011389F"/>
    <w:rsid w:val="00114674"/>
    <w:rsid w:val="00115A10"/>
    <w:rsid w:val="00116533"/>
    <w:rsid w:val="00117671"/>
    <w:rsid w:val="00120315"/>
    <w:rsid w:val="0012204B"/>
    <w:rsid w:val="00122160"/>
    <w:rsid w:val="00125BD4"/>
    <w:rsid w:val="00131425"/>
    <w:rsid w:val="00133CEB"/>
    <w:rsid w:val="0013474D"/>
    <w:rsid w:val="00135368"/>
    <w:rsid w:val="001433D5"/>
    <w:rsid w:val="00144430"/>
    <w:rsid w:val="00145980"/>
    <w:rsid w:val="0014712A"/>
    <w:rsid w:val="0014734A"/>
    <w:rsid w:val="00151D99"/>
    <w:rsid w:val="001524C2"/>
    <w:rsid w:val="00152ABD"/>
    <w:rsid w:val="00155376"/>
    <w:rsid w:val="001560C0"/>
    <w:rsid w:val="00161AA6"/>
    <w:rsid w:val="00165796"/>
    <w:rsid w:val="001664F9"/>
    <w:rsid w:val="00166E97"/>
    <w:rsid w:val="00167004"/>
    <w:rsid w:val="00167C1F"/>
    <w:rsid w:val="00170EA9"/>
    <w:rsid w:val="00171772"/>
    <w:rsid w:val="0017355A"/>
    <w:rsid w:val="00175631"/>
    <w:rsid w:val="0017654B"/>
    <w:rsid w:val="00176DA5"/>
    <w:rsid w:val="001774E7"/>
    <w:rsid w:val="00180EC8"/>
    <w:rsid w:val="001878E2"/>
    <w:rsid w:val="001904CC"/>
    <w:rsid w:val="00193817"/>
    <w:rsid w:val="00195A10"/>
    <w:rsid w:val="00197B3F"/>
    <w:rsid w:val="00197F6F"/>
    <w:rsid w:val="001A0056"/>
    <w:rsid w:val="001A4E02"/>
    <w:rsid w:val="001A4E86"/>
    <w:rsid w:val="001A78CD"/>
    <w:rsid w:val="001B0AE3"/>
    <w:rsid w:val="001B4725"/>
    <w:rsid w:val="001C0AD2"/>
    <w:rsid w:val="001C3078"/>
    <w:rsid w:val="001C5E2C"/>
    <w:rsid w:val="001C7A87"/>
    <w:rsid w:val="001D0A97"/>
    <w:rsid w:val="001D2EC2"/>
    <w:rsid w:val="001D6208"/>
    <w:rsid w:val="001D6A39"/>
    <w:rsid w:val="001D7BE4"/>
    <w:rsid w:val="001E0140"/>
    <w:rsid w:val="001E0CC4"/>
    <w:rsid w:val="001E249B"/>
    <w:rsid w:val="001E5062"/>
    <w:rsid w:val="001F1F3D"/>
    <w:rsid w:val="001F2738"/>
    <w:rsid w:val="001F2C18"/>
    <w:rsid w:val="001F30B7"/>
    <w:rsid w:val="001F3DB1"/>
    <w:rsid w:val="002011C4"/>
    <w:rsid w:val="00201E86"/>
    <w:rsid w:val="002023B9"/>
    <w:rsid w:val="002034E6"/>
    <w:rsid w:val="00206612"/>
    <w:rsid w:val="00207B82"/>
    <w:rsid w:val="00210A62"/>
    <w:rsid w:val="0021340C"/>
    <w:rsid w:val="00213D7A"/>
    <w:rsid w:val="00216C15"/>
    <w:rsid w:val="0022062A"/>
    <w:rsid w:val="00223769"/>
    <w:rsid w:val="00226352"/>
    <w:rsid w:val="00227BED"/>
    <w:rsid w:val="0023497B"/>
    <w:rsid w:val="00235299"/>
    <w:rsid w:val="002359EC"/>
    <w:rsid w:val="00235C92"/>
    <w:rsid w:val="00240ED2"/>
    <w:rsid w:val="00241093"/>
    <w:rsid w:val="00242867"/>
    <w:rsid w:val="00243F66"/>
    <w:rsid w:val="00244FA2"/>
    <w:rsid w:val="00245C6E"/>
    <w:rsid w:val="00247EBD"/>
    <w:rsid w:val="00250A0F"/>
    <w:rsid w:val="00250E84"/>
    <w:rsid w:val="002512AA"/>
    <w:rsid w:val="00251325"/>
    <w:rsid w:val="00251C84"/>
    <w:rsid w:val="00251E96"/>
    <w:rsid w:val="00252541"/>
    <w:rsid w:val="00252E85"/>
    <w:rsid w:val="002532D9"/>
    <w:rsid w:val="00253C30"/>
    <w:rsid w:val="002542D3"/>
    <w:rsid w:val="00257BAF"/>
    <w:rsid w:val="00262406"/>
    <w:rsid w:val="00264654"/>
    <w:rsid w:val="0026501E"/>
    <w:rsid w:val="0026553E"/>
    <w:rsid w:val="00265F8F"/>
    <w:rsid w:val="00270D6F"/>
    <w:rsid w:val="00271974"/>
    <w:rsid w:val="00272C8E"/>
    <w:rsid w:val="00274721"/>
    <w:rsid w:val="00275591"/>
    <w:rsid w:val="00276CD0"/>
    <w:rsid w:val="00284391"/>
    <w:rsid w:val="002846F3"/>
    <w:rsid w:val="00285047"/>
    <w:rsid w:val="002861E7"/>
    <w:rsid w:val="0028760E"/>
    <w:rsid w:val="00290844"/>
    <w:rsid w:val="00291059"/>
    <w:rsid w:val="002956B8"/>
    <w:rsid w:val="00296F67"/>
    <w:rsid w:val="002971C0"/>
    <w:rsid w:val="00297AC0"/>
    <w:rsid w:val="002A06B8"/>
    <w:rsid w:val="002A0C8F"/>
    <w:rsid w:val="002A1178"/>
    <w:rsid w:val="002A301B"/>
    <w:rsid w:val="002A3808"/>
    <w:rsid w:val="002A4A71"/>
    <w:rsid w:val="002A626C"/>
    <w:rsid w:val="002A7C45"/>
    <w:rsid w:val="002B0F29"/>
    <w:rsid w:val="002B2672"/>
    <w:rsid w:val="002B29DD"/>
    <w:rsid w:val="002B2E26"/>
    <w:rsid w:val="002B4549"/>
    <w:rsid w:val="002B6977"/>
    <w:rsid w:val="002C3F03"/>
    <w:rsid w:val="002C7834"/>
    <w:rsid w:val="002D1609"/>
    <w:rsid w:val="002D3E3D"/>
    <w:rsid w:val="002D5479"/>
    <w:rsid w:val="002D76C8"/>
    <w:rsid w:val="002E0147"/>
    <w:rsid w:val="002E034B"/>
    <w:rsid w:val="002E33C1"/>
    <w:rsid w:val="002E396A"/>
    <w:rsid w:val="002E52DC"/>
    <w:rsid w:val="002E7688"/>
    <w:rsid w:val="002F1247"/>
    <w:rsid w:val="002F1F85"/>
    <w:rsid w:val="002F2FD6"/>
    <w:rsid w:val="002F3EDE"/>
    <w:rsid w:val="002F4219"/>
    <w:rsid w:val="00302D3F"/>
    <w:rsid w:val="00302E31"/>
    <w:rsid w:val="0030367E"/>
    <w:rsid w:val="00304D4D"/>
    <w:rsid w:val="00305B2B"/>
    <w:rsid w:val="0030713F"/>
    <w:rsid w:val="00307481"/>
    <w:rsid w:val="00311CE4"/>
    <w:rsid w:val="0031312E"/>
    <w:rsid w:val="003158D6"/>
    <w:rsid w:val="00315F1D"/>
    <w:rsid w:val="0032329E"/>
    <w:rsid w:val="003240F3"/>
    <w:rsid w:val="003263DB"/>
    <w:rsid w:val="003278FF"/>
    <w:rsid w:val="003312FE"/>
    <w:rsid w:val="00332B97"/>
    <w:rsid w:val="0033391F"/>
    <w:rsid w:val="0033607F"/>
    <w:rsid w:val="00336906"/>
    <w:rsid w:val="00337113"/>
    <w:rsid w:val="003378AF"/>
    <w:rsid w:val="00344F9F"/>
    <w:rsid w:val="00346E29"/>
    <w:rsid w:val="0035252C"/>
    <w:rsid w:val="003549F0"/>
    <w:rsid w:val="00356C22"/>
    <w:rsid w:val="0035760A"/>
    <w:rsid w:val="00357F6A"/>
    <w:rsid w:val="00362F12"/>
    <w:rsid w:val="00367C2E"/>
    <w:rsid w:val="003808C7"/>
    <w:rsid w:val="00380E90"/>
    <w:rsid w:val="00382027"/>
    <w:rsid w:val="0038502C"/>
    <w:rsid w:val="003927DB"/>
    <w:rsid w:val="00394C6E"/>
    <w:rsid w:val="00395903"/>
    <w:rsid w:val="00396311"/>
    <w:rsid w:val="00396E7B"/>
    <w:rsid w:val="00397085"/>
    <w:rsid w:val="003A108E"/>
    <w:rsid w:val="003A1A4C"/>
    <w:rsid w:val="003A3455"/>
    <w:rsid w:val="003A714F"/>
    <w:rsid w:val="003B00E4"/>
    <w:rsid w:val="003B3F0B"/>
    <w:rsid w:val="003B54EF"/>
    <w:rsid w:val="003B601A"/>
    <w:rsid w:val="003B6884"/>
    <w:rsid w:val="003C13A8"/>
    <w:rsid w:val="003C37C7"/>
    <w:rsid w:val="003C3963"/>
    <w:rsid w:val="003C4AEA"/>
    <w:rsid w:val="003C79A5"/>
    <w:rsid w:val="003D1760"/>
    <w:rsid w:val="003D6E05"/>
    <w:rsid w:val="003D79A5"/>
    <w:rsid w:val="003E0319"/>
    <w:rsid w:val="003E1617"/>
    <w:rsid w:val="003E48E0"/>
    <w:rsid w:val="003E78EE"/>
    <w:rsid w:val="003E7DB3"/>
    <w:rsid w:val="003F03CE"/>
    <w:rsid w:val="003F15E1"/>
    <w:rsid w:val="003F2206"/>
    <w:rsid w:val="003F4646"/>
    <w:rsid w:val="003F4DE8"/>
    <w:rsid w:val="003F5CDA"/>
    <w:rsid w:val="00403C30"/>
    <w:rsid w:val="004109DE"/>
    <w:rsid w:val="00411E2B"/>
    <w:rsid w:val="00412454"/>
    <w:rsid w:val="004151FC"/>
    <w:rsid w:val="004246BE"/>
    <w:rsid w:val="004263A9"/>
    <w:rsid w:val="00432100"/>
    <w:rsid w:val="00437A01"/>
    <w:rsid w:val="00441F3F"/>
    <w:rsid w:val="0044200E"/>
    <w:rsid w:val="00444179"/>
    <w:rsid w:val="00444F03"/>
    <w:rsid w:val="004479A2"/>
    <w:rsid w:val="004501EE"/>
    <w:rsid w:val="004507CE"/>
    <w:rsid w:val="00452FB3"/>
    <w:rsid w:val="0045605E"/>
    <w:rsid w:val="004567B6"/>
    <w:rsid w:val="00462593"/>
    <w:rsid w:val="004644A6"/>
    <w:rsid w:val="0046582E"/>
    <w:rsid w:val="004666CB"/>
    <w:rsid w:val="00466D63"/>
    <w:rsid w:val="0047067D"/>
    <w:rsid w:val="00470B23"/>
    <w:rsid w:val="00470BCB"/>
    <w:rsid w:val="00470FE6"/>
    <w:rsid w:val="0047126E"/>
    <w:rsid w:val="004712F4"/>
    <w:rsid w:val="004764DA"/>
    <w:rsid w:val="00481EDC"/>
    <w:rsid w:val="00482341"/>
    <w:rsid w:val="00485D8A"/>
    <w:rsid w:val="004862F7"/>
    <w:rsid w:val="004908C4"/>
    <w:rsid w:val="004952F3"/>
    <w:rsid w:val="004964C8"/>
    <w:rsid w:val="0049685C"/>
    <w:rsid w:val="004978CC"/>
    <w:rsid w:val="004A1803"/>
    <w:rsid w:val="004A1D1D"/>
    <w:rsid w:val="004A3DC0"/>
    <w:rsid w:val="004B1815"/>
    <w:rsid w:val="004B2E83"/>
    <w:rsid w:val="004B4377"/>
    <w:rsid w:val="004B5A19"/>
    <w:rsid w:val="004B6BBE"/>
    <w:rsid w:val="004B7E87"/>
    <w:rsid w:val="004C2153"/>
    <w:rsid w:val="004C5183"/>
    <w:rsid w:val="004C56BE"/>
    <w:rsid w:val="004C7445"/>
    <w:rsid w:val="004C782E"/>
    <w:rsid w:val="004D061F"/>
    <w:rsid w:val="004D1001"/>
    <w:rsid w:val="004D1BAE"/>
    <w:rsid w:val="004D65D2"/>
    <w:rsid w:val="004D6A04"/>
    <w:rsid w:val="004E0A67"/>
    <w:rsid w:val="004E20C0"/>
    <w:rsid w:val="004E3917"/>
    <w:rsid w:val="004E3983"/>
    <w:rsid w:val="004E58E9"/>
    <w:rsid w:val="004E593F"/>
    <w:rsid w:val="004E5E5B"/>
    <w:rsid w:val="004E6336"/>
    <w:rsid w:val="004E7781"/>
    <w:rsid w:val="004F00BF"/>
    <w:rsid w:val="004F0FAE"/>
    <w:rsid w:val="004F1D1A"/>
    <w:rsid w:val="004F29A4"/>
    <w:rsid w:val="004F44E3"/>
    <w:rsid w:val="004F6666"/>
    <w:rsid w:val="00500171"/>
    <w:rsid w:val="00502E79"/>
    <w:rsid w:val="0050622E"/>
    <w:rsid w:val="00517ABE"/>
    <w:rsid w:val="00517BF9"/>
    <w:rsid w:val="0052009D"/>
    <w:rsid w:val="00521D33"/>
    <w:rsid w:val="00524E2E"/>
    <w:rsid w:val="005352FB"/>
    <w:rsid w:val="005356CD"/>
    <w:rsid w:val="00537ABC"/>
    <w:rsid w:val="005411E9"/>
    <w:rsid w:val="00545524"/>
    <w:rsid w:val="005466C3"/>
    <w:rsid w:val="00550525"/>
    <w:rsid w:val="00551E82"/>
    <w:rsid w:val="00560C66"/>
    <w:rsid w:val="00561841"/>
    <w:rsid w:val="005625BC"/>
    <w:rsid w:val="00562670"/>
    <w:rsid w:val="005641FE"/>
    <w:rsid w:val="00564BAC"/>
    <w:rsid w:val="00564C3E"/>
    <w:rsid w:val="00573F54"/>
    <w:rsid w:val="0057649E"/>
    <w:rsid w:val="00576EB1"/>
    <w:rsid w:val="00581C73"/>
    <w:rsid w:val="00581C7E"/>
    <w:rsid w:val="005826E0"/>
    <w:rsid w:val="0058479B"/>
    <w:rsid w:val="005854C9"/>
    <w:rsid w:val="0058564D"/>
    <w:rsid w:val="00586AF3"/>
    <w:rsid w:val="00586C8F"/>
    <w:rsid w:val="00591222"/>
    <w:rsid w:val="00596112"/>
    <w:rsid w:val="005A0142"/>
    <w:rsid w:val="005A7EF4"/>
    <w:rsid w:val="005B0012"/>
    <w:rsid w:val="005B219E"/>
    <w:rsid w:val="005B3188"/>
    <w:rsid w:val="005B3B0B"/>
    <w:rsid w:val="005C1EAF"/>
    <w:rsid w:val="005C2678"/>
    <w:rsid w:val="005C2744"/>
    <w:rsid w:val="005C6C24"/>
    <w:rsid w:val="005D261C"/>
    <w:rsid w:val="005D41C6"/>
    <w:rsid w:val="005D7033"/>
    <w:rsid w:val="005D75A4"/>
    <w:rsid w:val="005D7ABB"/>
    <w:rsid w:val="005E1C9D"/>
    <w:rsid w:val="005E236E"/>
    <w:rsid w:val="005E3557"/>
    <w:rsid w:val="005E3DB6"/>
    <w:rsid w:val="005E45BE"/>
    <w:rsid w:val="005E4C72"/>
    <w:rsid w:val="005E578D"/>
    <w:rsid w:val="005E7764"/>
    <w:rsid w:val="005E7B4D"/>
    <w:rsid w:val="005F04E3"/>
    <w:rsid w:val="005F0A57"/>
    <w:rsid w:val="005F299E"/>
    <w:rsid w:val="005F53D1"/>
    <w:rsid w:val="00605B9C"/>
    <w:rsid w:val="006078AA"/>
    <w:rsid w:val="00607F9B"/>
    <w:rsid w:val="0061374F"/>
    <w:rsid w:val="00614968"/>
    <w:rsid w:val="00614C7A"/>
    <w:rsid w:val="006153F4"/>
    <w:rsid w:val="00616BE0"/>
    <w:rsid w:val="00625428"/>
    <w:rsid w:val="00631D8B"/>
    <w:rsid w:val="006339F0"/>
    <w:rsid w:val="006345BA"/>
    <w:rsid w:val="00636D83"/>
    <w:rsid w:val="00637CA4"/>
    <w:rsid w:val="00641316"/>
    <w:rsid w:val="00641620"/>
    <w:rsid w:val="00642184"/>
    <w:rsid w:val="0064232B"/>
    <w:rsid w:val="006447F3"/>
    <w:rsid w:val="0064513E"/>
    <w:rsid w:val="006457B2"/>
    <w:rsid w:val="00647854"/>
    <w:rsid w:val="00661FED"/>
    <w:rsid w:val="00662512"/>
    <w:rsid w:val="00665558"/>
    <w:rsid w:val="0066676B"/>
    <w:rsid w:val="00666CAE"/>
    <w:rsid w:val="00672A03"/>
    <w:rsid w:val="006731E1"/>
    <w:rsid w:val="00676D08"/>
    <w:rsid w:val="00676D3C"/>
    <w:rsid w:val="00677FF7"/>
    <w:rsid w:val="006805E1"/>
    <w:rsid w:val="00685759"/>
    <w:rsid w:val="006904E8"/>
    <w:rsid w:val="00690C2F"/>
    <w:rsid w:val="0069115C"/>
    <w:rsid w:val="00695CCC"/>
    <w:rsid w:val="0069614B"/>
    <w:rsid w:val="00696C37"/>
    <w:rsid w:val="006A3436"/>
    <w:rsid w:val="006A3666"/>
    <w:rsid w:val="006A6AC2"/>
    <w:rsid w:val="006A753F"/>
    <w:rsid w:val="006A7E8E"/>
    <w:rsid w:val="006B0077"/>
    <w:rsid w:val="006B1453"/>
    <w:rsid w:val="006B14D8"/>
    <w:rsid w:val="006B1608"/>
    <w:rsid w:val="006B1F87"/>
    <w:rsid w:val="006B250F"/>
    <w:rsid w:val="006B401B"/>
    <w:rsid w:val="006B6CDA"/>
    <w:rsid w:val="006C02C9"/>
    <w:rsid w:val="006C1430"/>
    <w:rsid w:val="006C1D41"/>
    <w:rsid w:val="006C215C"/>
    <w:rsid w:val="006C4C83"/>
    <w:rsid w:val="006C5338"/>
    <w:rsid w:val="006C74FA"/>
    <w:rsid w:val="006D2008"/>
    <w:rsid w:val="006D2E5D"/>
    <w:rsid w:val="006D3C60"/>
    <w:rsid w:val="006D4445"/>
    <w:rsid w:val="006D491F"/>
    <w:rsid w:val="006D6318"/>
    <w:rsid w:val="006E0319"/>
    <w:rsid w:val="006E2230"/>
    <w:rsid w:val="006E2468"/>
    <w:rsid w:val="006E3F06"/>
    <w:rsid w:val="006E4693"/>
    <w:rsid w:val="006E5E0B"/>
    <w:rsid w:val="006E71D5"/>
    <w:rsid w:val="006F26C6"/>
    <w:rsid w:val="006F30F7"/>
    <w:rsid w:val="006F3AF0"/>
    <w:rsid w:val="0070663D"/>
    <w:rsid w:val="007069AB"/>
    <w:rsid w:val="007112D4"/>
    <w:rsid w:val="00711B19"/>
    <w:rsid w:val="0071266B"/>
    <w:rsid w:val="00714A3A"/>
    <w:rsid w:val="0071551B"/>
    <w:rsid w:val="00717F1E"/>
    <w:rsid w:val="00720EC6"/>
    <w:rsid w:val="00723B6C"/>
    <w:rsid w:val="00727AFA"/>
    <w:rsid w:val="00727C56"/>
    <w:rsid w:val="00730D4D"/>
    <w:rsid w:val="00731C92"/>
    <w:rsid w:val="0073467E"/>
    <w:rsid w:val="007376D6"/>
    <w:rsid w:val="00744378"/>
    <w:rsid w:val="0074460B"/>
    <w:rsid w:val="00744FF8"/>
    <w:rsid w:val="00746673"/>
    <w:rsid w:val="00753256"/>
    <w:rsid w:val="0075347E"/>
    <w:rsid w:val="0075385C"/>
    <w:rsid w:val="00753977"/>
    <w:rsid w:val="00753C0E"/>
    <w:rsid w:val="00754D83"/>
    <w:rsid w:val="00754FDC"/>
    <w:rsid w:val="00760CF6"/>
    <w:rsid w:val="00760D81"/>
    <w:rsid w:val="007625A5"/>
    <w:rsid w:val="00763219"/>
    <w:rsid w:val="00763700"/>
    <w:rsid w:val="00763E59"/>
    <w:rsid w:val="00766EBF"/>
    <w:rsid w:val="00772E08"/>
    <w:rsid w:val="00774F7D"/>
    <w:rsid w:val="007857B9"/>
    <w:rsid w:val="0078629A"/>
    <w:rsid w:val="0079112D"/>
    <w:rsid w:val="0079136B"/>
    <w:rsid w:val="007918B0"/>
    <w:rsid w:val="00792C6F"/>
    <w:rsid w:val="0079394A"/>
    <w:rsid w:val="00794899"/>
    <w:rsid w:val="00796394"/>
    <w:rsid w:val="00796C04"/>
    <w:rsid w:val="00797855"/>
    <w:rsid w:val="00797AC4"/>
    <w:rsid w:val="007A064D"/>
    <w:rsid w:val="007A088A"/>
    <w:rsid w:val="007A135D"/>
    <w:rsid w:val="007A3E18"/>
    <w:rsid w:val="007A7E45"/>
    <w:rsid w:val="007B0429"/>
    <w:rsid w:val="007B0FCB"/>
    <w:rsid w:val="007B1044"/>
    <w:rsid w:val="007B1736"/>
    <w:rsid w:val="007B1AEB"/>
    <w:rsid w:val="007B2178"/>
    <w:rsid w:val="007B2904"/>
    <w:rsid w:val="007B4BBF"/>
    <w:rsid w:val="007B5C84"/>
    <w:rsid w:val="007B6EBA"/>
    <w:rsid w:val="007C0AAB"/>
    <w:rsid w:val="007C595C"/>
    <w:rsid w:val="007C71D1"/>
    <w:rsid w:val="007D0ADA"/>
    <w:rsid w:val="007D2482"/>
    <w:rsid w:val="007D2492"/>
    <w:rsid w:val="007D275F"/>
    <w:rsid w:val="007D33F3"/>
    <w:rsid w:val="007D42C0"/>
    <w:rsid w:val="007D5B67"/>
    <w:rsid w:val="007D7F7E"/>
    <w:rsid w:val="007E2EFE"/>
    <w:rsid w:val="007E4625"/>
    <w:rsid w:val="007E5D74"/>
    <w:rsid w:val="007F0090"/>
    <w:rsid w:val="007F0399"/>
    <w:rsid w:val="007F1079"/>
    <w:rsid w:val="007F309C"/>
    <w:rsid w:val="007F4051"/>
    <w:rsid w:val="007F477D"/>
    <w:rsid w:val="007F6E08"/>
    <w:rsid w:val="007F7CCC"/>
    <w:rsid w:val="008018C0"/>
    <w:rsid w:val="0080230D"/>
    <w:rsid w:val="00802ED0"/>
    <w:rsid w:val="00804A8C"/>
    <w:rsid w:val="00806044"/>
    <w:rsid w:val="008063A9"/>
    <w:rsid w:val="008103EE"/>
    <w:rsid w:val="0081094A"/>
    <w:rsid w:val="00815B2E"/>
    <w:rsid w:val="008164D2"/>
    <w:rsid w:val="00816B7B"/>
    <w:rsid w:val="00820836"/>
    <w:rsid w:val="0082099D"/>
    <w:rsid w:val="00823907"/>
    <w:rsid w:val="008247CA"/>
    <w:rsid w:val="00824CE4"/>
    <w:rsid w:val="0082514D"/>
    <w:rsid w:val="00827AA3"/>
    <w:rsid w:val="00832AB8"/>
    <w:rsid w:val="00834649"/>
    <w:rsid w:val="0083624C"/>
    <w:rsid w:val="00836D37"/>
    <w:rsid w:val="0084265E"/>
    <w:rsid w:val="00842E56"/>
    <w:rsid w:val="0084497B"/>
    <w:rsid w:val="0084642D"/>
    <w:rsid w:val="00852B6A"/>
    <w:rsid w:val="00855066"/>
    <w:rsid w:val="00855B95"/>
    <w:rsid w:val="00856157"/>
    <w:rsid w:val="00860E7D"/>
    <w:rsid w:val="008626A5"/>
    <w:rsid w:val="008646A4"/>
    <w:rsid w:val="00866E4D"/>
    <w:rsid w:val="008702C2"/>
    <w:rsid w:val="00872D75"/>
    <w:rsid w:val="00877575"/>
    <w:rsid w:val="00882694"/>
    <w:rsid w:val="00885654"/>
    <w:rsid w:val="00890CA2"/>
    <w:rsid w:val="00890D64"/>
    <w:rsid w:val="00896CC2"/>
    <w:rsid w:val="008A1827"/>
    <w:rsid w:val="008A42F3"/>
    <w:rsid w:val="008A6AE8"/>
    <w:rsid w:val="008B0E9E"/>
    <w:rsid w:val="008B0F55"/>
    <w:rsid w:val="008B6B26"/>
    <w:rsid w:val="008C090D"/>
    <w:rsid w:val="008C2E0C"/>
    <w:rsid w:val="008C3631"/>
    <w:rsid w:val="008C4AB1"/>
    <w:rsid w:val="008C4DED"/>
    <w:rsid w:val="008C7D1F"/>
    <w:rsid w:val="008D2B2C"/>
    <w:rsid w:val="008D455D"/>
    <w:rsid w:val="008E043E"/>
    <w:rsid w:val="008E085C"/>
    <w:rsid w:val="008E1F79"/>
    <w:rsid w:val="008E3D17"/>
    <w:rsid w:val="008E4D42"/>
    <w:rsid w:val="008F1DAD"/>
    <w:rsid w:val="008F46C8"/>
    <w:rsid w:val="008F6041"/>
    <w:rsid w:val="008F6A9A"/>
    <w:rsid w:val="008F6F2D"/>
    <w:rsid w:val="0090271F"/>
    <w:rsid w:val="009047F0"/>
    <w:rsid w:val="009052E2"/>
    <w:rsid w:val="009060E7"/>
    <w:rsid w:val="00906CF0"/>
    <w:rsid w:val="00913338"/>
    <w:rsid w:val="00915078"/>
    <w:rsid w:val="0091677F"/>
    <w:rsid w:val="00916CF4"/>
    <w:rsid w:val="00921AB6"/>
    <w:rsid w:val="00922CB1"/>
    <w:rsid w:val="00922F66"/>
    <w:rsid w:val="00923A7D"/>
    <w:rsid w:val="00923B5E"/>
    <w:rsid w:val="00923FC1"/>
    <w:rsid w:val="00924B5A"/>
    <w:rsid w:val="0092588D"/>
    <w:rsid w:val="00927811"/>
    <w:rsid w:val="009279E8"/>
    <w:rsid w:val="00930EE2"/>
    <w:rsid w:val="00930FB7"/>
    <w:rsid w:val="0093277D"/>
    <w:rsid w:val="00932E42"/>
    <w:rsid w:val="0093359B"/>
    <w:rsid w:val="00934147"/>
    <w:rsid w:val="00934EC3"/>
    <w:rsid w:val="0093504D"/>
    <w:rsid w:val="00936DFD"/>
    <w:rsid w:val="00937F73"/>
    <w:rsid w:val="009412BC"/>
    <w:rsid w:val="0094247F"/>
    <w:rsid w:val="00947A8A"/>
    <w:rsid w:val="00947DA0"/>
    <w:rsid w:val="009504F9"/>
    <w:rsid w:val="00950E2F"/>
    <w:rsid w:val="00951052"/>
    <w:rsid w:val="00952248"/>
    <w:rsid w:val="0095362E"/>
    <w:rsid w:val="00956A9B"/>
    <w:rsid w:val="009578AF"/>
    <w:rsid w:val="00961FB9"/>
    <w:rsid w:val="00963239"/>
    <w:rsid w:val="00965B1A"/>
    <w:rsid w:val="00965CA7"/>
    <w:rsid w:val="00972CBF"/>
    <w:rsid w:val="00975915"/>
    <w:rsid w:val="009801A9"/>
    <w:rsid w:val="009824CC"/>
    <w:rsid w:val="00984EFF"/>
    <w:rsid w:val="00987FE1"/>
    <w:rsid w:val="00990024"/>
    <w:rsid w:val="00991456"/>
    <w:rsid w:val="0099270C"/>
    <w:rsid w:val="00995A6A"/>
    <w:rsid w:val="0099639D"/>
    <w:rsid w:val="009963B1"/>
    <w:rsid w:val="009A046F"/>
    <w:rsid w:val="009A074E"/>
    <w:rsid w:val="009A14EA"/>
    <w:rsid w:val="009A3C4B"/>
    <w:rsid w:val="009A66C7"/>
    <w:rsid w:val="009A6D7D"/>
    <w:rsid w:val="009A6E4D"/>
    <w:rsid w:val="009B346A"/>
    <w:rsid w:val="009B396A"/>
    <w:rsid w:val="009B4B5E"/>
    <w:rsid w:val="009B72A2"/>
    <w:rsid w:val="009C0C88"/>
    <w:rsid w:val="009C1FC5"/>
    <w:rsid w:val="009C2035"/>
    <w:rsid w:val="009C36F7"/>
    <w:rsid w:val="009C3A97"/>
    <w:rsid w:val="009C3B11"/>
    <w:rsid w:val="009C4999"/>
    <w:rsid w:val="009C6145"/>
    <w:rsid w:val="009D1ABC"/>
    <w:rsid w:val="009D437B"/>
    <w:rsid w:val="009D6E7E"/>
    <w:rsid w:val="009E0224"/>
    <w:rsid w:val="009E5AAD"/>
    <w:rsid w:val="009F0BDD"/>
    <w:rsid w:val="009F69F7"/>
    <w:rsid w:val="009F6B04"/>
    <w:rsid w:val="009F7C24"/>
    <w:rsid w:val="00A00EAF"/>
    <w:rsid w:val="00A013CF"/>
    <w:rsid w:val="00A01C99"/>
    <w:rsid w:val="00A01EA7"/>
    <w:rsid w:val="00A04059"/>
    <w:rsid w:val="00A07426"/>
    <w:rsid w:val="00A07FB3"/>
    <w:rsid w:val="00A11101"/>
    <w:rsid w:val="00A12A69"/>
    <w:rsid w:val="00A14AAB"/>
    <w:rsid w:val="00A16299"/>
    <w:rsid w:val="00A174D1"/>
    <w:rsid w:val="00A208C7"/>
    <w:rsid w:val="00A2244E"/>
    <w:rsid w:val="00A24F92"/>
    <w:rsid w:val="00A25148"/>
    <w:rsid w:val="00A317A8"/>
    <w:rsid w:val="00A33ED1"/>
    <w:rsid w:val="00A36BAF"/>
    <w:rsid w:val="00A404A3"/>
    <w:rsid w:val="00A40677"/>
    <w:rsid w:val="00A40E43"/>
    <w:rsid w:val="00A447AA"/>
    <w:rsid w:val="00A47B8E"/>
    <w:rsid w:val="00A512FF"/>
    <w:rsid w:val="00A53152"/>
    <w:rsid w:val="00A56D54"/>
    <w:rsid w:val="00A5749E"/>
    <w:rsid w:val="00A57869"/>
    <w:rsid w:val="00A6087A"/>
    <w:rsid w:val="00A60C12"/>
    <w:rsid w:val="00A61B73"/>
    <w:rsid w:val="00A63AA7"/>
    <w:rsid w:val="00A658A0"/>
    <w:rsid w:val="00A67CF6"/>
    <w:rsid w:val="00A67F1D"/>
    <w:rsid w:val="00A704B5"/>
    <w:rsid w:val="00A7164E"/>
    <w:rsid w:val="00A720E6"/>
    <w:rsid w:val="00A77216"/>
    <w:rsid w:val="00A8530E"/>
    <w:rsid w:val="00A85F1E"/>
    <w:rsid w:val="00A86DF5"/>
    <w:rsid w:val="00A86E05"/>
    <w:rsid w:val="00A90379"/>
    <w:rsid w:val="00A913D6"/>
    <w:rsid w:val="00A91FF2"/>
    <w:rsid w:val="00A92867"/>
    <w:rsid w:val="00A94391"/>
    <w:rsid w:val="00A94E0D"/>
    <w:rsid w:val="00A96D7B"/>
    <w:rsid w:val="00A978E7"/>
    <w:rsid w:val="00AA11B4"/>
    <w:rsid w:val="00AA7AD6"/>
    <w:rsid w:val="00AB057D"/>
    <w:rsid w:val="00AB16F2"/>
    <w:rsid w:val="00AB1919"/>
    <w:rsid w:val="00AB226B"/>
    <w:rsid w:val="00AB536B"/>
    <w:rsid w:val="00AB6913"/>
    <w:rsid w:val="00AC2CF4"/>
    <w:rsid w:val="00AC5645"/>
    <w:rsid w:val="00AC7545"/>
    <w:rsid w:val="00AD0894"/>
    <w:rsid w:val="00AD10C3"/>
    <w:rsid w:val="00AD3569"/>
    <w:rsid w:val="00AD4B8A"/>
    <w:rsid w:val="00AD58FA"/>
    <w:rsid w:val="00AD79D0"/>
    <w:rsid w:val="00AE0996"/>
    <w:rsid w:val="00AE3FE9"/>
    <w:rsid w:val="00AE4715"/>
    <w:rsid w:val="00AE4F98"/>
    <w:rsid w:val="00AE7E94"/>
    <w:rsid w:val="00AF231F"/>
    <w:rsid w:val="00AF38BD"/>
    <w:rsid w:val="00AF3AF2"/>
    <w:rsid w:val="00AF47C4"/>
    <w:rsid w:val="00AF69D1"/>
    <w:rsid w:val="00B003BA"/>
    <w:rsid w:val="00B02C6F"/>
    <w:rsid w:val="00B04408"/>
    <w:rsid w:val="00B046A4"/>
    <w:rsid w:val="00B04AD2"/>
    <w:rsid w:val="00B05945"/>
    <w:rsid w:val="00B0650C"/>
    <w:rsid w:val="00B0790B"/>
    <w:rsid w:val="00B11BD8"/>
    <w:rsid w:val="00B14AD6"/>
    <w:rsid w:val="00B14B09"/>
    <w:rsid w:val="00B1589E"/>
    <w:rsid w:val="00B15987"/>
    <w:rsid w:val="00B17927"/>
    <w:rsid w:val="00B200C9"/>
    <w:rsid w:val="00B2228E"/>
    <w:rsid w:val="00B233E8"/>
    <w:rsid w:val="00B26C24"/>
    <w:rsid w:val="00B27106"/>
    <w:rsid w:val="00B305A1"/>
    <w:rsid w:val="00B31021"/>
    <w:rsid w:val="00B336DF"/>
    <w:rsid w:val="00B41622"/>
    <w:rsid w:val="00B419D5"/>
    <w:rsid w:val="00B41DD3"/>
    <w:rsid w:val="00B421ED"/>
    <w:rsid w:val="00B429F2"/>
    <w:rsid w:val="00B453E8"/>
    <w:rsid w:val="00B455AE"/>
    <w:rsid w:val="00B4660A"/>
    <w:rsid w:val="00B47A84"/>
    <w:rsid w:val="00B52D1B"/>
    <w:rsid w:val="00B5561A"/>
    <w:rsid w:val="00B56D9E"/>
    <w:rsid w:val="00B5735F"/>
    <w:rsid w:val="00B57AD8"/>
    <w:rsid w:val="00B61432"/>
    <w:rsid w:val="00B63150"/>
    <w:rsid w:val="00B63739"/>
    <w:rsid w:val="00B644B5"/>
    <w:rsid w:val="00B65F1E"/>
    <w:rsid w:val="00B66C9F"/>
    <w:rsid w:val="00B671FF"/>
    <w:rsid w:val="00B7098E"/>
    <w:rsid w:val="00B716C5"/>
    <w:rsid w:val="00B71B28"/>
    <w:rsid w:val="00B73185"/>
    <w:rsid w:val="00B7409E"/>
    <w:rsid w:val="00B74EF1"/>
    <w:rsid w:val="00B74FCB"/>
    <w:rsid w:val="00B75CA1"/>
    <w:rsid w:val="00B76A5B"/>
    <w:rsid w:val="00B76C47"/>
    <w:rsid w:val="00B77BE5"/>
    <w:rsid w:val="00B80CE2"/>
    <w:rsid w:val="00B80D2D"/>
    <w:rsid w:val="00B81475"/>
    <w:rsid w:val="00B83919"/>
    <w:rsid w:val="00B84A33"/>
    <w:rsid w:val="00B90E11"/>
    <w:rsid w:val="00B93193"/>
    <w:rsid w:val="00B94556"/>
    <w:rsid w:val="00B9495C"/>
    <w:rsid w:val="00B97662"/>
    <w:rsid w:val="00BA15F7"/>
    <w:rsid w:val="00BA1BEB"/>
    <w:rsid w:val="00BA1E92"/>
    <w:rsid w:val="00BA1EDF"/>
    <w:rsid w:val="00BA29BA"/>
    <w:rsid w:val="00BA474D"/>
    <w:rsid w:val="00BB1D0A"/>
    <w:rsid w:val="00BB4F38"/>
    <w:rsid w:val="00BC1029"/>
    <w:rsid w:val="00BC300F"/>
    <w:rsid w:val="00BD0CD9"/>
    <w:rsid w:val="00BD3675"/>
    <w:rsid w:val="00BD420F"/>
    <w:rsid w:val="00BD4971"/>
    <w:rsid w:val="00BD51AC"/>
    <w:rsid w:val="00BD6785"/>
    <w:rsid w:val="00BE216C"/>
    <w:rsid w:val="00BE2E60"/>
    <w:rsid w:val="00BE3187"/>
    <w:rsid w:val="00BE7110"/>
    <w:rsid w:val="00BF1DFB"/>
    <w:rsid w:val="00BF4E63"/>
    <w:rsid w:val="00C021DA"/>
    <w:rsid w:val="00C02FC6"/>
    <w:rsid w:val="00C047CC"/>
    <w:rsid w:val="00C06497"/>
    <w:rsid w:val="00C06F04"/>
    <w:rsid w:val="00C11EE4"/>
    <w:rsid w:val="00C12B07"/>
    <w:rsid w:val="00C1461D"/>
    <w:rsid w:val="00C14D6F"/>
    <w:rsid w:val="00C202C9"/>
    <w:rsid w:val="00C20867"/>
    <w:rsid w:val="00C26508"/>
    <w:rsid w:val="00C31005"/>
    <w:rsid w:val="00C32D66"/>
    <w:rsid w:val="00C33DB2"/>
    <w:rsid w:val="00C3420D"/>
    <w:rsid w:val="00C37091"/>
    <w:rsid w:val="00C37966"/>
    <w:rsid w:val="00C430CB"/>
    <w:rsid w:val="00C47D87"/>
    <w:rsid w:val="00C53D78"/>
    <w:rsid w:val="00C56E59"/>
    <w:rsid w:val="00C57D2A"/>
    <w:rsid w:val="00C64493"/>
    <w:rsid w:val="00C66ED4"/>
    <w:rsid w:val="00C67FFC"/>
    <w:rsid w:val="00C70664"/>
    <w:rsid w:val="00C70EAD"/>
    <w:rsid w:val="00C70FC6"/>
    <w:rsid w:val="00C71485"/>
    <w:rsid w:val="00C71B9F"/>
    <w:rsid w:val="00C71C83"/>
    <w:rsid w:val="00C74DA4"/>
    <w:rsid w:val="00C7708E"/>
    <w:rsid w:val="00C8079C"/>
    <w:rsid w:val="00C81AFD"/>
    <w:rsid w:val="00C827EF"/>
    <w:rsid w:val="00C82FFD"/>
    <w:rsid w:val="00C84480"/>
    <w:rsid w:val="00C84E84"/>
    <w:rsid w:val="00C85D55"/>
    <w:rsid w:val="00C862E9"/>
    <w:rsid w:val="00C907F2"/>
    <w:rsid w:val="00C90AAC"/>
    <w:rsid w:val="00C93FD2"/>
    <w:rsid w:val="00C95208"/>
    <w:rsid w:val="00C971DA"/>
    <w:rsid w:val="00CA00EC"/>
    <w:rsid w:val="00CA32CB"/>
    <w:rsid w:val="00CA3CFB"/>
    <w:rsid w:val="00CA7E88"/>
    <w:rsid w:val="00CB0B8D"/>
    <w:rsid w:val="00CB2C0D"/>
    <w:rsid w:val="00CB3EE9"/>
    <w:rsid w:val="00CB52C8"/>
    <w:rsid w:val="00CB5680"/>
    <w:rsid w:val="00CB7D00"/>
    <w:rsid w:val="00CC0653"/>
    <w:rsid w:val="00CC311D"/>
    <w:rsid w:val="00CC5358"/>
    <w:rsid w:val="00CC7248"/>
    <w:rsid w:val="00CD1DD1"/>
    <w:rsid w:val="00CD2A23"/>
    <w:rsid w:val="00CD2A4A"/>
    <w:rsid w:val="00CD634A"/>
    <w:rsid w:val="00CD79B6"/>
    <w:rsid w:val="00CE3E8B"/>
    <w:rsid w:val="00CE7B00"/>
    <w:rsid w:val="00CE7F9E"/>
    <w:rsid w:val="00CF075A"/>
    <w:rsid w:val="00CF3812"/>
    <w:rsid w:val="00CF4679"/>
    <w:rsid w:val="00CF5209"/>
    <w:rsid w:val="00CF6A16"/>
    <w:rsid w:val="00D000A2"/>
    <w:rsid w:val="00D015B5"/>
    <w:rsid w:val="00D03C94"/>
    <w:rsid w:val="00D045B5"/>
    <w:rsid w:val="00D04E9F"/>
    <w:rsid w:val="00D05C2B"/>
    <w:rsid w:val="00D05E4E"/>
    <w:rsid w:val="00D11539"/>
    <w:rsid w:val="00D12226"/>
    <w:rsid w:val="00D12D77"/>
    <w:rsid w:val="00D1336E"/>
    <w:rsid w:val="00D1479A"/>
    <w:rsid w:val="00D14A49"/>
    <w:rsid w:val="00D14ACC"/>
    <w:rsid w:val="00D176C2"/>
    <w:rsid w:val="00D2074A"/>
    <w:rsid w:val="00D212FF"/>
    <w:rsid w:val="00D21362"/>
    <w:rsid w:val="00D219EB"/>
    <w:rsid w:val="00D24063"/>
    <w:rsid w:val="00D2505D"/>
    <w:rsid w:val="00D25419"/>
    <w:rsid w:val="00D25AE5"/>
    <w:rsid w:val="00D26960"/>
    <w:rsid w:val="00D274B8"/>
    <w:rsid w:val="00D27AE4"/>
    <w:rsid w:val="00D32BAC"/>
    <w:rsid w:val="00D3422F"/>
    <w:rsid w:val="00D34DA2"/>
    <w:rsid w:val="00D35DDD"/>
    <w:rsid w:val="00D36B1A"/>
    <w:rsid w:val="00D4034B"/>
    <w:rsid w:val="00D40E53"/>
    <w:rsid w:val="00D414FF"/>
    <w:rsid w:val="00D431F8"/>
    <w:rsid w:val="00D43389"/>
    <w:rsid w:val="00D453C4"/>
    <w:rsid w:val="00D45BD2"/>
    <w:rsid w:val="00D47FCB"/>
    <w:rsid w:val="00D51680"/>
    <w:rsid w:val="00D54510"/>
    <w:rsid w:val="00D54E50"/>
    <w:rsid w:val="00D55A62"/>
    <w:rsid w:val="00D57CF4"/>
    <w:rsid w:val="00D60D5C"/>
    <w:rsid w:val="00D612F5"/>
    <w:rsid w:val="00D61937"/>
    <w:rsid w:val="00D62DD2"/>
    <w:rsid w:val="00D63591"/>
    <w:rsid w:val="00D63E45"/>
    <w:rsid w:val="00D64D44"/>
    <w:rsid w:val="00D6637D"/>
    <w:rsid w:val="00D67FE4"/>
    <w:rsid w:val="00D70DA1"/>
    <w:rsid w:val="00D7142C"/>
    <w:rsid w:val="00D71C48"/>
    <w:rsid w:val="00D72662"/>
    <w:rsid w:val="00D74826"/>
    <w:rsid w:val="00D77605"/>
    <w:rsid w:val="00D80B7F"/>
    <w:rsid w:val="00D80BF9"/>
    <w:rsid w:val="00D814FF"/>
    <w:rsid w:val="00D81AFA"/>
    <w:rsid w:val="00D82819"/>
    <w:rsid w:val="00D86D9B"/>
    <w:rsid w:val="00D87568"/>
    <w:rsid w:val="00D910A4"/>
    <w:rsid w:val="00D950F7"/>
    <w:rsid w:val="00D960D8"/>
    <w:rsid w:val="00D97235"/>
    <w:rsid w:val="00D9754B"/>
    <w:rsid w:val="00DA05EC"/>
    <w:rsid w:val="00DA0EE9"/>
    <w:rsid w:val="00DA27FC"/>
    <w:rsid w:val="00DB5D26"/>
    <w:rsid w:val="00DB6882"/>
    <w:rsid w:val="00DB6951"/>
    <w:rsid w:val="00DB6CB9"/>
    <w:rsid w:val="00DB7BC0"/>
    <w:rsid w:val="00DC152E"/>
    <w:rsid w:val="00DC232E"/>
    <w:rsid w:val="00DC29C2"/>
    <w:rsid w:val="00DC5B75"/>
    <w:rsid w:val="00DC6040"/>
    <w:rsid w:val="00DC62E3"/>
    <w:rsid w:val="00DC7056"/>
    <w:rsid w:val="00DD10C0"/>
    <w:rsid w:val="00DD527A"/>
    <w:rsid w:val="00DD55C3"/>
    <w:rsid w:val="00DD78FB"/>
    <w:rsid w:val="00DD7A27"/>
    <w:rsid w:val="00DE4838"/>
    <w:rsid w:val="00DE555E"/>
    <w:rsid w:val="00DE64AA"/>
    <w:rsid w:val="00DF01B4"/>
    <w:rsid w:val="00DF12D9"/>
    <w:rsid w:val="00DF2CB3"/>
    <w:rsid w:val="00DF48EA"/>
    <w:rsid w:val="00E007EF"/>
    <w:rsid w:val="00E03FE8"/>
    <w:rsid w:val="00E049AC"/>
    <w:rsid w:val="00E0648C"/>
    <w:rsid w:val="00E10779"/>
    <w:rsid w:val="00E140DD"/>
    <w:rsid w:val="00E1451A"/>
    <w:rsid w:val="00E15776"/>
    <w:rsid w:val="00E1617E"/>
    <w:rsid w:val="00E17B37"/>
    <w:rsid w:val="00E244C7"/>
    <w:rsid w:val="00E25ACA"/>
    <w:rsid w:val="00E260D4"/>
    <w:rsid w:val="00E2714C"/>
    <w:rsid w:val="00E27A94"/>
    <w:rsid w:val="00E31944"/>
    <w:rsid w:val="00E329E8"/>
    <w:rsid w:val="00E33DB7"/>
    <w:rsid w:val="00E34F17"/>
    <w:rsid w:val="00E37046"/>
    <w:rsid w:val="00E42FE5"/>
    <w:rsid w:val="00E46D70"/>
    <w:rsid w:val="00E47F90"/>
    <w:rsid w:val="00E521AB"/>
    <w:rsid w:val="00E5230D"/>
    <w:rsid w:val="00E532F7"/>
    <w:rsid w:val="00E53BE8"/>
    <w:rsid w:val="00E55A46"/>
    <w:rsid w:val="00E57495"/>
    <w:rsid w:val="00E6399E"/>
    <w:rsid w:val="00E676AC"/>
    <w:rsid w:val="00E70406"/>
    <w:rsid w:val="00E70524"/>
    <w:rsid w:val="00E70C8D"/>
    <w:rsid w:val="00E71EAF"/>
    <w:rsid w:val="00E720D8"/>
    <w:rsid w:val="00E738B0"/>
    <w:rsid w:val="00E74B9E"/>
    <w:rsid w:val="00E7536C"/>
    <w:rsid w:val="00E76A83"/>
    <w:rsid w:val="00E76C58"/>
    <w:rsid w:val="00E83812"/>
    <w:rsid w:val="00E842A6"/>
    <w:rsid w:val="00E84FAB"/>
    <w:rsid w:val="00E870DF"/>
    <w:rsid w:val="00E9025A"/>
    <w:rsid w:val="00E93F8E"/>
    <w:rsid w:val="00E94C5D"/>
    <w:rsid w:val="00E94F70"/>
    <w:rsid w:val="00E959A8"/>
    <w:rsid w:val="00E97021"/>
    <w:rsid w:val="00EA0189"/>
    <w:rsid w:val="00EA3936"/>
    <w:rsid w:val="00EA3F6D"/>
    <w:rsid w:val="00EA3FE9"/>
    <w:rsid w:val="00EA5299"/>
    <w:rsid w:val="00EA60D1"/>
    <w:rsid w:val="00EA7171"/>
    <w:rsid w:val="00EA7F47"/>
    <w:rsid w:val="00EB5029"/>
    <w:rsid w:val="00EB71BA"/>
    <w:rsid w:val="00EC2414"/>
    <w:rsid w:val="00EC337E"/>
    <w:rsid w:val="00EC4DE5"/>
    <w:rsid w:val="00EC4E4D"/>
    <w:rsid w:val="00EC4E9F"/>
    <w:rsid w:val="00EC56D8"/>
    <w:rsid w:val="00EC5877"/>
    <w:rsid w:val="00EC5D94"/>
    <w:rsid w:val="00EC6331"/>
    <w:rsid w:val="00EC650B"/>
    <w:rsid w:val="00ED0E17"/>
    <w:rsid w:val="00ED47D7"/>
    <w:rsid w:val="00ED6BA2"/>
    <w:rsid w:val="00ED7C2E"/>
    <w:rsid w:val="00ED7ECF"/>
    <w:rsid w:val="00EE1287"/>
    <w:rsid w:val="00EE444D"/>
    <w:rsid w:val="00EE7754"/>
    <w:rsid w:val="00EF3C01"/>
    <w:rsid w:val="00EF3DE0"/>
    <w:rsid w:val="00EF51E0"/>
    <w:rsid w:val="00EF5C73"/>
    <w:rsid w:val="00EF72AA"/>
    <w:rsid w:val="00F02CF5"/>
    <w:rsid w:val="00F03B37"/>
    <w:rsid w:val="00F0414C"/>
    <w:rsid w:val="00F049BF"/>
    <w:rsid w:val="00F04AB0"/>
    <w:rsid w:val="00F10F89"/>
    <w:rsid w:val="00F12849"/>
    <w:rsid w:val="00F15F34"/>
    <w:rsid w:val="00F17E50"/>
    <w:rsid w:val="00F227AF"/>
    <w:rsid w:val="00F30A78"/>
    <w:rsid w:val="00F30E31"/>
    <w:rsid w:val="00F31292"/>
    <w:rsid w:val="00F31378"/>
    <w:rsid w:val="00F36080"/>
    <w:rsid w:val="00F365EF"/>
    <w:rsid w:val="00F40868"/>
    <w:rsid w:val="00F452AC"/>
    <w:rsid w:val="00F47191"/>
    <w:rsid w:val="00F52A34"/>
    <w:rsid w:val="00F537D7"/>
    <w:rsid w:val="00F5550B"/>
    <w:rsid w:val="00F56BF4"/>
    <w:rsid w:val="00F60926"/>
    <w:rsid w:val="00F618B7"/>
    <w:rsid w:val="00F62CE7"/>
    <w:rsid w:val="00F64546"/>
    <w:rsid w:val="00F66F80"/>
    <w:rsid w:val="00F67493"/>
    <w:rsid w:val="00F67A82"/>
    <w:rsid w:val="00F67D71"/>
    <w:rsid w:val="00F70D71"/>
    <w:rsid w:val="00F710CA"/>
    <w:rsid w:val="00F71A60"/>
    <w:rsid w:val="00F71CD9"/>
    <w:rsid w:val="00F720D3"/>
    <w:rsid w:val="00F75F4C"/>
    <w:rsid w:val="00F764D6"/>
    <w:rsid w:val="00F773DF"/>
    <w:rsid w:val="00F82AF9"/>
    <w:rsid w:val="00F84FD0"/>
    <w:rsid w:val="00F85256"/>
    <w:rsid w:val="00F90722"/>
    <w:rsid w:val="00F93E88"/>
    <w:rsid w:val="00F94C87"/>
    <w:rsid w:val="00F94FFA"/>
    <w:rsid w:val="00F957CB"/>
    <w:rsid w:val="00F958B9"/>
    <w:rsid w:val="00F95F6B"/>
    <w:rsid w:val="00F96820"/>
    <w:rsid w:val="00FA01C0"/>
    <w:rsid w:val="00FA11AB"/>
    <w:rsid w:val="00FA3C94"/>
    <w:rsid w:val="00FA5AB8"/>
    <w:rsid w:val="00FA6019"/>
    <w:rsid w:val="00FA68A7"/>
    <w:rsid w:val="00FA69B5"/>
    <w:rsid w:val="00FA6F6A"/>
    <w:rsid w:val="00FB100B"/>
    <w:rsid w:val="00FB3C85"/>
    <w:rsid w:val="00FB7064"/>
    <w:rsid w:val="00FC21AD"/>
    <w:rsid w:val="00FC240A"/>
    <w:rsid w:val="00FC3028"/>
    <w:rsid w:val="00FC42A9"/>
    <w:rsid w:val="00FC45AB"/>
    <w:rsid w:val="00FC4D7E"/>
    <w:rsid w:val="00FC4D80"/>
    <w:rsid w:val="00FC78AC"/>
    <w:rsid w:val="00FD0095"/>
    <w:rsid w:val="00FD0C35"/>
    <w:rsid w:val="00FD15E1"/>
    <w:rsid w:val="00FD2CAF"/>
    <w:rsid w:val="00FD435E"/>
    <w:rsid w:val="00FD604D"/>
    <w:rsid w:val="00FE03E9"/>
    <w:rsid w:val="00FE1156"/>
    <w:rsid w:val="00FE129B"/>
    <w:rsid w:val="00FE2ECC"/>
    <w:rsid w:val="00FE2F5C"/>
    <w:rsid w:val="00FE4FD3"/>
    <w:rsid w:val="00FE7271"/>
    <w:rsid w:val="00FF0747"/>
    <w:rsid w:val="00FF51CE"/>
    <w:rsid w:val="00FF73FF"/>
    <w:rsid w:val="0E3B7409"/>
    <w:rsid w:val="135C0B8F"/>
    <w:rsid w:val="189521FD"/>
    <w:rsid w:val="1916775B"/>
    <w:rsid w:val="1A2978CE"/>
    <w:rsid w:val="1DF40C70"/>
    <w:rsid w:val="23DB7460"/>
    <w:rsid w:val="274B159D"/>
    <w:rsid w:val="2A522B7B"/>
    <w:rsid w:val="334E1F20"/>
    <w:rsid w:val="3446128F"/>
    <w:rsid w:val="399B0999"/>
    <w:rsid w:val="3BEB09D1"/>
    <w:rsid w:val="41F330D8"/>
    <w:rsid w:val="426556F9"/>
    <w:rsid w:val="46642DF0"/>
    <w:rsid w:val="4A2D51AB"/>
    <w:rsid w:val="4ACC3E2B"/>
    <w:rsid w:val="4AEB77BC"/>
    <w:rsid w:val="4C4F173A"/>
    <w:rsid w:val="52AB61A6"/>
    <w:rsid w:val="5DC83302"/>
    <w:rsid w:val="621242D1"/>
    <w:rsid w:val="683804CD"/>
    <w:rsid w:val="71880A5E"/>
    <w:rsid w:val="73643DE1"/>
    <w:rsid w:val="798153F1"/>
    <w:rsid w:val="7A0609D6"/>
    <w:rsid w:val="7E0B5A63"/>
    <w:rsid w:val="7EAA16EE"/>
  </w:rsids>
  <w:docVars>
    <w:docVar w:name="commondata" w:val="eyJoZGlkIjoiNjQyOTViMjg0ZmU1MTMwYzhmN2QzYzUwMGY0ZmVhOWU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A071ED38-7500-4A81-951C-D9176559A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iPriority="0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0" w:qFormat="1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Heading1">
    <w:name w:val="heading 1"/>
    <w:basedOn w:val="Normal"/>
    <w:link w:val="1"/>
    <w:uiPriority w:val="9"/>
    <w:qFormat/>
    <w:pPr>
      <w:widowControl/>
      <w:spacing w:before="100" w:beforeAutospacing="1" w:after="100" w:afterAutospacing="1"/>
      <w:jc w:val="left"/>
      <w:outlineLvl w:val="0"/>
    </w:pPr>
    <w:rPr>
      <w:rFonts w:ascii="宋体" w:hAnsi="宋体"/>
      <w:b/>
      <w:bCs/>
      <w:kern w:val="36"/>
      <w:sz w:val="48"/>
      <w:szCs w:val="48"/>
    </w:rPr>
  </w:style>
  <w:style w:type="paragraph" w:styleId="Heading2">
    <w:name w:val="heading 2"/>
    <w:basedOn w:val="Normal"/>
    <w:link w:val="2"/>
    <w:uiPriority w:val="9"/>
    <w:qFormat/>
    <w:pPr>
      <w:widowControl/>
      <w:spacing w:before="100" w:beforeAutospacing="1" w:after="100" w:afterAutospacing="1"/>
      <w:jc w:val="left"/>
      <w:outlineLvl w:val="1"/>
    </w:pPr>
    <w:rPr>
      <w:rFonts w:ascii="宋体" w:hAnsi="宋体"/>
      <w:b/>
      <w:bCs/>
      <w:kern w:val="0"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a"/>
    <w:unhideWhenUsed/>
    <w:qFormat/>
    <w:pPr>
      <w:jc w:val="left"/>
    </w:pPr>
  </w:style>
  <w:style w:type="paragraph" w:styleId="BodyText">
    <w:name w:val="Body Text"/>
    <w:basedOn w:val="Normal"/>
    <w:link w:val="a0"/>
    <w:qFormat/>
    <w:pPr>
      <w:widowControl/>
      <w:shd w:val="clear" w:color="auto" w:fill="FFFFFF"/>
      <w:spacing w:line="312" w:lineRule="exact"/>
      <w:ind w:hanging="400"/>
      <w:jc w:val="distribute"/>
    </w:pPr>
    <w:rPr>
      <w:rFonts w:ascii="宋体" w:hAnsi="宋体"/>
      <w:kern w:val="0"/>
      <w:sz w:val="19"/>
      <w:szCs w:val="19"/>
      <w:shd w:val="clear" w:color="auto" w:fill="FFFFFF"/>
    </w:rPr>
  </w:style>
  <w:style w:type="paragraph" w:styleId="PlainText">
    <w:name w:val="Plain Text"/>
    <w:basedOn w:val="Normal"/>
    <w:link w:val="a1"/>
    <w:qFormat/>
    <w:rPr>
      <w:rFonts w:ascii="宋体" w:hAnsi="Courier New"/>
      <w:kern w:val="0"/>
      <w:sz w:val="20"/>
      <w:szCs w:val="21"/>
    </w:rPr>
  </w:style>
  <w:style w:type="paragraph" w:styleId="BalloonText">
    <w:name w:val="Balloon Text"/>
    <w:basedOn w:val="Normal"/>
    <w:link w:val="a2"/>
    <w:uiPriority w:val="99"/>
    <w:unhideWhenUsed/>
    <w:qFormat/>
    <w:rPr>
      <w:kern w:val="0"/>
      <w:sz w:val="18"/>
      <w:szCs w:val="18"/>
    </w:rPr>
  </w:style>
  <w:style w:type="paragraph" w:styleId="Footer">
    <w:name w:val="footer"/>
    <w:basedOn w:val="Normal"/>
    <w:link w:val="a3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Header">
    <w:name w:val="header"/>
    <w:basedOn w:val="Normal"/>
    <w:link w:val="a4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NormalWeb">
    <w:name w:val="Normal (Web)"/>
    <w:basedOn w:val="Normal"/>
    <w:link w:val="a5"/>
    <w:unhideWhenUsed/>
    <w:qFormat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  <w:style w:type="paragraph" w:styleId="CommentSubject">
    <w:name w:val="annotation subject"/>
    <w:basedOn w:val="CommentText"/>
    <w:next w:val="CommentText"/>
    <w:link w:val="a6"/>
    <w:uiPriority w:val="99"/>
    <w:unhideWhenUsed/>
    <w:qFormat/>
    <w:rPr>
      <w:b/>
      <w:bCs/>
      <w:kern w:val="0"/>
      <w:sz w:val="20"/>
      <w:szCs w:val="20"/>
    </w:rPr>
  </w:style>
  <w:style w:type="table" w:styleId="TableGrid">
    <w:name w:val="Table Grid"/>
    <w:basedOn w:val="TableNormal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qFormat/>
    <w:rPr>
      <w:color w:val="CC0000"/>
    </w:rPr>
  </w:style>
  <w:style w:type="character" w:styleId="Hyperlink">
    <w:name w:val="Hyperlink"/>
    <w:uiPriority w:val="99"/>
    <w:unhideWhenUsed/>
    <w:qFormat/>
    <w:rPr>
      <w:color w:val="0000FF"/>
      <w:u w:val="single"/>
    </w:rPr>
  </w:style>
  <w:style w:type="character" w:styleId="CommentReference">
    <w:name w:val="annotation reference"/>
    <w:uiPriority w:val="99"/>
    <w:unhideWhenUsed/>
    <w:qFormat/>
    <w:rPr>
      <w:sz w:val="21"/>
      <w:szCs w:val="21"/>
    </w:rPr>
  </w:style>
  <w:style w:type="character" w:customStyle="1" w:styleId="1">
    <w:name w:val="标题 1 字符"/>
    <w:link w:val="Heading1"/>
    <w:uiPriority w:val="9"/>
    <w:qFormat/>
    <w:rPr>
      <w:rFonts w:ascii="宋体" w:hAnsi="宋体" w:cs="宋体"/>
      <w:b/>
      <w:bCs/>
      <w:kern w:val="36"/>
      <w:sz w:val="48"/>
      <w:szCs w:val="48"/>
    </w:rPr>
  </w:style>
  <w:style w:type="character" w:customStyle="1" w:styleId="2">
    <w:name w:val="标题 2 字符"/>
    <w:link w:val="Heading2"/>
    <w:uiPriority w:val="9"/>
    <w:qFormat/>
    <w:rPr>
      <w:rFonts w:ascii="宋体" w:hAnsi="宋体" w:cs="宋体"/>
      <w:b/>
      <w:bCs/>
      <w:sz w:val="36"/>
      <w:szCs w:val="36"/>
    </w:rPr>
  </w:style>
  <w:style w:type="character" w:customStyle="1" w:styleId="a">
    <w:name w:val="批注文字 字符"/>
    <w:link w:val="CommentText"/>
    <w:uiPriority w:val="99"/>
    <w:qFormat/>
  </w:style>
  <w:style w:type="character" w:customStyle="1" w:styleId="a0">
    <w:name w:val="正文文本 字符"/>
    <w:link w:val="BodyText"/>
    <w:qFormat/>
    <w:rPr>
      <w:rFonts w:ascii="宋体" w:hAnsi="宋体"/>
      <w:sz w:val="19"/>
      <w:szCs w:val="19"/>
      <w:shd w:val="clear" w:color="auto" w:fill="FFFFFF"/>
    </w:rPr>
  </w:style>
  <w:style w:type="character" w:customStyle="1" w:styleId="a1">
    <w:name w:val="纯文本 字符"/>
    <w:link w:val="PlainText"/>
    <w:qFormat/>
    <w:rPr>
      <w:rFonts w:ascii="宋体" w:eastAsia="宋体" w:hAnsi="Courier New" w:cs="Courier New"/>
      <w:szCs w:val="21"/>
    </w:rPr>
  </w:style>
  <w:style w:type="character" w:customStyle="1" w:styleId="a2">
    <w:name w:val="批注框文本 字符"/>
    <w:link w:val="BalloonText"/>
    <w:uiPriority w:val="99"/>
    <w:semiHidden/>
    <w:qFormat/>
    <w:rPr>
      <w:sz w:val="18"/>
      <w:szCs w:val="18"/>
    </w:rPr>
  </w:style>
  <w:style w:type="character" w:customStyle="1" w:styleId="a3">
    <w:name w:val="页脚 字符"/>
    <w:link w:val="Footer"/>
    <w:uiPriority w:val="99"/>
    <w:qFormat/>
    <w:rPr>
      <w:sz w:val="18"/>
      <w:szCs w:val="18"/>
    </w:rPr>
  </w:style>
  <w:style w:type="character" w:customStyle="1" w:styleId="a4">
    <w:name w:val="页眉 字符"/>
    <w:link w:val="Header"/>
    <w:uiPriority w:val="99"/>
    <w:qFormat/>
    <w:rPr>
      <w:sz w:val="18"/>
      <w:szCs w:val="18"/>
    </w:rPr>
  </w:style>
  <w:style w:type="character" w:customStyle="1" w:styleId="a5">
    <w:name w:val="普通(网站) 字符"/>
    <w:link w:val="NormalWeb"/>
    <w:qFormat/>
    <w:rPr>
      <w:rFonts w:ascii="宋体" w:hAnsi="宋体" w:cs="宋体"/>
      <w:sz w:val="24"/>
      <w:szCs w:val="24"/>
    </w:rPr>
  </w:style>
  <w:style w:type="character" w:customStyle="1" w:styleId="a6">
    <w:name w:val="批注主题 字符"/>
    <w:link w:val="CommentSubject"/>
    <w:uiPriority w:val="99"/>
    <w:semiHidden/>
    <w:qFormat/>
    <w:rPr>
      <w:b/>
      <w:bCs/>
    </w:rPr>
  </w:style>
  <w:style w:type="paragraph" w:customStyle="1" w:styleId="0">
    <w:name w:val="正文_0"/>
    <w:link w:val="0Char"/>
    <w:qFormat/>
    <w:pPr>
      <w:widowControl w:val="0"/>
      <w:jc w:val="both"/>
    </w:pPr>
    <w:rPr>
      <w:szCs w:val="24"/>
    </w:rPr>
  </w:style>
  <w:style w:type="character" w:customStyle="1" w:styleId="0Char">
    <w:name w:val="正文_0 Char"/>
    <w:link w:val="0"/>
    <w:qFormat/>
    <w:rPr>
      <w:szCs w:val="24"/>
      <w:lang w:bidi="ar-SA"/>
    </w:rPr>
  </w:style>
  <w:style w:type="paragraph" w:customStyle="1" w:styleId="CharCharCharCharCharCharCharCharCharCharCharCharCharCharCharCharCharCharChar">
    <w:name w:val="Char Char Char Char Char Char Char Char Char Char Char Char Char Char Char Char Char Char Char"/>
    <w:basedOn w:val="Normal"/>
    <w:qFormat/>
    <w:pPr>
      <w:widowControl/>
      <w:spacing w:line="300" w:lineRule="auto"/>
      <w:ind w:firstLine="200" w:firstLineChars="200"/>
    </w:pPr>
    <w:rPr>
      <w:rFonts w:ascii="Verdana" w:hAnsi="Verdana"/>
      <w:kern w:val="0"/>
      <w:szCs w:val="20"/>
      <w:lang w:eastAsia="en-US"/>
    </w:rPr>
  </w:style>
  <w:style w:type="character" w:customStyle="1" w:styleId="apple-converted-space">
    <w:name w:val="apple-converted-space"/>
    <w:qFormat/>
  </w:style>
  <w:style w:type="paragraph" w:customStyle="1" w:styleId="00">
    <w:name w:val="普通(网站)_0"/>
    <w:basedOn w:val="0"/>
    <w:link w:val="Web1Char1"/>
    <w:qFormat/>
    <w:pPr>
      <w:widowControl/>
      <w:spacing w:before="100" w:beforeAutospacing="1" w:after="100" w:afterAutospacing="1"/>
      <w:jc w:val="left"/>
    </w:pPr>
    <w:rPr>
      <w:rFonts w:ascii="宋体" w:hAnsi="宋体"/>
      <w:sz w:val="24"/>
    </w:rPr>
  </w:style>
  <w:style w:type="character" w:customStyle="1" w:styleId="Web1Char1">
    <w:name w:val="普通 (Web)1 Char1"/>
    <w:link w:val="00"/>
    <w:qFormat/>
    <w:rPr>
      <w:rFonts w:ascii="宋体" w:eastAsia="宋体" w:hAnsi="宋体" w:cs="宋体"/>
      <w:kern w:val="0"/>
      <w:sz w:val="24"/>
      <w:szCs w:val="24"/>
    </w:rPr>
  </w:style>
  <w:style w:type="paragraph" w:styleId="ListParagraph">
    <w:name w:val="List Paragraph"/>
    <w:basedOn w:val="Normal"/>
    <w:link w:val="a7"/>
    <w:qFormat/>
    <w:pPr>
      <w:ind w:firstLine="420" w:firstLineChars="200"/>
    </w:pPr>
    <w:rPr>
      <w:kern w:val="0"/>
      <w:sz w:val="20"/>
      <w:szCs w:val="20"/>
    </w:rPr>
  </w:style>
  <w:style w:type="character" w:customStyle="1" w:styleId="a7">
    <w:name w:val="列出段落 字符"/>
    <w:link w:val="ListParagraph"/>
    <w:qFormat/>
    <w:rPr>
      <w:rFonts w:ascii="Calibri" w:eastAsia="宋体" w:hAnsi="Calibri" w:cs="Times New Roman"/>
    </w:rPr>
  </w:style>
  <w:style w:type="character" w:customStyle="1" w:styleId="Char2">
    <w:name w:val="纯文本 Char2"/>
    <w:qFormat/>
    <w:rPr>
      <w:rFonts w:ascii="宋体" w:eastAsia="宋体" w:hAnsi="Courier New" w:cs="Courier New"/>
      <w:kern w:val="2"/>
      <w:sz w:val="21"/>
      <w:szCs w:val="21"/>
      <w:lang w:val="en-US" w:eastAsia="zh-CN" w:bidi="ar-SA"/>
    </w:rPr>
  </w:style>
  <w:style w:type="paragraph" w:customStyle="1" w:styleId="01">
    <w:name w:val="纯文本_0"/>
    <w:basedOn w:val="Normal"/>
    <w:link w:val="Char2Char"/>
    <w:qFormat/>
    <w:rPr>
      <w:rFonts w:ascii="宋体" w:hAnsi="Courier New"/>
      <w:kern w:val="0"/>
      <w:sz w:val="20"/>
      <w:szCs w:val="21"/>
    </w:rPr>
  </w:style>
  <w:style w:type="character" w:customStyle="1" w:styleId="Char2Char">
    <w:name w:val="纯文本 Char2 Char"/>
    <w:link w:val="01"/>
    <w:qFormat/>
    <w:rPr>
      <w:rFonts w:ascii="宋体" w:eastAsia="宋体" w:hAnsi="Courier New" w:cs="Courier New"/>
      <w:kern w:val="0"/>
      <w:sz w:val="20"/>
      <w:szCs w:val="21"/>
    </w:rPr>
  </w:style>
  <w:style w:type="paragraph" w:customStyle="1" w:styleId="NewNewNewNewNewNewNewNewNew">
    <w:name w:val="正文 New New New New New New New New New"/>
    <w:qFormat/>
    <w:pPr>
      <w:widowControl w:val="0"/>
      <w:jc w:val="both"/>
    </w:pPr>
    <w:rPr>
      <w:kern w:val="2"/>
      <w:sz w:val="21"/>
      <w:szCs w:val="24"/>
    </w:rPr>
  </w:style>
  <w:style w:type="paragraph" w:customStyle="1" w:styleId="NewNewNewNewNewNewNewNewNewNewNewNewNewNewNewNewNewNewNewNewNewNewNewNewNewNewNew">
    <w:name w:val="正文 New New New New New New New New New New New New New New New New New New New New New New New New New New New"/>
    <w:qFormat/>
    <w:pPr>
      <w:widowControl w:val="0"/>
      <w:jc w:val="both"/>
    </w:pPr>
    <w:rPr>
      <w:kern w:val="2"/>
      <w:sz w:val="21"/>
      <w:szCs w:val="24"/>
    </w:rPr>
  </w:style>
  <w:style w:type="paragraph" w:customStyle="1" w:styleId="NewNewNewNewNewNewNewNewNewNewNewNewNewNewNew">
    <w:name w:val="正文 New New New New New New New New New New New New New New New"/>
    <w:qFormat/>
    <w:pPr>
      <w:widowControl w:val="0"/>
      <w:jc w:val="both"/>
    </w:pPr>
    <w:rPr>
      <w:kern w:val="2"/>
      <w:sz w:val="21"/>
    </w:rPr>
  </w:style>
  <w:style w:type="paragraph" w:customStyle="1" w:styleId="000">
    <w:name w:val="正文_0_0"/>
    <w:qFormat/>
    <w:pPr>
      <w:widowControl w:val="0"/>
      <w:jc w:val="both"/>
    </w:pPr>
    <w:rPr>
      <w:kern w:val="2"/>
      <w:sz w:val="21"/>
    </w:rPr>
  </w:style>
  <w:style w:type="paragraph" w:customStyle="1" w:styleId="MTDisplayEquation">
    <w:name w:val="MTDisplayEquation"/>
    <w:basedOn w:val="Normal"/>
    <w:next w:val="Normal"/>
    <w:link w:val="MTDisplayEquationChar"/>
    <w:qFormat/>
    <w:pPr>
      <w:tabs>
        <w:tab w:val="center" w:pos="5040"/>
        <w:tab w:val="right" w:pos="9640"/>
      </w:tabs>
      <w:spacing w:line="288" w:lineRule="auto"/>
      <w:ind w:left="420" w:hanging="420" w:hangingChars="200"/>
      <w:jc w:val="left"/>
    </w:pPr>
    <w:rPr>
      <w:rFonts w:ascii="Times New Roman" w:hAnsi="Times New Roman"/>
      <w:szCs w:val="21"/>
    </w:rPr>
  </w:style>
  <w:style w:type="character" w:customStyle="1" w:styleId="MTDisplayEquationChar">
    <w:name w:val="MTDisplayEquation Char"/>
    <w:link w:val="MTDisplayEquation"/>
    <w:qFormat/>
    <w:rPr>
      <w:rFonts w:ascii="Times New Roman" w:hAnsi="Times New Roman"/>
      <w:kern w:val="2"/>
      <w:sz w:val="21"/>
      <w:szCs w:val="21"/>
    </w:rPr>
  </w:style>
  <w:style w:type="paragraph" w:customStyle="1" w:styleId="DefaultParagraph">
    <w:name w:val="DefaultParagraph"/>
    <w:link w:val="DefaultParagraphChar"/>
    <w:qFormat/>
    <w:rPr>
      <w:kern w:val="2"/>
      <w:sz w:val="21"/>
      <w:szCs w:val="22"/>
    </w:rPr>
  </w:style>
  <w:style w:type="character" w:customStyle="1" w:styleId="DefaultParagraphChar">
    <w:name w:val="DefaultParagraph Char"/>
    <w:link w:val="DefaultParagraph"/>
    <w:qFormat/>
    <w:locked/>
    <w:rPr>
      <w:kern w:val="2"/>
      <w:sz w:val="21"/>
      <w:szCs w:val="22"/>
      <w:lang w:bidi="ar-SA"/>
    </w:rPr>
  </w:style>
  <w:style w:type="paragraph" w:customStyle="1" w:styleId="10">
    <w:name w:val="正文1"/>
    <w:qFormat/>
    <w:pPr>
      <w:jc w:val="both"/>
    </w:pPr>
    <w:rPr>
      <w:rFonts w:ascii="Times New Roman" w:hAnsi="Times New Roman"/>
      <w:kern w:val="2"/>
      <w:sz w:val="21"/>
      <w:szCs w:val="21"/>
    </w:rPr>
  </w:style>
  <w:style w:type="character" w:customStyle="1" w:styleId="Char1">
    <w:name w:val="正文文本 Char1"/>
    <w:uiPriority w:val="99"/>
    <w:semiHidden/>
    <w:qFormat/>
    <w:rPr>
      <w:kern w:val="2"/>
      <w:sz w:val="21"/>
      <w:szCs w:val="22"/>
    </w:rPr>
  </w:style>
  <w:style w:type="paragraph" w:styleId="NoSpacing">
    <w:name w:val="No Spacing"/>
    <w:uiPriority w:val="1"/>
    <w:qFormat/>
    <w:pPr>
      <w:widowControl w:val="0"/>
      <w:jc w:val="both"/>
    </w:pPr>
    <w:rPr>
      <w:rFonts w:ascii="Times New Roman" w:hAnsi="Times New Roman"/>
      <w:kern w:val="2"/>
      <w:sz w:val="21"/>
    </w:rPr>
  </w:style>
  <w:style w:type="character" w:customStyle="1" w:styleId="Char10">
    <w:name w:val="批注文字 Char1"/>
    <w:semiHidden/>
    <w:qFormat/>
    <w:locked/>
    <w:rPr>
      <w:rFonts w:eastAsia="宋体"/>
      <w:kern w:val="2"/>
      <w:sz w:val="21"/>
      <w:szCs w:val="24"/>
      <w:lang w:val="en-US" w:eastAsia="zh-CN" w:bidi="ar-SA"/>
    </w:rPr>
  </w:style>
  <w:style w:type="character" w:customStyle="1" w:styleId="DefaultParagraphCharChar">
    <w:name w:val="DefaultParagraph Char Char"/>
    <w:qFormat/>
    <w:rPr>
      <w:rFonts w:ascii="Times New Roman"/>
      <w:kern w:val="2"/>
      <w:sz w:val="21"/>
      <w:szCs w:val="22"/>
    </w:rPr>
  </w:style>
  <w:style w:type="character" w:styleId="PlaceholderText">
    <w:name w:val="Placeholder Text"/>
    <w:uiPriority w:val="99"/>
    <w:semiHidden/>
    <w:qFormat/>
    <w:rPr>
      <w:color w:val="808080"/>
    </w:rPr>
  </w:style>
  <w:style w:type="paragraph" w:customStyle="1" w:styleId="paragraph">
    <w:name w:val="paragraph"/>
    <w:basedOn w:val="Normal"/>
    <w:semiHidden/>
    <w:qFormat/>
    <w:pPr>
      <w:widowControl/>
      <w:spacing w:before="100" w:beforeAutospacing="1" w:after="100" w:afterAutospacing="1"/>
      <w:jc w:val="left"/>
    </w:pPr>
    <w:rPr>
      <w:rFonts w:ascii="等线" w:eastAsia="等线" w:hAnsi="等线"/>
      <w:kern w:val="0"/>
      <w:sz w:val="24"/>
      <w:szCs w:val="24"/>
    </w:rPr>
  </w:style>
  <w:style w:type="paragraph" w:customStyle="1" w:styleId="Normal0">
    <w:name w:val="Normal_0"/>
    <w:uiPriority w:val="99"/>
    <w:qFormat/>
    <w:pPr>
      <w:widowControl w:val="0"/>
      <w:jc w:val="both"/>
    </w:pPr>
    <w:rPr>
      <w:kern w:val="2"/>
      <w:sz w:val="21"/>
      <w:szCs w:val="22"/>
    </w:rPr>
  </w:style>
  <w:style w:type="paragraph" w:customStyle="1" w:styleId="Normal3">
    <w:name w:val="Normal_3"/>
    <w:uiPriority w:val="99"/>
    <w:qFormat/>
    <w:pPr>
      <w:widowControl w:val="0"/>
      <w:jc w:val="both"/>
    </w:pPr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oleObject" Target="embeddings/oleObject3.bin" /><Relationship Id="rId100" Type="http://schemas.openxmlformats.org/officeDocument/2006/relationships/oleObject" Target="embeddings/oleObject55.bin" /><Relationship Id="rId101" Type="http://schemas.openxmlformats.org/officeDocument/2006/relationships/image" Target="media/image43.wmf" /><Relationship Id="rId102" Type="http://schemas.openxmlformats.org/officeDocument/2006/relationships/oleObject" Target="embeddings/oleObject56.bin" /><Relationship Id="rId103" Type="http://schemas.openxmlformats.org/officeDocument/2006/relationships/image" Target="media/image44.wmf" /><Relationship Id="rId104" Type="http://schemas.openxmlformats.org/officeDocument/2006/relationships/oleObject" Target="embeddings/oleObject57.bin" /><Relationship Id="rId105" Type="http://schemas.openxmlformats.org/officeDocument/2006/relationships/image" Target="media/image45.wmf" /><Relationship Id="rId106" Type="http://schemas.openxmlformats.org/officeDocument/2006/relationships/oleObject" Target="embeddings/oleObject58.bin" /><Relationship Id="rId107" Type="http://schemas.openxmlformats.org/officeDocument/2006/relationships/oleObject" Target="embeddings/oleObject59.bin" /><Relationship Id="rId108" Type="http://schemas.openxmlformats.org/officeDocument/2006/relationships/image" Target="media/image46.wmf" /><Relationship Id="rId109" Type="http://schemas.openxmlformats.org/officeDocument/2006/relationships/oleObject" Target="embeddings/oleObject60.bin" /><Relationship Id="rId11" Type="http://schemas.openxmlformats.org/officeDocument/2006/relationships/image" Target="media/image5.wmf" /><Relationship Id="rId110" Type="http://schemas.openxmlformats.org/officeDocument/2006/relationships/image" Target="media/image47.wmf" /><Relationship Id="rId111" Type="http://schemas.openxmlformats.org/officeDocument/2006/relationships/oleObject" Target="embeddings/oleObject61.bin" /><Relationship Id="rId112" Type="http://schemas.openxmlformats.org/officeDocument/2006/relationships/image" Target="media/image48.wmf" /><Relationship Id="rId113" Type="http://schemas.openxmlformats.org/officeDocument/2006/relationships/oleObject" Target="embeddings/oleObject62.bin" /><Relationship Id="rId114" Type="http://schemas.openxmlformats.org/officeDocument/2006/relationships/image" Target="media/image49.wmf" /><Relationship Id="rId115" Type="http://schemas.openxmlformats.org/officeDocument/2006/relationships/oleObject" Target="embeddings/oleObject63.bin" /><Relationship Id="rId116" Type="http://schemas.openxmlformats.org/officeDocument/2006/relationships/image" Target="media/image50.wmf" /><Relationship Id="rId117" Type="http://schemas.openxmlformats.org/officeDocument/2006/relationships/oleObject" Target="embeddings/oleObject64.bin" /><Relationship Id="rId118" Type="http://schemas.openxmlformats.org/officeDocument/2006/relationships/image" Target="media/image51.wmf" /><Relationship Id="rId119" Type="http://schemas.openxmlformats.org/officeDocument/2006/relationships/oleObject" Target="embeddings/oleObject65.bin" /><Relationship Id="rId12" Type="http://schemas.openxmlformats.org/officeDocument/2006/relationships/oleObject" Target="embeddings/oleObject4.bin" /><Relationship Id="rId120" Type="http://schemas.openxmlformats.org/officeDocument/2006/relationships/oleObject" Target="embeddings/oleObject66.bin" /><Relationship Id="rId121" Type="http://schemas.openxmlformats.org/officeDocument/2006/relationships/image" Target="media/image52.wmf" /><Relationship Id="rId122" Type="http://schemas.openxmlformats.org/officeDocument/2006/relationships/oleObject" Target="embeddings/oleObject67.bin" /><Relationship Id="rId123" Type="http://schemas.openxmlformats.org/officeDocument/2006/relationships/image" Target="media/image53.wmf" /><Relationship Id="rId124" Type="http://schemas.openxmlformats.org/officeDocument/2006/relationships/oleObject" Target="embeddings/oleObject68.bin" /><Relationship Id="rId125" Type="http://schemas.openxmlformats.org/officeDocument/2006/relationships/image" Target="media/image54.wmf" /><Relationship Id="rId126" Type="http://schemas.openxmlformats.org/officeDocument/2006/relationships/oleObject" Target="embeddings/oleObject69.bin" /><Relationship Id="rId127" Type="http://schemas.openxmlformats.org/officeDocument/2006/relationships/image" Target="media/image55.wmf" /><Relationship Id="rId128" Type="http://schemas.openxmlformats.org/officeDocument/2006/relationships/oleObject" Target="embeddings/oleObject70.bin" /><Relationship Id="rId129" Type="http://schemas.openxmlformats.org/officeDocument/2006/relationships/oleObject" Target="embeddings/oleObject71.bin" /><Relationship Id="rId13" Type="http://schemas.openxmlformats.org/officeDocument/2006/relationships/image" Target="media/image6.wmf" /><Relationship Id="rId130" Type="http://schemas.openxmlformats.org/officeDocument/2006/relationships/image" Target="media/image56.wmf" /><Relationship Id="rId131" Type="http://schemas.openxmlformats.org/officeDocument/2006/relationships/oleObject" Target="embeddings/oleObject72.bin" /><Relationship Id="rId132" Type="http://schemas.openxmlformats.org/officeDocument/2006/relationships/image" Target="media/image57.wmf" /><Relationship Id="rId133" Type="http://schemas.openxmlformats.org/officeDocument/2006/relationships/oleObject" Target="embeddings/oleObject73.bin" /><Relationship Id="rId134" Type="http://schemas.openxmlformats.org/officeDocument/2006/relationships/image" Target="media/image58.wmf" /><Relationship Id="rId135" Type="http://schemas.openxmlformats.org/officeDocument/2006/relationships/oleObject" Target="embeddings/oleObject74.bin" /><Relationship Id="rId136" Type="http://schemas.openxmlformats.org/officeDocument/2006/relationships/image" Target="media/image59.wmf" /><Relationship Id="rId137" Type="http://schemas.openxmlformats.org/officeDocument/2006/relationships/oleObject" Target="embeddings/oleObject75.bin" /><Relationship Id="rId138" Type="http://schemas.openxmlformats.org/officeDocument/2006/relationships/image" Target="media/image60.wmf" /><Relationship Id="rId139" Type="http://schemas.openxmlformats.org/officeDocument/2006/relationships/oleObject" Target="embeddings/oleObject76.bin" /><Relationship Id="rId14" Type="http://schemas.openxmlformats.org/officeDocument/2006/relationships/oleObject" Target="embeddings/oleObject5.bin" /><Relationship Id="rId140" Type="http://schemas.openxmlformats.org/officeDocument/2006/relationships/image" Target="media/image61.wmf" /><Relationship Id="rId141" Type="http://schemas.openxmlformats.org/officeDocument/2006/relationships/oleObject" Target="embeddings/oleObject77.bin" /><Relationship Id="rId142" Type="http://schemas.openxmlformats.org/officeDocument/2006/relationships/oleObject" Target="embeddings/oleObject78.bin" /><Relationship Id="rId143" Type="http://schemas.openxmlformats.org/officeDocument/2006/relationships/oleObject" Target="embeddings/oleObject79.bin" /><Relationship Id="rId144" Type="http://schemas.openxmlformats.org/officeDocument/2006/relationships/image" Target="media/image62.wmf" /><Relationship Id="rId145" Type="http://schemas.openxmlformats.org/officeDocument/2006/relationships/oleObject" Target="embeddings/oleObject80.bin" /><Relationship Id="rId146" Type="http://schemas.openxmlformats.org/officeDocument/2006/relationships/image" Target="media/image63.wmf" /><Relationship Id="rId147" Type="http://schemas.openxmlformats.org/officeDocument/2006/relationships/oleObject" Target="embeddings/oleObject81.bin" /><Relationship Id="rId148" Type="http://schemas.openxmlformats.org/officeDocument/2006/relationships/image" Target="media/image64.wmf" /><Relationship Id="rId149" Type="http://schemas.openxmlformats.org/officeDocument/2006/relationships/oleObject" Target="embeddings/oleObject82.bin" /><Relationship Id="rId15" Type="http://schemas.openxmlformats.org/officeDocument/2006/relationships/image" Target="media/image7.wmf" /><Relationship Id="rId150" Type="http://schemas.openxmlformats.org/officeDocument/2006/relationships/oleObject" Target="embeddings/oleObject83.bin" /><Relationship Id="rId151" Type="http://schemas.openxmlformats.org/officeDocument/2006/relationships/oleObject" Target="embeddings/oleObject84.bin" /><Relationship Id="rId152" Type="http://schemas.openxmlformats.org/officeDocument/2006/relationships/oleObject" Target="embeddings/oleObject85.bin" /><Relationship Id="rId153" Type="http://schemas.openxmlformats.org/officeDocument/2006/relationships/oleObject" Target="embeddings/oleObject86.bin" /><Relationship Id="rId154" Type="http://schemas.openxmlformats.org/officeDocument/2006/relationships/image" Target="media/image65.wmf" /><Relationship Id="rId155" Type="http://schemas.openxmlformats.org/officeDocument/2006/relationships/oleObject" Target="embeddings/oleObject87.bin" /><Relationship Id="rId156" Type="http://schemas.openxmlformats.org/officeDocument/2006/relationships/image" Target="media/image66.wmf" /><Relationship Id="rId157" Type="http://schemas.openxmlformats.org/officeDocument/2006/relationships/oleObject" Target="embeddings/oleObject88.bin" /><Relationship Id="rId158" Type="http://schemas.openxmlformats.org/officeDocument/2006/relationships/image" Target="media/image67.wmf" /><Relationship Id="rId159" Type="http://schemas.openxmlformats.org/officeDocument/2006/relationships/oleObject" Target="embeddings/oleObject89.bin" /><Relationship Id="rId16" Type="http://schemas.openxmlformats.org/officeDocument/2006/relationships/oleObject" Target="embeddings/oleObject6.bin" /><Relationship Id="rId160" Type="http://schemas.openxmlformats.org/officeDocument/2006/relationships/image" Target="media/image68.wmf" /><Relationship Id="rId161" Type="http://schemas.openxmlformats.org/officeDocument/2006/relationships/oleObject" Target="embeddings/oleObject90.bin" /><Relationship Id="rId162" Type="http://schemas.openxmlformats.org/officeDocument/2006/relationships/image" Target="media/image69.wmf" /><Relationship Id="rId163" Type="http://schemas.openxmlformats.org/officeDocument/2006/relationships/oleObject" Target="embeddings/oleObject91.bin" /><Relationship Id="rId164" Type="http://schemas.openxmlformats.org/officeDocument/2006/relationships/oleObject" Target="embeddings/oleObject92.bin" /><Relationship Id="rId165" Type="http://schemas.openxmlformats.org/officeDocument/2006/relationships/image" Target="media/image70.wmf" /><Relationship Id="rId166" Type="http://schemas.openxmlformats.org/officeDocument/2006/relationships/oleObject" Target="embeddings/oleObject93.bin" /><Relationship Id="rId167" Type="http://schemas.openxmlformats.org/officeDocument/2006/relationships/image" Target="media/image71.wmf" /><Relationship Id="rId168" Type="http://schemas.openxmlformats.org/officeDocument/2006/relationships/oleObject" Target="embeddings/oleObject94.bin" /><Relationship Id="rId169" Type="http://schemas.openxmlformats.org/officeDocument/2006/relationships/image" Target="media/image72.wmf" /><Relationship Id="rId17" Type="http://schemas.openxmlformats.org/officeDocument/2006/relationships/image" Target="media/image8.wmf" /><Relationship Id="rId170" Type="http://schemas.openxmlformats.org/officeDocument/2006/relationships/oleObject" Target="embeddings/oleObject95.bin" /><Relationship Id="rId171" Type="http://schemas.openxmlformats.org/officeDocument/2006/relationships/image" Target="media/image73.wmf" /><Relationship Id="rId172" Type="http://schemas.openxmlformats.org/officeDocument/2006/relationships/oleObject" Target="embeddings/oleObject96.bin" /><Relationship Id="rId173" Type="http://schemas.openxmlformats.org/officeDocument/2006/relationships/image" Target="media/image74.wmf" /><Relationship Id="rId174" Type="http://schemas.openxmlformats.org/officeDocument/2006/relationships/oleObject" Target="embeddings/oleObject97.bin" /><Relationship Id="rId175" Type="http://schemas.openxmlformats.org/officeDocument/2006/relationships/image" Target="media/image75.wmf" /><Relationship Id="rId176" Type="http://schemas.openxmlformats.org/officeDocument/2006/relationships/oleObject" Target="embeddings/oleObject98.bin" /><Relationship Id="rId177" Type="http://schemas.openxmlformats.org/officeDocument/2006/relationships/image" Target="media/image76.wmf" /><Relationship Id="rId178" Type="http://schemas.openxmlformats.org/officeDocument/2006/relationships/oleObject" Target="embeddings/oleObject99.bin" /><Relationship Id="rId179" Type="http://schemas.openxmlformats.org/officeDocument/2006/relationships/image" Target="media/image77.wmf" /><Relationship Id="rId18" Type="http://schemas.openxmlformats.org/officeDocument/2006/relationships/oleObject" Target="embeddings/oleObject7.bin" /><Relationship Id="rId180" Type="http://schemas.openxmlformats.org/officeDocument/2006/relationships/oleObject" Target="embeddings/oleObject100.bin" /><Relationship Id="rId181" Type="http://schemas.openxmlformats.org/officeDocument/2006/relationships/image" Target="media/image78.wmf" /><Relationship Id="rId182" Type="http://schemas.openxmlformats.org/officeDocument/2006/relationships/oleObject" Target="embeddings/oleObject101.bin" /><Relationship Id="rId183" Type="http://schemas.openxmlformats.org/officeDocument/2006/relationships/image" Target="media/image79.wmf" /><Relationship Id="rId184" Type="http://schemas.openxmlformats.org/officeDocument/2006/relationships/oleObject" Target="embeddings/oleObject102.bin" /><Relationship Id="rId185" Type="http://schemas.openxmlformats.org/officeDocument/2006/relationships/image" Target="media/image80.wmf" /><Relationship Id="rId186" Type="http://schemas.openxmlformats.org/officeDocument/2006/relationships/oleObject" Target="embeddings/oleObject103.bin" /><Relationship Id="rId187" Type="http://schemas.openxmlformats.org/officeDocument/2006/relationships/image" Target="media/image81.wmf" /><Relationship Id="rId188" Type="http://schemas.openxmlformats.org/officeDocument/2006/relationships/oleObject" Target="embeddings/oleObject104.bin" /><Relationship Id="rId189" Type="http://schemas.openxmlformats.org/officeDocument/2006/relationships/image" Target="media/image82.wmf" /><Relationship Id="rId19" Type="http://schemas.openxmlformats.org/officeDocument/2006/relationships/image" Target="media/image9.wmf" /><Relationship Id="rId190" Type="http://schemas.openxmlformats.org/officeDocument/2006/relationships/oleObject" Target="embeddings/oleObject105.bin" /><Relationship Id="rId191" Type="http://schemas.openxmlformats.org/officeDocument/2006/relationships/image" Target="media/image83.wmf" /><Relationship Id="rId192" Type="http://schemas.openxmlformats.org/officeDocument/2006/relationships/oleObject" Target="embeddings/oleObject106.bin" /><Relationship Id="rId193" Type="http://schemas.openxmlformats.org/officeDocument/2006/relationships/image" Target="media/image84.wmf" /><Relationship Id="rId194" Type="http://schemas.openxmlformats.org/officeDocument/2006/relationships/oleObject" Target="embeddings/oleObject107.bin" /><Relationship Id="rId195" Type="http://schemas.openxmlformats.org/officeDocument/2006/relationships/image" Target="media/image85.wmf" /><Relationship Id="rId196" Type="http://schemas.openxmlformats.org/officeDocument/2006/relationships/oleObject" Target="embeddings/oleObject108.bin" /><Relationship Id="rId197" Type="http://schemas.openxmlformats.org/officeDocument/2006/relationships/image" Target="media/image86.wmf" /><Relationship Id="rId198" Type="http://schemas.openxmlformats.org/officeDocument/2006/relationships/oleObject" Target="embeddings/oleObject109.bin" /><Relationship Id="rId199" Type="http://schemas.openxmlformats.org/officeDocument/2006/relationships/image" Target="media/image87.wmf" /><Relationship Id="rId2" Type="http://schemas.openxmlformats.org/officeDocument/2006/relationships/webSettings" Target="webSettings.xml" /><Relationship Id="rId20" Type="http://schemas.openxmlformats.org/officeDocument/2006/relationships/oleObject" Target="embeddings/oleObject8.bin" /><Relationship Id="rId200" Type="http://schemas.openxmlformats.org/officeDocument/2006/relationships/oleObject" Target="embeddings/oleObject110.bin" /><Relationship Id="rId201" Type="http://schemas.openxmlformats.org/officeDocument/2006/relationships/image" Target="media/image88.wmf" /><Relationship Id="rId202" Type="http://schemas.openxmlformats.org/officeDocument/2006/relationships/oleObject" Target="embeddings/oleObject111.bin" /><Relationship Id="rId203" Type="http://schemas.openxmlformats.org/officeDocument/2006/relationships/image" Target="media/image89.wmf" /><Relationship Id="rId204" Type="http://schemas.openxmlformats.org/officeDocument/2006/relationships/oleObject" Target="embeddings/oleObject112.bin" /><Relationship Id="rId205" Type="http://schemas.openxmlformats.org/officeDocument/2006/relationships/image" Target="media/image90.wmf" /><Relationship Id="rId206" Type="http://schemas.openxmlformats.org/officeDocument/2006/relationships/oleObject" Target="embeddings/oleObject113.bin" /><Relationship Id="rId207" Type="http://schemas.openxmlformats.org/officeDocument/2006/relationships/oleObject" Target="embeddings/oleObject114.bin" /><Relationship Id="rId208" Type="http://schemas.openxmlformats.org/officeDocument/2006/relationships/image" Target="media/image91.wmf" /><Relationship Id="rId209" Type="http://schemas.openxmlformats.org/officeDocument/2006/relationships/oleObject" Target="embeddings/oleObject115.bin" /><Relationship Id="rId21" Type="http://schemas.openxmlformats.org/officeDocument/2006/relationships/image" Target="media/image10.wmf" /><Relationship Id="rId210" Type="http://schemas.openxmlformats.org/officeDocument/2006/relationships/image" Target="media/image92.wmf" /><Relationship Id="rId211" Type="http://schemas.openxmlformats.org/officeDocument/2006/relationships/oleObject" Target="embeddings/oleObject116.bin" /><Relationship Id="rId212" Type="http://schemas.openxmlformats.org/officeDocument/2006/relationships/image" Target="media/image93.wmf" /><Relationship Id="rId213" Type="http://schemas.openxmlformats.org/officeDocument/2006/relationships/oleObject" Target="embeddings/oleObject117.bin" /><Relationship Id="rId214" Type="http://schemas.openxmlformats.org/officeDocument/2006/relationships/image" Target="media/image94.wmf" /><Relationship Id="rId215" Type="http://schemas.openxmlformats.org/officeDocument/2006/relationships/oleObject" Target="embeddings/oleObject118.bin" /><Relationship Id="rId216" Type="http://schemas.openxmlformats.org/officeDocument/2006/relationships/image" Target="media/image95.wmf" /><Relationship Id="rId217" Type="http://schemas.openxmlformats.org/officeDocument/2006/relationships/oleObject" Target="embeddings/oleObject119.bin" /><Relationship Id="rId218" Type="http://schemas.openxmlformats.org/officeDocument/2006/relationships/oleObject" Target="embeddings/oleObject120.bin" /><Relationship Id="rId219" Type="http://schemas.openxmlformats.org/officeDocument/2006/relationships/image" Target="media/image96.wmf" /><Relationship Id="rId22" Type="http://schemas.openxmlformats.org/officeDocument/2006/relationships/oleObject" Target="embeddings/oleObject9.bin" /><Relationship Id="rId220" Type="http://schemas.openxmlformats.org/officeDocument/2006/relationships/oleObject" Target="embeddings/oleObject121.bin" /><Relationship Id="rId221" Type="http://schemas.openxmlformats.org/officeDocument/2006/relationships/image" Target="media/image97.wmf" /><Relationship Id="rId222" Type="http://schemas.openxmlformats.org/officeDocument/2006/relationships/oleObject" Target="embeddings/oleObject122.bin" /><Relationship Id="rId223" Type="http://schemas.openxmlformats.org/officeDocument/2006/relationships/image" Target="media/image98.wmf" /><Relationship Id="rId224" Type="http://schemas.openxmlformats.org/officeDocument/2006/relationships/oleObject" Target="embeddings/oleObject123.bin" /><Relationship Id="rId225" Type="http://schemas.openxmlformats.org/officeDocument/2006/relationships/image" Target="media/image99.wmf" /><Relationship Id="rId226" Type="http://schemas.openxmlformats.org/officeDocument/2006/relationships/oleObject" Target="embeddings/oleObject124.bin" /><Relationship Id="rId227" Type="http://schemas.openxmlformats.org/officeDocument/2006/relationships/image" Target="media/image100.wmf" /><Relationship Id="rId228" Type="http://schemas.openxmlformats.org/officeDocument/2006/relationships/oleObject" Target="embeddings/oleObject125.bin" /><Relationship Id="rId229" Type="http://schemas.openxmlformats.org/officeDocument/2006/relationships/image" Target="media/image101.wmf" /><Relationship Id="rId23" Type="http://schemas.openxmlformats.org/officeDocument/2006/relationships/image" Target="media/image11.wmf" /><Relationship Id="rId230" Type="http://schemas.openxmlformats.org/officeDocument/2006/relationships/oleObject" Target="embeddings/oleObject126.bin" /><Relationship Id="rId231" Type="http://schemas.openxmlformats.org/officeDocument/2006/relationships/image" Target="media/image102.wmf" /><Relationship Id="rId232" Type="http://schemas.openxmlformats.org/officeDocument/2006/relationships/oleObject" Target="embeddings/oleObject127.bin" /><Relationship Id="rId233" Type="http://schemas.openxmlformats.org/officeDocument/2006/relationships/image" Target="media/image103.wmf" /><Relationship Id="rId234" Type="http://schemas.openxmlformats.org/officeDocument/2006/relationships/oleObject" Target="embeddings/oleObject128.bin" /><Relationship Id="rId235" Type="http://schemas.openxmlformats.org/officeDocument/2006/relationships/oleObject" Target="embeddings/oleObject129.bin" /><Relationship Id="rId236" Type="http://schemas.openxmlformats.org/officeDocument/2006/relationships/image" Target="media/image104.wmf" /><Relationship Id="rId237" Type="http://schemas.openxmlformats.org/officeDocument/2006/relationships/oleObject" Target="embeddings/oleObject130.bin" /><Relationship Id="rId238" Type="http://schemas.openxmlformats.org/officeDocument/2006/relationships/oleObject" Target="embeddings/oleObject131.bin" /><Relationship Id="rId239" Type="http://schemas.openxmlformats.org/officeDocument/2006/relationships/image" Target="media/image105.wmf" /><Relationship Id="rId24" Type="http://schemas.openxmlformats.org/officeDocument/2006/relationships/oleObject" Target="embeddings/oleObject10.bin" /><Relationship Id="rId240" Type="http://schemas.openxmlformats.org/officeDocument/2006/relationships/oleObject" Target="embeddings/oleObject132.bin" /><Relationship Id="rId241" Type="http://schemas.openxmlformats.org/officeDocument/2006/relationships/oleObject" Target="embeddings/oleObject133.bin" /><Relationship Id="rId242" Type="http://schemas.openxmlformats.org/officeDocument/2006/relationships/image" Target="media/image106.wmf" /><Relationship Id="rId243" Type="http://schemas.openxmlformats.org/officeDocument/2006/relationships/oleObject" Target="embeddings/oleObject134.bin" /><Relationship Id="rId244" Type="http://schemas.openxmlformats.org/officeDocument/2006/relationships/image" Target="media/image107.wmf" /><Relationship Id="rId245" Type="http://schemas.openxmlformats.org/officeDocument/2006/relationships/oleObject" Target="embeddings/oleObject135.bin" /><Relationship Id="rId246" Type="http://schemas.openxmlformats.org/officeDocument/2006/relationships/image" Target="media/image108.wmf" /><Relationship Id="rId247" Type="http://schemas.openxmlformats.org/officeDocument/2006/relationships/oleObject" Target="embeddings/oleObject136.bin" /><Relationship Id="rId248" Type="http://schemas.openxmlformats.org/officeDocument/2006/relationships/image" Target="media/image109.wmf" /><Relationship Id="rId249" Type="http://schemas.openxmlformats.org/officeDocument/2006/relationships/oleObject" Target="embeddings/oleObject137.bin" /><Relationship Id="rId25" Type="http://schemas.openxmlformats.org/officeDocument/2006/relationships/oleObject" Target="embeddings/oleObject11.bin" /><Relationship Id="rId250" Type="http://schemas.openxmlformats.org/officeDocument/2006/relationships/oleObject" Target="embeddings/oleObject138.bin" /><Relationship Id="rId251" Type="http://schemas.openxmlformats.org/officeDocument/2006/relationships/image" Target="media/image110.wmf" /><Relationship Id="rId252" Type="http://schemas.openxmlformats.org/officeDocument/2006/relationships/oleObject" Target="embeddings/oleObject139.bin" /><Relationship Id="rId253" Type="http://schemas.openxmlformats.org/officeDocument/2006/relationships/image" Target="media/image111.wmf" /><Relationship Id="rId254" Type="http://schemas.openxmlformats.org/officeDocument/2006/relationships/oleObject" Target="embeddings/oleObject140.bin" /><Relationship Id="rId255" Type="http://schemas.openxmlformats.org/officeDocument/2006/relationships/image" Target="media/image112.wmf" /><Relationship Id="rId256" Type="http://schemas.openxmlformats.org/officeDocument/2006/relationships/oleObject" Target="embeddings/oleObject141.bin" /><Relationship Id="rId257" Type="http://schemas.openxmlformats.org/officeDocument/2006/relationships/image" Target="media/image113.wmf" /><Relationship Id="rId258" Type="http://schemas.openxmlformats.org/officeDocument/2006/relationships/oleObject" Target="embeddings/oleObject142.bin" /><Relationship Id="rId259" Type="http://schemas.openxmlformats.org/officeDocument/2006/relationships/oleObject" Target="embeddings/oleObject143.bin" /><Relationship Id="rId26" Type="http://schemas.openxmlformats.org/officeDocument/2006/relationships/oleObject" Target="embeddings/oleObject12.bin" /><Relationship Id="rId260" Type="http://schemas.openxmlformats.org/officeDocument/2006/relationships/oleObject" Target="embeddings/oleObject144.bin" /><Relationship Id="rId261" Type="http://schemas.openxmlformats.org/officeDocument/2006/relationships/image" Target="media/image114.wmf" /><Relationship Id="rId262" Type="http://schemas.openxmlformats.org/officeDocument/2006/relationships/oleObject" Target="embeddings/oleObject145.bin" /><Relationship Id="rId263" Type="http://schemas.openxmlformats.org/officeDocument/2006/relationships/image" Target="media/image115.wmf" /><Relationship Id="rId264" Type="http://schemas.openxmlformats.org/officeDocument/2006/relationships/oleObject" Target="embeddings/oleObject146.bin" /><Relationship Id="rId265" Type="http://schemas.openxmlformats.org/officeDocument/2006/relationships/image" Target="media/image116.wmf" /><Relationship Id="rId266" Type="http://schemas.openxmlformats.org/officeDocument/2006/relationships/oleObject" Target="embeddings/oleObject147.bin" /><Relationship Id="rId267" Type="http://schemas.openxmlformats.org/officeDocument/2006/relationships/oleObject" Target="embeddings/oleObject148.bin" /><Relationship Id="rId268" Type="http://schemas.openxmlformats.org/officeDocument/2006/relationships/image" Target="media/image117.wmf" /><Relationship Id="rId269" Type="http://schemas.openxmlformats.org/officeDocument/2006/relationships/oleObject" Target="embeddings/oleObject149.bin" /><Relationship Id="rId27" Type="http://schemas.openxmlformats.org/officeDocument/2006/relationships/oleObject" Target="embeddings/oleObject13.bin" /><Relationship Id="rId270" Type="http://schemas.openxmlformats.org/officeDocument/2006/relationships/image" Target="media/image118.wmf" /><Relationship Id="rId271" Type="http://schemas.openxmlformats.org/officeDocument/2006/relationships/oleObject" Target="embeddings/oleObject150.bin" /><Relationship Id="rId272" Type="http://schemas.openxmlformats.org/officeDocument/2006/relationships/image" Target="media/image119.wmf" /><Relationship Id="rId273" Type="http://schemas.openxmlformats.org/officeDocument/2006/relationships/oleObject" Target="embeddings/oleObject151.bin" /><Relationship Id="rId274" Type="http://schemas.openxmlformats.org/officeDocument/2006/relationships/image" Target="media/image120.wmf" /><Relationship Id="rId275" Type="http://schemas.openxmlformats.org/officeDocument/2006/relationships/oleObject" Target="embeddings/oleObject152.bin" /><Relationship Id="rId276" Type="http://schemas.openxmlformats.org/officeDocument/2006/relationships/image" Target="media/image121.wmf" /><Relationship Id="rId277" Type="http://schemas.openxmlformats.org/officeDocument/2006/relationships/oleObject" Target="embeddings/oleObject153.bin" /><Relationship Id="rId278" Type="http://schemas.openxmlformats.org/officeDocument/2006/relationships/image" Target="media/image122.wmf" /><Relationship Id="rId279" Type="http://schemas.openxmlformats.org/officeDocument/2006/relationships/oleObject" Target="embeddings/oleObject154.bin" /><Relationship Id="rId28" Type="http://schemas.openxmlformats.org/officeDocument/2006/relationships/oleObject" Target="embeddings/oleObject14.bin" /><Relationship Id="rId280" Type="http://schemas.openxmlformats.org/officeDocument/2006/relationships/oleObject" Target="embeddings/oleObject155.bin" /><Relationship Id="rId281" Type="http://schemas.openxmlformats.org/officeDocument/2006/relationships/image" Target="media/image123.wmf" /><Relationship Id="rId282" Type="http://schemas.openxmlformats.org/officeDocument/2006/relationships/oleObject" Target="embeddings/oleObject156.bin" /><Relationship Id="rId283" Type="http://schemas.openxmlformats.org/officeDocument/2006/relationships/image" Target="media/image124.wmf" /><Relationship Id="rId284" Type="http://schemas.openxmlformats.org/officeDocument/2006/relationships/oleObject" Target="embeddings/oleObject157.bin" /><Relationship Id="rId285" Type="http://schemas.openxmlformats.org/officeDocument/2006/relationships/image" Target="media/image125.wmf" /><Relationship Id="rId286" Type="http://schemas.openxmlformats.org/officeDocument/2006/relationships/oleObject" Target="embeddings/oleObject158.bin" /><Relationship Id="rId287" Type="http://schemas.openxmlformats.org/officeDocument/2006/relationships/oleObject" Target="embeddings/oleObject159.bin" /><Relationship Id="rId288" Type="http://schemas.openxmlformats.org/officeDocument/2006/relationships/oleObject" Target="embeddings/oleObject160.bin" /><Relationship Id="rId289" Type="http://schemas.openxmlformats.org/officeDocument/2006/relationships/image" Target="media/image126.wmf" /><Relationship Id="rId29" Type="http://schemas.openxmlformats.org/officeDocument/2006/relationships/oleObject" Target="embeddings/oleObject15.bin" /><Relationship Id="rId290" Type="http://schemas.openxmlformats.org/officeDocument/2006/relationships/oleObject" Target="embeddings/oleObject161.bin" /><Relationship Id="rId291" Type="http://schemas.openxmlformats.org/officeDocument/2006/relationships/image" Target="media/image127.wmf" /><Relationship Id="rId292" Type="http://schemas.openxmlformats.org/officeDocument/2006/relationships/oleObject" Target="embeddings/oleObject162.bin" /><Relationship Id="rId293" Type="http://schemas.openxmlformats.org/officeDocument/2006/relationships/image" Target="media/image128.wmf" /><Relationship Id="rId294" Type="http://schemas.openxmlformats.org/officeDocument/2006/relationships/oleObject" Target="embeddings/oleObject163.bin" /><Relationship Id="rId295" Type="http://schemas.openxmlformats.org/officeDocument/2006/relationships/image" Target="media/image129.wmf" /><Relationship Id="rId296" Type="http://schemas.openxmlformats.org/officeDocument/2006/relationships/oleObject" Target="embeddings/oleObject164.bin" /><Relationship Id="rId297" Type="http://schemas.openxmlformats.org/officeDocument/2006/relationships/image" Target="media/image130.wmf" /><Relationship Id="rId298" Type="http://schemas.openxmlformats.org/officeDocument/2006/relationships/oleObject" Target="embeddings/oleObject165.bin" /><Relationship Id="rId299" Type="http://schemas.openxmlformats.org/officeDocument/2006/relationships/oleObject" Target="embeddings/oleObject166.bin" /><Relationship Id="rId3" Type="http://schemas.openxmlformats.org/officeDocument/2006/relationships/fontTable" Target="fontTable.xml" /><Relationship Id="rId30" Type="http://schemas.openxmlformats.org/officeDocument/2006/relationships/oleObject" Target="embeddings/oleObject16.bin" /><Relationship Id="rId300" Type="http://schemas.openxmlformats.org/officeDocument/2006/relationships/image" Target="media/image131.wmf" /><Relationship Id="rId301" Type="http://schemas.openxmlformats.org/officeDocument/2006/relationships/oleObject" Target="embeddings/oleObject167.bin" /><Relationship Id="rId302" Type="http://schemas.openxmlformats.org/officeDocument/2006/relationships/image" Target="media/image132.wmf" /><Relationship Id="rId303" Type="http://schemas.openxmlformats.org/officeDocument/2006/relationships/oleObject" Target="embeddings/oleObject168.bin" /><Relationship Id="rId304" Type="http://schemas.openxmlformats.org/officeDocument/2006/relationships/image" Target="media/image133.wmf" /><Relationship Id="rId305" Type="http://schemas.openxmlformats.org/officeDocument/2006/relationships/oleObject" Target="embeddings/oleObject169.bin" /><Relationship Id="rId306" Type="http://schemas.openxmlformats.org/officeDocument/2006/relationships/image" Target="media/image134.wmf" /><Relationship Id="rId307" Type="http://schemas.openxmlformats.org/officeDocument/2006/relationships/oleObject" Target="embeddings/oleObject170.bin" /><Relationship Id="rId308" Type="http://schemas.openxmlformats.org/officeDocument/2006/relationships/image" Target="media/image135.png" /><Relationship Id="rId309" Type="http://schemas.openxmlformats.org/officeDocument/2006/relationships/image" Target="media/image136.wmf" /><Relationship Id="rId31" Type="http://schemas.openxmlformats.org/officeDocument/2006/relationships/oleObject" Target="embeddings/oleObject17.bin" /><Relationship Id="rId310" Type="http://schemas.openxmlformats.org/officeDocument/2006/relationships/oleObject" Target="embeddings/oleObject171.bin" /><Relationship Id="rId311" Type="http://schemas.openxmlformats.org/officeDocument/2006/relationships/image" Target="media/image137.wmf" /><Relationship Id="rId312" Type="http://schemas.openxmlformats.org/officeDocument/2006/relationships/oleObject" Target="embeddings/oleObject172.bin" /><Relationship Id="rId313" Type="http://schemas.openxmlformats.org/officeDocument/2006/relationships/image" Target="media/image138.wmf" /><Relationship Id="rId314" Type="http://schemas.openxmlformats.org/officeDocument/2006/relationships/oleObject" Target="embeddings/oleObject173.bin" /><Relationship Id="rId315" Type="http://schemas.openxmlformats.org/officeDocument/2006/relationships/image" Target="media/image139.wmf" /><Relationship Id="rId316" Type="http://schemas.openxmlformats.org/officeDocument/2006/relationships/oleObject" Target="embeddings/oleObject174.bin" /><Relationship Id="rId317" Type="http://schemas.openxmlformats.org/officeDocument/2006/relationships/image" Target="media/image140.wmf" /><Relationship Id="rId318" Type="http://schemas.openxmlformats.org/officeDocument/2006/relationships/oleObject" Target="embeddings/oleObject175.bin" /><Relationship Id="rId319" Type="http://schemas.openxmlformats.org/officeDocument/2006/relationships/image" Target="media/image141.wmf" /><Relationship Id="rId32" Type="http://schemas.openxmlformats.org/officeDocument/2006/relationships/image" Target="media/image12.wmf" /><Relationship Id="rId320" Type="http://schemas.openxmlformats.org/officeDocument/2006/relationships/oleObject" Target="embeddings/oleObject176.bin" /><Relationship Id="rId321" Type="http://schemas.openxmlformats.org/officeDocument/2006/relationships/image" Target="media/image142.wmf" /><Relationship Id="rId322" Type="http://schemas.openxmlformats.org/officeDocument/2006/relationships/oleObject" Target="embeddings/oleObject177.bin" /><Relationship Id="rId323" Type="http://schemas.openxmlformats.org/officeDocument/2006/relationships/image" Target="media/image143.wmf" /><Relationship Id="rId324" Type="http://schemas.openxmlformats.org/officeDocument/2006/relationships/oleObject" Target="embeddings/oleObject178.bin" /><Relationship Id="rId325" Type="http://schemas.openxmlformats.org/officeDocument/2006/relationships/image" Target="media/image144.wmf" /><Relationship Id="rId326" Type="http://schemas.openxmlformats.org/officeDocument/2006/relationships/oleObject" Target="embeddings/oleObject179.bin" /><Relationship Id="rId327" Type="http://schemas.openxmlformats.org/officeDocument/2006/relationships/image" Target="media/image145.wmf" /><Relationship Id="rId328" Type="http://schemas.openxmlformats.org/officeDocument/2006/relationships/oleObject" Target="embeddings/oleObject180.bin" /><Relationship Id="rId329" Type="http://schemas.openxmlformats.org/officeDocument/2006/relationships/image" Target="media/image146.wmf" /><Relationship Id="rId33" Type="http://schemas.openxmlformats.org/officeDocument/2006/relationships/oleObject" Target="embeddings/oleObject18.bin" /><Relationship Id="rId330" Type="http://schemas.openxmlformats.org/officeDocument/2006/relationships/oleObject" Target="embeddings/oleObject181.bin" /><Relationship Id="rId331" Type="http://schemas.openxmlformats.org/officeDocument/2006/relationships/image" Target="media/image147.wmf" /><Relationship Id="rId332" Type="http://schemas.openxmlformats.org/officeDocument/2006/relationships/oleObject" Target="embeddings/oleObject182.bin" /><Relationship Id="rId333" Type="http://schemas.openxmlformats.org/officeDocument/2006/relationships/image" Target="media/image148.wmf" /><Relationship Id="rId334" Type="http://schemas.openxmlformats.org/officeDocument/2006/relationships/oleObject" Target="embeddings/oleObject183.bin" /><Relationship Id="rId335" Type="http://schemas.openxmlformats.org/officeDocument/2006/relationships/oleObject" Target="embeddings/oleObject184.bin" /><Relationship Id="rId336" Type="http://schemas.openxmlformats.org/officeDocument/2006/relationships/image" Target="media/image149.wmf" /><Relationship Id="rId337" Type="http://schemas.openxmlformats.org/officeDocument/2006/relationships/oleObject" Target="embeddings/oleObject185.bin" /><Relationship Id="rId338" Type="http://schemas.openxmlformats.org/officeDocument/2006/relationships/image" Target="media/image150.wmf" /><Relationship Id="rId339" Type="http://schemas.openxmlformats.org/officeDocument/2006/relationships/oleObject" Target="embeddings/oleObject186.bin" /><Relationship Id="rId34" Type="http://schemas.openxmlformats.org/officeDocument/2006/relationships/image" Target="media/image13.wmf" /><Relationship Id="rId340" Type="http://schemas.openxmlformats.org/officeDocument/2006/relationships/image" Target="media/image151.wmf" /><Relationship Id="rId341" Type="http://schemas.openxmlformats.org/officeDocument/2006/relationships/oleObject" Target="embeddings/oleObject187.bin" /><Relationship Id="rId342" Type="http://schemas.openxmlformats.org/officeDocument/2006/relationships/image" Target="media/image152.wmf" /><Relationship Id="rId343" Type="http://schemas.openxmlformats.org/officeDocument/2006/relationships/oleObject" Target="embeddings/oleObject188.bin" /><Relationship Id="rId344" Type="http://schemas.openxmlformats.org/officeDocument/2006/relationships/image" Target="media/image153.wmf" /><Relationship Id="rId345" Type="http://schemas.openxmlformats.org/officeDocument/2006/relationships/oleObject" Target="embeddings/oleObject189.bin" /><Relationship Id="rId346" Type="http://schemas.openxmlformats.org/officeDocument/2006/relationships/oleObject" Target="embeddings/oleObject190.bin" /><Relationship Id="rId347" Type="http://schemas.openxmlformats.org/officeDocument/2006/relationships/image" Target="media/image154.wmf" /><Relationship Id="rId348" Type="http://schemas.openxmlformats.org/officeDocument/2006/relationships/oleObject" Target="embeddings/oleObject191.bin" /><Relationship Id="rId349" Type="http://schemas.openxmlformats.org/officeDocument/2006/relationships/image" Target="media/image155.wmf" /><Relationship Id="rId35" Type="http://schemas.openxmlformats.org/officeDocument/2006/relationships/oleObject" Target="embeddings/oleObject19.bin" /><Relationship Id="rId350" Type="http://schemas.openxmlformats.org/officeDocument/2006/relationships/oleObject" Target="embeddings/oleObject192.bin" /><Relationship Id="rId351" Type="http://schemas.openxmlformats.org/officeDocument/2006/relationships/oleObject" Target="embeddings/oleObject193.bin" /><Relationship Id="rId352" Type="http://schemas.openxmlformats.org/officeDocument/2006/relationships/image" Target="media/image156.wmf" /><Relationship Id="rId353" Type="http://schemas.openxmlformats.org/officeDocument/2006/relationships/oleObject" Target="embeddings/oleObject194.bin" /><Relationship Id="rId354" Type="http://schemas.openxmlformats.org/officeDocument/2006/relationships/image" Target="media/image157.wmf" /><Relationship Id="rId355" Type="http://schemas.openxmlformats.org/officeDocument/2006/relationships/oleObject" Target="embeddings/oleObject195.bin" /><Relationship Id="rId356" Type="http://schemas.openxmlformats.org/officeDocument/2006/relationships/image" Target="media/image158.wmf" /><Relationship Id="rId357" Type="http://schemas.openxmlformats.org/officeDocument/2006/relationships/oleObject" Target="embeddings/oleObject196.bin" /><Relationship Id="rId358" Type="http://schemas.openxmlformats.org/officeDocument/2006/relationships/image" Target="media/image159.wmf" /><Relationship Id="rId359" Type="http://schemas.openxmlformats.org/officeDocument/2006/relationships/oleObject" Target="embeddings/oleObject197.bin" /><Relationship Id="rId36" Type="http://schemas.openxmlformats.org/officeDocument/2006/relationships/image" Target="media/image14.wmf" /><Relationship Id="rId360" Type="http://schemas.openxmlformats.org/officeDocument/2006/relationships/oleObject" Target="embeddings/oleObject198.bin" /><Relationship Id="rId361" Type="http://schemas.openxmlformats.org/officeDocument/2006/relationships/image" Target="media/image160.wmf" /><Relationship Id="rId362" Type="http://schemas.openxmlformats.org/officeDocument/2006/relationships/oleObject" Target="embeddings/oleObject199.bin" /><Relationship Id="rId363" Type="http://schemas.openxmlformats.org/officeDocument/2006/relationships/oleObject" Target="embeddings/oleObject200.bin" /><Relationship Id="rId364" Type="http://schemas.openxmlformats.org/officeDocument/2006/relationships/oleObject" Target="embeddings/oleObject201.bin" /><Relationship Id="rId365" Type="http://schemas.openxmlformats.org/officeDocument/2006/relationships/oleObject" Target="embeddings/oleObject202.bin" /><Relationship Id="rId366" Type="http://schemas.openxmlformats.org/officeDocument/2006/relationships/image" Target="media/image161.wmf" /><Relationship Id="rId367" Type="http://schemas.openxmlformats.org/officeDocument/2006/relationships/oleObject" Target="embeddings/oleObject203.bin" /><Relationship Id="rId368" Type="http://schemas.openxmlformats.org/officeDocument/2006/relationships/image" Target="media/image162.wmf" /><Relationship Id="rId369" Type="http://schemas.openxmlformats.org/officeDocument/2006/relationships/oleObject" Target="embeddings/oleObject204.bin" /><Relationship Id="rId37" Type="http://schemas.openxmlformats.org/officeDocument/2006/relationships/oleObject" Target="embeddings/oleObject20.bin" /><Relationship Id="rId370" Type="http://schemas.openxmlformats.org/officeDocument/2006/relationships/image" Target="media/image163.wmf" /><Relationship Id="rId371" Type="http://schemas.openxmlformats.org/officeDocument/2006/relationships/oleObject" Target="embeddings/oleObject205.bin" /><Relationship Id="rId372" Type="http://schemas.openxmlformats.org/officeDocument/2006/relationships/oleObject" Target="embeddings/oleObject206.bin" /><Relationship Id="rId373" Type="http://schemas.openxmlformats.org/officeDocument/2006/relationships/oleObject" Target="embeddings/oleObject207.bin" /><Relationship Id="rId374" Type="http://schemas.openxmlformats.org/officeDocument/2006/relationships/image" Target="media/image164.wmf" /><Relationship Id="rId375" Type="http://schemas.openxmlformats.org/officeDocument/2006/relationships/oleObject" Target="embeddings/oleObject208.bin" /><Relationship Id="rId376" Type="http://schemas.openxmlformats.org/officeDocument/2006/relationships/image" Target="media/image165.wmf" /><Relationship Id="rId377" Type="http://schemas.openxmlformats.org/officeDocument/2006/relationships/oleObject" Target="embeddings/oleObject209.bin" /><Relationship Id="rId378" Type="http://schemas.openxmlformats.org/officeDocument/2006/relationships/image" Target="media/image166.wmf" /><Relationship Id="rId379" Type="http://schemas.openxmlformats.org/officeDocument/2006/relationships/oleObject" Target="embeddings/oleObject210.bin" /><Relationship Id="rId38" Type="http://schemas.openxmlformats.org/officeDocument/2006/relationships/image" Target="media/image15.wmf" /><Relationship Id="rId380" Type="http://schemas.openxmlformats.org/officeDocument/2006/relationships/image" Target="media/image167.wmf" /><Relationship Id="rId381" Type="http://schemas.openxmlformats.org/officeDocument/2006/relationships/oleObject" Target="embeddings/oleObject211.bin" /><Relationship Id="rId382" Type="http://schemas.openxmlformats.org/officeDocument/2006/relationships/image" Target="media/image168.wmf" /><Relationship Id="rId383" Type="http://schemas.openxmlformats.org/officeDocument/2006/relationships/oleObject" Target="embeddings/oleObject212.bin" /><Relationship Id="rId384" Type="http://schemas.openxmlformats.org/officeDocument/2006/relationships/image" Target="media/image169.wmf" /><Relationship Id="rId385" Type="http://schemas.openxmlformats.org/officeDocument/2006/relationships/oleObject" Target="embeddings/oleObject213.bin" /><Relationship Id="rId386" Type="http://schemas.openxmlformats.org/officeDocument/2006/relationships/image" Target="media/image170.wmf" /><Relationship Id="rId387" Type="http://schemas.openxmlformats.org/officeDocument/2006/relationships/oleObject" Target="embeddings/oleObject214.bin" /><Relationship Id="rId388" Type="http://schemas.openxmlformats.org/officeDocument/2006/relationships/oleObject" Target="embeddings/oleObject215.bin" /><Relationship Id="rId389" Type="http://schemas.openxmlformats.org/officeDocument/2006/relationships/oleObject" Target="embeddings/oleObject216.bin" /><Relationship Id="rId39" Type="http://schemas.openxmlformats.org/officeDocument/2006/relationships/oleObject" Target="embeddings/oleObject21.bin" /><Relationship Id="rId390" Type="http://schemas.openxmlformats.org/officeDocument/2006/relationships/image" Target="media/image171.wmf" /><Relationship Id="rId391" Type="http://schemas.openxmlformats.org/officeDocument/2006/relationships/oleObject" Target="embeddings/oleObject217.bin" /><Relationship Id="rId392" Type="http://schemas.openxmlformats.org/officeDocument/2006/relationships/image" Target="media/image172.wmf" /><Relationship Id="rId393" Type="http://schemas.openxmlformats.org/officeDocument/2006/relationships/oleObject" Target="embeddings/oleObject218.bin" /><Relationship Id="rId394" Type="http://schemas.openxmlformats.org/officeDocument/2006/relationships/image" Target="media/image173.wmf" /><Relationship Id="rId395" Type="http://schemas.openxmlformats.org/officeDocument/2006/relationships/oleObject" Target="embeddings/oleObject219.bin" /><Relationship Id="rId396" Type="http://schemas.openxmlformats.org/officeDocument/2006/relationships/image" Target="media/image174.wmf" /><Relationship Id="rId397" Type="http://schemas.openxmlformats.org/officeDocument/2006/relationships/oleObject" Target="embeddings/oleObject220.bin" /><Relationship Id="rId398" Type="http://schemas.openxmlformats.org/officeDocument/2006/relationships/image" Target="media/image175.wmf" /><Relationship Id="rId399" Type="http://schemas.openxmlformats.org/officeDocument/2006/relationships/oleObject" Target="embeddings/oleObject221.bin" /><Relationship Id="rId4" Type="http://schemas.openxmlformats.org/officeDocument/2006/relationships/image" Target="media/image1.png" /><Relationship Id="rId40" Type="http://schemas.openxmlformats.org/officeDocument/2006/relationships/oleObject" Target="embeddings/oleObject22.bin" /><Relationship Id="rId400" Type="http://schemas.openxmlformats.org/officeDocument/2006/relationships/oleObject" Target="embeddings/oleObject222.bin" /><Relationship Id="rId401" Type="http://schemas.openxmlformats.org/officeDocument/2006/relationships/oleObject" Target="embeddings/oleObject223.bin" /><Relationship Id="rId402" Type="http://schemas.openxmlformats.org/officeDocument/2006/relationships/oleObject" Target="embeddings/oleObject224.bin" /><Relationship Id="rId403" Type="http://schemas.openxmlformats.org/officeDocument/2006/relationships/oleObject" Target="embeddings/oleObject225.bin" /><Relationship Id="rId404" Type="http://schemas.openxmlformats.org/officeDocument/2006/relationships/image" Target="media/image176.wmf" /><Relationship Id="rId405" Type="http://schemas.openxmlformats.org/officeDocument/2006/relationships/oleObject" Target="embeddings/oleObject226.bin" /><Relationship Id="rId406" Type="http://schemas.openxmlformats.org/officeDocument/2006/relationships/image" Target="media/image177.wmf" /><Relationship Id="rId407" Type="http://schemas.openxmlformats.org/officeDocument/2006/relationships/oleObject" Target="embeddings/oleObject227.bin" /><Relationship Id="rId408" Type="http://schemas.openxmlformats.org/officeDocument/2006/relationships/oleObject" Target="embeddings/oleObject228.bin" /><Relationship Id="rId409" Type="http://schemas.openxmlformats.org/officeDocument/2006/relationships/image" Target="media/image178.wmf" /><Relationship Id="rId41" Type="http://schemas.openxmlformats.org/officeDocument/2006/relationships/oleObject" Target="embeddings/oleObject23.bin" /><Relationship Id="rId410" Type="http://schemas.openxmlformats.org/officeDocument/2006/relationships/oleObject" Target="embeddings/oleObject229.bin" /><Relationship Id="rId411" Type="http://schemas.openxmlformats.org/officeDocument/2006/relationships/image" Target="media/image179.wmf" /><Relationship Id="rId412" Type="http://schemas.openxmlformats.org/officeDocument/2006/relationships/oleObject" Target="embeddings/oleObject230.bin" /><Relationship Id="rId413" Type="http://schemas.openxmlformats.org/officeDocument/2006/relationships/image" Target="media/image180.wmf" /><Relationship Id="rId414" Type="http://schemas.openxmlformats.org/officeDocument/2006/relationships/oleObject" Target="embeddings/oleObject231.bin" /><Relationship Id="rId415" Type="http://schemas.openxmlformats.org/officeDocument/2006/relationships/image" Target="media/image181.wmf" /><Relationship Id="rId416" Type="http://schemas.openxmlformats.org/officeDocument/2006/relationships/oleObject" Target="embeddings/oleObject232.bin" /><Relationship Id="rId417" Type="http://schemas.openxmlformats.org/officeDocument/2006/relationships/image" Target="media/image182.wmf" /><Relationship Id="rId418" Type="http://schemas.openxmlformats.org/officeDocument/2006/relationships/oleObject" Target="embeddings/oleObject233.bin" /><Relationship Id="rId419" Type="http://schemas.openxmlformats.org/officeDocument/2006/relationships/image" Target="media/image183.wmf" /><Relationship Id="rId42" Type="http://schemas.openxmlformats.org/officeDocument/2006/relationships/oleObject" Target="embeddings/oleObject24.bin" /><Relationship Id="rId420" Type="http://schemas.openxmlformats.org/officeDocument/2006/relationships/oleObject" Target="embeddings/oleObject234.bin" /><Relationship Id="rId421" Type="http://schemas.openxmlformats.org/officeDocument/2006/relationships/image" Target="media/image184.wmf" /><Relationship Id="rId422" Type="http://schemas.openxmlformats.org/officeDocument/2006/relationships/oleObject" Target="embeddings/oleObject235.bin" /><Relationship Id="rId423" Type="http://schemas.openxmlformats.org/officeDocument/2006/relationships/image" Target="media/image185.wmf" /><Relationship Id="rId424" Type="http://schemas.openxmlformats.org/officeDocument/2006/relationships/oleObject" Target="embeddings/oleObject236.bin" /><Relationship Id="rId425" Type="http://schemas.openxmlformats.org/officeDocument/2006/relationships/image" Target="media/image186.wmf" /><Relationship Id="rId426" Type="http://schemas.openxmlformats.org/officeDocument/2006/relationships/oleObject" Target="embeddings/oleObject237.bin" /><Relationship Id="rId427" Type="http://schemas.openxmlformats.org/officeDocument/2006/relationships/image" Target="media/image187.wmf" /><Relationship Id="rId428" Type="http://schemas.openxmlformats.org/officeDocument/2006/relationships/oleObject" Target="embeddings/oleObject238.bin" /><Relationship Id="rId429" Type="http://schemas.openxmlformats.org/officeDocument/2006/relationships/image" Target="media/image188.wmf" /><Relationship Id="rId43" Type="http://schemas.openxmlformats.org/officeDocument/2006/relationships/oleObject" Target="embeddings/oleObject25.bin" /><Relationship Id="rId430" Type="http://schemas.openxmlformats.org/officeDocument/2006/relationships/oleObject" Target="embeddings/oleObject239.bin" /><Relationship Id="rId431" Type="http://schemas.openxmlformats.org/officeDocument/2006/relationships/image" Target="media/image189.wmf" /><Relationship Id="rId432" Type="http://schemas.openxmlformats.org/officeDocument/2006/relationships/oleObject" Target="embeddings/oleObject240.bin" /><Relationship Id="rId433" Type="http://schemas.openxmlformats.org/officeDocument/2006/relationships/image" Target="media/image190.wmf" /><Relationship Id="rId434" Type="http://schemas.openxmlformats.org/officeDocument/2006/relationships/oleObject" Target="embeddings/oleObject241.bin" /><Relationship Id="rId435" Type="http://schemas.openxmlformats.org/officeDocument/2006/relationships/image" Target="media/image191.wmf" /><Relationship Id="rId436" Type="http://schemas.openxmlformats.org/officeDocument/2006/relationships/oleObject" Target="embeddings/oleObject242.bin" /><Relationship Id="rId437" Type="http://schemas.openxmlformats.org/officeDocument/2006/relationships/image" Target="media/image192.wmf" /><Relationship Id="rId438" Type="http://schemas.openxmlformats.org/officeDocument/2006/relationships/oleObject" Target="embeddings/oleObject243.bin" /><Relationship Id="rId439" Type="http://schemas.openxmlformats.org/officeDocument/2006/relationships/image" Target="media/image193.png" /><Relationship Id="rId44" Type="http://schemas.openxmlformats.org/officeDocument/2006/relationships/image" Target="media/image16.wmf" /><Relationship Id="rId440" Type="http://schemas.openxmlformats.org/officeDocument/2006/relationships/oleObject" Target="embeddings/oleObject244.bin" /><Relationship Id="rId441" Type="http://schemas.openxmlformats.org/officeDocument/2006/relationships/oleObject" Target="embeddings/oleObject245.bin" /><Relationship Id="rId442" Type="http://schemas.openxmlformats.org/officeDocument/2006/relationships/oleObject" Target="embeddings/oleObject246.bin" /><Relationship Id="rId443" Type="http://schemas.openxmlformats.org/officeDocument/2006/relationships/oleObject" Target="embeddings/oleObject247.bin" /><Relationship Id="rId444" Type="http://schemas.openxmlformats.org/officeDocument/2006/relationships/image" Target="media/image194.wmf" /><Relationship Id="rId445" Type="http://schemas.openxmlformats.org/officeDocument/2006/relationships/oleObject" Target="embeddings/oleObject248.bin" /><Relationship Id="rId446" Type="http://schemas.openxmlformats.org/officeDocument/2006/relationships/image" Target="media/image195.wmf" /><Relationship Id="rId447" Type="http://schemas.openxmlformats.org/officeDocument/2006/relationships/oleObject" Target="embeddings/oleObject249.bin" /><Relationship Id="rId448" Type="http://schemas.openxmlformats.org/officeDocument/2006/relationships/image" Target="media/image196.wmf" /><Relationship Id="rId449" Type="http://schemas.openxmlformats.org/officeDocument/2006/relationships/oleObject" Target="embeddings/oleObject250.bin" /><Relationship Id="rId45" Type="http://schemas.openxmlformats.org/officeDocument/2006/relationships/oleObject" Target="embeddings/oleObject26.bin" /><Relationship Id="rId450" Type="http://schemas.openxmlformats.org/officeDocument/2006/relationships/oleObject" Target="embeddings/oleObject251.bin" /><Relationship Id="rId451" Type="http://schemas.openxmlformats.org/officeDocument/2006/relationships/oleObject" Target="embeddings/oleObject252.bin" /><Relationship Id="rId452" Type="http://schemas.openxmlformats.org/officeDocument/2006/relationships/oleObject" Target="embeddings/oleObject253.bin" /><Relationship Id="rId453" Type="http://schemas.openxmlformats.org/officeDocument/2006/relationships/image" Target="media/image197.wmf" /><Relationship Id="rId454" Type="http://schemas.openxmlformats.org/officeDocument/2006/relationships/oleObject" Target="embeddings/oleObject254.bin" /><Relationship Id="rId455" Type="http://schemas.openxmlformats.org/officeDocument/2006/relationships/image" Target="media/image198.wmf" /><Relationship Id="rId456" Type="http://schemas.openxmlformats.org/officeDocument/2006/relationships/oleObject" Target="embeddings/oleObject255.bin" /><Relationship Id="rId457" Type="http://schemas.openxmlformats.org/officeDocument/2006/relationships/image" Target="media/image199.wmf" /><Relationship Id="rId458" Type="http://schemas.openxmlformats.org/officeDocument/2006/relationships/oleObject" Target="embeddings/oleObject256.bin" /><Relationship Id="rId459" Type="http://schemas.openxmlformats.org/officeDocument/2006/relationships/image" Target="media/image200.png" /><Relationship Id="rId46" Type="http://schemas.openxmlformats.org/officeDocument/2006/relationships/image" Target="media/image17.wmf" /><Relationship Id="rId460" Type="http://schemas.openxmlformats.org/officeDocument/2006/relationships/image" Target="media/image201.wmf" /><Relationship Id="rId461" Type="http://schemas.openxmlformats.org/officeDocument/2006/relationships/oleObject" Target="embeddings/oleObject257.bin" /><Relationship Id="rId462" Type="http://schemas.openxmlformats.org/officeDocument/2006/relationships/oleObject" Target="embeddings/oleObject258.bin" /><Relationship Id="rId463" Type="http://schemas.openxmlformats.org/officeDocument/2006/relationships/oleObject" Target="embeddings/oleObject259.bin" /><Relationship Id="rId464" Type="http://schemas.openxmlformats.org/officeDocument/2006/relationships/image" Target="media/image202.wmf" /><Relationship Id="rId465" Type="http://schemas.openxmlformats.org/officeDocument/2006/relationships/oleObject" Target="embeddings/oleObject260.bin" /><Relationship Id="rId466" Type="http://schemas.openxmlformats.org/officeDocument/2006/relationships/image" Target="media/image203.wmf" /><Relationship Id="rId467" Type="http://schemas.openxmlformats.org/officeDocument/2006/relationships/oleObject" Target="embeddings/oleObject261.bin" /><Relationship Id="rId468" Type="http://schemas.openxmlformats.org/officeDocument/2006/relationships/image" Target="media/image204.wmf" /><Relationship Id="rId469" Type="http://schemas.openxmlformats.org/officeDocument/2006/relationships/oleObject" Target="embeddings/oleObject262.bin" /><Relationship Id="rId47" Type="http://schemas.openxmlformats.org/officeDocument/2006/relationships/oleObject" Target="embeddings/oleObject27.bin" /><Relationship Id="rId470" Type="http://schemas.openxmlformats.org/officeDocument/2006/relationships/image" Target="media/image205.wmf" /><Relationship Id="rId471" Type="http://schemas.openxmlformats.org/officeDocument/2006/relationships/oleObject" Target="embeddings/oleObject263.bin" /><Relationship Id="rId472" Type="http://schemas.openxmlformats.org/officeDocument/2006/relationships/oleObject" Target="embeddings/oleObject264.bin" /><Relationship Id="rId473" Type="http://schemas.openxmlformats.org/officeDocument/2006/relationships/image" Target="media/image206.wmf" /><Relationship Id="rId474" Type="http://schemas.openxmlformats.org/officeDocument/2006/relationships/oleObject" Target="embeddings/oleObject265.bin" /><Relationship Id="rId475" Type="http://schemas.openxmlformats.org/officeDocument/2006/relationships/image" Target="media/image207.wmf" /><Relationship Id="rId476" Type="http://schemas.openxmlformats.org/officeDocument/2006/relationships/oleObject" Target="embeddings/oleObject266.bin" /><Relationship Id="rId477" Type="http://schemas.openxmlformats.org/officeDocument/2006/relationships/oleObject" Target="embeddings/oleObject267.bin" /><Relationship Id="rId478" Type="http://schemas.openxmlformats.org/officeDocument/2006/relationships/oleObject" Target="embeddings/oleObject268.bin" /><Relationship Id="rId479" Type="http://schemas.openxmlformats.org/officeDocument/2006/relationships/image" Target="media/image208.wmf" /><Relationship Id="rId48" Type="http://schemas.openxmlformats.org/officeDocument/2006/relationships/image" Target="media/image18.wmf" /><Relationship Id="rId480" Type="http://schemas.openxmlformats.org/officeDocument/2006/relationships/oleObject" Target="embeddings/oleObject269.bin" /><Relationship Id="rId481" Type="http://schemas.openxmlformats.org/officeDocument/2006/relationships/image" Target="media/image209.wmf" /><Relationship Id="rId482" Type="http://schemas.openxmlformats.org/officeDocument/2006/relationships/oleObject" Target="embeddings/oleObject270.bin" /><Relationship Id="rId483" Type="http://schemas.openxmlformats.org/officeDocument/2006/relationships/image" Target="media/image210.wmf" /><Relationship Id="rId484" Type="http://schemas.openxmlformats.org/officeDocument/2006/relationships/oleObject" Target="embeddings/oleObject271.bin" /><Relationship Id="rId485" Type="http://schemas.openxmlformats.org/officeDocument/2006/relationships/image" Target="media/image211.wmf" /><Relationship Id="rId486" Type="http://schemas.openxmlformats.org/officeDocument/2006/relationships/oleObject" Target="embeddings/oleObject272.bin" /><Relationship Id="rId487" Type="http://schemas.openxmlformats.org/officeDocument/2006/relationships/image" Target="media/image212.wmf" /><Relationship Id="rId488" Type="http://schemas.openxmlformats.org/officeDocument/2006/relationships/oleObject" Target="embeddings/oleObject273.bin" /><Relationship Id="rId489" Type="http://schemas.openxmlformats.org/officeDocument/2006/relationships/image" Target="media/image213.wmf" /><Relationship Id="rId49" Type="http://schemas.openxmlformats.org/officeDocument/2006/relationships/oleObject" Target="embeddings/oleObject28.bin" /><Relationship Id="rId490" Type="http://schemas.openxmlformats.org/officeDocument/2006/relationships/oleObject" Target="embeddings/oleObject274.bin" /><Relationship Id="rId491" Type="http://schemas.openxmlformats.org/officeDocument/2006/relationships/image" Target="media/image214.wmf" /><Relationship Id="rId492" Type="http://schemas.openxmlformats.org/officeDocument/2006/relationships/oleObject" Target="embeddings/oleObject275.bin" /><Relationship Id="rId493" Type="http://schemas.openxmlformats.org/officeDocument/2006/relationships/image" Target="media/image215.wmf" /><Relationship Id="rId494" Type="http://schemas.openxmlformats.org/officeDocument/2006/relationships/oleObject" Target="embeddings/oleObject276.bin" /><Relationship Id="rId495" Type="http://schemas.openxmlformats.org/officeDocument/2006/relationships/image" Target="media/image216.png" /><Relationship Id="rId496" Type="http://schemas.openxmlformats.org/officeDocument/2006/relationships/image" Target="media/image217.wmf" /><Relationship Id="rId497" Type="http://schemas.openxmlformats.org/officeDocument/2006/relationships/oleObject" Target="embeddings/oleObject277.bin" /><Relationship Id="rId498" Type="http://schemas.openxmlformats.org/officeDocument/2006/relationships/oleObject" Target="embeddings/oleObject278.bin" /><Relationship Id="rId499" Type="http://schemas.openxmlformats.org/officeDocument/2006/relationships/oleObject" Target="embeddings/oleObject279.bin" /><Relationship Id="rId5" Type="http://schemas.openxmlformats.org/officeDocument/2006/relationships/image" Target="media/image2.wmf" /><Relationship Id="rId50" Type="http://schemas.openxmlformats.org/officeDocument/2006/relationships/image" Target="media/image19.wmf" /><Relationship Id="rId500" Type="http://schemas.openxmlformats.org/officeDocument/2006/relationships/image" Target="media/image218.wmf" /><Relationship Id="rId501" Type="http://schemas.openxmlformats.org/officeDocument/2006/relationships/oleObject" Target="embeddings/oleObject280.bin" /><Relationship Id="rId502" Type="http://schemas.openxmlformats.org/officeDocument/2006/relationships/oleObject" Target="embeddings/oleObject281.bin" /><Relationship Id="rId503" Type="http://schemas.openxmlformats.org/officeDocument/2006/relationships/oleObject" Target="embeddings/oleObject282.bin" /><Relationship Id="rId504" Type="http://schemas.openxmlformats.org/officeDocument/2006/relationships/image" Target="media/image219.wmf" /><Relationship Id="rId505" Type="http://schemas.openxmlformats.org/officeDocument/2006/relationships/oleObject" Target="embeddings/oleObject283.bin" /><Relationship Id="rId506" Type="http://schemas.openxmlformats.org/officeDocument/2006/relationships/image" Target="media/image220.wmf" /><Relationship Id="rId507" Type="http://schemas.openxmlformats.org/officeDocument/2006/relationships/oleObject" Target="embeddings/oleObject284.bin" /><Relationship Id="rId508" Type="http://schemas.openxmlformats.org/officeDocument/2006/relationships/image" Target="media/image221.wmf" /><Relationship Id="rId509" Type="http://schemas.openxmlformats.org/officeDocument/2006/relationships/oleObject" Target="embeddings/oleObject285.bin" /><Relationship Id="rId51" Type="http://schemas.openxmlformats.org/officeDocument/2006/relationships/oleObject" Target="embeddings/oleObject29.bin" /><Relationship Id="rId510" Type="http://schemas.openxmlformats.org/officeDocument/2006/relationships/image" Target="media/image222.wmf" /><Relationship Id="rId511" Type="http://schemas.openxmlformats.org/officeDocument/2006/relationships/oleObject" Target="embeddings/oleObject286.bin" /><Relationship Id="rId512" Type="http://schemas.openxmlformats.org/officeDocument/2006/relationships/image" Target="media/image223.wmf" /><Relationship Id="rId513" Type="http://schemas.openxmlformats.org/officeDocument/2006/relationships/oleObject" Target="embeddings/oleObject287.bin" /><Relationship Id="rId514" Type="http://schemas.openxmlformats.org/officeDocument/2006/relationships/image" Target="media/image224.png" /><Relationship Id="rId515" Type="http://schemas.openxmlformats.org/officeDocument/2006/relationships/image" Target="media/image225.wmf" /><Relationship Id="rId516" Type="http://schemas.openxmlformats.org/officeDocument/2006/relationships/oleObject" Target="embeddings/oleObject288.bin" /><Relationship Id="rId517" Type="http://schemas.openxmlformats.org/officeDocument/2006/relationships/image" Target="media/image226.wmf" /><Relationship Id="rId518" Type="http://schemas.openxmlformats.org/officeDocument/2006/relationships/oleObject" Target="embeddings/oleObject289.bin" /><Relationship Id="rId519" Type="http://schemas.openxmlformats.org/officeDocument/2006/relationships/image" Target="media/image227.png" /><Relationship Id="rId52" Type="http://schemas.openxmlformats.org/officeDocument/2006/relationships/image" Target="media/image20.wmf" /><Relationship Id="rId520" Type="http://schemas.openxmlformats.org/officeDocument/2006/relationships/image" Target="media/image228.png" /><Relationship Id="rId521" Type="http://schemas.openxmlformats.org/officeDocument/2006/relationships/image" Target="media/image229.wmf" /><Relationship Id="rId522" Type="http://schemas.openxmlformats.org/officeDocument/2006/relationships/oleObject" Target="embeddings/oleObject290.bin" /><Relationship Id="rId523" Type="http://schemas.openxmlformats.org/officeDocument/2006/relationships/image" Target="media/image230.wmf" /><Relationship Id="rId524" Type="http://schemas.openxmlformats.org/officeDocument/2006/relationships/oleObject" Target="embeddings/oleObject291.bin" /><Relationship Id="rId525" Type="http://schemas.openxmlformats.org/officeDocument/2006/relationships/oleObject" Target="embeddings/oleObject292.bin" /><Relationship Id="rId526" Type="http://schemas.openxmlformats.org/officeDocument/2006/relationships/image" Target="media/image231.wmf" /><Relationship Id="rId527" Type="http://schemas.openxmlformats.org/officeDocument/2006/relationships/oleObject" Target="embeddings/oleObject293.bin" /><Relationship Id="rId528" Type="http://schemas.openxmlformats.org/officeDocument/2006/relationships/oleObject" Target="embeddings/oleObject294.bin" /><Relationship Id="rId529" Type="http://schemas.openxmlformats.org/officeDocument/2006/relationships/image" Target="media/image232.wmf" /><Relationship Id="rId53" Type="http://schemas.openxmlformats.org/officeDocument/2006/relationships/oleObject" Target="embeddings/oleObject30.bin" /><Relationship Id="rId530" Type="http://schemas.openxmlformats.org/officeDocument/2006/relationships/oleObject" Target="embeddings/oleObject295.bin" /><Relationship Id="rId531" Type="http://schemas.openxmlformats.org/officeDocument/2006/relationships/oleObject" Target="embeddings/oleObject296.bin" /><Relationship Id="rId532" Type="http://schemas.openxmlformats.org/officeDocument/2006/relationships/image" Target="media/image233.wmf" /><Relationship Id="rId533" Type="http://schemas.openxmlformats.org/officeDocument/2006/relationships/oleObject" Target="embeddings/oleObject297.bin" /><Relationship Id="rId534" Type="http://schemas.openxmlformats.org/officeDocument/2006/relationships/image" Target="media/image234.wmf" /><Relationship Id="rId535" Type="http://schemas.openxmlformats.org/officeDocument/2006/relationships/oleObject" Target="embeddings/oleObject298.bin" /><Relationship Id="rId536" Type="http://schemas.openxmlformats.org/officeDocument/2006/relationships/image" Target="media/image235.wmf" /><Relationship Id="rId537" Type="http://schemas.openxmlformats.org/officeDocument/2006/relationships/oleObject" Target="embeddings/oleObject299.bin" /><Relationship Id="rId538" Type="http://schemas.openxmlformats.org/officeDocument/2006/relationships/image" Target="media/image236.wmf" /><Relationship Id="rId539" Type="http://schemas.openxmlformats.org/officeDocument/2006/relationships/oleObject" Target="embeddings/oleObject300.bin" /><Relationship Id="rId54" Type="http://schemas.openxmlformats.org/officeDocument/2006/relationships/oleObject" Target="embeddings/oleObject31.bin" /><Relationship Id="rId540" Type="http://schemas.openxmlformats.org/officeDocument/2006/relationships/oleObject" Target="embeddings/oleObject301.bin" /><Relationship Id="rId541" Type="http://schemas.openxmlformats.org/officeDocument/2006/relationships/image" Target="media/image237.png" /><Relationship Id="rId542" Type="http://schemas.openxmlformats.org/officeDocument/2006/relationships/image" Target="media/image238.wmf" /><Relationship Id="rId543" Type="http://schemas.openxmlformats.org/officeDocument/2006/relationships/oleObject" Target="embeddings/oleObject302.bin" /><Relationship Id="rId544" Type="http://schemas.openxmlformats.org/officeDocument/2006/relationships/oleObject" Target="embeddings/oleObject303.bin" /><Relationship Id="rId545" Type="http://schemas.openxmlformats.org/officeDocument/2006/relationships/header" Target="header1.xml" /><Relationship Id="rId546" Type="http://schemas.openxmlformats.org/officeDocument/2006/relationships/footer" Target="footer1.xml" /><Relationship Id="rId547" Type="http://schemas.openxmlformats.org/officeDocument/2006/relationships/theme" Target="theme/theme1.xml" /><Relationship Id="rId548" Type="http://schemas.openxmlformats.org/officeDocument/2006/relationships/styles" Target="styles.xml" /><Relationship Id="rId55" Type="http://schemas.openxmlformats.org/officeDocument/2006/relationships/image" Target="media/image21.wmf" /><Relationship Id="rId56" Type="http://schemas.openxmlformats.org/officeDocument/2006/relationships/oleObject" Target="embeddings/oleObject32.bin" /><Relationship Id="rId57" Type="http://schemas.openxmlformats.org/officeDocument/2006/relationships/image" Target="media/image22.wmf" /><Relationship Id="rId58" Type="http://schemas.openxmlformats.org/officeDocument/2006/relationships/oleObject" Target="embeddings/oleObject33.bin" /><Relationship Id="rId59" Type="http://schemas.openxmlformats.org/officeDocument/2006/relationships/image" Target="media/image23.wmf" /><Relationship Id="rId6" Type="http://schemas.openxmlformats.org/officeDocument/2006/relationships/oleObject" Target="embeddings/oleObject1.bin" /><Relationship Id="rId60" Type="http://schemas.openxmlformats.org/officeDocument/2006/relationships/oleObject" Target="embeddings/oleObject34.bin" /><Relationship Id="rId61" Type="http://schemas.openxmlformats.org/officeDocument/2006/relationships/image" Target="media/image24.wmf" /><Relationship Id="rId62" Type="http://schemas.openxmlformats.org/officeDocument/2006/relationships/oleObject" Target="embeddings/oleObject35.bin" /><Relationship Id="rId63" Type="http://schemas.openxmlformats.org/officeDocument/2006/relationships/image" Target="media/image25.wmf" /><Relationship Id="rId64" Type="http://schemas.openxmlformats.org/officeDocument/2006/relationships/oleObject" Target="embeddings/oleObject36.bin" /><Relationship Id="rId65" Type="http://schemas.openxmlformats.org/officeDocument/2006/relationships/image" Target="media/image26.wmf" /><Relationship Id="rId66" Type="http://schemas.openxmlformats.org/officeDocument/2006/relationships/oleObject" Target="embeddings/oleObject37.bin" /><Relationship Id="rId67" Type="http://schemas.openxmlformats.org/officeDocument/2006/relationships/image" Target="media/image27.wmf" /><Relationship Id="rId68" Type="http://schemas.openxmlformats.org/officeDocument/2006/relationships/oleObject" Target="embeddings/oleObject38.bin" /><Relationship Id="rId69" Type="http://schemas.openxmlformats.org/officeDocument/2006/relationships/image" Target="media/image28.wmf" /><Relationship Id="rId7" Type="http://schemas.openxmlformats.org/officeDocument/2006/relationships/image" Target="media/image3.wmf" /><Relationship Id="rId70" Type="http://schemas.openxmlformats.org/officeDocument/2006/relationships/oleObject" Target="embeddings/oleObject39.bin" /><Relationship Id="rId71" Type="http://schemas.openxmlformats.org/officeDocument/2006/relationships/image" Target="media/image29.wmf" /><Relationship Id="rId72" Type="http://schemas.openxmlformats.org/officeDocument/2006/relationships/oleObject" Target="embeddings/oleObject40.bin" /><Relationship Id="rId73" Type="http://schemas.openxmlformats.org/officeDocument/2006/relationships/image" Target="media/image30.wmf" /><Relationship Id="rId74" Type="http://schemas.openxmlformats.org/officeDocument/2006/relationships/oleObject" Target="embeddings/oleObject41.bin" /><Relationship Id="rId75" Type="http://schemas.openxmlformats.org/officeDocument/2006/relationships/image" Target="media/image31.wmf" /><Relationship Id="rId76" Type="http://schemas.openxmlformats.org/officeDocument/2006/relationships/oleObject" Target="embeddings/oleObject42.bin" /><Relationship Id="rId77" Type="http://schemas.openxmlformats.org/officeDocument/2006/relationships/image" Target="media/image32.wmf" /><Relationship Id="rId78" Type="http://schemas.openxmlformats.org/officeDocument/2006/relationships/oleObject" Target="embeddings/oleObject43.bin" /><Relationship Id="rId79" Type="http://schemas.openxmlformats.org/officeDocument/2006/relationships/image" Target="media/image33.wmf" /><Relationship Id="rId8" Type="http://schemas.openxmlformats.org/officeDocument/2006/relationships/oleObject" Target="embeddings/oleObject2.bin" /><Relationship Id="rId80" Type="http://schemas.openxmlformats.org/officeDocument/2006/relationships/oleObject" Target="embeddings/oleObject44.bin" /><Relationship Id="rId81" Type="http://schemas.openxmlformats.org/officeDocument/2006/relationships/image" Target="media/image34.wmf" /><Relationship Id="rId82" Type="http://schemas.openxmlformats.org/officeDocument/2006/relationships/oleObject" Target="embeddings/oleObject45.bin" /><Relationship Id="rId83" Type="http://schemas.openxmlformats.org/officeDocument/2006/relationships/oleObject" Target="embeddings/oleObject46.bin" /><Relationship Id="rId84" Type="http://schemas.openxmlformats.org/officeDocument/2006/relationships/oleObject" Target="embeddings/oleObject47.bin" /><Relationship Id="rId85" Type="http://schemas.openxmlformats.org/officeDocument/2006/relationships/oleObject" Target="embeddings/oleObject48.bin" /><Relationship Id="rId86" Type="http://schemas.openxmlformats.org/officeDocument/2006/relationships/image" Target="media/image35.png" /><Relationship Id="rId87" Type="http://schemas.openxmlformats.org/officeDocument/2006/relationships/image" Target="media/image36.wmf" /><Relationship Id="rId88" Type="http://schemas.openxmlformats.org/officeDocument/2006/relationships/oleObject" Target="embeddings/oleObject49.bin" /><Relationship Id="rId89" Type="http://schemas.openxmlformats.org/officeDocument/2006/relationships/image" Target="media/image37.wmf" /><Relationship Id="rId9" Type="http://schemas.openxmlformats.org/officeDocument/2006/relationships/image" Target="media/image4.wmf" /><Relationship Id="rId90" Type="http://schemas.openxmlformats.org/officeDocument/2006/relationships/oleObject" Target="embeddings/oleObject50.bin" /><Relationship Id="rId91" Type="http://schemas.openxmlformats.org/officeDocument/2006/relationships/image" Target="media/image38.wmf" /><Relationship Id="rId92" Type="http://schemas.openxmlformats.org/officeDocument/2006/relationships/oleObject" Target="embeddings/oleObject51.bin" /><Relationship Id="rId93" Type="http://schemas.openxmlformats.org/officeDocument/2006/relationships/image" Target="media/image39.wmf" /><Relationship Id="rId94" Type="http://schemas.openxmlformats.org/officeDocument/2006/relationships/oleObject" Target="embeddings/oleObject52.bin" /><Relationship Id="rId95" Type="http://schemas.openxmlformats.org/officeDocument/2006/relationships/image" Target="media/image40.wmf" /><Relationship Id="rId96" Type="http://schemas.openxmlformats.org/officeDocument/2006/relationships/oleObject" Target="embeddings/oleObject53.bin" /><Relationship Id="rId97" Type="http://schemas.openxmlformats.org/officeDocument/2006/relationships/image" Target="media/image41.wmf" /><Relationship Id="rId98" Type="http://schemas.openxmlformats.org/officeDocument/2006/relationships/oleObject" Target="embeddings/oleObject54.bin" /><Relationship Id="rId99" Type="http://schemas.openxmlformats.org/officeDocument/2006/relationships/image" Target="media/image42.wmf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240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239.png" /><Relationship Id="rId2" Type="http://schemas.openxmlformats.org/officeDocument/2006/relationships/image" Target="media/image240.png" /><Relationship Id="rId3" Type="http://schemas.openxmlformats.org/officeDocument/2006/relationships/image" Target="file:///D:\qq&#25991;&#20214;\712321467\Image\C2C\Image2\%7B75232B38-A165-1FB7-499C-2E1C792CACB5%7D.png" TargetMode="External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Program%20Files\HXJP\hxjp.dot" TargetMode="Externa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hxjp.dot</Template>
  <TotalTime>28</TotalTime>
  <Pages>12</Pages>
  <Words>1659</Words>
  <Characters>9457</Characters>
  <Application>Microsoft Office Word</Application>
  <DocSecurity>0</DocSecurity>
  <Lines>78</Lines>
  <Paragraphs>22</Paragraphs>
  <ScaleCrop>false</ScaleCrop>
  <Company>Microsoft</Company>
  <LinksUpToDate>false</LinksUpToDate>
  <CharactersWithSpaces>11094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</dc:creator>
  <cp:lastModifiedBy>Administrator</cp:lastModifiedBy>
  <cp:revision>13</cp:revision>
  <cp:lastPrinted>2017-04-20T05:31:00Z</cp:lastPrinted>
  <dcterms:created xsi:type="dcterms:W3CDTF">2024-12-04T06:13:00Z</dcterms:created>
  <dcterms:modified xsi:type="dcterms:W3CDTF">2025-10-16T06:49:00Z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